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00AE7" w:rsidRDefault="00C67C19">
      <w:pPr>
        <w:spacing w:after="0"/>
        <w:ind w:left="-432" w:right="11364"/>
      </w:pPr>
      <w:r>
        <w:rPr>
          <w:noProof/>
        </w:rPr>
        <mc:AlternateContent>
          <mc:Choice Requires="wpg">
            <w:drawing>
              <wp:anchor distT="0" distB="0" distL="114300" distR="114300" simplePos="0" relativeHeight="251658240" behindDoc="0" locked="0" layoutInCell="1" allowOverlap="1">
                <wp:simplePos x="0" y="0"/>
                <wp:positionH relativeFrom="page">
                  <wp:posOffset>88841</wp:posOffset>
                </wp:positionH>
                <wp:positionV relativeFrom="page">
                  <wp:posOffset>1143</wp:posOffset>
                </wp:positionV>
                <wp:extent cx="7388101" cy="5221588"/>
                <wp:effectExtent l="0" t="0" r="0" b="0"/>
                <wp:wrapTopAndBottom/>
                <wp:docPr id="38596" name="Group 38596"/>
                <wp:cNvGraphicFramePr/>
                <a:graphic xmlns:a="http://schemas.openxmlformats.org/drawingml/2006/main">
                  <a:graphicData uri="http://schemas.microsoft.com/office/word/2010/wordprocessingGroup">
                    <wpg:wgp>
                      <wpg:cNvGrpSpPr/>
                      <wpg:grpSpPr>
                        <a:xfrm>
                          <a:off x="0" y="0"/>
                          <a:ext cx="7388101" cy="5221588"/>
                          <a:chOff x="0" y="0"/>
                          <a:chExt cx="7388101" cy="5221588"/>
                        </a:xfrm>
                      </wpg:grpSpPr>
                      <wps:wsp>
                        <wps:cNvPr id="6" name="Shape 6"/>
                        <wps:cNvSpPr/>
                        <wps:spPr>
                          <a:xfrm>
                            <a:off x="6921559" y="4947577"/>
                            <a:ext cx="49149" cy="80480"/>
                          </a:xfrm>
                          <a:custGeom>
                            <a:avLst/>
                            <a:gdLst/>
                            <a:ahLst/>
                            <a:cxnLst/>
                            <a:rect l="0" t="0" r="0" b="0"/>
                            <a:pathLst>
                              <a:path w="49149" h="80480">
                                <a:moveTo>
                                  <a:pt x="26416" y="0"/>
                                </a:moveTo>
                                <a:cubicBezTo>
                                  <a:pt x="27940" y="0"/>
                                  <a:pt x="29210" y="38"/>
                                  <a:pt x="30226" y="102"/>
                                </a:cubicBezTo>
                                <a:cubicBezTo>
                                  <a:pt x="31242" y="165"/>
                                  <a:pt x="31877" y="267"/>
                                  <a:pt x="32385" y="406"/>
                                </a:cubicBezTo>
                                <a:cubicBezTo>
                                  <a:pt x="32893" y="546"/>
                                  <a:pt x="33274" y="749"/>
                                  <a:pt x="33401" y="991"/>
                                </a:cubicBezTo>
                                <a:cubicBezTo>
                                  <a:pt x="33528" y="1244"/>
                                  <a:pt x="33655" y="1549"/>
                                  <a:pt x="33655" y="1918"/>
                                </a:cubicBezTo>
                                <a:lnTo>
                                  <a:pt x="33655" y="67945"/>
                                </a:lnTo>
                                <a:lnTo>
                                  <a:pt x="46736" y="67945"/>
                                </a:lnTo>
                                <a:cubicBezTo>
                                  <a:pt x="47117" y="67945"/>
                                  <a:pt x="47371" y="68059"/>
                                  <a:pt x="47752"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1" y="78677"/>
                                  <a:pt x="48514" y="79159"/>
                                </a:cubicBezTo>
                                <a:cubicBezTo>
                                  <a:pt x="48260" y="79629"/>
                                  <a:pt x="48006" y="79972"/>
                                  <a:pt x="47625" y="80175"/>
                                </a:cubicBezTo>
                                <a:cubicBezTo>
                                  <a:pt x="47371" y="80378"/>
                                  <a:pt x="47117" y="80480"/>
                                  <a:pt x="46736" y="80480"/>
                                </a:cubicBezTo>
                                <a:lnTo>
                                  <a:pt x="2540" y="80480"/>
                                </a:lnTo>
                                <a:cubicBezTo>
                                  <a:pt x="2286" y="80480"/>
                                  <a:pt x="1905" y="80378"/>
                                  <a:pt x="1651" y="80175"/>
                                </a:cubicBezTo>
                                <a:cubicBezTo>
                                  <a:pt x="1397" y="79972"/>
                                  <a:pt x="1143" y="79629"/>
                                  <a:pt x="889" y="79159"/>
                                </a:cubicBezTo>
                                <a:cubicBezTo>
                                  <a:pt x="635" y="78677"/>
                                  <a:pt x="508" y="78041"/>
                                  <a:pt x="381" y="77241"/>
                                </a:cubicBezTo>
                                <a:cubicBezTo>
                                  <a:pt x="254" y="76441"/>
                                  <a:pt x="127" y="75463"/>
                                  <a:pt x="127" y="74307"/>
                                </a:cubicBezTo>
                                <a:cubicBezTo>
                                  <a:pt x="127" y="73114"/>
                                  <a:pt x="254" y="72111"/>
                                  <a:pt x="381" y="71310"/>
                                </a:cubicBezTo>
                                <a:cubicBezTo>
                                  <a:pt x="381" y="70510"/>
                                  <a:pt x="635" y="69863"/>
                                  <a:pt x="889" y="69367"/>
                                </a:cubicBezTo>
                                <a:cubicBezTo>
                                  <a:pt x="1016" y="68872"/>
                                  <a:pt x="1270" y="68516"/>
                                  <a:pt x="1651" y="68288"/>
                                </a:cubicBezTo>
                                <a:cubicBezTo>
                                  <a:pt x="1905" y="68059"/>
                                  <a:pt x="2286" y="67945"/>
                                  <a:pt x="2540" y="67945"/>
                                </a:cubicBezTo>
                                <a:lnTo>
                                  <a:pt x="17526" y="67945"/>
                                </a:lnTo>
                                <a:lnTo>
                                  <a:pt x="17526" y="15939"/>
                                </a:lnTo>
                                <a:lnTo>
                                  <a:pt x="4572" y="23038"/>
                                </a:lnTo>
                                <a:cubicBezTo>
                                  <a:pt x="3683" y="23495"/>
                                  <a:pt x="2921" y="23774"/>
                                  <a:pt x="2286" y="23876"/>
                                </a:cubicBezTo>
                                <a:cubicBezTo>
                                  <a:pt x="1778" y="23978"/>
                                  <a:pt x="1270" y="23850"/>
                                  <a:pt x="889" y="23507"/>
                                </a:cubicBezTo>
                                <a:cubicBezTo>
                                  <a:pt x="508" y="23152"/>
                                  <a:pt x="254" y="22542"/>
                                  <a:pt x="127" y="21679"/>
                                </a:cubicBezTo>
                                <a:cubicBezTo>
                                  <a:pt x="0" y="20815"/>
                                  <a:pt x="0" y="19609"/>
                                  <a:pt x="0" y="18034"/>
                                </a:cubicBezTo>
                                <a:cubicBezTo>
                                  <a:pt x="0" y="17056"/>
                                  <a:pt x="0" y="16243"/>
                                  <a:pt x="0" y="15596"/>
                                </a:cubicBezTo>
                                <a:cubicBezTo>
                                  <a:pt x="127" y="14961"/>
                                  <a:pt x="254" y="14414"/>
                                  <a:pt x="381" y="13957"/>
                                </a:cubicBezTo>
                                <a:cubicBezTo>
                                  <a:pt x="508" y="13513"/>
                                  <a:pt x="762" y="13145"/>
                                  <a:pt x="1016" y="12852"/>
                                </a:cubicBezTo>
                                <a:cubicBezTo>
                                  <a:pt x="1397" y="12560"/>
                                  <a:pt x="1778" y="12255"/>
                                  <a:pt x="2286" y="11925"/>
                                </a:cubicBezTo>
                                <a:lnTo>
                                  <a:pt x="19431" y="813"/>
                                </a:lnTo>
                                <a:cubicBezTo>
                                  <a:pt x="19558" y="648"/>
                                  <a:pt x="19812" y="508"/>
                                  <a:pt x="20193" y="406"/>
                                </a:cubicBezTo>
                                <a:cubicBezTo>
                                  <a:pt x="20447" y="305"/>
                                  <a:pt x="20828" y="216"/>
                                  <a:pt x="21336" y="165"/>
                                </a:cubicBezTo>
                                <a:cubicBezTo>
                                  <a:pt x="21844" y="102"/>
                                  <a:pt x="22479" y="51"/>
                                  <a:pt x="23368" y="38"/>
                                </a:cubicBezTo>
                                <a:cubicBezTo>
                                  <a:pt x="24130" y="13"/>
                                  <a:pt x="25146" y="0"/>
                                  <a:pt x="264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 name="Shape 7"/>
                        <wps:cNvSpPr/>
                        <wps:spPr>
                          <a:xfrm>
                            <a:off x="6921559" y="4947577"/>
                            <a:ext cx="49149" cy="80480"/>
                          </a:xfrm>
                          <a:custGeom>
                            <a:avLst/>
                            <a:gdLst/>
                            <a:ahLst/>
                            <a:cxnLst/>
                            <a:rect l="0" t="0" r="0" b="0"/>
                            <a:pathLst>
                              <a:path w="49149" h="80480">
                                <a:moveTo>
                                  <a:pt x="26416" y="0"/>
                                </a:moveTo>
                                <a:cubicBezTo>
                                  <a:pt x="27940" y="0"/>
                                  <a:pt x="29210" y="38"/>
                                  <a:pt x="30226" y="102"/>
                                </a:cubicBezTo>
                                <a:cubicBezTo>
                                  <a:pt x="31242" y="165"/>
                                  <a:pt x="31877" y="267"/>
                                  <a:pt x="32385" y="406"/>
                                </a:cubicBezTo>
                                <a:cubicBezTo>
                                  <a:pt x="32893" y="546"/>
                                  <a:pt x="33274" y="749"/>
                                  <a:pt x="33401" y="991"/>
                                </a:cubicBezTo>
                                <a:cubicBezTo>
                                  <a:pt x="33528" y="1244"/>
                                  <a:pt x="33655" y="1549"/>
                                  <a:pt x="33655" y="1918"/>
                                </a:cubicBezTo>
                                <a:lnTo>
                                  <a:pt x="33655" y="67945"/>
                                </a:lnTo>
                                <a:lnTo>
                                  <a:pt x="46736" y="67945"/>
                                </a:lnTo>
                                <a:cubicBezTo>
                                  <a:pt x="47117" y="67945"/>
                                  <a:pt x="47371" y="68059"/>
                                  <a:pt x="47752"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1" y="78677"/>
                                  <a:pt x="48514" y="79159"/>
                                </a:cubicBezTo>
                                <a:cubicBezTo>
                                  <a:pt x="48260" y="79629"/>
                                  <a:pt x="48006" y="79972"/>
                                  <a:pt x="47625" y="80175"/>
                                </a:cubicBezTo>
                                <a:cubicBezTo>
                                  <a:pt x="47371" y="80378"/>
                                  <a:pt x="47117" y="80480"/>
                                  <a:pt x="46736" y="80480"/>
                                </a:cubicBezTo>
                                <a:lnTo>
                                  <a:pt x="2540" y="80480"/>
                                </a:lnTo>
                                <a:cubicBezTo>
                                  <a:pt x="2286" y="80480"/>
                                  <a:pt x="1905" y="80378"/>
                                  <a:pt x="1651" y="80175"/>
                                </a:cubicBezTo>
                                <a:cubicBezTo>
                                  <a:pt x="1397" y="79972"/>
                                  <a:pt x="1143" y="79629"/>
                                  <a:pt x="889" y="79159"/>
                                </a:cubicBezTo>
                                <a:cubicBezTo>
                                  <a:pt x="635" y="78677"/>
                                  <a:pt x="508" y="78041"/>
                                  <a:pt x="381" y="77241"/>
                                </a:cubicBezTo>
                                <a:cubicBezTo>
                                  <a:pt x="254" y="76441"/>
                                  <a:pt x="127" y="75463"/>
                                  <a:pt x="127" y="74307"/>
                                </a:cubicBezTo>
                                <a:cubicBezTo>
                                  <a:pt x="127" y="73114"/>
                                  <a:pt x="254" y="72111"/>
                                  <a:pt x="381" y="71310"/>
                                </a:cubicBezTo>
                                <a:cubicBezTo>
                                  <a:pt x="381" y="70510"/>
                                  <a:pt x="635" y="69863"/>
                                  <a:pt x="889" y="69367"/>
                                </a:cubicBezTo>
                                <a:cubicBezTo>
                                  <a:pt x="1016" y="68872"/>
                                  <a:pt x="1270" y="68516"/>
                                  <a:pt x="1651" y="68288"/>
                                </a:cubicBezTo>
                                <a:cubicBezTo>
                                  <a:pt x="1905" y="68059"/>
                                  <a:pt x="2286" y="67945"/>
                                  <a:pt x="2540" y="67945"/>
                                </a:cubicBezTo>
                                <a:lnTo>
                                  <a:pt x="17526" y="67945"/>
                                </a:lnTo>
                                <a:lnTo>
                                  <a:pt x="17526" y="15939"/>
                                </a:lnTo>
                                <a:lnTo>
                                  <a:pt x="4572" y="23038"/>
                                </a:lnTo>
                                <a:cubicBezTo>
                                  <a:pt x="3683" y="23495"/>
                                  <a:pt x="2921" y="23774"/>
                                  <a:pt x="2286" y="23876"/>
                                </a:cubicBezTo>
                                <a:cubicBezTo>
                                  <a:pt x="1778" y="23978"/>
                                  <a:pt x="1270" y="23850"/>
                                  <a:pt x="889" y="23507"/>
                                </a:cubicBezTo>
                                <a:cubicBezTo>
                                  <a:pt x="508" y="23152"/>
                                  <a:pt x="254" y="22542"/>
                                  <a:pt x="127" y="21679"/>
                                </a:cubicBezTo>
                                <a:cubicBezTo>
                                  <a:pt x="0" y="20815"/>
                                  <a:pt x="0" y="19609"/>
                                  <a:pt x="0" y="18034"/>
                                </a:cubicBezTo>
                                <a:cubicBezTo>
                                  <a:pt x="0" y="17056"/>
                                  <a:pt x="0" y="16243"/>
                                  <a:pt x="0" y="15596"/>
                                </a:cubicBezTo>
                                <a:cubicBezTo>
                                  <a:pt x="127" y="14961"/>
                                  <a:pt x="254" y="14414"/>
                                  <a:pt x="381" y="13957"/>
                                </a:cubicBezTo>
                                <a:cubicBezTo>
                                  <a:pt x="508" y="13513"/>
                                  <a:pt x="762" y="13145"/>
                                  <a:pt x="1016" y="12852"/>
                                </a:cubicBezTo>
                                <a:cubicBezTo>
                                  <a:pt x="1397" y="12560"/>
                                  <a:pt x="1778" y="12255"/>
                                  <a:pt x="2286" y="11925"/>
                                </a:cubicBezTo>
                                <a:lnTo>
                                  <a:pt x="19431" y="813"/>
                                </a:lnTo>
                                <a:cubicBezTo>
                                  <a:pt x="19558" y="648"/>
                                  <a:pt x="19812" y="508"/>
                                  <a:pt x="20193" y="406"/>
                                </a:cubicBezTo>
                                <a:cubicBezTo>
                                  <a:pt x="20447" y="305"/>
                                  <a:pt x="20828" y="216"/>
                                  <a:pt x="21336" y="165"/>
                                </a:cubicBezTo>
                                <a:cubicBezTo>
                                  <a:pt x="21844" y="102"/>
                                  <a:pt x="22479" y="51"/>
                                  <a:pt x="23368" y="38"/>
                                </a:cubicBezTo>
                                <a:cubicBezTo>
                                  <a:pt x="24130" y="13"/>
                                  <a:pt x="25146" y="0"/>
                                  <a:pt x="26416"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9" name="Picture 9"/>
                          <pic:cNvPicPr/>
                        </pic:nvPicPr>
                        <pic:blipFill>
                          <a:blip r:embed="rId7"/>
                          <a:stretch>
                            <a:fillRect/>
                          </a:stretch>
                        </pic:blipFill>
                        <pic:spPr>
                          <a:xfrm>
                            <a:off x="6915463" y="4941191"/>
                            <a:ext cx="59436" cy="91464"/>
                          </a:xfrm>
                          <a:prstGeom prst="rect">
                            <a:avLst/>
                          </a:prstGeom>
                        </pic:spPr>
                      </pic:pic>
                      <wps:wsp>
                        <wps:cNvPr id="10" name="Rectangle 10"/>
                        <wps:cNvSpPr/>
                        <wps:spPr>
                          <a:xfrm>
                            <a:off x="403411" y="245364"/>
                            <a:ext cx="38021" cy="171356"/>
                          </a:xfrm>
                          <a:prstGeom prst="rect">
                            <a:avLst/>
                          </a:prstGeom>
                          <a:ln>
                            <a:noFill/>
                          </a:ln>
                        </wps:spPr>
                        <wps:txbx>
                          <w:txbxContent>
                            <w:p w:rsidR="00F00AE7" w:rsidRDefault="00C67C19">
                              <w:r>
                                <w:rPr>
                                  <w:sz w:val="20"/>
                                </w:rPr>
                                <w:t xml:space="preserve"> </w:t>
                              </w:r>
                            </w:p>
                          </w:txbxContent>
                        </wps:txbx>
                        <wps:bodyPr horzOverflow="overflow" vert="horz" lIns="0" tIns="0" rIns="0" bIns="0" rtlCol="0">
                          <a:noAutofit/>
                        </wps:bodyPr>
                      </wps:wsp>
                      <pic:pic xmlns:pic="http://schemas.openxmlformats.org/drawingml/2006/picture">
                        <pic:nvPicPr>
                          <pic:cNvPr id="50727" name="Picture 50727"/>
                          <pic:cNvPicPr/>
                        </pic:nvPicPr>
                        <pic:blipFill>
                          <a:blip r:embed="rId8"/>
                          <a:stretch>
                            <a:fillRect/>
                          </a:stretch>
                        </pic:blipFill>
                        <pic:spPr>
                          <a:xfrm>
                            <a:off x="-3496" y="114681"/>
                            <a:ext cx="7391401" cy="5105401"/>
                          </a:xfrm>
                          <a:prstGeom prst="rect">
                            <a:avLst/>
                          </a:prstGeom>
                        </pic:spPr>
                      </pic:pic>
                      <pic:pic xmlns:pic="http://schemas.openxmlformats.org/drawingml/2006/picture">
                        <pic:nvPicPr>
                          <pic:cNvPr id="50728" name="Picture 50728"/>
                          <pic:cNvPicPr/>
                        </pic:nvPicPr>
                        <pic:blipFill>
                          <a:blip r:embed="rId9"/>
                          <a:stretch>
                            <a:fillRect/>
                          </a:stretch>
                        </pic:blipFill>
                        <pic:spPr>
                          <a:xfrm>
                            <a:off x="-3496" y="105537"/>
                            <a:ext cx="7373113" cy="1011936"/>
                          </a:xfrm>
                          <a:prstGeom prst="rect">
                            <a:avLst/>
                          </a:prstGeom>
                        </pic:spPr>
                      </pic:pic>
                      <pic:pic xmlns:pic="http://schemas.openxmlformats.org/drawingml/2006/picture">
                        <pic:nvPicPr>
                          <pic:cNvPr id="16" name="Picture 16"/>
                          <pic:cNvPicPr/>
                        </pic:nvPicPr>
                        <pic:blipFill>
                          <a:blip r:embed="rId10"/>
                          <a:stretch>
                            <a:fillRect/>
                          </a:stretch>
                        </pic:blipFill>
                        <pic:spPr>
                          <a:xfrm>
                            <a:off x="6" y="0"/>
                            <a:ext cx="972884" cy="1510538"/>
                          </a:xfrm>
                          <a:prstGeom prst="rect">
                            <a:avLst/>
                          </a:prstGeom>
                        </pic:spPr>
                      </pic:pic>
                      <pic:pic xmlns:pic="http://schemas.openxmlformats.org/drawingml/2006/picture">
                        <pic:nvPicPr>
                          <pic:cNvPr id="50729" name="Picture 50729"/>
                          <pic:cNvPicPr/>
                        </pic:nvPicPr>
                        <pic:blipFill>
                          <a:blip r:embed="rId11"/>
                          <a:stretch>
                            <a:fillRect/>
                          </a:stretch>
                        </pic:blipFill>
                        <pic:spPr>
                          <a:xfrm>
                            <a:off x="-3496" y="4525137"/>
                            <a:ext cx="7376161" cy="688848"/>
                          </a:xfrm>
                          <a:prstGeom prst="rect">
                            <a:avLst/>
                          </a:prstGeom>
                        </pic:spPr>
                      </pic:pic>
                      <wps:wsp>
                        <wps:cNvPr id="19" name="Rectangle 19"/>
                        <wps:cNvSpPr/>
                        <wps:spPr>
                          <a:xfrm>
                            <a:off x="4529768" y="571886"/>
                            <a:ext cx="2035022" cy="458667"/>
                          </a:xfrm>
                          <a:prstGeom prst="rect">
                            <a:avLst/>
                          </a:prstGeom>
                          <a:ln>
                            <a:noFill/>
                          </a:ln>
                        </wps:spPr>
                        <wps:txbx>
                          <w:txbxContent>
                            <w:p w:rsidR="00F00AE7" w:rsidRDefault="00C67C19">
                              <w:r>
                                <w:rPr>
                                  <w:rFonts w:ascii="Tahoma" w:eastAsia="Tahoma" w:hAnsi="Tahoma" w:cs="Tahoma"/>
                                  <w:color w:val="663300"/>
                                  <w:sz w:val="56"/>
                                </w:rPr>
                                <w:t>St. Louise</w:t>
                              </w:r>
                            </w:p>
                          </w:txbxContent>
                        </wps:txbx>
                        <wps:bodyPr horzOverflow="overflow" vert="horz" lIns="0" tIns="0" rIns="0" bIns="0" rtlCol="0">
                          <a:noAutofit/>
                        </wps:bodyPr>
                      </wps:wsp>
                      <wps:wsp>
                        <wps:cNvPr id="20" name="Rectangle 20"/>
                        <wps:cNvSpPr/>
                        <wps:spPr>
                          <a:xfrm>
                            <a:off x="6061769" y="571886"/>
                            <a:ext cx="99650" cy="458667"/>
                          </a:xfrm>
                          <a:prstGeom prst="rect">
                            <a:avLst/>
                          </a:prstGeom>
                          <a:ln>
                            <a:noFill/>
                          </a:ln>
                        </wps:spPr>
                        <wps:txbx>
                          <w:txbxContent>
                            <w:p w:rsidR="00F00AE7" w:rsidRDefault="00C67C19">
                              <w:r>
                                <w:rPr>
                                  <w:rFonts w:ascii="Tahoma" w:eastAsia="Tahoma" w:hAnsi="Tahoma" w:cs="Tahoma"/>
                                  <w:color w:val="663300"/>
                                  <w:sz w:val="56"/>
                                </w:rPr>
                                <w:t>’</w:t>
                              </w:r>
                            </w:p>
                          </w:txbxContent>
                        </wps:txbx>
                        <wps:bodyPr horzOverflow="overflow" vert="horz" lIns="0" tIns="0" rIns="0" bIns="0" rtlCol="0">
                          <a:noAutofit/>
                        </wps:bodyPr>
                      </wps:wsp>
                      <wps:wsp>
                        <wps:cNvPr id="21" name="Rectangle 21"/>
                        <wps:cNvSpPr/>
                        <wps:spPr>
                          <a:xfrm>
                            <a:off x="6136445" y="571886"/>
                            <a:ext cx="210633" cy="458667"/>
                          </a:xfrm>
                          <a:prstGeom prst="rect">
                            <a:avLst/>
                          </a:prstGeom>
                          <a:ln>
                            <a:noFill/>
                          </a:ln>
                        </wps:spPr>
                        <wps:txbx>
                          <w:txbxContent>
                            <w:p w:rsidR="00F00AE7" w:rsidRDefault="00C67C19">
                              <w:r>
                                <w:rPr>
                                  <w:rFonts w:ascii="Tahoma" w:eastAsia="Tahoma" w:hAnsi="Tahoma" w:cs="Tahoma"/>
                                  <w:color w:val="663300"/>
                                  <w:sz w:val="56"/>
                                </w:rPr>
                                <w:t>s</w:t>
                              </w:r>
                            </w:p>
                          </w:txbxContent>
                        </wps:txbx>
                        <wps:bodyPr horzOverflow="overflow" vert="horz" lIns="0" tIns="0" rIns="0" bIns="0" rtlCol="0">
                          <a:noAutofit/>
                        </wps:bodyPr>
                      </wps:wsp>
                      <wps:wsp>
                        <wps:cNvPr id="22" name="Rectangle 22"/>
                        <wps:cNvSpPr/>
                        <wps:spPr>
                          <a:xfrm>
                            <a:off x="6294941" y="571886"/>
                            <a:ext cx="147821" cy="458667"/>
                          </a:xfrm>
                          <a:prstGeom prst="rect">
                            <a:avLst/>
                          </a:prstGeom>
                          <a:ln>
                            <a:noFill/>
                          </a:ln>
                        </wps:spPr>
                        <wps:txbx>
                          <w:txbxContent>
                            <w:p w:rsidR="00F00AE7" w:rsidRDefault="00C67C19">
                              <w:r>
                                <w:rPr>
                                  <w:rFonts w:ascii="Tahoma" w:eastAsia="Tahoma" w:hAnsi="Tahoma" w:cs="Tahoma"/>
                                  <w:color w:val="663300"/>
                                  <w:sz w:val="56"/>
                                </w:rPr>
                                <w:t xml:space="preserve"> </w:t>
                              </w:r>
                            </w:p>
                          </w:txbxContent>
                        </wps:txbx>
                        <wps:bodyPr horzOverflow="overflow" vert="horz" lIns="0" tIns="0" rIns="0" bIns="0" rtlCol="0">
                          <a:noAutofit/>
                        </wps:bodyPr>
                      </wps:wsp>
                      <wps:wsp>
                        <wps:cNvPr id="23" name="Rectangle 23"/>
                        <wps:cNvSpPr/>
                        <wps:spPr>
                          <a:xfrm>
                            <a:off x="3827204" y="923116"/>
                            <a:ext cx="4214880" cy="295279"/>
                          </a:xfrm>
                          <a:prstGeom prst="rect">
                            <a:avLst/>
                          </a:prstGeom>
                          <a:ln>
                            <a:noFill/>
                          </a:ln>
                        </wps:spPr>
                        <wps:txbx>
                          <w:txbxContent>
                            <w:p w:rsidR="00F00AE7" w:rsidRDefault="00C67C19">
                              <w:r>
                                <w:rPr>
                                  <w:rFonts w:ascii="Tahoma" w:eastAsia="Tahoma" w:hAnsi="Tahoma" w:cs="Tahoma"/>
                                  <w:color w:val="663300"/>
                                  <w:sz w:val="36"/>
                                </w:rPr>
                                <w:t>Comprehensive College, Belfast</w:t>
                              </w:r>
                            </w:p>
                          </w:txbxContent>
                        </wps:txbx>
                        <wps:bodyPr horzOverflow="overflow" vert="horz" lIns="0" tIns="0" rIns="0" bIns="0" rtlCol="0">
                          <a:noAutofit/>
                        </wps:bodyPr>
                      </wps:wsp>
                      <wps:wsp>
                        <wps:cNvPr id="24" name="Rectangle 24"/>
                        <wps:cNvSpPr/>
                        <wps:spPr>
                          <a:xfrm>
                            <a:off x="6997759" y="923116"/>
                            <a:ext cx="95163" cy="295279"/>
                          </a:xfrm>
                          <a:prstGeom prst="rect">
                            <a:avLst/>
                          </a:prstGeom>
                          <a:ln>
                            <a:noFill/>
                          </a:ln>
                        </wps:spPr>
                        <wps:txbx>
                          <w:txbxContent>
                            <w:p w:rsidR="00F00AE7" w:rsidRDefault="00C67C19">
                              <w:r>
                                <w:rPr>
                                  <w:rFonts w:ascii="Tahoma" w:eastAsia="Tahoma" w:hAnsi="Tahoma" w:cs="Tahoma"/>
                                  <w:color w:val="663300"/>
                                  <w:sz w:val="36"/>
                                </w:rPr>
                                <w:t xml:space="preserve"> </w:t>
                              </w:r>
                            </w:p>
                          </w:txbxContent>
                        </wps:txbx>
                        <wps:bodyPr horzOverflow="overflow" vert="horz" lIns="0" tIns="0" rIns="0" bIns="0" rtlCol="0">
                          <a:noAutofit/>
                        </wps:bodyPr>
                      </wps:wsp>
                      <wps:wsp>
                        <wps:cNvPr id="25" name="Rectangle 25"/>
                        <wps:cNvSpPr/>
                        <wps:spPr>
                          <a:xfrm>
                            <a:off x="966071" y="4326331"/>
                            <a:ext cx="1104216" cy="567746"/>
                          </a:xfrm>
                          <a:prstGeom prst="rect">
                            <a:avLst/>
                          </a:prstGeom>
                          <a:ln>
                            <a:noFill/>
                          </a:ln>
                        </wps:spPr>
                        <wps:txbx>
                          <w:txbxContent>
                            <w:p w:rsidR="00F00AE7" w:rsidRDefault="00C67C19">
                              <w:r>
                                <w:rPr>
                                  <w:b/>
                                  <w:color w:val="663300"/>
                                  <w:sz w:val="66"/>
                                </w:rPr>
                                <w:t>Post</w:t>
                              </w:r>
                            </w:p>
                          </w:txbxContent>
                        </wps:txbx>
                        <wps:bodyPr horzOverflow="overflow" vert="horz" lIns="0" tIns="0" rIns="0" bIns="0" rtlCol="0">
                          <a:noAutofit/>
                        </wps:bodyPr>
                      </wps:wsp>
                      <wps:wsp>
                        <wps:cNvPr id="26" name="Rectangle 26"/>
                        <wps:cNvSpPr/>
                        <wps:spPr>
                          <a:xfrm>
                            <a:off x="1798125" y="4326331"/>
                            <a:ext cx="170565" cy="567746"/>
                          </a:xfrm>
                          <a:prstGeom prst="rect">
                            <a:avLst/>
                          </a:prstGeom>
                          <a:ln>
                            <a:noFill/>
                          </a:ln>
                        </wps:spPr>
                        <wps:txbx>
                          <w:txbxContent>
                            <w:p w:rsidR="00F00AE7" w:rsidRDefault="00C67C19">
                              <w:r>
                                <w:rPr>
                                  <w:b/>
                                  <w:color w:val="663300"/>
                                  <w:sz w:val="66"/>
                                </w:rPr>
                                <w:t>-</w:t>
                              </w:r>
                            </w:p>
                          </w:txbxContent>
                        </wps:txbx>
                        <wps:bodyPr horzOverflow="overflow" vert="horz" lIns="0" tIns="0" rIns="0" bIns="0" rtlCol="0">
                          <a:noAutofit/>
                        </wps:bodyPr>
                      </wps:wsp>
                      <wps:wsp>
                        <wps:cNvPr id="38571" name="Rectangle 38571"/>
                        <wps:cNvSpPr/>
                        <wps:spPr>
                          <a:xfrm>
                            <a:off x="1926141" y="4326331"/>
                            <a:ext cx="565207" cy="567746"/>
                          </a:xfrm>
                          <a:prstGeom prst="rect">
                            <a:avLst/>
                          </a:prstGeom>
                          <a:ln>
                            <a:noFill/>
                          </a:ln>
                        </wps:spPr>
                        <wps:txbx>
                          <w:txbxContent>
                            <w:p w:rsidR="00F00AE7" w:rsidRDefault="00C67C19">
                              <w:r>
                                <w:rPr>
                                  <w:b/>
                                  <w:color w:val="663300"/>
                                  <w:sz w:val="66"/>
                                </w:rPr>
                                <w:t>16</w:t>
                              </w:r>
                            </w:p>
                          </w:txbxContent>
                        </wps:txbx>
                        <wps:bodyPr horzOverflow="overflow" vert="horz" lIns="0" tIns="0" rIns="0" bIns="0" rtlCol="0">
                          <a:noAutofit/>
                        </wps:bodyPr>
                      </wps:wsp>
                      <wps:wsp>
                        <wps:cNvPr id="38573" name="Rectangle 38573"/>
                        <wps:cNvSpPr/>
                        <wps:spPr>
                          <a:xfrm>
                            <a:off x="2351108" y="4326331"/>
                            <a:ext cx="4128684" cy="567746"/>
                          </a:xfrm>
                          <a:prstGeom prst="rect">
                            <a:avLst/>
                          </a:prstGeom>
                          <a:ln>
                            <a:noFill/>
                          </a:ln>
                        </wps:spPr>
                        <wps:txbx>
                          <w:txbxContent>
                            <w:p w:rsidR="00F00AE7" w:rsidRDefault="00C67C19">
                              <w:r>
                                <w:rPr>
                                  <w:b/>
                                  <w:color w:val="663300"/>
                                  <w:sz w:val="66"/>
                                </w:rPr>
                                <w:t xml:space="preserve"> Subject Options </w:t>
                              </w:r>
                            </w:p>
                          </w:txbxContent>
                        </wps:txbx>
                        <wps:bodyPr horzOverflow="overflow" vert="horz" lIns="0" tIns="0" rIns="0" bIns="0" rtlCol="0">
                          <a:noAutofit/>
                        </wps:bodyPr>
                      </wps:wsp>
                      <wps:wsp>
                        <wps:cNvPr id="38572" name="Rectangle 38572"/>
                        <wps:cNvSpPr/>
                        <wps:spPr>
                          <a:xfrm>
                            <a:off x="5455382" y="4326331"/>
                            <a:ext cx="1130414" cy="567746"/>
                          </a:xfrm>
                          <a:prstGeom prst="rect">
                            <a:avLst/>
                          </a:prstGeom>
                          <a:ln>
                            <a:noFill/>
                          </a:ln>
                        </wps:spPr>
                        <wps:txbx>
                          <w:txbxContent>
                            <w:p w:rsidR="00F00AE7" w:rsidRDefault="00C67C19">
                              <w:r>
                                <w:rPr>
                                  <w:b/>
                                  <w:color w:val="663300"/>
                                  <w:sz w:val="66"/>
                                </w:rPr>
                                <w:t>2020</w:t>
                              </w:r>
                            </w:p>
                          </w:txbxContent>
                        </wps:txbx>
                        <wps:bodyPr horzOverflow="overflow" vert="horz" lIns="0" tIns="0" rIns="0" bIns="0" rtlCol="0">
                          <a:noAutofit/>
                        </wps:bodyPr>
                      </wps:wsp>
                      <wps:wsp>
                        <wps:cNvPr id="28" name="Rectangle 28"/>
                        <wps:cNvSpPr/>
                        <wps:spPr>
                          <a:xfrm>
                            <a:off x="6304085" y="4326331"/>
                            <a:ext cx="125973" cy="567746"/>
                          </a:xfrm>
                          <a:prstGeom prst="rect">
                            <a:avLst/>
                          </a:prstGeom>
                          <a:ln>
                            <a:noFill/>
                          </a:ln>
                        </wps:spPr>
                        <wps:txbx>
                          <w:txbxContent>
                            <w:p w:rsidR="00F00AE7" w:rsidRDefault="00C67C19">
                              <w:r>
                                <w:rPr>
                                  <w:b/>
                                  <w:color w:val="663300"/>
                                  <w:sz w:val="66"/>
                                </w:rPr>
                                <w:t xml:space="preserve"> </w:t>
                              </w:r>
                            </w:p>
                          </w:txbxContent>
                        </wps:txbx>
                        <wps:bodyPr horzOverflow="overflow" vert="horz" lIns="0" tIns="0" rIns="0" bIns="0" rtlCol="0">
                          <a:noAutofit/>
                        </wps:bodyPr>
                      </wps:wsp>
                      <pic:pic xmlns:pic="http://schemas.openxmlformats.org/drawingml/2006/picture">
                        <pic:nvPicPr>
                          <pic:cNvPr id="30" name="Picture 30"/>
                          <pic:cNvPicPr/>
                        </pic:nvPicPr>
                        <pic:blipFill>
                          <a:blip r:embed="rId12"/>
                          <a:stretch>
                            <a:fillRect/>
                          </a:stretch>
                        </pic:blipFill>
                        <pic:spPr>
                          <a:xfrm>
                            <a:off x="987471" y="1230401"/>
                            <a:ext cx="5398897" cy="2958338"/>
                          </a:xfrm>
                          <a:prstGeom prst="rect">
                            <a:avLst/>
                          </a:prstGeom>
                        </pic:spPr>
                      </pic:pic>
                      <pic:pic xmlns:pic="http://schemas.openxmlformats.org/drawingml/2006/picture">
                        <pic:nvPicPr>
                          <pic:cNvPr id="32" name="Picture 32"/>
                          <pic:cNvPicPr/>
                        </pic:nvPicPr>
                        <pic:blipFill>
                          <a:blip r:embed="rId13"/>
                          <a:stretch>
                            <a:fillRect/>
                          </a:stretch>
                        </pic:blipFill>
                        <pic:spPr>
                          <a:xfrm>
                            <a:off x="197671" y="619125"/>
                            <a:ext cx="2088007" cy="1975104"/>
                          </a:xfrm>
                          <a:prstGeom prst="rect">
                            <a:avLst/>
                          </a:prstGeom>
                        </pic:spPr>
                      </pic:pic>
                      <pic:pic xmlns:pic="http://schemas.openxmlformats.org/drawingml/2006/picture">
                        <pic:nvPicPr>
                          <pic:cNvPr id="50730" name="Picture 50730"/>
                          <pic:cNvPicPr/>
                        </pic:nvPicPr>
                        <pic:blipFill>
                          <a:blip r:embed="rId14"/>
                          <a:stretch>
                            <a:fillRect/>
                          </a:stretch>
                        </pic:blipFill>
                        <pic:spPr>
                          <a:xfrm>
                            <a:off x="497391" y="918337"/>
                            <a:ext cx="1496568" cy="1386840"/>
                          </a:xfrm>
                          <a:prstGeom prst="rect">
                            <a:avLst/>
                          </a:prstGeom>
                        </pic:spPr>
                      </pic:pic>
                    </wpg:wgp>
                  </a:graphicData>
                </a:graphic>
              </wp:anchor>
            </w:drawing>
          </mc:Choice>
          <mc:Fallback xmlns:a="http://schemas.openxmlformats.org/drawingml/2006/main">
            <w:pict>
              <v:group id="Group 38596" style="width:581.74pt;height:411.149pt;position:absolute;mso-position-horizontal-relative:page;mso-position-horizontal:absolute;margin-left:6.99539pt;mso-position-vertical-relative:page;margin-top:0.0899963pt;" coordsize="73881,52215">
                <v:shape id="Shape 6" style="position:absolute;width:491;height:804;left:69215;top:49475;" coordsize="49149,80480" path="m26416,0c27940,0,29210,38,30226,102c31242,165,31877,267,32385,406c32893,546,33274,749,33401,991c33528,1244,33655,1549,33655,1918l33655,67945l46736,67945c47117,67945,47371,68059,47752,68288c48006,68516,48260,68872,48514,69367c48768,69863,48895,70510,49022,71310c49149,72111,49149,73114,49149,74307c49149,75463,49149,76441,49022,77241c48895,78041,48641,78677,48514,79159c48260,79629,48006,79972,47625,80175c47371,80378,47117,80480,46736,80480l2540,80480c2286,80480,1905,80378,1651,80175c1397,79972,1143,79629,889,79159c635,78677,508,78041,381,77241c254,76441,127,75463,127,74307c127,73114,254,72111,381,71310c381,70510,635,69863,889,69367c1016,68872,1270,68516,1651,68288c1905,68059,2286,67945,2540,67945l17526,67945l17526,15939l4572,23038c3683,23495,2921,23774,2286,23876c1778,23978,1270,23850,889,23507c508,23152,254,22542,127,21679c0,20815,0,19609,0,18034c0,17056,0,16243,0,15596c127,14961,254,14414,381,13957c508,13513,762,13145,1016,12852c1397,12560,1778,12255,2286,11925l19431,813c19558,648,19812,508,20193,406c20447,305,20828,216,21336,165c21844,102,22479,51,23368,38c24130,13,25146,0,26416,0x">
                  <v:stroke weight="0pt" endcap="flat" joinstyle="miter" miterlimit="10" on="false" color="#000000" opacity="0"/>
                  <v:fill on="true" color="#000000"/>
                </v:shape>
                <v:shape id="Shape 7" style="position:absolute;width:491;height:804;left:69215;top:49475;" coordsize="49149,80480" path="m26416,0c27940,0,29210,38,30226,102c31242,165,31877,267,32385,406c32893,546,33274,749,33401,991c33528,1244,33655,1549,33655,1918l33655,67945l46736,67945c47117,67945,47371,68059,47752,68288c48006,68516,48260,68872,48514,69367c48768,69863,48895,70510,49022,71310c49149,72111,49149,73114,49149,74307c49149,75463,49149,76441,49022,77241c48895,78041,48641,78677,48514,79159c48260,79629,48006,79972,47625,80175c47371,80378,47117,80480,46736,80480l2540,80480c2286,80480,1905,80378,1651,80175c1397,79972,1143,79629,889,79159c635,78677,508,78041,381,77241c254,76441,127,75463,127,74307c127,73114,254,72111,381,71310c381,70510,635,69863,889,69367c1016,68872,1270,68516,1651,68288c1905,68059,2286,67945,2540,67945l17526,67945l17526,15939l4572,23038c3683,23495,2921,23774,2286,23876c1778,23978,1270,23850,889,23507c508,23152,254,22542,127,21679c0,20815,0,19609,0,18034c0,17056,0,16243,0,15596c127,14961,254,14414,381,13957c508,13513,762,13145,1016,12852c1397,12560,1778,12255,2286,11925l19431,813c19558,648,19812,508,20193,406c20447,305,20828,216,21336,165c21844,102,22479,51,23368,38c24130,13,25146,0,26416,0x">
                  <v:stroke weight="0.75pt" endcap="flat" joinstyle="round" on="true" color="#000000" opacity="0.498039"/>
                  <v:fill on="false" color="#000000" opacity="0"/>
                </v:shape>
                <v:shape id="Picture 9" style="position:absolute;width:594;height:914;left:69154;top:49411;" filled="f">
                  <v:imagedata r:id="rId43"/>
                </v:shape>
                <v:rect id="Rectangle 10" style="position:absolute;width:380;height:1713;left:4034;top:2453;" filled="f" stroked="f">
                  <v:textbox inset="0,0,0,0">
                    <w:txbxContent>
                      <w:p>
                        <w:pPr>
                          <w:spacing w:before="0" w:after="160" w:line="259" w:lineRule="auto"/>
                        </w:pPr>
                        <w:r>
                          <w:rPr>
                            <w:rFonts w:cs="Calibri" w:hAnsi="Calibri" w:eastAsia="Calibri" w:ascii="Calibri"/>
                            <w:sz w:val="20"/>
                          </w:rPr>
                          <w:t xml:space="preserve"> </w:t>
                        </w:r>
                      </w:p>
                    </w:txbxContent>
                  </v:textbox>
                </v:rect>
                <v:shape id="Picture 50727" style="position:absolute;width:73914;height:51054;left:-34;top:1146;" filled="f">
                  <v:imagedata r:id="rId44"/>
                </v:shape>
                <v:shape id="Picture 50728" style="position:absolute;width:73731;height:10119;left:-34;top:1055;" filled="f">
                  <v:imagedata r:id="rId45"/>
                </v:shape>
                <v:shape id="Picture 16" style="position:absolute;width:9728;height:15105;left:0;top:0;" filled="f">
                  <v:imagedata r:id="rId46"/>
                </v:shape>
                <v:shape id="Picture 50729" style="position:absolute;width:73761;height:6888;left:-34;top:45251;" filled="f">
                  <v:imagedata r:id="rId47"/>
                </v:shape>
                <v:rect id="Rectangle 19" style="position:absolute;width:20350;height:4586;left:45297;top:5718;" filled="f" stroked="f">
                  <v:textbox inset="0,0,0,0">
                    <w:txbxContent>
                      <w:p>
                        <w:pPr>
                          <w:spacing w:before="0" w:after="160" w:line="259" w:lineRule="auto"/>
                        </w:pPr>
                        <w:r>
                          <w:rPr>
                            <w:rFonts w:cs="Tahoma" w:hAnsi="Tahoma" w:eastAsia="Tahoma" w:ascii="Tahoma"/>
                            <w:color w:val="663300"/>
                            <w:sz w:val="56"/>
                          </w:rPr>
                          <w:t xml:space="preserve">St. Louise</w:t>
                        </w:r>
                      </w:p>
                    </w:txbxContent>
                  </v:textbox>
                </v:rect>
                <v:rect id="Rectangle 20" style="position:absolute;width:996;height:4586;left:60617;top:5718;" filled="f" stroked="f">
                  <v:textbox inset="0,0,0,0">
                    <w:txbxContent>
                      <w:p>
                        <w:pPr>
                          <w:spacing w:before="0" w:after="160" w:line="259" w:lineRule="auto"/>
                        </w:pPr>
                        <w:r>
                          <w:rPr>
                            <w:rFonts w:cs="Tahoma" w:hAnsi="Tahoma" w:eastAsia="Tahoma" w:ascii="Tahoma"/>
                            <w:color w:val="663300"/>
                            <w:sz w:val="56"/>
                          </w:rPr>
                          <w:t xml:space="preserve">’</w:t>
                        </w:r>
                      </w:p>
                    </w:txbxContent>
                  </v:textbox>
                </v:rect>
                <v:rect id="Rectangle 21" style="position:absolute;width:2106;height:4586;left:61364;top:5718;" filled="f" stroked="f">
                  <v:textbox inset="0,0,0,0">
                    <w:txbxContent>
                      <w:p>
                        <w:pPr>
                          <w:spacing w:before="0" w:after="160" w:line="259" w:lineRule="auto"/>
                        </w:pPr>
                        <w:r>
                          <w:rPr>
                            <w:rFonts w:cs="Tahoma" w:hAnsi="Tahoma" w:eastAsia="Tahoma" w:ascii="Tahoma"/>
                            <w:color w:val="663300"/>
                            <w:sz w:val="56"/>
                          </w:rPr>
                          <w:t xml:space="preserve">s</w:t>
                        </w:r>
                      </w:p>
                    </w:txbxContent>
                  </v:textbox>
                </v:rect>
                <v:rect id="Rectangle 22" style="position:absolute;width:1478;height:4586;left:62949;top:5718;" filled="f" stroked="f">
                  <v:textbox inset="0,0,0,0">
                    <w:txbxContent>
                      <w:p>
                        <w:pPr>
                          <w:spacing w:before="0" w:after="160" w:line="259" w:lineRule="auto"/>
                        </w:pPr>
                        <w:r>
                          <w:rPr>
                            <w:rFonts w:cs="Tahoma" w:hAnsi="Tahoma" w:eastAsia="Tahoma" w:ascii="Tahoma"/>
                            <w:color w:val="663300"/>
                            <w:sz w:val="56"/>
                          </w:rPr>
                          <w:t xml:space="preserve"> </w:t>
                        </w:r>
                      </w:p>
                    </w:txbxContent>
                  </v:textbox>
                </v:rect>
                <v:rect id="Rectangle 23" style="position:absolute;width:42148;height:2952;left:38272;top:9231;" filled="f" stroked="f">
                  <v:textbox inset="0,0,0,0">
                    <w:txbxContent>
                      <w:p>
                        <w:pPr>
                          <w:spacing w:before="0" w:after="160" w:line="259" w:lineRule="auto"/>
                        </w:pPr>
                        <w:r>
                          <w:rPr>
                            <w:rFonts w:cs="Tahoma" w:hAnsi="Tahoma" w:eastAsia="Tahoma" w:ascii="Tahoma"/>
                            <w:color w:val="663300"/>
                            <w:sz w:val="36"/>
                          </w:rPr>
                          <w:t xml:space="preserve">Comprehensive College, Belfast</w:t>
                        </w:r>
                      </w:p>
                    </w:txbxContent>
                  </v:textbox>
                </v:rect>
                <v:rect id="Rectangle 24" style="position:absolute;width:951;height:2952;left:69977;top:9231;" filled="f" stroked="f">
                  <v:textbox inset="0,0,0,0">
                    <w:txbxContent>
                      <w:p>
                        <w:pPr>
                          <w:spacing w:before="0" w:after="160" w:line="259" w:lineRule="auto"/>
                        </w:pPr>
                        <w:r>
                          <w:rPr>
                            <w:rFonts w:cs="Tahoma" w:hAnsi="Tahoma" w:eastAsia="Tahoma" w:ascii="Tahoma"/>
                            <w:color w:val="663300"/>
                            <w:sz w:val="36"/>
                          </w:rPr>
                          <w:t xml:space="preserve"> </w:t>
                        </w:r>
                      </w:p>
                    </w:txbxContent>
                  </v:textbox>
                </v:rect>
                <v:rect id="Rectangle 25" style="position:absolute;width:11042;height:5677;left:9660;top:43263;" filled="f" stroked="f">
                  <v:textbox inset="0,0,0,0">
                    <w:txbxContent>
                      <w:p>
                        <w:pPr>
                          <w:spacing w:before="0" w:after="160" w:line="259" w:lineRule="auto"/>
                        </w:pPr>
                        <w:r>
                          <w:rPr>
                            <w:rFonts w:cs="Calibri" w:hAnsi="Calibri" w:eastAsia="Calibri" w:ascii="Calibri"/>
                            <w:b w:val="1"/>
                            <w:color w:val="663300"/>
                            <w:sz w:val="66"/>
                          </w:rPr>
                          <w:t xml:space="preserve">Post</w:t>
                        </w:r>
                      </w:p>
                    </w:txbxContent>
                  </v:textbox>
                </v:rect>
                <v:rect id="Rectangle 26" style="position:absolute;width:1705;height:5677;left:17981;top:43263;" filled="f" stroked="f">
                  <v:textbox inset="0,0,0,0">
                    <w:txbxContent>
                      <w:p>
                        <w:pPr>
                          <w:spacing w:before="0" w:after="160" w:line="259" w:lineRule="auto"/>
                        </w:pPr>
                        <w:r>
                          <w:rPr>
                            <w:rFonts w:cs="Calibri" w:hAnsi="Calibri" w:eastAsia="Calibri" w:ascii="Calibri"/>
                            <w:b w:val="1"/>
                            <w:color w:val="663300"/>
                            <w:sz w:val="66"/>
                          </w:rPr>
                          <w:t xml:space="preserve">-</w:t>
                        </w:r>
                      </w:p>
                    </w:txbxContent>
                  </v:textbox>
                </v:rect>
                <v:rect id="Rectangle 38571" style="position:absolute;width:5652;height:5677;left:19261;top:43263;" filled="f" stroked="f">
                  <v:textbox inset="0,0,0,0">
                    <w:txbxContent>
                      <w:p>
                        <w:pPr>
                          <w:spacing w:before="0" w:after="160" w:line="259" w:lineRule="auto"/>
                        </w:pPr>
                        <w:r>
                          <w:rPr>
                            <w:rFonts w:cs="Calibri" w:hAnsi="Calibri" w:eastAsia="Calibri" w:ascii="Calibri"/>
                            <w:b w:val="1"/>
                            <w:color w:val="663300"/>
                            <w:sz w:val="66"/>
                          </w:rPr>
                          <w:t xml:space="preserve">16</w:t>
                        </w:r>
                      </w:p>
                    </w:txbxContent>
                  </v:textbox>
                </v:rect>
                <v:rect id="Rectangle 38573" style="position:absolute;width:41286;height:5677;left:23511;top:43263;" filled="f" stroked="f">
                  <v:textbox inset="0,0,0,0">
                    <w:txbxContent>
                      <w:p>
                        <w:pPr>
                          <w:spacing w:before="0" w:after="160" w:line="259" w:lineRule="auto"/>
                        </w:pPr>
                        <w:r>
                          <w:rPr>
                            <w:rFonts w:cs="Calibri" w:hAnsi="Calibri" w:eastAsia="Calibri" w:ascii="Calibri"/>
                            <w:b w:val="1"/>
                            <w:color w:val="663300"/>
                            <w:sz w:val="66"/>
                          </w:rPr>
                          <w:t xml:space="preserve"> Subject Options </w:t>
                        </w:r>
                      </w:p>
                    </w:txbxContent>
                  </v:textbox>
                </v:rect>
                <v:rect id="Rectangle 38572" style="position:absolute;width:11304;height:5677;left:54553;top:43263;" filled="f" stroked="f">
                  <v:textbox inset="0,0,0,0">
                    <w:txbxContent>
                      <w:p>
                        <w:pPr>
                          <w:spacing w:before="0" w:after="160" w:line="259" w:lineRule="auto"/>
                        </w:pPr>
                        <w:r>
                          <w:rPr>
                            <w:rFonts w:cs="Calibri" w:hAnsi="Calibri" w:eastAsia="Calibri" w:ascii="Calibri"/>
                            <w:b w:val="1"/>
                            <w:color w:val="663300"/>
                            <w:sz w:val="66"/>
                          </w:rPr>
                          <w:t xml:space="preserve">2020</w:t>
                        </w:r>
                      </w:p>
                    </w:txbxContent>
                  </v:textbox>
                </v:rect>
                <v:rect id="Rectangle 28" style="position:absolute;width:1259;height:5677;left:63040;top:43263;" filled="f" stroked="f">
                  <v:textbox inset="0,0,0,0">
                    <w:txbxContent>
                      <w:p>
                        <w:pPr>
                          <w:spacing w:before="0" w:after="160" w:line="259" w:lineRule="auto"/>
                        </w:pPr>
                        <w:r>
                          <w:rPr>
                            <w:rFonts w:cs="Calibri" w:hAnsi="Calibri" w:eastAsia="Calibri" w:ascii="Calibri"/>
                            <w:b w:val="1"/>
                            <w:color w:val="663300"/>
                            <w:sz w:val="66"/>
                          </w:rPr>
                          <w:t xml:space="preserve"> </w:t>
                        </w:r>
                      </w:p>
                    </w:txbxContent>
                  </v:textbox>
                </v:rect>
                <v:shape id="Picture 30" style="position:absolute;width:53988;height:29583;left:9874;top:12304;" filled="f">
                  <v:imagedata r:id="rId48"/>
                </v:shape>
                <v:shape id="Picture 32" style="position:absolute;width:20880;height:19751;left:1976;top:6191;" filled="f">
                  <v:imagedata r:id="rId49"/>
                </v:shape>
                <v:shape id="Picture 50730" style="position:absolute;width:14965;height:13868;left:4973;top:9183;" filled="f">
                  <v:imagedata r:id="rId50"/>
                </v:shape>
                <w10:wrap type="topAndBottom"/>
              </v:group>
            </w:pict>
          </mc:Fallback>
        </mc:AlternateContent>
      </w:r>
      <w:r>
        <w:br w:type="page"/>
      </w:r>
    </w:p>
    <w:tbl>
      <w:tblPr>
        <w:tblStyle w:val="TableGrid"/>
        <w:tblW w:w="11094" w:type="dxa"/>
        <w:tblInd w:w="-63" w:type="dxa"/>
        <w:tblCellMar>
          <w:top w:w="96" w:type="dxa"/>
          <w:left w:w="0" w:type="dxa"/>
          <w:bottom w:w="0" w:type="dxa"/>
          <w:right w:w="115" w:type="dxa"/>
        </w:tblCellMar>
        <w:tblLook w:val="04A0" w:firstRow="1" w:lastRow="0" w:firstColumn="1" w:lastColumn="0" w:noHBand="0" w:noVBand="1"/>
      </w:tblPr>
      <w:tblGrid>
        <w:gridCol w:w="9657"/>
        <w:gridCol w:w="1048"/>
        <w:gridCol w:w="389"/>
      </w:tblGrid>
      <w:tr w:rsidR="00F00AE7">
        <w:trPr>
          <w:trHeight w:val="510"/>
        </w:trPr>
        <w:tc>
          <w:tcPr>
            <w:tcW w:w="9657" w:type="dxa"/>
            <w:tcBorders>
              <w:top w:val="single" w:sz="12" w:space="0" w:color="FF33CC"/>
              <w:left w:val="single" w:sz="12" w:space="0" w:color="FF33CC"/>
              <w:bottom w:val="single" w:sz="12" w:space="0" w:color="FF33CC"/>
              <w:right w:val="nil"/>
            </w:tcBorders>
            <w:shd w:val="clear" w:color="auto" w:fill="FF0066"/>
            <w:vAlign w:val="center"/>
          </w:tcPr>
          <w:p w:rsidR="00F00AE7" w:rsidRDefault="00C67C19">
            <w:pPr>
              <w:tabs>
                <w:tab w:val="center" w:pos="6940"/>
                <w:tab w:val="center" w:pos="7420"/>
                <w:tab w:val="center" w:pos="7985"/>
                <w:tab w:val="center" w:pos="8551"/>
                <w:tab w:val="center" w:pos="9117"/>
              </w:tabs>
              <w:spacing w:after="0"/>
            </w:pPr>
            <w:r>
              <w:rPr>
                <w:rFonts w:ascii="Arial" w:eastAsia="Arial" w:hAnsi="Arial" w:cs="Arial"/>
                <w:b/>
                <w:color w:val="FFFFFF"/>
                <w:sz w:val="26"/>
              </w:rPr>
              <w:lastRenderedPageBreak/>
              <w:t>An Introduction to Courses in Arts, Media &amp; Publication</w:t>
            </w:r>
            <w:r>
              <w:rPr>
                <w:sz w:val="26"/>
                <w:vertAlign w:val="superscript"/>
              </w:rPr>
              <w:t xml:space="preserve"> </w:t>
            </w:r>
            <w:r>
              <w:rPr>
                <w:sz w:val="26"/>
                <w:vertAlign w:val="superscript"/>
              </w:rPr>
              <w:tab/>
            </w:r>
            <w:r>
              <w:rPr>
                <w:rFonts w:ascii="Arial" w:eastAsia="Arial" w:hAnsi="Arial" w:cs="Arial"/>
                <w:b/>
                <w:color w:val="FFFFFF"/>
                <w:sz w:val="26"/>
              </w:rPr>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p>
        </w:tc>
        <w:tc>
          <w:tcPr>
            <w:tcW w:w="1048" w:type="dxa"/>
            <w:tcBorders>
              <w:top w:val="single" w:sz="12" w:space="0" w:color="FF33CC"/>
              <w:left w:val="nil"/>
              <w:bottom w:val="single" w:sz="12" w:space="0" w:color="FF33CC"/>
              <w:right w:val="nil"/>
            </w:tcBorders>
            <w:shd w:val="clear" w:color="auto" w:fill="FF0066"/>
            <w:vAlign w:val="center"/>
          </w:tcPr>
          <w:p w:rsidR="00F00AE7" w:rsidRDefault="00C67C19">
            <w:pPr>
              <w:spacing w:after="0"/>
              <w:ind w:left="26"/>
            </w:pPr>
            <w:r>
              <w:rPr>
                <w:rFonts w:ascii="Arial" w:eastAsia="Arial" w:hAnsi="Arial" w:cs="Arial"/>
                <w:b/>
                <w:color w:val="FFFFFF"/>
                <w:sz w:val="26"/>
              </w:rPr>
              <w:t xml:space="preserve">4-13  </w:t>
            </w:r>
          </w:p>
        </w:tc>
        <w:tc>
          <w:tcPr>
            <w:tcW w:w="389" w:type="dxa"/>
            <w:tcBorders>
              <w:top w:val="single" w:sz="12" w:space="0" w:color="FF33CC"/>
              <w:left w:val="nil"/>
              <w:bottom w:val="single" w:sz="12" w:space="0" w:color="FF33CC"/>
              <w:right w:val="single" w:sz="12" w:space="0" w:color="FF33CC"/>
            </w:tcBorders>
            <w:shd w:val="clear" w:color="auto" w:fill="FF0066"/>
            <w:vAlign w:val="center"/>
          </w:tcPr>
          <w:p w:rsidR="00F00AE7" w:rsidRDefault="00C67C19">
            <w:pPr>
              <w:spacing w:after="0"/>
              <w:ind w:left="109"/>
            </w:pPr>
            <w:r>
              <w:rPr>
                <w:rFonts w:ascii="Arial" w:eastAsia="Arial" w:hAnsi="Arial" w:cs="Arial"/>
                <w:b/>
                <w:color w:val="FFFFFF"/>
                <w:sz w:val="26"/>
              </w:rPr>
              <w:t xml:space="preserve"> </w:t>
            </w:r>
          </w:p>
        </w:tc>
      </w:tr>
      <w:tr w:rsidR="00F00AE7">
        <w:trPr>
          <w:trHeight w:val="572"/>
        </w:trPr>
        <w:tc>
          <w:tcPr>
            <w:tcW w:w="9657" w:type="dxa"/>
            <w:tcBorders>
              <w:top w:val="single" w:sz="12" w:space="0" w:color="FF33CC"/>
              <w:left w:val="nil"/>
              <w:bottom w:val="nil"/>
              <w:right w:val="nil"/>
            </w:tcBorders>
            <w:shd w:val="clear" w:color="auto" w:fill="663300"/>
            <w:vAlign w:val="center"/>
          </w:tcPr>
          <w:p w:rsidR="00F00AE7" w:rsidRDefault="00C67C19">
            <w:pPr>
              <w:tabs>
                <w:tab w:val="center" w:pos="7406"/>
                <w:tab w:val="center" w:pos="7970"/>
                <w:tab w:val="center" w:pos="8537"/>
                <w:tab w:val="center" w:pos="9103"/>
              </w:tabs>
              <w:spacing w:after="0"/>
            </w:pPr>
            <w:r>
              <w:rPr>
                <w:rFonts w:ascii="Arial" w:eastAsia="Arial" w:hAnsi="Arial" w:cs="Arial"/>
                <w:b/>
                <w:color w:val="FFFFFF"/>
                <w:sz w:val="26"/>
              </w:rPr>
              <w:t xml:space="preserve">An Introduction to Courses in Business &amp; Enterprise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p>
        </w:tc>
        <w:tc>
          <w:tcPr>
            <w:tcW w:w="1048" w:type="dxa"/>
            <w:tcBorders>
              <w:top w:val="single" w:sz="12" w:space="0" w:color="FF33CC"/>
              <w:left w:val="nil"/>
              <w:bottom w:val="nil"/>
              <w:right w:val="nil"/>
            </w:tcBorders>
            <w:shd w:val="clear" w:color="auto" w:fill="663300"/>
            <w:vAlign w:val="center"/>
          </w:tcPr>
          <w:p w:rsidR="00F00AE7" w:rsidRDefault="00C67C19">
            <w:pPr>
              <w:spacing w:after="0"/>
              <w:ind w:left="12"/>
            </w:pPr>
            <w:r>
              <w:rPr>
                <w:rFonts w:ascii="Arial" w:eastAsia="Arial" w:hAnsi="Arial" w:cs="Arial"/>
                <w:b/>
                <w:color w:val="FFFFFF"/>
                <w:sz w:val="26"/>
              </w:rPr>
              <w:t xml:space="preserve">14-15 </w:t>
            </w:r>
          </w:p>
        </w:tc>
        <w:tc>
          <w:tcPr>
            <w:tcW w:w="389" w:type="dxa"/>
            <w:tcBorders>
              <w:top w:val="single" w:sz="12" w:space="0" w:color="FF33CC"/>
              <w:left w:val="nil"/>
              <w:bottom w:val="nil"/>
              <w:right w:val="nil"/>
            </w:tcBorders>
            <w:shd w:val="clear" w:color="auto" w:fill="663300"/>
          </w:tcPr>
          <w:p w:rsidR="00F00AE7" w:rsidRDefault="00F00AE7"/>
        </w:tc>
      </w:tr>
      <w:tr w:rsidR="00F00AE7">
        <w:trPr>
          <w:trHeight w:val="592"/>
        </w:trPr>
        <w:tc>
          <w:tcPr>
            <w:tcW w:w="9657" w:type="dxa"/>
            <w:tcBorders>
              <w:top w:val="nil"/>
              <w:left w:val="nil"/>
              <w:bottom w:val="nil"/>
              <w:right w:val="nil"/>
            </w:tcBorders>
            <w:shd w:val="clear" w:color="auto" w:fill="FF0000"/>
          </w:tcPr>
          <w:p w:rsidR="00F00AE7" w:rsidRDefault="00C67C19">
            <w:pPr>
              <w:spacing w:after="0"/>
              <w:ind w:left="48"/>
            </w:pPr>
            <w:r>
              <w:rPr>
                <w:rFonts w:ascii="Arial" w:eastAsia="Arial" w:hAnsi="Arial" w:cs="Arial"/>
                <w:b/>
                <w:color w:val="FFFFFF"/>
                <w:sz w:val="26"/>
              </w:rPr>
              <w:t xml:space="preserve">An Introduction to Courses in Engineering &amp; Manufacturing Technology  </w:t>
            </w:r>
          </w:p>
        </w:tc>
        <w:tc>
          <w:tcPr>
            <w:tcW w:w="1048" w:type="dxa"/>
            <w:tcBorders>
              <w:top w:val="nil"/>
              <w:left w:val="nil"/>
              <w:bottom w:val="nil"/>
              <w:right w:val="nil"/>
            </w:tcBorders>
            <w:shd w:val="clear" w:color="auto" w:fill="FF0000"/>
          </w:tcPr>
          <w:p w:rsidR="00F00AE7" w:rsidRDefault="00C67C19">
            <w:pPr>
              <w:spacing w:after="0"/>
              <w:ind w:left="12"/>
            </w:pPr>
            <w:r>
              <w:rPr>
                <w:rFonts w:ascii="Arial" w:eastAsia="Arial" w:hAnsi="Arial" w:cs="Arial"/>
                <w:b/>
                <w:color w:val="FFFFFF"/>
                <w:sz w:val="26"/>
              </w:rPr>
              <w:t xml:space="preserve">16 </w:t>
            </w:r>
          </w:p>
        </w:tc>
        <w:tc>
          <w:tcPr>
            <w:tcW w:w="389" w:type="dxa"/>
            <w:tcBorders>
              <w:top w:val="nil"/>
              <w:left w:val="nil"/>
              <w:bottom w:val="nil"/>
              <w:right w:val="nil"/>
            </w:tcBorders>
            <w:shd w:val="clear" w:color="auto" w:fill="FF0000"/>
          </w:tcPr>
          <w:p w:rsidR="00F00AE7" w:rsidRDefault="00F00AE7"/>
        </w:tc>
      </w:tr>
      <w:tr w:rsidR="00F00AE7">
        <w:trPr>
          <w:trHeight w:val="570"/>
        </w:trPr>
        <w:tc>
          <w:tcPr>
            <w:tcW w:w="9657" w:type="dxa"/>
            <w:tcBorders>
              <w:top w:val="nil"/>
              <w:left w:val="nil"/>
              <w:bottom w:val="nil"/>
              <w:right w:val="nil"/>
            </w:tcBorders>
            <w:shd w:val="clear" w:color="auto" w:fill="008000"/>
            <w:vAlign w:val="center"/>
          </w:tcPr>
          <w:p w:rsidR="00F00AE7" w:rsidRDefault="00C67C19">
            <w:pPr>
              <w:tabs>
                <w:tab w:val="center" w:pos="7406"/>
                <w:tab w:val="center" w:pos="7970"/>
                <w:tab w:val="center" w:pos="8537"/>
                <w:tab w:val="center" w:pos="9103"/>
              </w:tabs>
              <w:spacing w:after="0"/>
            </w:pPr>
            <w:r>
              <w:rPr>
                <w:rFonts w:ascii="Arial" w:eastAsia="Arial" w:hAnsi="Arial" w:cs="Arial"/>
                <w:b/>
                <w:color w:val="FFFFFF"/>
                <w:sz w:val="26"/>
              </w:rPr>
              <w:t xml:space="preserve">An Introduction to Courses in Environment &amp; Society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p>
        </w:tc>
        <w:tc>
          <w:tcPr>
            <w:tcW w:w="1048" w:type="dxa"/>
            <w:tcBorders>
              <w:top w:val="nil"/>
              <w:left w:val="nil"/>
              <w:bottom w:val="nil"/>
              <w:right w:val="nil"/>
            </w:tcBorders>
            <w:shd w:val="clear" w:color="auto" w:fill="008000"/>
            <w:vAlign w:val="center"/>
          </w:tcPr>
          <w:p w:rsidR="00F00AE7" w:rsidRDefault="00C67C19">
            <w:pPr>
              <w:spacing w:after="0"/>
              <w:ind w:left="12"/>
            </w:pPr>
            <w:r>
              <w:rPr>
                <w:rFonts w:ascii="Arial" w:eastAsia="Arial" w:hAnsi="Arial" w:cs="Arial"/>
                <w:b/>
                <w:color w:val="FFFFFF"/>
                <w:sz w:val="26"/>
              </w:rPr>
              <w:t xml:space="preserve">17-20 </w:t>
            </w:r>
          </w:p>
        </w:tc>
        <w:tc>
          <w:tcPr>
            <w:tcW w:w="389" w:type="dxa"/>
            <w:tcBorders>
              <w:top w:val="nil"/>
              <w:left w:val="nil"/>
              <w:bottom w:val="nil"/>
              <w:right w:val="nil"/>
            </w:tcBorders>
            <w:shd w:val="clear" w:color="auto" w:fill="008000"/>
            <w:vAlign w:val="center"/>
          </w:tcPr>
          <w:p w:rsidR="00F00AE7" w:rsidRDefault="00C67C19">
            <w:pPr>
              <w:spacing w:after="0"/>
              <w:ind w:left="95"/>
            </w:pPr>
            <w:r>
              <w:rPr>
                <w:rFonts w:ascii="Arial" w:eastAsia="Arial" w:hAnsi="Arial" w:cs="Arial"/>
                <w:b/>
                <w:color w:val="FFFFFF"/>
                <w:sz w:val="26"/>
              </w:rPr>
              <w:t xml:space="preserve"> </w:t>
            </w:r>
          </w:p>
        </w:tc>
      </w:tr>
      <w:tr w:rsidR="00F00AE7">
        <w:trPr>
          <w:trHeight w:val="66"/>
        </w:trPr>
        <w:tc>
          <w:tcPr>
            <w:tcW w:w="9657" w:type="dxa"/>
            <w:tcBorders>
              <w:top w:val="nil"/>
              <w:left w:val="nil"/>
              <w:bottom w:val="nil"/>
              <w:right w:val="nil"/>
            </w:tcBorders>
          </w:tcPr>
          <w:p w:rsidR="00F00AE7" w:rsidRDefault="00F00AE7"/>
        </w:tc>
        <w:tc>
          <w:tcPr>
            <w:tcW w:w="1048" w:type="dxa"/>
            <w:tcBorders>
              <w:top w:val="nil"/>
              <w:left w:val="nil"/>
              <w:bottom w:val="nil"/>
              <w:right w:val="nil"/>
            </w:tcBorders>
          </w:tcPr>
          <w:p w:rsidR="00F00AE7" w:rsidRDefault="00F00AE7"/>
        </w:tc>
        <w:tc>
          <w:tcPr>
            <w:tcW w:w="389" w:type="dxa"/>
            <w:tcBorders>
              <w:top w:val="nil"/>
              <w:left w:val="nil"/>
              <w:bottom w:val="nil"/>
              <w:right w:val="nil"/>
            </w:tcBorders>
          </w:tcPr>
          <w:p w:rsidR="00F00AE7" w:rsidRDefault="00F00AE7"/>
        </w:tc>
      </w:tr>
      <w:tr w:rsidR="00F00AE7">
        <w:trPr>
          <w:trHeight w:val="594"/>
        </w:trPr>
        <w:tc>
          <w:tcPr>
            <w:tcW w:w="9657" w:type="dxa"/>
            <w:tcBorders>
              <w:top w:val="nil"/>
              <w:left w:val="nil"/>
              <w:bottom w:val="nil"/>
              <w:right w:val="nil"/>
            </w:tcBorders>
            <w:shd w:val="clear" w:color="auto" w:fill="000000"/>
          </w:tcPr>
          <w:p w:rsidR="00F00AE7" w:rsidRDefault="00C67C19">
            <w:pPr>
              <w:tabs>
                <w:tab w:val="center" w:pos="6268"/>
                <w:tab w:val="center" w:pos="6834"/>
                <w:tab w:val="center" w:pos="7401"/>
                <w:tab w:val="center" w:pos="7965"/>
                <w:tab w:val="center" w:pos="8532"/>
                <w:tab w:val="center" w:pos="9098"/>
              </w:tabs>
              <w:spacing w:after="0"/>
            </w:pPr>
            <w:r>
              <w:rPr>
                <w:rFonts w:ascii="Arial" w:eastAsia="Arial" w:hAnsi="Arial" w:cs="Arial"/>
                <w:b/>
                <w:color w:val="FFFFFF"/>
                <w:sz w:val="26"/>
              </w:rPr>
              <w:t xml:space="preserve">An Introduction to Courses in Hair &amp; Beauty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p>
        </w:tc>
        <w:tc>
          <w:tcPr>
            <w:tcW w:w="1048" w:type="dxa"/>
            <w:tcBorders>
              <w:top w:val="nil"/>
              <w:left w:val="nil"/>
              <w:bottom w:val="nil"/>
              <w:right w:val="nil"/>
            </w:tcBorders>
            <w:shd w:val="clear" w:color="auto" w:fill="000000"/>
          </w:tcPr>
          <w:p w:rsidR="00F00AE7" w:rsidRDefault="00C67C19">
            <w:pPr>
              <w:spacing w:after="0"/>
              <w:ind w:left="7"/>
            </w:pPr>
            <w:r>
              <w:rPr>
                <w:rFonts w:ascii="Arial" w:eastAsia="Arial" w:hAnsi="Arial" w:cs="Arial"/>
                <w:b/>
                <w:color w:val="FFFFFF"/>
                <w:sz w:val="26"/>
              </w:rPr>
              <w:t xml:space="preserve">21-22 </w:t>
            </w:r>
          </w:p>
        </w:tc>
        <w:tc>
          <w:tcPr>
            <w:tcW w:w="389" w:type="dxa"/>
            <w:tcBorders>
              <w:top w:val="nil"/>
              <w:left w:val="nil"/>
              <w:bottom w:val="nil"/>
              <w:right w:val="nil"/>
            </w:tcBorders>
            <w:shd w:val="clear" w:color="auto" w:fill="000000"/>
          </w:tcPr>
          <w:p w:rsidR="00F00AE7" w:rsidRDefault="00F00AE7"/>
        </w:tc>
      </w:tr>
      <w:tr w:rsidR="00F00AE7">
        <w:trPr>
          <w:trHeight w:val="616"/>
        </w:trPr>
        <w:tc>
          <w:tcPr>
            <w:tcW w:w="9657" w:type="dxa"/>
            <w:tcBorders>
              <w:top w:val="nil"/>
              <w:left w:val="nil"/>
              <w:bottom w:val="nil"/>
              <w:right w:val="nil"/>
            </w:tcBorders>
            <w:shd w:val="clear" w:color="auto" w:fill="FFCC00"/>
          </w:tcPr>
          <w:p w:rsidR="00F00AE7" w:rsidRDefault="00C67C19">
            <w:pPr>
              <w:tabs>
                <w:tab w:val="center" w:pos="7970"/>
                <w:tab w:val="center" w:pos="8537"/>
                <w:tab w:val="center" w:pos="9103"/>
              </w:tabs>
              <w:spacing w:after="0"/>
            </w:pPr>
            <w:r>
              <w:rPr>
                <w:rFonts w:ascii="Arial" w:eastAsia="Arial" w:hAnsi="Arial" w:cs="Arial"/>
                <w:b/>
                <w:color w:val="FFFFFF"/>
                <w:sz w:val="26"/>
              </w:rPr>
              <w:t xml:space="preserve">An Introduction to Courses in Health Public Sector &amp; Care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p>
        </w:tc>
        <w:tc>
          <w:tcPr>
            <w:tcW w:w="1048" w:type="dxa"/>
            <w:tcBorders>
              <w:top w:val="nil"/>
              <w:left w:val="nil"/>
              <w:bottom w:val="nil"/>
              <w:right w:val="nil"/>
            </w:tcBorders>
            <w:shd w:val="clear" w:color="auto" w:fill="FFCC00"/>
          </w:tcPr>
          <w:p w:rsidR="00F00AE7" w:rsidRDefault="00C67C19">
            <w:pPr>
              <w:spacing w:after="0"/>
              <w:ind w:left="12"/>
            </w:pPr>
            <w:r>
              <w:rPr>
                <w:rFonts w:ascii="Arial" w:eastAsia="Arial" w:hAnsi="Arial" w:cs="Arial"/>
                <w:b/>
                <w:color w:val="FFFFFF"/>
                <w:sz w:val="26"/>
              </w:rPr>
              <w:t xml:space="preserve">23-26 </w:t>
            </w:r>
          </w:p>
        </w:tc>
        <w:tc>
          <w:tcPr>
            <w:tcW w:w="389" w:type="dxa"/>
            <w:tcBorders>
              <w:top w:val="nil"/>
              <w:left w:val="nil"/>
              <w:bottom w:val="nil"/>
              <w:right w:val="nil"/>
            </w:tcBorders>
            <w:shd w:val="clear" w:color="auto" w:fill="FFCC00"/>
          </w:tcPr>
          <w:p w:rsidR="00F00AE7" w:rsidRDefault="00F00AE7"/>
        </w:tc>
      </w:tr>
      <w:tr w:rsidR="00F00AE7">
        <w:trPr>
          <w:trHeight w:val="570"/>
        </w:trPr>
        <w:tc>
          <w:tcPr>
            <w:tcW w:w="9657" w:type="dxa"/>
            <w:tcBorders>
              <w:top w:val="nil"/>
              <w:left w:val="nil"/>
              <w:bottom w:val="nil"/>
              <w:right w:val="nil"/>
            </w:tcBorders>
            <w:shd w:val="clear" w:color="auto" w:fill="808080"/>
            <w:vAlign w:val="center"/>
          </w:tcPr>
          <w:p w:rsidR="00F00AE7" w:rsidRDefault="00C67C19">
            <w:pPr>
              <w:tabs>
                <w:tab w:val="center" w:pos="6839"/>
                <w:tab w:val="center" w:pos="7406"/>
                <w:tab w:val="center" w:pos="7970"/>
                <w:tab w:val="center" w:pos="8537"/>
                <w:tab w:val="center" w:pos="9103"/>
              </w:tabs>
              <w:spacing w:after="0"/>
            </w:pPr>
            <w:r>
              <w:rPr>
                <w:rFonts w:ascii="Arial" w:eastAsia="Arial" w:hAnsi="Arial" w:cs="Arial"/>
                <w:b/>
                <w:color w:val="FFFFFF"/>
                <w:sz w:val="26"/>
              </w:rPr>
              <w:t xml:space="preserve">An Introduction to Courses in History &amp; Theology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p>
        </w:tc>
        <w:tc>
          <w:tcPr>
            <w:tcW w:w="1048" w:type="dxa"/>
            <w:tcBorders>
              <w:top w:val="nil"/>
              <w:left w:val="nil"/>
              <w:bottom w:val="nil"/>
              <w:right w:val="nil"/>
            </w:tcBorders>
            <w:shd w:val="clear" w:color="auto" w:fill="808080"/>
            <w:vAlign w:val="center"/>
          </w:tcPr>
          <w:p w:rsidR="00F00AE7" w:rsidRDefault="00C67C19">
            <w:pPr>
              <w:spacing w:after="0"/>
              <w:ind w:left="12"/>
            </w:pPr>
            <w:r>
              <w:rPr>
                <w:rFonts w:ascii="Arial" w:eastAsia="Arial" w:hAnsi="Arial" w:cs="Arial"/>
                <w:b/>
                <w:color w:val="FFFFFF"/>
                <w:sz w:val="26"/>
              </w:rPr>
              <w:t xml:space="preserve">27-28 </w:t>
            </w:r>
          </w:p>
        </w:tc>
        <w:tc>
          <w:tcPr>
            <w:tcW w:w="389" w:type="dxa"/>
            <w:tcBorders>
              <w:top w:val="nil"/>
              <w:left w:val="nil"/>
              <w:bottom w:val="nil"/>
              <w:right w:val="nil"/>
            </w:tcBorders>
            <w:shd w:val="clear" w:color="auto" w:fill="808080"/>
          </w:tcPr>
          <w:p w:rsidR="00F00AE7" w:rsidRDefault="00F00AE7"/>
        </w:tc>
      </w:tr>
      <w:tr w:rsidR="00F00AE7">
        <w:trPr>
          <w:trHeight w:val="584"/>
        </w:trPr>
        <w:tc>
          <w:tcPr>
            <w:tcW w:w="9657" w:type="dxa"/>
            <w:tcBorders>
              <w:top w:val="nil"/>
              <w:left w:val="nil"/>
              <w:bottom w:val="nil"/>
              <w:right w:val="nil"/>
            </w:tcBorders>
            <w:shd w:val="clear" w:color="auto" w:fill="000066"/>
          </w:tcPr>
          <w:p w:rsidR="00F00AE7" w:rsidRDefault="00C67C19">
            <w:pPr>
              <w:spacing w:after="0"/>
              <w:ind w:left="48"/>
            </w:pPr>
            <w:r>
              <w:rPr>
                <w:rFonts w:ascii="Arial" w:eastAsia="Arial" w:hAnsi="Arial" w:cs="Arial"/>
                <w:b/>
                <w:color w:val="FFFFFF"/>
                <w:sz w:val="26"/>
              </w:rPr>
              <w:t xml:space="preserve">An Introduction to Courses in Information &amp; Communication Technology  </w:t>
            </w:r>
          </w:p>
        </w:tc>
        <w:tc>
          <w:tcPr>
            <w:tcW w:w="1048" w:type="dxa"/>
            <w:tcBorders>
              <w:top w:val="nil"/>
              <w:left w:val="nil"/>
              <w:bottom w:val="nil"/>
              <w:right w:val="nil"/>
            </w:tcBorders>
            <w:shd w:val="clear" w:color="auto" w:fill="000066"/>
          </w:tcPr>
          <w:p w:rsidR="00F00AE7" w:rsidRDefault="00C67C19">
            <w:pPr>
              <w:spacing w:after="0"/>
              <w:ind w:left="12"/>
            </w:pPr>
            <w:r>
              <w:rPr>
                <w:rFonts w:ascii="Arial" w:eastAsia="Arial" w:hAnsi="Arial" w:cs="Arial"/>
                <w:b/>
                <w:color w:val="FFFFFF"/>
                <w:sz w:val="26"/>
              </w:rPr>
              <w:t xml:space="preserve">29-30 </w:t>
            </w:r>
          </w:p>
        </w:tc>
        <w:tc>
          <w:tcPr>
            <w:tcW w:w="389" w:type="dxa"/>
            <w:tcBorders>
              <w:top w:val="nil"/>
              <w:left w:val="nil"/>
              <w:bottom w:val="nil"/>
              <w:right w:val="nil"/>
            </w:tcBorders>
            <w:shd w:val="clear" w:color="auto" w:fill="000066"/>
          </w:tcPr>
          <w:p w:rsidR="00F00AE7" w:rsidRDefault="00F00AE7"/>
        </w:tc>
      </w:tr>
      <w:tr w:rsidR="00F00AE7">
        <w:trPr>
          <w:trHeight w:val="585"/>
        </w:trPr>
        <w:tc>
          <w:tcPr>
            <w:tcW w:w="9657" w:type="dxa"/>
            <w:tcBorders>
              <w:top w:val="nil"/>
              <w:left w:val="nil"/>
              <w:bottom w:val="nil"/>
              <w:right w:val="nil"/>
            </w:tcBorders>
            <w:shd w:val="clear" w:color="auto" w:fill="FF6600"/>
          </w:tcPr>
          <w:p w:rsidR="00F00AE7" w:rsidRDefault="00C67C19">
            <w:pPr>
              <w:tabs>
                <w:tab w:val="center" w:pos="8525"/>
                <w:tab w:val="center" w:pos="9091"/>
              </w:tabs>
              <w:spacing w:after="0"/>
            </w:pPr>
            <w:r>
              <w:rPr>
                <w:rFonts w:ascii="Arial" w:eastAsia="Arial" w:hAnsi="Arial" w:cs="Arial"/>
                <w:b/>
                <w:color w:val="FFFFFF"/>
                <w:sz w:val="26"/>
              </w:rPr>
              <w:lastRenderedPageBreak/>
              <w:t xml:space="preserve">An Introduction to Courses in Languages, Literature &amp; Culture  </w:t>
            </w:r>
            <w:r>
              <w:rPr>
                <w:rFonts w:ascii="Arial" w:eastAsia="Arial" w:hAnsi="Arial" w:cs="Arial"/>
                <w:b/>
                <w:color w:val="FFFFFF"/>
                <w:sz w:val="26"/>
              </w:rPr>
              <w:tab/>
              <w:t xml:space="preserve"> </w:t>
            </w:r>
            <w:r>
              <w:rPr>
                <w:rFonts w:ascii="Arial" w:eastAsia="Arial" w:hAnsi="Arial" w:cs="Arial"/>
                <w:b/>
                <w:color w:val="FFFFFF"/>
                <w:sz w:val="26"/>
              </w:rPr>
              <w:tab/>
              <w:t xml:space="preserve"> </w:t>
            </w:r>
          </w:p>
        </w:tc>
        <w:tc>
          <w:tcPr>
            <w:tcW w:w="1048" w:type="dxa"/>
            <w:tcBorders>
              <w:top w:val="nil"/>
              <w:left w:val="nil"/>
              <w:bottom w:val="nil"/>
              <w:right w:val="nil"/>
            </w:tcBorders>
            <w:shd w:val="clear" w:color="auto" w:fill="FF6600"/>
          </w:tcPr>
          <w:p w:rsidR="00F00AE7" w:rsidRDefault="00C67C19">
            <w:pPr>
              <w:spacing w:after="0"/>
            </w:pPr>
            <w:r>
              <w:rPr>
                <w:rFonts w:ascii="Arial" w:eastAsia="Arial" w:hAnsi="Arial" w:cs="Arial"/>
                <w:b/>
                <w:color w:val="FFFFFF"/>
                <w:sz w:val="26"/>
              </w:rPr>
              <w:t xml:space="preserve">31-32 </w:t>
            </w:r>
          </w:p>
        </w:tc>
        <w:tc>
          <w:tcPr>
            <w:tcW w:w="389" w:type="dxa"/>
            <w:tcBorders>
              <w:top w:val="nil"/>
              <w:left w:val="nil"/>
              <w:bottom w:val="nil"/>
              <w:right w:val="nil"/>
            </w:tcBorders>
            <w:shd w:val="clear" w:color="auto" w:fill="FF6600"/>
          </w:tcPr>
          <w:p w:rsidR="00F00AE7" w:rsidRDefault="00F00AE7"/>
        </w:tc>
      </w:tr>
      <w:tr w:rsidR="00F00AE7">
        <w:trPr>
          <w:trHeight w:val="618"/>
        </w:trPr>
        <w:tc>
          <w:tcPr>
            <w:tcW w:w="9657" w:type="dxa"/>
            <w:tcBorders>
              <w:top w:val="nil"/>
              <w:left w:val="nil"/>
              <w:bottom w:val="nil"/>
              <w:right w:val="nil"/>
            </w:tcBorders>
            <w:shd w:val="clear" w:color="auto" w:fill="006666"/>
          </w:tcPr>
          <w:p w:rsidR="00F00AE7" w:rsidRDefault="00C67C19">
            <w:pPr>
              <w:tabs>
                <w:tab w:val="center" w:pos="6273"/>
                <w:tab w:val="center" w:pos="6839"/>
                <w:tab w:val="center" w:pos="7406"/>
                <w:tab w:val="center" w:pos="7970"/>
                <w:tab w:val="center" w:pos="8537"/>
                <w:tab w:val="center" w:pos="9103"/>
              </w:tabs>
              <w:spacing w:after="0"/>
            </w:pPr>
            <w:r>
              <w:rPr>
                <w:rFonts w:ascii="Arial" w:eastAsia="Arial" w:hAnsi="Arial" w:cs="Arial"/>
                <w:b/>
                <w:color w:val="FFFFFF"/>
                <w:sz w:val="26"/>
              </w:rPr>
              <w:t xml:space="preserve">An Introduction to Courses in Science &amp; Maths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p>
        </w:tc>
        <w:tc>
          <w:tcPr>
            <w:tcW w:w="1048" w:type="dxa"/>
            <w:tcBorders>
              <w:top w:val="nil"/>
              <w:left w:val="nil"/>
              <w:bottom w:val="nil"/>
              <w:right w:val="nil"/>
            </w:tcBorders>
            <w:shd w:val="clear" w:color="auto" w:fill="006666"/>
          </w:tcPr>
          <w:p w:rsidR="00F00AE7" w:rsidRDefault="00C67C19">
            <w:pPr>
              <w:spacing w:after="0"/>
              <w:ind w:left="12"/>
            </w:pPr>
            <w:r>
              <w:rPr>
                <w:rFonts w:ascii="Arial" w:eastAsia="Arial" w:hAnsi="Arial" w:cs="Arial"/>
                <w:b/>
                <w:color w:val="FFFFFF"/>
                <w:sz w:val="26"/>
              </w:rPr>
              <w:t xml:space="preserve">33 </w:t>
            </w:r>
          </w:p>
        </w:tc>
        <w:tc>
          <w:tcPr>
            <w:tcW w:w="389" w:type="dxa"/>
            <w:tcBorders>
              <w:top w:val="nil"/>
              <w:left w:val="nil"/>
              <w:bottom w:val="nil"/>
              <w:right w:val="nil"/>
            </w:tcBorders>
            <w:shd w:val="clear" w:color="auto" w:fill="006666"/>
          </w:tcPr>
          <w:p w:rsidR="00F00AE7" w:rsidRDefault="00F00AE7"/>
        </w:tc>
      </w:tr>
      <w:tr w:rsidR="00F00AE7">
        <w:trPr>
          <w:trHeight w:val="627"/>
        </w:trPr>
        <w:tc>
          <w:tcPr>
            <w:tcW w:w="9657" w:type="dxa"/>
            <w:tcBorders>
              <w:top w:val="nil"/>
              <w:left w:val="nil"/>
              <w:bottom w:val="nil"/>
              <w:right w:val="nil"/>
            </w:tcBorders>
            <w:shd w:val="clear" w:color="auto" w:fill="006666"/>
          </w:tcPr>
          <w:p w:rsidR="00F00AE7" w:rsidRDefault="00C67C19">
            <w:pPr>
              <w:tabs>
                <w:tab w:val="center" w:pos="5151"/>
                <w:tab w:val="center" w:pos="5716"/>
                <w:tab w:val="center" w:pos="6282"/>
                <w:tab w:val="center" w:pos="6849"/>
                <w:tab w:val="center" w:pos="7415"/>
                <w:tab w:val="center" w:pos="7980"/>
                <w:tab w:val="center" w:pos="8546"/>
                <w:tab w:val="center" w:pos="9113"/>
              </w:tabs>
              <w:spacing w:after="0"/>
            </w:pPr>
            <w:r>
              <w:rPr>
                <w:rFonts w:ascii="Arial" w:eastAsia="Arial" w:hAnsi="Arial" w:cs="Arial"/>
                <w:b/>
                <w:color w:val="FFFFFF"/>
                <w:sz w:val="26"/>
              </w:rPr>
              <w:t xml:space="preserve">An Introduction to Courses in STEM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p>
        </w:tc>
        <w:tc>
          <w:tcPr>
            <w:tcW w:w="1048" w:type="dxa"/>
            <w:tcBorders>
              <w:top w:val="nil"/>
              <w:left w:val="nil"/>
              <w:bottom w:val="nil"/>
              <w:right w:val="nil"/>
            </w:tcBorders>
            <w:shd w:val="clear" w:color="auto" w:fill="006666"/>
          </w:tcPr>
          <w:p w:rsidR="00F00AE7" w:rsidRDefault="00C67C19">
            <w:pPr>
              <w:spacing w:after="0"/>
              <w:ind w:left="22"/>
            </w:pPr>
            <w:r>
              <w:rPr>
                <w:rFonts w:ascii="Arial" w:eastAsia="Arial" w:hAnsi="Arial" w:cs="Arial"/>
                <w:b/>
                <w:color w:val="FFFFFF"/>
                <w:sz w:val="26"/>
              </w:rPr>
              <w:t xml:space="preserve">34-37 </w:t>
            </w:r>
          </w:p>
        </w:tc>
        <w:tc>
          <w:tcPr>
            <w:tcW w:w="389" w:type="dxa"/>
            <w:tcBorders>
              <w:top w:val="nil"/>
              <w:left w:val="nil"/>
              <w:bottom w:val="nil"/>
              <w:right w:val="nil"/>
            </w:tcBorders>
            <w:shd w:val="clear" w:color="auto" w:fill="006666"/>
          </w:tcPr>
          <w:p w:rsidR="00F00AE7" w:rsidRDefault="00F00AE7"/>
        </w:tc>
      </w:tr>
      <w:tr w:rsidR="00F00AE7">
        <w:trPr>
          <w:trHeight w:val="588"/>
        </w:trPr>
        <w:tc>
          <w:tcPr>
            <w:tcW w:w="9657" w:type="dxa"/>
            <w:tcBorders>
              <w:top w:val="nil"/>
              <w:left w:val="nil"/>
              <w:bottom w:val="nil"/>
              <w:right w:val="nil"/>
            </w:tcBorders>
            <w:shd w:val="clear" w:color="auto" w:fill="990099"/>
          </w:tcPr>
          <w:p w:rsidR="00F00AE7" w:rsidRDefault="00C67C19">
            <w:pPr>
              <w:tabs>
                <w:tab w:val="center" w:pos="6301"/>
                <w:tab w:val="center" w:pos="6868"/>
                <w:tab w:val="center" w:pos="7434"/>
                <w:tab w:val="center" w:pos="7999"/>
                <w:tab w:val="center" w:pos="8565"/>
                <w:tab w:val="center" w:pos="9132"/>
              </w:tabs>
              <w:spacing w:after="0"/>
            </w:pPr>
            <w:r>
              <w:rPr>
                <w:rFonts w:ascii="Arial" w:eastAsia="Arial" w:hAnsi="Arial" w:cs="Arial"/>
                <w:b/>
                <w:color w:val="FFFFFF"/>
                <w:sz w:val="26"/>
              </w:rPr>
              <w:t>An Introduction to Courses in Sport &amp; Fitness</w:t>
            </w:r>
            <w:r>
              <w:rPr>
                <w:rFonts w:ascii="Arial" w:eastAsia="Arial" w:hAnsi="Arial" w:cs="Arial"/>
                <w:b/>
                <w:color w:val="FFFFFF"/>
                <w:sz w:val="26"/>
              </w:rPr>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p>
        </w:tc>
        <w:tc>
          <w:tcPr>
            <w:tcW w:w="1048" w:type="dxa"/>
            <w:tcBorders>
              <w:top w:val="nil"/>
              <w:left w:val="nil"/>
              <w:bottom w:val="nil"/>
              <w:right w:val="nil"/>
            </w:tcBorders>
            <w:shd w:val="clear" w:color="auto" w:fill="990099"/>
          </w:tcPr>
          <w:p w:rsidR="00F00AE7" w:rsidRDefault="00C67C19">
            <w:pPr>
              <w:spacing w:after="0"/>
              <w:ind w:left="41"/>
            </w:pPr>
            <w:r>
              <w:rPr>
                <w:rFonts w:ascii="Arial" w:eastAsia="Arial" w:hAnsi="Arial" w:cs="Arial"/>
                <w:b/>
                <w:color w:val="FFFFFF"/>
                <w:sz w:val="26"/>
              </w:rPr>
              <w:t xml:space="preserve">38-39 </w:t>
            </w:r>
          </w:p>
        </w:tc>
        <w:tc>
          <w:tcPr>
            <w:tcW w:w="389" w:type="dxa"/>
            <w:tcBorders>
              <w:top w:val="nil"/>
              <w:left w:val="nil"/>
              <w:bottom w:val="nil"/>
              <w:right w:val="nil"/>
            </w:tcBorders>
            <w:shd w:val="clear" w:color="auto" w:fill="990099"/>
            <w:vAlign w:val="center"/>
          </w:tcPr>
          <w:p w:rsidR="00F00AE7" w:rsidRDefault="00F00AE7"/>
        </w:tc>
      </w:tr>
    </w:tbl>
    <w:p w:rsidR="00F00AE7" w:rsidRDefault="00C67C19">
      <w:pPr>
        <w:tabs>
          <w:tab w:val="center" w:pos="7357"/>
          <w:tab w:val="center" w:pos="7922"/>
          <w:tab w:val="center" w:pos="8488"/>
          <w:tab w:val="center" w:pos="9055"/>
          <w:tab w:val="center" w:pos="9954"/>
        </w:tabs>
        <w:spacing w:after="0"/>
      </w:pPr>
      <w:r>
        <w:rPr>
          <w:noProof/>
        </w:rPr>
        <mc:AlternateContent>
          <mc:Choice Requires="wpg">
            <w:drawing>
              <wp:anchor distT="0" distB="0" distL="114300" distR="114300" simplePos="0" relativeHeight="251659264" behindDoc="1" locked="0" layoutInCell="1" allowOverlap="1">
                <wp:simplePos x="0" y="0"/>
                <wp:positionH relativeFrom="column">
                  <wp:posOffset>-35165</wp:posOffset>
                </wp:positionH>
                <wp:positionV relativeFrom="paragraph">
                  <wp:posOffset>-62176</wp:posOffset>
                </wp:positionV>
                <wp:extent cx="7061708" cy="352298"/>
                <wp:effectExtent l="0" t="0" r="0" b="0"/>
                <wp:wrapNone/>
                <wp:docPr id="40486" name="Group 40486"/>
                <wp:cNvGraphicFramePr/>
                <a:graphic xmlns:a="http://schemas.openxmlformats.org/drawingml/2006/main">
                  <a:graphicData uri="http://schemas.microsoft.com/office/word/2010/wordprocessingGroup">
                    <wpg:wgp>
                      <wpg:cNvGrpSpPr/>
                      <wpg:grpSpPr>
                        <a:xfrm>
                          <a:off x="0" y="0"/>
                          <a:ext cx="7061708" cy="352298"/>
                          <a:chOff x="0" y="0"/>
                          <a:chExt cx="7061708" cy="352298"/>
                        </a:xfrm>
                      </wpg:grpSpPr>
                      <wps:wsp>
                        <wps:cNvPr id="53474" name="Shape 53474"/>
                        <wps:cNvSpPr/>
                        <wps:spPr>
                          <a:xfrm>
                            <a:off x="0" y="0"/>
                            <a:ext cx="7061708" cy="352298"/>
                          </a:xfrm>
                          <a:custGeom>
                            <a:avLst/>
                            <a:gdLst/>
                            <a:ahLst/>
                            <a:cxnLst/>
                            <a:rect l="0" t="0" r="0" b="0"/>
                            <a:pathLst>
                              <a:path w="7061708" h="352298">
                                <a:moveTo>
                                  <a:pt x="0" y="0"/>
                                </a:moveTo>
                                <a:lnTo>
                                  <a:pt x="7061708" y="0"/>
                                </a:lnTo>
                                <a:lnTo>
                                  <a:pt x="7061708" y="352298"/>
                                </a:lnTo>
                                <a:lnTo>
                                  <a:pt x="0" y="352298"/>
                                </a:lnTo>
                                <a:lnTo>
                                  <a:pt x="0" y="0"/>
                                </a:lnTo>
                              </a:path>
                            </a:pathLst>
                          </a:custGeom>
                          <a:ln w="0" cap="flat">
                            <a:round/>
                          </a:ln>
                        </wps:spPr>
                        <wps:style>
                          <a:lnRef idx="0">
                            <a:srgbClr val="000000">
                              <a:alpha val="0"/>
                            </a:srgbClr>
                          </a:lnRef>
                          <a:fillRef idx="1">
                            <a:srgbClr val="00B0F0"/>
                          </a:fillRef>
                          <a:effectRef idx="0">
                            <a:scrgbClr r="0" g="0" b="0"/>
                          </a:effectRef>
                          <a:fontRef idx="none"/>
                        </wps:style>
                        <wps:bodyPr/>
                      </wps:wsp>
                    </wpg:wgp>
                  </a:graphicData>
                </a:graphic>
              </wp:anchor>
            </w:drawing>
          </mc:Choice>
          <mc:Fallback xmlns:a="http://schemas.openxmlformats.org/drawingml/2006/main">
            <w:pict>
              <v:group id="Group 40486" style="width:556.04pt;height:27.74pt;position:absolute;z-index:-2147483533;mso-position-horizontal-relative:text;mso-position-horizontal:absolute;margin-left:-2.769pt;mso-position-vertical-relative:text;margin-top:-4.89584pt;" coordsize="70617,3522">
                <v:shape id="Shape 53475" style="position:absolute;width:70617;height:3522;left:0;top:0;" coordsize="7061708,352298" path="m0,0l7061708,0l7061708,352298l0,352298l0,0">
                  <v:stroke weight="0pt" endcap="flat" joinstyle="round" on="false" color="#000000" opacity="0"/>
                  <v:fill on="true" color="#00b0f0"/>
                </v:shape>
              </v:group>
            </w:pict>
          </mc:Fallback>
        </mc:AlternateContent>
      </w:r>
      <w:r>
        <w:rPr>
          <w:rFonts w:ascii="Arial" w:eastAsia="Arial" w:hAnsi="Arial" w:cs="Arial"/>
          <w:b/>
          <w:color w:val="FFFFFF"/>
          <w:sz w:val="26"/>
        </w:rPr>
        <w:t xml:space="preserve">An Introduction to Courses in Travel &amp; Tourism Sector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 </w:t>
      </w:r>
      <w:r>
        <w:rPr>
          <w:rFonts w:ascii="Arial" w:eastAsia="Arial" w:hAnsi="Arial" w:cs="Arial"/>
          <w:b/>
          <w:color w:val="FFFFFF"/>
          <w:sz w:val="26"/>
        </w:rPr>
        <w:tab/>
        <w:t xml:space="preserve">40-41 </w:t>
      </w:r>
    </w:p>
    <w:p w:rsidR="00F00AE7" w:rsidRDefault="00C67C19">
      <w:pPr>
        <w:pStyle w:val="Heading1"/>
        <w:tabs>
          <w:tab w:val="center" w:pos="1916"/>
          <w:tab w:val="center" w:pos="2482"/>
          <w:tab w:val="center" w:pos="3047"/>
          <w:tab w:val="center" w:pos="6110"/>
        </w:tabs>
        <w:ind w:left="0"/>
      </w:pPr>
      <w:r>
        <w:rPr>
          <w:noProof/>
        </w:rPr>
        <mc:AlternateContent>
          <mc:Choice Requires="wpg">
            <w:drawing>
              <wp:anchor distT="0" distB="0" distL="114300" distR="114300" simplePos="0" relativeHeight="251660288" behindDoc="0" locked="0" layoutInCell="1" allowOverlap="1">
                <wp:simplePos x="0" y="0"/>
                <wp:positionH relativeFrom="column">
                  <wp:posOffset>49314</wp:posOffset>
                </wp:positionH>
                <wp:positionV relativeFrom="paragraph">
                  <wp:posOffset>-108748</wp:posOffset>
                </wp:positionV>
                <wp:extent cx="1131418" cy="1456564"/>
                <wp:effectExtent l="0" t="0" r="0" b="0"/>
                <wp:wrapSquare wrapText="bothSides"/>
                <wp:docPr id="38482" name="Group 38482"/>
                <wp:cNvGraphicFramePr/>
                <a:graphic xmlns:a="http://schemas.openxmlformats.org/drawingml/2006/main">
                  <a:graphicData uri="http://schemas.microsoft.com/office/word/2010/wordprocessingGroup">
                    <wpg:wgp>
                      <wpg:cNvGrpSpPr/>
                      <wpg:grpSpPr>
                        <a:xfrm>
                          <a:off x="0" y="0"/>
                          <a:ext cx="1131418" cy="1456564"/>
                          <a:chOff x="0" y="0"/>
                          <a:chExt cx="1131418" cy="1456564"/>
                        </a:xfrm>
                      </wpg:grpSpPr>
                      <wps:wsp>
                        <wps:cNvPr id="206" name="Rectangle 206"/>
                        <wps:cNvSpPr/>
                        <wps:spPr>
                          <a:xfrm>
                            <a:off x="168618" y="40895"/>
                            <a:ext cx="38021" cy="171356"/>
                          </a:xfrm>
                          <a:prstGeom prst="rect">
                            <a:avLst/>
                          </a:prstGeom>
                          <a:ln>
                            <a:noFill/>
                          </a:ln>
                        </wps:spPr>
                        <wps:txbx>
                          <w:txbxContent>
                            <w:p w:rsidR="00F00AE7" w:rsidRDefault="00C67C19">
                              <w:r>
                                <w:rPr>
                                  <w:sz w:val="20"/>
                                </w:rPr>
                                <w:t xml:space="preserve"> </w:t>
                              </w:r>
                            </w:p>
                          </w:txbxContent>
                        </wps:txbx>
                        <wps:bodyPr horzOverflow="overflow" vert="horz" lIns="0" tIns="0" rIns="0" bIns="0" rtlCol="0">
                          <a:noAutofit/>
                        </wps:bodyPr>
                      </wps:wsp>
                      <pic:pic xmlns:pic="http://schemas.openxmlformats.org/drawingml/2006/picture">
                        <pic:nvPicPr>
                          <pic:cNvPr id="50734" name="Picture 50734"/>
                          <pic:cNvPicPr/>
                        </pic:nvPicPr>
                        <pic:blipFill>
                          <a:blip r:embed="rId51"/>
                          <a:stretch>
                            <a:fillRect/>
                          </a:stretch>
                        </pic:blipFill>
                        <pic:spPr>
                          <a:xfrm>
                            <a:off x="-3593" y="-4443"/>
                            <a:ext cx="1133856" cy="1459992"/>
                          </a:xfrm>
                          <a:prstGeom prst="rect">
                            <a:avLst/>
                          </a:prstGeom>
                        </pic:spPr>
                      </pic:pic>
                    </wpg:wgp>
                  </a:graphicData>
                </a:graphic>
              </wp:anchor>
            </w:drawing>
          </mc:Choice>
          <mc:Fallback xmlns:a="http://schemas.openxmlformats.org/drawingml/2006/main">
            <w:pict>
              <v:group id="Group 38482" style="width:89.088pt;height:114.69pt;position:absolute;mso-position-horizontal-relative:text;mso-position-horizontal:absolute;margin-left:3.883pt;mso-position-vertical-relative:text;margin-top:-8.56293pt;" coordsize="11314,14565">
                <v:rect id="Rectangle 206" style="position:absolute;width:380;height:1713;left:1686;top:408;" filled="f" stroked="f">
                  <v:textbox inset="0,0,0,0">
                    <w:txbxContent>
                      <w:p>
                        <w:pPr>
                          <w:spacing w:before="0" w:after="160" w:line="259" w:lineRule="auto"/>
                        </w:pPr>
                        <w:r>
                          <w:rPr>
                            <w:rFonts w:cs="Calibri" w:hAnsi="Calibri" w:eastAsia="Calibri" w:ascii="Calibri"/>
                            <w:sz w:val="20"/>
                          </w:rPr>
                          <w:t xml:space="preserve"> </w:t>
                        </w:r>
                      </w:p>
                    </w:txbxContent>
                  </v:textbox>
                </v:rect>
                <v:shape id="Picture 50734" style="position:absolute;width:11338;height:14599;left:-35;top:-44;" filled="f">
                  <v:imagedata r:id="rId52"/>
                </v:shape>
                <w10:wrap type="square"/>
              </v:group>
            </w:pict>
          </mc:Fallback>
        </mc:AlternateContent>
      </w:r>
      <w:r>
        <w:rPr>
          <w:rFonts w:ascii="Calibri" w:eastAsia="Calibri" w:hAnsi="Calibri" w:cs="Calibri"/>
          <w:b w:val="0"/>
          <w:color w:val="000000"/>
          <w:sz w:val="22"/>
        </w:rPr>
        <w:tab/>
      </w:r>
      <w:r>
        <w:t xml:space="preserve"> </w:t>
      </w:r>
      <w:r>
        <w:tab/>
        <w:t xml:space="preserve"> </w:t>
      </w:r>
      <w:r>
        <w:tab/>
        <w:t xml:space="preserve"> </w:t>
      </w:r>
      <w:r>
        <w:tab/>
        <w:t xml:space="preserve">PRINCIPAL’S FOREWORD </w:t>
      </w:r>
    </w:p>
    <w:p w:rsidR="00F00AE7" w:rsidRDefault="00C67C19">
      <w:pPr>
        <w:spacing w:after="0"/>
        <w:ind w:left="78"/>
      </w:pPr>
      <w:r>
        <w:rPr>
          <w:rFonts w:ascii="Arial" w:eastAsia="Arial" w:hAnsi="Arial" w:cs="Arial"/>
          <w:sz w:val="19"/>
        </w:rPr>
        <w:t xml:space="preserve"> </w:t>
      </w:r>
    </w:p>
    <w:p w:rsidR="00F00AE7" w:rsidRDefault="00C67C19">
      <w:pPr>
        <w:spacing w:after="1" w:line="257" w:lineRule="auto"/>
        <w:ind w:left="91" w:right="84" w:hanging="10"/>
        <w:jc w:val="both"/>
      </w:pPr>
      <w:r>
        <w:rPr>
          <w:rFonts w:ascii="Arial" w:eastAsia="Arial" w:hAnsi="Arial" w:cs="Arial"/>
          <w:sz w:val="20"/>
        </w:rPr>
        <w:t xml:space="preserve">Dear Prospective Sixth Year Students  </w:t>
      </w:r>
    </w:p>
    <w:p w:rsidR="00F00AE7" w:rsidRDefault="00C67C19">
      <w:pPr>
        <w:spacing w:after="0"/>
        <w:ind w:left="78"/>
      </w:pPr>
      <w:r>
        <w:rPr>
          <w:rFonts w:ascii="Arial" w:eastAsia="Arial" w:hAnsi="Arial" w:cs="Arial"/>
          <w:sz w:val="20"/>
        </w:rPr>
        <w:t xml:space="preserve"> </w:t>
      </w:r>
    </w:p>
    <w:p w:rsidR="00F00AE7" w:rsidRDefault="00C67C19">
      <w:pPr>
        <w:spacing w:after="1" w:line="257" w:lineRule="auto"/>
        <w:ind w:left="91" w:right="84" w:hanging="10"/>
        <w:jc w:val="both"/>
      </w:pPr>
      <w:r>
        <w:rPr>
          <w:rFonts w:ascii="Arial" w:eastAsia="Arial" w:hAnsi="Arial" w:cs="Arial"/>
          <w:sz w:val="20"/>
        </w:rPr>
        <w:t xml:space="preserve">I am delighted to introduce to you our Key Stage 5 Course Booklet for 2020 entitled </w:t>
      </w:r>
      <w:r>
        <w:rPr>
          <w:rFonts w:ascii="Arial" w:eastAsia="Arial" w:hAnsi="Arial" w:cs="Arial"/>
          <w:b/>
          <w:i/>
          <w:sz w:val="20"/>
        </w:rPr>
        <w:t xml:space="preserve">‘How to Choose Your A Level Subjects’.  </w:t>
      </w:r>
      <w:r>
        <w:rPr>
          <w:rFonts w:ascii="Arial" w:eastAsia="Arial" w:hAnsi="Arial" w:cs="Arial"/>
          <w:sz w:val="20"/>
        </w:rPr>
        <w:t>St Louise’s is proud to be able to offer you a very wide range of subjects at Key Stage 5 and fully meets the requirements of the Entitlement Framework. This means that we can offer you more than 40 subjects at Key S</w:t>
      </w:r>
      <w:r>
        <w:rPr>
          <w:rFonts w:ascii="Arial" w:eastAsia="Arial" w:hAnsi="Arial" w:cs="Arial"/>
          <w:sz w:val="20"/>
        </w:rPr>
        <w:t xml:space="preserve">tage 5 of </w:t>
      </w:r>
      <w:r>
        <w:rPr>
          <w:rFonts w:ascii="Arial" w:eastAsia="Arial" w:hAnsi="Arial" w:cs="Arial"/>
          <w:sz w:val="20"/>
        </w:rPr>
        <w:lastRenderedPageBreak/>
        <w:t xml:space="preserve">which at least one third are applied subjects and the other two thirds are general subjects. In St Louise’s you can be confident that you have access to high quality pathways which will lead to future success in third level education,       </w:t>
      </w:r>
    </w:p>
    <w:p w:rsidR="00F00AE7" w:rsidRDefault="00C67C19">
      <w:pPr>
        <w:spacing w:after="1" w:line="257" w:lineRule="auto"/>
        <w:ind w:left="91" w:right="84" w:hanging="10"/>
        <w:jc w:val="both"/>
      </w:pPr>
      <w:r>
        <w:rPr>
          <w:rFonts w:ascii="Arial" w:eastAsia="Arial" w:hAnsi="Arial" w:cs="Arial"/>
          <w:sz w:val="20"/>
        </w:rPr>
        <w:t>furt</w:t>
      </w:r>
      <w:r>
        <w:rPr>
          <w:rFonts w:ascii="Arial" w:eastAsia="Arial" w:hAnsi="Arial" w:cs="Arial"/>
          <w:sz w:val="20"/>
        </w:rPr>
        <w:t>her education or the world of work.  We are especially proud of the huge range of A-Levels, Applied Courses and BTEC courses.  In addition we offer NVQs Level 2 and 3 in Children’s Care Learning and Development and NVQs at  Level 2 and 3 in Hair and Beauty</w:t>
      </w:r>
      <w:r>
        <w:rPr>
          <w:rFonts w:ascii="Arial" w:eastAsia="Arial" w:hAnsi="Arial" w:cs="Arial"/>
          <w:sz w:val="20"/>
        </w:rPr>
        <w:t xml:space="preserve">.     </w:t>
      </w:r>
    </w:p>
    <w:p w:rsidR="00F00AE7" w:rsidRDefault="00C67C19">
      <w:pPr>
        <w:spacing w:after="0"/>
        <w:ind w:left="96"/>
      </w:pPr>
      <w:r>
        <w:rPr>
          <w:rFonts w:ascii="Arial" w:eastAsia="Arial" w:hAnsi="Arial" w:cs="Arial"/>
          <w:sz w:val="20"/>
        </w:rPr>
        <w:t xml:space="preserve"> </w:t>
      </w:r>
    </w:p>
    <w:p w:rsidR="00F00AE7" w:rsidRDefault="00C67C19">
      <w:pPr>
        <w:spacing w:after="1" w:line="257" w:lineRule="auto"/>
        <w:ind w:left="91" w:right="84" w:hanging="10"/>
        <w:jc w:val="both"/>
      </w:pPr>
      <w:r>
        <w:rPr>
          <w:noProof/>
        </w:rPr>
        <mc:AlternateContent>
          <mc:Choice Requires="wpg">
            <w:drawing>
              <wp:anchor distT="0" distB="0" distL="114300" distR="114300" simplePos="0" relativeHeight="251661312" behindDoc="0" locked="0" layoutInCell="1" allowOverlap="1">
                <wp:simplePos x="0" y="0"/>
                <wp:positionH relativeFrom="page">
                  <wp:posOffset>6999732</wp:posOffset>
                </wp:positionH>
                <wp:positionV relativeFrom="page">
                  <wp:posOffset>4942332</wp:posOffset>
                </wp:positionV>
                <wp:extent cx="65532" cy="92964"/>
                <wp:effectExtent l="0" t="0" r="0" b="0"/>
                <wp:wrapTopAndBottom/>
                <wp:docPr id="38480" name="Group 38480"/>
                <wp:cNvGraphicFramePr/>
                <a:graphic xmlns:a="http://schemas.openxmlformats.org/drawingml/2006/main">
                  <a:graphicData uri="http://schemas.microsoft.com/office/word/2010/wordprocessingGroup">
                    <wpg:wgp>
                      <wpg:cNvGrpSpPr/>
                      <wpg:grpSpPr>
                        <a:xfrm>
                          <a:off x="0" y="0"/>
                          <a:ext cx="65532" cy="92964"/>
                          <a:chOff x="0" y="0"/>
                          <a:chExt cx="65532" cy="92964"/>
                        </a:xfrm>
                      </wpg:grpSpPr>
                      <wps:wsp>
                        <wps:cNvPr id="202" name="Shape 202"/>
                        <wps:cNvSpPr/>
                        <wps:spPr>
                          <a:xfrm>
                            <a:off x="6731" y="5525"/>
                            <a:ext cx="53467" cy="82766"/>
                          </a:xfrm>
                          <a:custGeom>
                            <a:avLst/>
                            <a:gdLst/>
                            <a:ahLst/>
                            <a:cxnLst/>
                            <a:rect l="0" t="0" r="0" b="0"/>
                            <a:pathLst>
                              <a:path w="53467" h="82766">
                                <a:moveTo>
                                  <a:pt x="25781" y="0"/>
                                </a:moveTo>
                                <a:cubicBezTo>
                                  <a:pt x="29718" y="0"/>
                                  <a:pt x="33147" y="457"/>
                                  <a:pt x="36068" y="1359"/>
                                </a:cubicBezTo>
                                <a:cubicBezTo>
                                  <a:pt x="39116" y="2273"/>
                                  <a:pt x="41529" y="3581"/>
                                  <a:pt x="43561" y="5283"/>
                                </a:cubicBezTo>
                                <a:cubicBezTo>
                                  <a:pt x="45720" y="6998"/>
                                  <a:pt x="47244" y="9093"/>
                                  <a:pt x="48260" y="11582"/>
                                </a:cubicBezTo>
                                <a:cubicBezTo>
                                  <a:pt x="49276" y="14072"/>
                                  <a:pt x="49784" y="16891"/>
                                  <a:pt x="49784" y="20015"/>
                                </a:cubicBezTo>
                                <a:cubicBezTo>
                                  <a:pt x="49784" y="22441"/>
                                  <a:pt x="49530" y="24714"/>
                                  <a:pt x="48895" y="26810"/>
                                </a:cubicBezTo>
                                <a:cubicBezTo>
                                  <a:pt x="48260" y="28905"/>
                                  <a:pt x="47371" y="30785"/>
                                  <a:pt x="46228" y="32436"/>
                                </a:cubicBezTo>
                                <a:cubicBezTo>
                                  <a:pt x="44958" y="34074"/>
                                  <a:pt x="43434" y="35471"/>
                                  <a:pt x="41656" y="36627"/>
                                </a:cubicBezTo>
                                <a:cubicBezTo>
                                  <a:pt x="39878" y="37782"/>
                                  <a:pt x="37846" y="38646"/>
                                  <a:pt x="35560" y="39217"/>
                                </a:cubicBezTo>
                                <a:lnTo>
                                  <a:pt x="35560" y="39408"/>
                                </a:lnTo>
                                <a:cubicBezTo>
                                  <a:pt x="38354" y="39738"/>
                                  <a:pt x="40767" y="40449"/>
                                  <a:pt x="43053" y="41542"/>
                                </a:cubicBezTo>
                                <a:cubicBezTo>
                                  <a:pt x="45212" y="42634"/>
                                  <a:pt x="47117" y="44005"/>
                                  <a:pt x="48641" y="45644"/>
                                </a:cubicBezTo>
                                <a:cubicBezTo>
                                  <a:pt x="50292" y="47295"/>
                                  <a:pt x="51435" y="49162"/>
                                  <a:pt x="52197" y="51232"/>
                                </a:cubicBezTo>
                                <a:cubicBezTo>
                                  <a:pt x="53086" y="53315"/>
                                  <a:pt x="53467" y="55550"/>
                                  <a:pt x="53467" y="57937"/>
                                </a:cubicBezTo>
                                <a:cubicBezTo>
                                  <a:pt x="53467" y="61938"/>
                                  <a:pt x="52705" y="65468"/>
                                  <a:pt x="51181" y="68567"/>
                                </a:cubicBezTo>
                                <a:cubicBezTo>
                                  <a:pt x="49657" y="71653"/>
                                  <a:pt x="47498" y="74244"/>
                                  <a:pt x="44831" y="76340"/>
                                </a:cubicBezTo>
                                <a:cubicBezTo>
                                  <a:pt x="42164" y="78448"/>
                                  <a:pt x="38862" y="80035"/>
                                  <a:pt x="35052" y="81128"/>
                                </a:cubicBezTo>
                                <a:cubicBezTo>
                                  <a:pt x="31242" y="82220"/>
                                  <a:pt x="27178" y="82766"/>
                                  <a:pt x="22606" y="82766"/>
                                </a:cubicBezTo>
                                <a:cubicBezTo>
                                  <a:pt x="19939" y="82766"/>
                                  <a:pt x="17399" y="82575"/>
                                  <a:pt x="14986" y="82181"/>
                                </a:cubicBezTo>
                                <a:cubicBezTo>
                                  <a:pt x="12573" y="81788"/>
                                  <a:pt x="10541" y="81305"/>
                                  <a:pt x="8636" y="80734"/>
                                </a:cubicBezTo>
                                <a:cubicBezTo>
                                  <a:pt x="6858" y="80149"/>
                                  <a:pt x="5334" y="79553"/>
                                  <a:pt x="4064" y="78943"/>
                                </a:cubicBezTo>
                                <a:cubicBezTo>
                                  <a:pt x="2921" y="78321"/>
                                  <a:pt x="2159" y="77851"/>
                                  <a:pt x="1778" y="77520"/>
                                </a:cubicBezTo>
                                <a:cubicBezTo>
                                  <a:pt x="1397" y="77190"/>
                                  <a:pt x="1143" y="76822"/>
                                  <a:pt x="889" y="76403"/>
                                </a:cubicBezTo>
                                <a:cubicBezTo>
                                  <a:pt x="762" y="75997"/>
                                  <a:pt x="635" y="75514"/>
                                  <a:pt x="508" y="74955"/>
                                </a:cubicBezTo>
                                <a:cubicBezTo>
                                  <a:pt x="254" y="74397"/>
                                  <a:pt x="254" y="73698"/>
                                  <a:pt x="127" y="72860"/>
                                </a:cubicBezTo>
                                <a:cubicBezTo>
                                  <a:pt x="127" y="72009"/>
                                  <a:pt x="0" y="70993"/>
                                  <a:pt x="0" y="69799"/>
                                </a:cubicBezTo>
                                <a:cubicBezTo>
                                  <a:pt x="0" y="67818"/>
                                  <a:pt x="254" y="66446"/>
                                  <a:pt x="508" y="65684"/>
                                </a:cubicBezTo>
                                <a:cubicBezTo>
                                  <a:pt x="889" y="64922"/>
                                  <a:pt x="1397" y="64541"/>
                                  <a:pt x="2032" y="64541"/>
                                </a:cubicBezTo>
                                <a:cubicBezTo>
                                  <a:pt x="2413" y="64541"/>
                                  <a:pt x="3175" y="64820"/>
                                  <a:pt x="4191" y="65379"/>
                                </a:cubicBezTo>
                                <a:cubicBezTo>
                                  <a:pt x="5207" y="65938"/>
                                  <a:pt x="6477" y="66535"/>
                                  <a:pt x="8001" y="67170"/>
                                </a:cubicBezTo>
                                <a:cubicBezTo>
                                  <a:pt x="9525" y="67805"/>
                                  <a:pt x="11430" y="68402"/>
                                  <a:pt x="13462" y="68961"/>
                                </a:cubicBezTo>
                                <a:cubicBezTo>
                                  <a:pt x="15621" y="69520"/>
                                  <a:pt x="18034" y="69799"/>
                                  <a:pt x="20701" y="69799"/>
                                </a:cubicBezTo>
                                <a:cubicBezTo>
                                  <a:pt x="22987" y="69799"/>
                                  <a:pt x="24892" y="69532"/>
                                  <a:pt x="26670" y="68999"/>
                                </a:cubicBezTo>
                                <a:cubicBezTo>
                                  <a:pt x="28448" y="68453"/>
                                  <a:pt x="29845" y="67704"/>
                                  <a:pt x="31115" y="66738"/>
                                </a:cubicBezTo>
                                <a:cubicBezTo>
                                  <a:pt x="32258" y="65773"/>
                                  <a:pt x="33147" y="64592"/>
                                  <a:pt x="33782" y="63221"/>
                                </a:cubicBezTo>
                                <a:cubicBezTo>
                                  <a:pt x="34417" y="61836"/>
                                  <a:pt x="34671" y="60299"/>
                                  <a:pt x="34671" y="58623"/>
                                </a:cubicBezTo>
                                <a:cubicBezTo>
                                  <a:pt x="34671" y="56769"/>
                                  <a:pt x="34290" y="55092"/>
                                  <a:pt x="33655" y="53619"/>
                                </a:cubicBezTo>
                                <a:cubicBezTo>
                                  <a:pt x="32893" y="52133"/>
                                  <a:pt x="31877" y="50863"/>
                                  <a:pt x="30353" y="49822"/>
                                </a:cubicBezTo>
                                <a:cubicBezTo>
                                  <a:pt x="28956" y="48768"/>
                                  <a:pt x="27178" y="47955"/>
                                  <a:pt x="25019" y="47371"/>
                                </a:cubicBezTo>
                                <a:cubicBezTo>
                                  <a:pt x="22860" y="46799"/>
                                  <a:pt x="20320" y="46507"/>
                                  <a:pt x="17399" y="46507"/>
                                </a:cubicBezTo>
                                <a:lnTo>
                                  <a:pt x="10541" y="46507"/>
                                </a:lnTo>
                                <a:cubicBezTo>
                                  <a:pt x="9906" y="46507"/>
                                  <a:pt x="9525" y="46444"/>
                                  <a:pt x="9144" y="46291"/>
                                </a:cubicBezTo>
                                <a:cubicBezTo>
                                  <a:pt x="8763" y="46152"/>
                                  <a:pt x="8509" y="45847"/>
                                  <a:pt x="8255" y="45402"/>
                                </a:cubicBezTo>
                                <a:cubicBezTo>
                                  <a:pt x="8001" y="44945"/>
                                  <a:pt x="7747" y="44323"/>
                                  <a:pt x="7620" y="43510"/>
                                </a:cubicBezTo>
                                <a:cubicBezTo>
                                  <a:pt x="7620" y="42710"/>
                                  <a:pt x="7493" y="41668"/>
                                  <a:pt x="7493" y="40399"/>
                                </a:cubicBezTo>
                                <a:cubicBezTo>
                                  <a:pt x="7493" y="39205"/>
                                  <a:pt x="7620" y="38227"/>
                                  <a:pt x="7620" y="37465"/>
                                </a:cubicBezTo>
                                <a:cubicBezTo>
                                  <a:pt x="7747" y="36703"/>
                                  <a:pt x="8001" y="36119"/>
                                  <a:pt x="8128" y="35699"/>
                                </a:cubicBezTo>
                                <a:cubicBezTo>
                                  <a:pt x="8382" y="35293"/>
                                  <a:pt x="8636" y="35001"/>
                                  <a:pt x="9017" y="34836"/>
                                </a:cubicBezTo>
                                <a:cubicBezTo>
                                  <a:pt x="9398" y="34671"/>
                                  <a:pt x="9779" y="34595"/>
                                  <a:pt x="10287" y="34595"/>
                                </a:cubicBezTo>
                                <a:lnTo>
                                  <a:pt x="17272" y="34595"/>
                                </a:lnTo>
                                <a:cubicBezTo>
                                  <a:pt x="19685" y="34595"/>
                                  <a:pt x="21844" y="34315"/>
                                  <a:pt x="23622" y="33756"/>
                                </a:cubicBezTo>
                                <a:cubicBezTo>
                                  <a:pt x="25527" y="33198"/>
                                  <a:pt x="27051" y="32410"/>
                                  <a:pt x="28321" y="31381"/>
                                </a:cubicBezTo>
                                <a:cubicBezTo>
                                  <a:pt x="29591" y="30353"/>
                                  <a:pt x="30480" y="29108"/>
                                  <a:pt x="31115" y="27648"/>
                                </a:cubicBezTo>
                                <a:cubicBezTo>
                                  <a:pt x="31877" y="26187"/>
                                  <a:pt x="32131" y="24562"/>
                                  <a:pt x="32131" y="22796"/>
                                </a:cubicBezTo>
                                <a:cubicBezTo>
                                  <a:pt x="32131" y="21437"/>
                                  <a:pt x="31877" y="20155"/>
                                  <a:pt x="31496" y="18936"/>
                                </a:cubicBezTo>
                                <a:cubicBezTo>
                                  <a:pt x="30988" y="17716"/>
                                  <a:pt x="30353" y="16675"/>
                                  <a:pt x="29464" y="15786"/>
                                </a:cubicBezTo>
                                <a:cubicBezTo>
                                  <a:pt x="28575" y="14897"/>
                                  <a:pt x="27432" y="14198"/>
                                  <a:pt x="26035" y="13690"/>
                                </a:cubicBezTo>
                                <a:cubicBezTo>
                                  <a:pt x="24638" y="13170"/>
                                  <a:pt x="22987" y="12916"/>
                                  <a:pt x="21082" y="12916"/>
                                </a:cubicBezTo>
                                <a:cubicBezTo>
                                  <a:pt x="18923" y="12916"/>
                                  <a:pt x="16891" y="13233"/>
                                  <a:pt x="15113" y="13868"/>
                                </a:cubicBezTo>
                                <a:cubicBezTo>
                                  <a:pt x="13208" y="14503"/>
                                  <a:pt x="11430" y="15202"/>
                                  <a:pt x="9906" y="15964"/>
                                </a:cubicBezTo>
                                <a:cubicBezTo>
                                  <a:pt x="8509" y="16726"/>
                                  <a:pt x="7239" y="17437"/>
                                  <a:pt x="6096" y="18097"/>
                                </a:cubicBezTo>
                                <a:cubicBezTo>
                                  <a:pt x="5080" y="18758"/>
                                  <a:pt x="4318" y="19088"/>
                                  <a:pt x="3810" y="19088"/>
                                </a:cubicBezTo>
                                <a:cubicBezTo>
                                  <a:pt x="3429" y="19088"/>
                                  <a:pt x="3175" y="19012"/>
                                  <a:pt x="2921" y="18872"/>
                                </a:cubicBezTo>
                                <a:cubicBezTo>
                                  <a:pt x="2667" y="18732"/>
                                  <a:pt x="2540" y="18453"/>
                                  <a:pt x="2286" y="18034"/>
                                </a:cubicBezTo>
                                <a:cubicBezTo>
                                  <a:pt x="2159" y="17628"/>
                                  <a:pt x="2032" y="17030"/>
                                  <a:pt x="1905" y="16243"/>
                                </a:cubicBezTo>
                                <a:cubicBezTo>
                                  <a:pt x="1905" y="15468"/>
                                  <a:pt x="1778" y="14453"/>
                                  <a:pt x="1778" y="13221"/>
                                </a:cubicBezTo>
                                <a:cubicBezTo>
                                  <a:pt x="1778" y="12192"/>
                                  <a:pt x="1905" y="11341"/>
                                  <a:pt x="1905" y="10655"/>
                                </a:cubicBezTo>
                                <a:cubicBezTo>
                                  <a:pt x="1905" y="9982"/>
                                  <a:pt x="2032" y="9411"/>
                                  <a:pt x="2159" y="8953"/>
                                </a:cubicBezTo>
                                <a:cubicBezTo>
                                  <a:pt x="2286" y="8509"/>
                                  <a:pt x="2413" y="8115"/>
                                  <a:pt x="2667" y="7785"/>
                                </a:cubicBezTo>
                                <a:cubicBezTo>
                                  <a:pt x="2794" y="7455"/>
                                  <a:pt x="3048" y="7099"/>
                                  <a:pt x="3556" y="6705"/>
                                </a:cubicBezTo>
                                <a:cubicBezTo>
                                  <a:pt x="3937" y="6312"/>
                                  <a:pt x="4699" y="5728"/>
                                  <a:pt x="6096" y="4940"/>
                                </a:cubicBezTo>
                                <a:cubicBezTo>
                                  <a:pt x="7366" y="4165"/>
                                  <a:pt x="8890" y="3403"/>
                                  <a:pt x="10795" y="2654"/>
                                </a:cubicBezTo>
                                <a:cubicBezTo>
                                  <a:pt x="12827" y="1918"/>
                                  <a:pt x="14986" y="1295"/>
                                  <a:pt x="17526" y="774"/>
                                </a:cubicBezTo>
                                <a:cubicBezTo>
                                  <a:pt x="20066" y="267"/>
                                  <a:pt x="22860" y="0"/>
                                  <a:pt x="25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 name="Shape 203"/>
                        <wps:cNvSpPr/>
                        <wps:spPr>
                          <a:xfrm>
                            <a:off x="6731" y="5525"/>
                            <a:ext cx="53467" cy="82766"/>
                          </a:xfrm>
                          <a:custGeom>
                            <a:avLst/>
                            <a:gdLst/>
                            <a:ahLst/>
                            <a:cxnLst/>
                            <a:rect l="0" t="0" r="0" b="0"/>
                            <a:pathLst>
                              <a:path w="53467" h="82766">
                                <a:moveTo>
                                  <a:pt x="25781" y="0"/>
                                </a:moveTo>
                                <a:cubicBezTo>
                                  <a:pt x="29718" y="0"/>
                                  <a:pt x="33147" y="457"/>
                                  <a:pt x="36068" y="1359"/>
                                </a:cubicBezTo>
                                <a:cubicBezTo>
                                  <a:pt x="39116" y="2273"/>
                                  <a:pt x="41529" y="3581"/>
                                  <a:pt x="43561" y="5283"/>
                                </a:cubicBezTo>
                                <a:cubicBezTo>
                                  <a:pt x="45720" y="6998"/>
                                  <a:pt x="47244" y="9093"/>
                                  <a:pt x="48260" y="11582"/>
                                </a:cubicBezTo>
                                <a:cubicBezTo>
                                  <a:pt x="49276" y="14072"/>
                                  <a:pt x="49784" y="16891"/>
                                  <a:pt x="49784" y="20015"/>
                                </a:cubicBezTo>
                                <a:cubicBezTo>
                                  <a:pt x="49784" y="22441"/>
                                  <a:pt x="49530" y="24714"/>
                                  <a:pt x="48895" y="26810"/>
                                </a:cubicBezTo>
                                <a:cubicBezTo>
                                  <a:pt x="48260" y="28905"/>
                                  <a:pt x="47371" y="30785"/>
                                  <a:pt x="46228" y="32436"/>
                                </a:cubicBezTo>
                                <a:cubicBezTo>
                                  <a:pt x="44958" y="34074"/>
                                  <a:pt x="43434" y="35471"/>
                                  <a:pt x="41656" y="36627"/>
                                </a:cubicBezTo>
                                <a:cubicBezTo>
                                  <a:pt x="39878" y="37782"/>
                                  <a:pt x="37846" y="38646"/>
                                  <a:pt x="35560" y="39217"/>
                                </a:cubicBezTo>
                                <a:lnTo>
                                  <a:pt x="35560" y="39408"/>
                                </a:lnTo>
                                <a:cubicBezTo>
                                  <a:pt x="38354" y="39738"/>
                                  <a:pt x="40767" y="40449"/>
                                  <a:pt x="43053" y="41542"/>
                                </a:cubicBezTo>
                                <a:cubicBezTo>
                                  <a:pt x="45212" y="42634"/>
                                  <a:pt x="47117" y="44005"/>
                                  <a:pt x="48641" y="45644"/>
                                </a:cubicBezTo>
                                <a:cubicBezTo>
                                  <a:pt x="50292" y="47295"/>
                                  <a:pt x="51435" y="49162"/>
                                  <a:pt x="52197" y="51232"/>
                                </a:cubicBezTo>
                                <a:cubicBezTo>
                                  <a:pt x="53086" y="53315"/>
                                  <a:pt x="53467" y="55550"/>
                                  <a:pt x="53467" y="57937"/>
                                </a:cubicBezTo>
                                <a:cubicBezTo>
                                  <a:pt x="53467" y="61938"/>
                                  <a:pt x="52705" y="65468"/>
                                  <a:pt x="51181" y="68567"/>
                                </a:cubicBezTo>
                                <a:cubicBezTo>
                                  <a:pt x="49657" y="71653"/>
                                  <a:pt x="47498" y="74244"/>
                                  <a:pt x="44831" y="76340"/>
                                </a:cubicBezTo>
                                <a:cubicBezTo>
                                  <a:pt x="42164" y="78448"/>
                                  <a:pt x="38862" y="80035"/>
                                  <a:pt x="35052" y="81128"/>
                                </a:cubicBezTo>
                                <a:cubicBezTo>
                                  <a:pt x="31242" y="82220"/>
                                  <a:pt x="27178" y="82766"/>
                                  <a:pt x="22606" y="82766"/>
                                </a:cubicBezTo>
                                <a:cubicBezTo>
                                  <a:pt x="19939" y="82766"/>
                                  <a:pt x="17399" y="82575"/>
                                  <a:pt x="14986" y="82181"/>
                                </a:cubicBezTo>
                                <a:cubicBezTo>
                                  <a:pt x="12573" y="81788"/>
                                  <a:pt x="10541" y="81305"/>
                                  <a:pt x="8636" y="80734"/>
                                </a:cubicBezTo>
                                <a:cubicBezTo>
                                  <a:pt x="6858" y="80149"/>
                                  <a:pt x="5334" y="79553"/>
                                  <a:pt x="4064" y="78943"/>
                                </a:cubicBezTo>
                                <a:cubicBezTo>
                                  <a:pt x="2921" y="78321"/>
                                  <a:pt x="2159" y="77851"/>
                                  <a:pt x="1778" y="77520"/>
                                </a:cubicBezTo>
                                <a:cubicBezTo>
                                  <a:pt x="1397" y="77190"/>
                                  <a:pt x="1143" y="76822"/>
                                  <a:pt x="889" y="76403"/>
                                </a:cubicBezTo>
                                <a:cubicBezTo>
                                  <a:pt x="762" y="75997"/>
                                  <a:pt x="635" y="75514"/>
                                  <a:pt x="508" y="74955"/>
                                </a:cubicBezTo>
                                <a:cubicBezTo>
                                  <a:pt x="254" y="74397"/>
                                  <a:pt x="254" y="73698"/>
                                  <a:pt x="127" y="72860"/>
                                </a:cubicBezTo>
                                <a:cubicBezTo>
                                  <a:pt x="127" y="72009"/>
                                  <a:pt x="0" y="70993"/>
                                  <a:pt x="0" y="69799"/>
                                </a:cubicBezTo>
                                <a:cubicBezTo>
                                  <a:pt x="0" y="67818"/>
                                  <a:pt x="254" y="66446"/>
                                  <a:pt x="508" y="65684"/>
                                </a:cubicBezTo>
                                <a:cubicBezTo>
                                  <a:pt x="889" y="64922"/>
                                  <a:pt x="1397" y="64541"/>
                                  <a:pt x="2032" y="64541"/>
                                </a:cubicBezTo>
                                <a:cubicBezTo>
                                  <a:pt x="2413" y="64541"/>
                                  <a:pt x="3175" y="64820"/>
                                  <a:pt x="4191" y="65379"/>
                                </a:cubicBezTo>
                                <a:cubicBezTo>
                                  <a:pt x="5207" y="65938"/>
                                  <a:pt x="6477" y="66535"/>
                                  <a:pt x="8001" y="67170"/>
                                </a:cubicBezTo>
                                <a:cubicBezTo>
                                  <a:pt x="9525" y="67805"/>
                                  <a:pt x="11430" y="68402"/>
                                  <a:pt x="13462" y="68961"/>
                                </a:cubicBezTo>
                                <a:cubicBezTo>
                                  <a:pt x="15621" y="69520"/>
                                  <a:pt x="18034" y="69799"/>
                                  <a:pt x="20701" y="69799"/>
                                </a:cubicBezTo>
                                <a:cubicBezTo>
                                  <a:pt x="22987" y="69799"/>
                                  <a:pt x="24892" y="69532"/>
                                  <a:pt x="26670" y="68999"/>
                                </a:cubicBezTo>
                                <a:cubicBezTo>
                                  <a:pt x="28448" y="68453"/>
                                  <a:pt x="29845" y="67704"/>
                                  <a:pt x="31115" y="66738"/>
                                </a:cubicBezTo>
                                <a:cubicBezTo>
                                  <a:pt x="32258" y="65773"/>
                                  <a:pt x="33147" y="64592"/>
                                  <a:pt x="33782" y="63221"/>
                                </a:cubicBezTo>
                                <a:cubicBezTo>
                                  <a:pt x="34417" y="61836"/>
                                  <a:pt x="34671" y="60299"/>
                                  <a:pt x="34671" y="58623"/>
                                </a:cubicBezTo>
                                <a:cubicBezTo>
                                  <a:pt x="34671" y="56769"/>
                                  <a:pt x="34290" y="55092"/>
                                  <a:pt x="33655" y="53619"/>
                                </a:cubicBezTo>
                                <a:cubicBezTo>
                                  <a:pt x="32893" y="52133"/>
                                  <a:pt x="31877" y="50863"/>
                                  <a:pt x="30353" y="49822"/>
                                </a:cubicBezTo>
                                <a:cubicBezTo>
                                  <a:pt x="28956" y="48768"/>
                                  <a:pt x="27178" y="47955"/>
                                  <a:pt x="25019" y="47371"/>
                                </a:cubicBezTo>
                                <a:cubicBezTo>
                                  <a:pt x="22860" y="46799"/>
                                  <a:pt x="20320" y="46507"/>
                                  <a:pt x="17399" y="46507"/>
                                </a:cubicBezTo>
                                <a:lnTo>
                                  <a:pt x="10541" y="46507"/>
                                </a:lnTo>
                                <a:cubicBezTo>
                                  <a:pt x="9906" y="46507"/>
                                  <a:pt x="9525" y="46444"/>
                                  <a:pt x="9144" y="46291"/>
                                </a:cubicBezTo>
                                <a:cubicBezTo>
                                  <a:pt x="8763" y="46152"/>
                                  <a:pt x="8509" y="45847"/>
                                  <a:pt x="8255" y="45402"/>
                                </a:cubicBezTo>
                                <a:cubicBezTo>
                                  <a:pt x="8001" y="44945"/>
                                  <a:pt x="7747" y="44323"/>
                                  <a:pt x="7620" y="43510"/>
                                </a:cubicBezTo>
                                <a:cubicBezTo>
                                  <a:pt x="7620" y="42710"/>
                                  <a:pt x="7493" y="41668"/>
                                  <a:pt x="7493" y="40399"/>
                                </a:cubicBezTo>
                                <a:cubicBezTo>
                                  <a:pt x="7493" y="39205"/>
                                  <a:pt x="7620" y="38227"/>
                                  <a:pt x="7620" y="37465"/>
                                </a:cubicBezTo>
                                <a:cubicBezTo>
                                  <a:pt x="7747" y="36703"/>
                                  <a:pt x="8001" y="36119"/>
                                  <a:pt x="8128" y="35699"/>
                                </a:cubicBezTo>
                                <a:cubicBezTo>
                                  <a:pt x="8382" y="35293"/>
                                  <a:pt x="8636" y="35001"/>
                                  <a:pt x="9017" y="34836"/>
                                </a:cubicBezTo>
                                <a:cubicBezTo>
                                  <a:pt x="9398" y="34671"/>
                                  <a:pt x="9779" y="34595"/>
                                  <a:pt x="10287" y="34595"/>
                                </a:cubicBezTo>
                                <a:lnTo>
                                  <a:pt x="17272" y="34595"/>
                                </a:lnTo>
                                <a:cubicBezTo>
                                  <a:pt x="19685" y="34595"/>
                                  <a:pt x="21844" y="34315"/>
                                  <a:pt x="23622" y="33756"/>
                                </a:cubicBezTo>
                                <a:cubicBezTo>
                                  <a:pt x="25527" y="33198"/>
                                  <a:pt x="27051" y="32410"/>
                                  <a:pt x="28321" y="31381"/>
                                </a:cubicBezTo>
                                <a:cubicBezTo>
                                  <a:pt x="29591" y="30353"/>
                                  <a:pt x="30480" y="29108"/>
                                  <a:pt x="31115" y="27648"/>
                                </a:cubicBezTo>
                                <a:cubicBezTo>
                                  <a:pt x="31877" y="26187"/>
                                  <a:pt x="32131" y="24562"/>
                                  <a:pt x="32131" y="22796"/>
                                </a:cubicBezTo>
                                <a:cubicBezTo>
                                  <a:pt x="32131" y="21437"/>
                                  <a:pt x="31877" y="20155"/>
                                  <a:pt x="31496" y="18936"/>
                                </a:cubicBezTo>
                                <a:cubicBezTo>
                                  <a:pt x="30988" y="17716"/>
                                  <a:pt x="30353" y="16675"/>
                                  <a:pt x="29464" y="15786"/>
                                </a:cubicBezTo>
                                <a:cubicBezTo>
                                  <a:pt x="28575" y="14897"/>
                                  <a:pt x="27432" y="14198"/>
                                  <a:pt x="26035" y="13690"/>
                                </a:cubicBezTo>
                                <a:cubicBezTo>
                                  <a:pt x="24638" y="13170"/>
                                  <a:pt x="22987" y="12916"/>
                                  <a:pt x="21082" y="12916"/>
                                </a:cubicBezTo>
                                <a:cubicBezTo>
                                  <a:pt x="18923" y="12916"/>
                                  <a:pt x="16891" y="13233"/>
                                  <a:pt x="15113" y="13868"/>
                                </a:cubicBezTo>
                                <a:cubicBezTo>
                                  <a:pt x="13208" y="14503"/>
                                  <a:pt x="11430" y="15202"/>
                                  <a:pt x="9906" y="15964"/>
                                </a:cubicBezTo>
                                <a:cubicBezTo>
                                  <a:pt x="8509" y="16726"/>
                                  <a:pt x="7239" y="17437"/>
                                  <a:pt x="6096" y="18097"/>
                                </a:cubicBezTo>
                                <a:cubicBezTo>
                                  <a:pt x="5080" y="18758"/>
                                  <a:pt x="4318" y="19088"/>
                                  <a:pt x="3810" y="19088"/>
                                </a:cubicBezTo>
                                <a:cubicBezTo>
                                  <a:pt x="3429" y="19088"/>
                                  <a:pt x="3175" y="19012"/>
                                  <a:pt x="2921" y="18872"/>
                                </a:cubicBezTo>
                                <a:cubicBezTo>
                                  <a:pt x="2667" y="18732"/>
                                  <a:pt x="2540" y="18453"/>
                                  <a:pt x="2286" y="18034"/>
                                </a:cubicBezTo>
                                <a:cubicBezTo>
                                  <a:pt x="2159" y="17628"/>
                                  <a:pt x="2032" y="17030"/>
                                  <a:pt x="1905" y="16243"/>
                                </a:cubicBezTo>
                                <a:cubicBezTo>
                                  <a:pt x="1905" y="15468"/>
                                  <a:pt x="1778" y="14453"/>
                                  <a:pt x="1778" y="13221"/>
                                </a:cubicBezTo>
                                <a:cubicBezTo>
                                  <a:pt x="1778" y="12192"/>
                                  <a:pt x="1905" y="11341"/>
                                  <a:pt x="1905" y="10655"/>
                                </a:cubicBezTo>
                                <a:cubicBezTo>
                                  <a:pt x="1905" y="9982"/>
                                  <a:pt x="2032" y="9411"/>
                                  <a:pt x="2159" y="8953"/>
                                </a:cubicBezTo>
                                <a:cubicBezTo>
                                  <a:pt x="2286" y="8509"/>
                                  <a:pt x="2413" y="8115"/>
                                  <a:pt x="2667" y="7785"/>
                                </a:cubicBezTo>
                                <a:cubicBezTo>
                                  <a:pt x="2794" y="7455"/>
                                  <a:pt x="3048" y="7099"/>
                                  <a:pt x="3556" y="6705"/>
                                </a:cubicBezTo>
                                <a:cubicBezTo>
                                  <a:pt x="3937" y="6312"/>
                                  <a:pt x="4699" y="5728"/>
                                  <a:pt x="6096" y="4940"/>
                                </a:cubicBezTo>
                                <a:cubicBezTo>
                                  <a:pt x="7366" y="4165"/>
                                  <a:pt x="8890" y="3403"/>
                                  <a:pt x="10795" y="2654"/>
                                </a:cubicBezTo>
                                <a:cubicBezTo>
                                  <a:pt x="12827" y="1918"/>
                                  <a:pt x="14986" y="1295"/>
                                  <a:pt x="17526" y="774"/>
                                </a:cubicBezTo>
                                <a:cubicBezTo>
                                  <a:pt x="20066" y="267"/>
                                  <a:pt x="22860" y="0"/>
                                  <a:pt x="25781"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205" name="Picture 205"/>
                          <pic:cNvPicPr/>
                        </pic:nvPicPr>
                        <pic:blipFill>
                          <a:blip r:embed="rId53"/>
                          <a:stretch>
                            <a:fillRect/>
                          </a:stretch>
                        </pic:blipFill>
                        <pic:spPr>
                          <a:xfrm>
                            <a:off x="0" y="0"/>
                            <a:ext cx="65532" cy="92964"/>
                          </a:xfrm>
                          <a:prstGeom prst="rect">
                            <a:avLst/>
                          </a:prstGeom>
                        </pic:spPr>
                      </pic:pic>
                    </wpg:wgp>
                  </a:graphicData>
                </a:graphic>
              </wp:anchor>
            </w:drawing>
          </mc:Choice>
          <mc:Fallback xmlns:a="http://schemas.openxmlformats.org/drawingml/2006/main">
            <w:pict>
              <v:group id="Group 38480" style="width:5.15997pt;height:7.32001pt;position:absolute;mso-position-horizontal-relative:page;mso-position-horizontal:absolute;margin-left:551.16pt;mso-position-vertical-relative:page;margin-top:389.16pt;" coordsize="655,929">
                <v:shape id="Shape 202" style="position:absolute;width:534;height:827;left:67;top:55;" coordsize="53467,82766" path="m25781,0c29718,0,33147,457,36068,1359c39116,2273,41529,3581,43561,5283c45720,6998,47244,9093,48260,11582c49276,14072,49784,16891,49784,20015c49784,22441,49530,24714,48895,26810c48260,28905,47371,30785,46228,32436c44958,34074,43434,35471,41656,36627c39878,37782,37846,38646,35560,39217l35560,39408c38354,39738,40767,40449,43053,41542c45212,42634,47117,44005,48641,45644c50292,47295,51435,49162,52197,51232c53086,53315,53467,55550,53467,57937c53467,61938,52705,65468,51181,68567c49657,71653,47498,74244,44831,76340c42164,78448,38862,80035,35052,81128c31242,82220,27178,82766,22606,82766c19939,82766,17399,82575,14986,82181c12573,81788,10541,81305,8636,80734c6858,80149,5334,79553,4064,78943c2921,78321,2159,77851,1778,77520c1397,77190,1143,76822,889,76403c762,75997,635,75514,508,74955c254,74397,254,73698,127,72860c127,72009,0,70993,0,69799c0,67818,254,66446,508,65684c889,64922,1397,64541,2032,64541c2413,64541,3175,64820,4191,65379c5207,65938,6477,66535,8001,67170c9525,67805,11430,68402,13462,68961c15621,69520,18034,69799,20701,69799c22987,69799,24892,69532,26670,68999c28448,68453,29845,67704,31115,66738c32258,65773,33147,64592,33782,63221c34417,61836,34671,60299,34671,58623c34671,56769,34290,55092,33655,53619c32893,52133,31877,50863,30353,49822c28956,48768,27178,47955,25019,47371c22860,46799,20320,46507,17399,46507l10541,46507c9906,46507,9525,46444,9144,46291c8763,46152,8509,45847,8255,45402c8001,44945,7747,44323,7620,43510c7620,42710,7493,41668,7493,40399c7493,39205,7620,38227,7620,37465c7747,36703,8001,36119,8128,35699c8382,35293,8636,35001,9017,34836c9398,34671,9779,34595,10287,34595l17272,34595c19685,34595,21844,34315,23622,33756c25527,33198,27051,32410,28321,31381c29591,30353,30480,29108,31115,27648c31877,26187,32131,24562,32131,22796c32131,21437,31877,20155,31496,18936c30988,17716,30353,16675,29464,15786c28575,14897,27432,14198,26035,13690c24638,13170,22987,12916,21082,12916c18923,12916,16891,13233,15113,13868c13208,14503,11430,15202,9906,15964c8509,16726,7239,17437,6096,18097c5080,18758,4318,19088,3810,19088c3429,19088,3175,19012,2921,18872c2667,18732,2540,18453,2286,18034c2159,17628,2032,17030,1905,16243c1905,15468,1778,14453,1778,13221c1778,12192,1905,11341,1905,10655c1905,9982,2032,9411,2159,8953c2286,8509,2413,8115,2667,7785c2794,7455,3048,7099,3556,6705c3937,6312,4699,5728,6096,4940c7366,4165,8890,3403,10795,2654c12827,1918,14986,1295,17526,774c20066,267,22860,0,25781,0x">
                  <v:stroke weight="0pt" endcap="flat" joinstyle="miter" miterlimit="10" on="false" color="#000000" opacity="0"/>
                  <v:fill on="true" color="#000000"/>
                </v:shape>
                <v:shape id="Shape 203" style="position:absolute;width:534;height:827;left:67;top:55;" coordsize="53467,82766" path="m25781,0c29718,0,33147,457,36068,1359c39116,2273,41529,3581,43561,5283c45720,6998,47244,9093,48260,11582c49276,14072,49784,16891,49784,20015c49784,22441,49530,24714,48895,26810c48260,28905,47371,30785,46228,32436c44958,34074,43434,35471,41656,36627c39878,37782,37846,38646,35560,39217l35560,39408c38354,39738,40767,40449,43053,41542c45212,42634,47117,44005,48641,45644c50292,47295,51435,49162,52197,51232c53086,53315,53467,55550,53467,57937c53467,61938,52705,65468,51181,68567c49657,71653,47498,74244,44831,76340c42164,78448,38862,80035,35052,81128c31242,82220,27178,82766,22606,82766c19939,82766,17399,82575,14986,82181c12573,81788,10541,81305,8636,80734c6858,80149,5334,79553,4064,78943c2921,78321,2159,77851,1778,77520c1397,77190,1143,76822,889,76403c762,75997,635,75514,508,74955c254,74397,254,73698,127,72860c127,72009,0,70993,0,69799c0,67818,254,66446,508,65684c889,64922,1397,64541,2032,64541c2413,64541,3175,64820,4191,65379c5207,65938,6477,66535,8001,67170c9525,67805,11430,68402,13462,68961c15621,69520,18034,69799,20701,69799c22987,69799,24892,69532,26670,68999c28448,68453,29845,67704,31115,66738c32258,65773,33147,64592,33782,63221c34417,61836,34671,60299,34671,58623c34671,56769,34290,55092,33655,53619c32893,52133,31877,50863,30353,49822c28956,48768,27178,47955,25019,47371c22860,46799,20320,46507,17399,46507l10541,46507c9906,46507,9525,46444,9144,46291c8763,46152,8509,45847,8255,45402c8001,44945,7747,44323,7620,43510c7620,42710,7493,41668,7493,40399c7493,39205,7620,38227,7620,37465c7747,36703,8001,36119,8128,35699c8382,35293,8636,35001,9017,34836c9398,34671,9779,34595,10287,34595l17272,34595c19685,34595,21844,34315,23622,33756c25527,33198,27051,32410,28321,31381c29591,30353,30480,29108,31115,27648c31877,26187,32131,24562,32131,22796c32131,21437,31877,20155,31496,18936c30988,17716,30353,16675,29464,15786c28575,14897,27432,14198,26035,13690c24638,13170,22987,12916,21082,12916c18923,12916,16891,13233,15113,13868c13208,14503,11430,15202,9906,15964c8509,16726,7239,17437,6096,18097c5080,18758,4318,19088,3810,19088c3429,19088,3175,19012,2921,18872c2667,18732,2540,18453,2286,18034c2159,17628,2032,17030,1905,16243c1905,15468,1778,14453,1778,13221c1778,12192,1905,11341,1905,10655c1905,9982,2032,9411,2159,8953c2286,8509,2413,8115,2667,7785c2794,7455,3048,7099,3556,6705c3937,6312,4699,5728,6096,4940c7366,4165,8890,3403,10795,2654c12827,1918,14986,1295,17526,774c20066,267,22860,0,25781,0x">
                  <v:stroke weight="0.75pt" endcap="flat" joinstyle="round" on="true" color="#000000" opacity="0.498039"/>
                  <v:fill on="false" color="#000000" opacity="0"/>
                </v:shape>
                <v:shape id="Picture 205" style="position:absolute;width:655;height:929;left:0;top:0;" filled="f">
                  <v:imagedata r:id="rId54"/>
                </v:shape>
                <w10:wrap type="topAndBottom"/>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page">
                  <wp:posOffset>7546848</wp:posOffset>
                </wp:positionH>
                <wp:positionV relativeFrom="page">
                  <wp:posOffset>3052811</wp:posOffset>
                </wp:positionV>
                <wp:extent cx="35165" cy="118895"/>
                <wp:effectExtent l="0" t="0" r="0" b="0"/>
                <wp:wrapSquare wrapText="bothSides"/>
                <wp:docPr id="38617" name="Group 38617"/>
                <wp:cNvGraphicFramePr/>
                <a:graphic xmlns:a="http://schemas.openxmlformats.org/drawingml/2006/main">
                  <a:graphicData uri="http://schemas.microsoft.com/office/word/2010/wordprocessingGroup">
                    <wpg:wgp>
                      <wpg:cNvGrpSpPr/>
                      <wpg:grpSpPr>
                        <a:xfrm>
                          <a:off x="0" y="0"/>
                          <a:ext cx="35165" cy="118895"/>
                          <a:chOff x="0" y="0"/>
                          <a:chExt cx="35165" cy="118895"/>
                        </a:xfrm>
                      </wpg:grpSpPr>
                      <wps:wsp>
                        <wps:cNvPr id="268" name="Rectangle 268"/>
                        <wps:cNvSpPr/>
                        <wps:spPr>
                          <a:xfrm>
                            <a:off x="0" y="0"/>
                            <a:ext cx="46769" cy="158130"/>
                          </a:xfrm>
                          <a:prstGeom prst="rect">
                            <a:avLst/>
                          </a:prstGeom>
                          <a:ln>
                            <a:noFill/>
                          </a:ln>
                        </wps:spPr>
                        <wps:txbx>
                          <w:txbxContent>
                            <w:p w:rsidR="00F00AE7" w:rsidRDefault="00C67C19">
                              <w:r>
                                <w:rPr>
                                  <w:rFonts w:ascii="Arial" w:eastAsia="Arial" w:hAnsi="Arial" w:cs="Arial"/>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8617" style="width:2.76886pt;height:9.36182pt;position:absolute;mso-position-horizontal-relative:page;mso-position-horizontal:absolute;margin-left:594.24pt;mso-position-vertical-relative:page;margin-top:240.379pt;" coordsize="351,1188">
                <v:rect id="Rectangle 268" style="position:absolute;width:467;height:1581;left:0;top:0;" filled="f" stroked="f">
                  <v:textbox inset="0,0,0,0">
                    <w:txbxContent>
                      <w:p>
                        <w:pPr>
                          <w:spacing w:before="0" w:after="160" w:line="259" w:lineRule="auto"/>
                        </w:pPr>
                        <w:r>
                          <w:rPr>
                            <w:rFonts w:cs="Arial" w:hAnsi="Arial" w:eastAsia="Arial" w:ascii="Arial"/>
                            <w:sz w:val="20"/>
                          </w:rPr>
                          <w:t xml:space="preserve"> </w:t>
                        </w:r>
                      </w:p>
                    </w:txbxContent>
                  </v:textbox>
                </v:rect>
                <w10:wrap type="square"/>
              </v:group>
            </w:pict>
          </mc:Fallback>
        </mc:AlternateContent>
      </w:r>
      <w:r>
        <w:rPr>
          <w:rFonts w:ascii="Arial" w:eastAsia="Arial" w:hAnsi="Arial" w:cs="Arial"/>
          <w:sz w:val="20"/>
        </w:rPr>
        <w:t>These exciting pathways have a range of options designed not only to meet the needs of the economy in the 21</w:t>
      </w:r>
      <w:r>
        <w:rPr>
          <w:rFonts w:ascii="Arial" w:eastAsia="Arial" w:hAnsi="Arial" w:cs="Arial"/>
          <w:sz w:val="20"/>
          <w:vertAlign w:val="superscript"/>
        </w:rPr>
        <w:t>st</w:t>
      </w:r>
      <w:r>
        <w:rPr>
          <w:rFonts w:ascii="Arial" w:eastAsia="Arial" w:hAnsi="Arial" w:cs="Arial"/>
          <w:sz w:val="20"/>
        </w:rPr>
        <w:t xml:space="preserve"> Century but also to offer you progression routes into a fulfilling career.  </w:t>
      </w:r>
    </w:p>
    <w:p w:rsidR="00F00AE7" w:rsidRDefault="00C67C19">
      <w:pPr>
        <w:spacing w:after="0"/>
        <w:ind w:left="96"/>
      </w:pPr>
      <w:r>
        <w:rPr>
          <w:rFonts w:ascii="Arial" w:eastAsia="Arial" w:hAnsi="Arial" w:cs="Arial"/>
          <w:sz w:val="20"/>
        </w:rPr>
        <w:t xml:space="preserve"> </w:t>
      </w:r>
    </w:p>
    <w:p w:rsidR="00F00AE7" w:rsidRDefault="00C67C19">
      <w:pPr>
        <w:spacing w:after="1" w:line="257" w:lineRule="auto"/>
        <w:ind w:left="91" w:right="84" w:hanging="10"/>
        <w:jc w:val="both"/>
      </w:pPr>
      <w:r>
        <w:rPr>
          <w:rFonts w:ascii="Arial" w:eastAsia="Arial" w:hAnsi="Arial" w:cs="Arial"/>
          <w:sz w:val="20"/>
        </w:rPr>
        <w:t xml:space="preserve">Take a look inside and you will see subjects organised under the Arts, Business and Enterprise, Creative and Visual Arts,            Engineering, Environment and Society, Hospitality, Languages, Media, National Vocational Qualifications, STEM subjects and </w:t>
      </w:r>
      <w:r>
        <w:rPr>
          <w:rFonts w:ascii="Arial" w:eastAsia="Arial" w:hAnsi="Arial" w:cs="Arial"/>
          <w:sz w:val="20"/>
        </w:rPr>
        <w:t>Sport and Fitness. Please consider your choices carefully and make sure that you ask for advice from your careers           teachers.  I conclude by reminding you that St Louise’s has an excellent reputation for not only the range and quality of the  curri</w:t>
      </w:r>
      <w:r>
        <w:rPr>
          <w:rFonts w:ascii="Arial" w:eastAsia="Arial" w:hAnsi="Arial" w:cs="Arial"/>
          <w:sz w:val="20"/>
        </w:rPr>
        <w:t xml:space="preserve">culum at Post-16 Level but also for the outstanding, high value-added outcomes achieved by our students.  </w:t>
      </w:r>
    </w:p>
    <w:p w:rsidR="00F00AE7" w:rsidRDefault="00C67C19">
      <w:pPr>
        <w:spacing w:after="0"/>
        <w:ind w:left="96"/>
      </w:pPr>
      <w:r>
        <w:rPr>
          <w:rFonts w:ascii="Arial" w:eastAsia="Arial" w:hAnsi="Arial" w:cs="Arial"/>
          <w:sz w:val="20"/>
        </w:rPr>
        <w:t xml:space="preserve">  </w:t>
      </w:r>
    </w:p>
    <w:p w:rsidR="00F00AE7" w:rsidRDefault="00C67C19">
      <w:pPr>
        <w:spacing w:after="1" w:line="257" w:lineRule="auto"/>
        <w:ind w:left="91" w:right="84" w:hanging="10"/>
        <w:jc w:val="both"/>
      </w:pPr>
      <w:r>
        <w:rPr>
          <w:rFonts w:ascii="Arial" w:eastAsia="Arial" w:hAnsi="Arial" w:cs="Arial"/>
          <w:sz w:val="20"/>
        </w:rPr>
        <w:t xml:space="preserve">I wish you every success in your GCSE exams and remember your future will be blessed with happiness and success.   </w:t>
      </w:r>
    </w:p>
    <w:p w:rsidR="00F00AE7" w:rsidRDefault="00C67C19">
      <w:pPr>
        <w:spacing w:after="0"/>
        <w:ind w:left="96"/>
      </w:pPr>
      <w:r>
        <w:rPr>
          <w:rFonts w:ascii="Arial" w:eastAsia="Arial" w:hAnsi="Arial" w:cs="Arial"/>
          <w:sz w:val="20"/>
        </w:rPr>
        <w:t xml:space="preserve"> </w:t>
      </w:r>
    </w:p>
    <w:p w:rsidR="00F00AE7" w:rsidRDefault="00C67C19">
      <w:pPr>
        <w:spacing w:after="1" w:line="257" w:lineRule="auto"/>
        <w:ind w:left="91" w:right="84" w:hanging="10"/>
        <w:jc w:val="both"/>
      </w:pPr>
      <w:r>
        <w:rPr>
          <w:rFonts w:ascii="Arial" w:eastAsia="Arial" w:hAnsi="Arial" w:cs="Arial"/>
          <w:sz w:val="20"/>
        </w:rPr>
        <w:t xml:space="preserve">Yours faithfully </w:t>
      </w:r>
    </w:p>
    <w:p w:rsidR="00F00AE7" w:rsidRDefault="00C67C19">
      <w:pPr>
        <w:spacing w:after="0"/>
        <w:ind w:left="73"/>
      </w:pPr>
      <w:r>
        <w:rPr>
          <w:noProof/>
        </w:rPr>
        <w:drawing>
          <wp:inline distT="0" distB="0" distL="0" distR="0">
            <wp:extent cx="1181100" cy="4233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55"/>
                    <a:stretch>
                      <a:fillRect/>
                    </a:stretch>
                  </pic:blipFill>
                  <pic:spPr>
                    <a:xfrm>
                      <a:off x="0" y="0"/>
                      <a:ext cx="1181100" cy="423354"/>
                    </a:xfrm>
                    <a:prstGeom prst="rect">
                      <a:avLst/>
                    </a:prstGeom>
                  </pic:spPr>
                </pic:pic>
              </a:graphicData>
            </a:graphic>
          </wp:inline>
        </w:drawing>
      </w:r>
    </w:p>
    <w:p w:rsidR="00F00AE7" w:rsidRDefault="00C67C19">
      <w:pPr>
        <w:spacing w:after="0"/>
        <w:ind w:left="73"/>
      </w:pPr>
      <w:r>
        <w:rPr>
          <w:rFonts w:ascii="Arial" w:eastAsia="Arial" w:hAnsi="Arial" w:cs="Arial"/>
          <w:sz w:val="20"/>
        </w:rPr>
        <w:t xml:space="preserve"> </w:t>
      </w:r>
    </w:p>
    <w:p w:rsidR="00F00AE7" w:rsidRDefault="00C67C19">
      <w:pPr>
        <w:spacing w:after="1" w:line="257" w:lineRule="auto"/>
        <w:ind w:left="91" w:right="84" w:hanging="10"/>
        <w:jc w:val="both"/>
      </w:pPr>
      <w:r>
        <w:rPr>
          <w:rFonts w:ascii="Arial" w:eastAsia="Arial" w:hAnsi="Arial" w:cs="Arial"/>
          <w:sz w:val="20"/>
        </w:rPr>
        <w:t>Miss M</w:t>
      </w:r>
      <w:r>
        <w:rPr>
          <w:rFonts w:ascii="Arial" w:eastAsia="Arial" w:hAnsi="Arial" w:cs="Arial"/>
          <w:sz w:val="20"/>
        </w:rPr>
        <w:t xml:space="preserve">cHenry </w:t>
      </w:r>
    </w:p>
    <w:p w:rsidR="00F00AE7" w:rsidRDefault="00C67C19">
      <w:pPr>
        <w:spacing w:after="0"/>
        <w:ind w:left="96"/>
      </w:pPr>
      <w:r>
        <w:rPr>
          <w:rFonts w:ascii="Arial" w:eastAsia="Arial" w:hAnsi="Arial" w:cs="Arial"/>
          <w:sz w:val="19"/>
        </w:rPr>
        <w:t xml:space="preserve"> </w:t>
      </w:r>
    </w:p>
    <w:tbl>
      <w:tblPr>
        <w:tblStyle w:val="TableGrid"/>
        <w:tblpPr w:vertAnchor="text" w:tblpX="504" w:tblpY="2850"/>
        <w:tblOverlap w:val="never"/>
        <w:tblW w:w="10398" w:type="dxa"/>
        <w:tblInd w:w="0" w:type="dxa"/>
        <w:tblCellMar>
          <w:top w:w="81" w:type="dxa"/>
          <w:left w:w="57" w:type="dxa"/>
          <w:bottom w:w="0" w:type="dxa"/>
          <w:right w:w="30" w:type="dxa"/>
        </w:tblCellMar>
        <w:tblLook w:val="04A0" w:firstRow="1" w:lastRow="0" w:firstColumn="1" w:lastColumn="0" w:noHBand="0" w:noVBand="1"/>
      </w:tblPr>
      <w:tblGrid>
        <w:gridCol w:w="1259"/>
        <w:gridCol w:w="3939"/>
        <w:gridCol w:w="200"/>
        <w:gridCol w:w="1261"/>
        <w:gridCol w:w="3738"/>
      </w:tblGrid>
      <w:tr w:rsidR="00F00AE7">
        <w:trPr>
          <w:trHeight w:val="316"/>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8"/>
              </w:rPr>
              <w:t xml:space="preserve">UNIT AS 1 </w:t>
            </w:r>
          </w:p>
        </w:tc>
        <w:tc>
          <w:tcPr>
            <w:tcW w:w="3939"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b/>
                <w:sz w:val="18"/>
              </w:rPr>
              <w:t xml:space="preserve">EXPERIMENTAL PORTFOLIO </w:t>
            </w:r>
          </w:p>
        </w:tc>
        <w:tc>
          <w:tcPr>
            <w:tcW w:w="200" w:type="dxa"/>
            <w:vMerge w:val="restart"/>
            <w:tcBorders>
              <w:top w:val="nil"/>
              <w:left w:val="single" w:sz="3" w:space="0" w:color="000000"/>
              <w:bottom w:val="single" w:sz="3" w:space="0" w:color="000000"/>
              <w:right w:val="single" w:sz="3" w:space="0" w:color="000000"/>
            </w:tcBorders>
          </w:tcPr>
          <w:p w:rsidR="00F00AE7" w:rsidRDefault="00C67C19">
            <w:pPr>
              <w:spacing w:after="96"/>
              <w:ind w:left="2"/>
            </w:pPr>
            <w:r>
              <w:rPr>
                <w:rFonts w:ascii="Arial" w:eastAsia="Arial" w:hAnsi="Arial" w:cs="Arial"/>
                <w:b/>
                <w:sz w:val="18"/>
              </w:rPr>
              <w:t xml:space="preserve"> </w:t>
            </w:r>
          </w:p>
          <w:p w:rsidR="00F00AE7" w:rsidRDefault="00C67C19">
            <w:pPr>
              <w:spacing w:after="304"/>
              <w:ind w:left="2"/>
            </w:pPr>
            <w:r>
              <w:rPr>
                <w:rFonts w:ascii="Arial" w:eastAsia="Arial" w:hAnsi="Arial" w:cs="Arial"/>
                <w:b/>
                <w:sz w:val="18"/>
              </w:rPr>
              <w:t xml:space="preserve"> </w:t>
            </w:r>
          </w:p>
          <w:p w:rsidR="00F00AE7" w:rsidRDefault="00C67C19">
            <w:pPr>
              <w:spacing w:after="0"/>
              <w:ind w:left="2"/>
            </w:pPr>
            <w:r>
              <w:rPr>
                <w:rFonts w:ascii="Arial" w:eastAsia="Arial" w:hAnsi="Arial" w:cs="Arial"/>
                <w:b/>
                <w:sz w:val="18"/>
              </w:rPr>
              <w:t xml:space="preserve"> </w:t>
            </w:r>
          </w:p>
        </w:tc>
        <w:tc>
          <w:tcPr>
            <w:tcW w:w="1261"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3"/>
            </w:pPr>
            <w:r>
              <w:rPr>
                <w:rFonts w:ascii="Arial" w:eastAsia="Arial" w:hAnsi="Arial" w:cs="Arial"/>
                <w:b/>
                <w:sz w:val="18"/>
              </w:rPr>
              <w:t xml:space="preserve">UNIT AS 2 </w:t>
            </w:r>
          </w:p>
        </w:tc>
        <w:tc>
          <w:tcPr>
            <w:tcW w:w="3738"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2"/>
            </w:pPr>
            <w:r>
              <w:rPr>
                <w:rFonts w:ascii="Arial" w:eastAsia="Arial" w:hAnsi="Arial" w:cs="Arial"/>
                <w:b/>
                <w:sz w:val="18"/>
              </w:rPr>
              <w:t xml:space="preserve">PERSONAL RESPONSE </w:t>
            </w:r>
          </w:p>
        </w:tc>
      </w:tr>
      <w:tr w:rsidR="00F00AE7">
        <w:trPr>
          <w:trHeight w:val="529"/>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jc w:val="both"/>
            </w:pPr>
            <w:r>
              <w:rPr>
                <w:rFonts w:ascii="Arial" w:eastAsia="Arial" w:hAnsi="Arial" w:cs="Arial"/>
                <w:b/>
                <w:sz w:val="18"/>
              </w:rPr>
              <w:t xml:space="preserve">Assessment: </w:t>
            </w:r>
          </w:p>
        </w:tc>
        <w:tc>
          <w:tcPr>
            <w:tcW w:w="3939"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8"/>
              </w:rPr>
              <w:t xml:space="preserve">Teacher assessment of student experimental portfolio, with external moderation </w:t>
            </w:r>
          </w:p>
        </w:tc>
        <w:tc>
          <w:tcPr>
            <w:tcW w:w="0" w:type="auto"/>
            <w:vMerge/>
            <w:tcBorders>
              <w:top w:val="nil"/>
              <w:left w:val="single" w:sz="3" w:space="0" w:color="000000"/>
              <w:bottom w:val="nil"/>
              <w:right w:val="single" w:sz="3" w:space="0" w:color="000000"/>
            </w:tcBorders>
          </w:tcPr>
          <w:p w:rsidR="00F00AE7" w:rsidRDefault="00F00AE7"/>
        </w:tc>
        <w:tc>
          <w:tcPr>
            <w:tcW w:w="1261"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3"/>
              <w:jc w:val="both"/>
            </w:pPr>
            <w:r>
              <w:rPr>
                <w:rFonts w:ascii="Arial" w:eastAsia="Arial" w:hAnsi="Arial" w:cs="Arial"/>
                <w:b/>
                <w:sz w:val="18"/>
              </w:rPr>
              <w:t xml:space="preserve">Assessment: </w:t>
            </w:r>
          </w:p>
        </w:tc>
        <w:tc>
          <w:tcPr>
            <w:tcW w:w="3738"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2"/>
            </w:pPr>
            <w:r>
              <w:rPr>
                <w:rFonts w:ascii="Arial" w:eastAsia="Arial" w:hAnsi="Arial" w:cs="Arial"/>
                <w:sz w:val="18"/>
              </w:rPr>
              <w:t xml:space="preserve">Teacher assessment of controlled test, with external moderation </w:t>
            </w:r>
          </w:p>
        </w:tc>
      </w:tr>
      <w:tr w:rsidR="00F00AE7">
        <w:trPr>
          <w:trHeight w:val="395"/>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8"/>
              </w:rPr>
              <w:t xml:space="preserve">Weightings: </w:t>
            </w:r>
          </w:p>
        </w:tc>
        <w:tc>
          <w:tcPr>
            <w:tcW w:w="3939"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8"/>
              </w:rPr>
              <w:t xml:space="preserve">50% of AS 20% of the overall award </w:t>
            </w:r>
          </w:p>
        </w:tc>
        <w:tc>
          <w:tcPr>
            <w:tcW w:w="0" w:type="auto"/>
            <w:vMerge/>
            <w:tcBorders>
              <w:top w:val="nil"/>
              <w:left w:val="single" w:sz="3" w:space="0" w:color="000000"/>
              <w:bottom w:val="single" w:sz="3" w:space="0" w:color="000000"/>
              <w:right w:val="single" w:sz="3" w:space="0" w:color="000000"/>
            </w:tcBorders>
          </w:tcPr>
          <w:p w:rsidR="00F00AE7" w:rsidRDefault="00F00AE7"/>
        </w:tc>
        <w:tc>
          <w:tcPr>
            <w:tcW w:w="1261"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3"/>
            </w:pPr>
            <w:r>
              <w:rPr>
                <w:rFonts w:ascii="Arial" w:eastAsia="Arial" w:hAnsi="Arial" w:cs="Arial"/>
                <w:b/>
                <w:sz w:val="18"/>
              </w:rPr>
              <w:t xml:space="preserve">Weightings: </w:t>
            </w:r>
          </w:p>
        </w:tc>
        <w:tc>
          <w:tcPr>
            <w:tcW w:w="3738"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2"/>
            </w:pPr>
            <w:r>
              <w:rPr>
                <w:rFonts w:ascii="Arial" w:eastAsia="Arial" w:hAnsi="Arial" w:cs="Arial"/>
                <w:sz w:val="18"/>
              </w:rPr>
              <w:t xml:space="preserve">50% of AS 20% of the overall award </w:t>
            </w:r>
          </w:p>
        </w:tc>
      </w:tr>
      <w:tr w:rsidR="00F00AE7">
        <w:trPr>
          <w:trHeight w:val="344"/>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8"/>
              </w:rPr>
              <w:t xml:space="preserve">UNIT A2 1 </w:t>
            </w:r>
          </w:p>
        </w:tc>
        <w:tc>
          <w:tcPr>
            <w:tcW w:w="3939"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b/>
                <w:sz w:val="18"/>
              </w:rPr>
              <w:t xml:space="preserve">PERSONAL &amp; CRITICAL INVESTIGATION </w:t>
            </w:r>
          </w:p>
        </w:tc>
        <w:tc>
          <w:tcPr>
            <w:tcW w:w="200" w:type="dxa"/>
            <w:vMerge w:val="restart"/>
            <w:tcBorders>
              <w:top w:val="single" w:sz="3" w:space="0" w:color="000000"/>
              <w:left w:val="single" w:sz="3" w:space="0" w:color="000000"/>
              <w:bottom w:val="single" w:sz="3" w:space="0" w:color="000000"/>
              <w:right w:val="single" w:sz="3" w:space="0" w:color="000000"/>
            </w:tcBorders>
          </w:tcPr>
          <w:p w:rsidR="00F00AE7" w:rsidRDefault="00C67C19">
            <w:pPr>
              <w:spacing w:after="117"/>
              <w:ind w:left="2"/>
            </w:pPr>
            <w:r>
              <w:rPr>
                <w:rFonts w:ascii="Arial" w:eastAsia="Arial" w:hAnsi="Arial" w:cs="Arial"/>
                <w:b/>
                <w:sz w:val="18"/>
              </w:rPr>
              <w:t xml:space="preserve"> </w:t>
            </w:r>
          </w:p>
          <w:p w:rsidR="00F00AE7" w:rsidRDefault="00C67C19">
            <w:pPr>
              <w:spacing w:after="0"/>
              <w:ind w:left="2"/>
            </w:pPr>
            <w:r>
              <w:rPr>
                <w:rFonts w:ascii="Arial" w:eastAsia="Arial" w:hAnsi="Arial" w:cs="Arial"/>
                <w:b/>
                <w:sz w:val="18"/>
              </w:rPr>
              <w:t xml:space="preserve"> </w:t>
            </w:r>
          </w:p>
        </w:tc>
        <w:tc>
          <w:tcPr>
            <w:tcW w:w="1261"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3"/>
            </w:pPr>
            <w:r>
              <w:rPr>
                <w:rFonts w:ascii="Arial" w:eastAsia="Arial" w:hAnsi="Arial" w:cs="Arial"/>
                <w:b/>
                <w:sz w:val="18"/>
              </w:rPr>
              <w:t xml:space="preserve">UNIT A2 1 </w:t>
            </w:r>
          </w:p>
        </w:tc>
        <w:tc>
          <w:tcPr>
            <w:tcW w:w="3738"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2"/>
            </w:pPr>
            <w:r>
              <w:rPr>
                <w:rFonts w:ascii="Arial" w:eastAsia="Arial" w:hAnsi="Arial" w:cs="Arial"/>
                <w:b/>
                <w:sz w:val="18"/>
              </w:rPr>
              <w:t xml:space="preserve">THEMATIC RESPONSE </w:t>
            </w:r>
          </w:p>
        </w:tc>
      </w:tr>
      <w:tr w:rsidR="00F00AE7">
        <w:trPr>
          <w:trHeight w:val="529"/>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jc w:val="both"/>
            </w:pPr>
            <w:r>
              <w:rPr>
                <w:rFonts w:ascii="Arial" w:eastAsia="Arial" w:hAnsi="Arial" w:cs="Arial"/>
                <w:b/>
                <w:sz w:val="18"/>
              </w:rPr>
              <w:t xml:space="preserve">Assessment: </w:t>
            </w:r>
          </w:p>
        </w:tc>
        <w:tc>
          <w:tcPr>
            <w:tcW w:w="3939"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8"/>
              </w:rPr>
              <w:t xml:space="preserve">Teacher assessment of personal and critical investigation, with external moderation </w:t>
            </w:r>
          </w:p>
        </w:tc>
        <w:tc>
          <w:tcPr>
            <w:tcW w:w="0" w:type="auto"/>
            <w:vMerge/>
            <w:tcBorders>
              <w:top w:val="nil"/>
              <w:left w:val="single" w:sz="3" w:space="0" w:color="000000"/>
              <w:bottom w:val="single" w:sz="3" w:space="0" w:color="000000"/>
              <w:right w:val="single" w:sz="3" w:space="0" w:color="000000"/>
            </w:tcBorders>
          </w:tcPr>
          <w:p w:rsidR="00F00AE7" w:rsidRDefault="00F00AE7"/>
        </w:tc>
        <w:tc>
          <w:tcPr>
            <w:tcW w:w="1261"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3"/>
              <w:jc w:val="both"/>
            </w:pPr>
            <w:r>
              <w:rPr>
                <w:rFonts w:ascii="Arial" w:eastAsia="Arial" w:hAnsi="Arial" w:cs="Arial"/>
                <w:b/>
                <w:sz w:val="18"/>
              </w:rPr>
              <w:t xml:space="preserve">Assessment </w:t>
            </w:r>
          </w:p>
        </w:tc>
        <w:tc>
          <w:tcPr>
            <w:tcW w:w="3738"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2"/>
            </w:pPr>
            <w:r>
              <w:rPr>
                <w:rFonts w:ascii="Arial" w:eastAsia="Arial" w:hAnsi="Arial" w:cs="Arial"/>
                <w:sz w:val="18"/>
              </w:rPr>
              <w:t xml:space="preserve">Teacher assessment of controlled test, with external moderation </w:t>
            </w:r>
          </w:p>
        </w:tc>
      </w:tr>
      <w:tr w:rsidR="00F00AE7">
        <w:trPr>
          <w:trHeight w:val="345"/>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8"/>
              </w:rPr>
              <w:t xml:space="preserve">Weightings: </w:t>
            </w:r>
          </w:p>
        </w:tc>
        <w:tc>
          <w:tcPr>
            <w:tcW w:w="3939"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8"/>
              </w:rPr>
              <w:t xml:space="preserve">60% of A2 40% of the overall award </w:t>
            </w:r>
          </w:p>
        </w:tc>
        <w:tc>
          <w:tcPr>
            <w:tcW w:w="200" w:type="dxa"/>
            <w:tcBorders>
              <w:top w:val="single" w:sz="3" w:space="0" w:color="000000"/>
              <w:left w:val="single" w:sz="3" w:space="0" w:color="000000"/>
              <w:bottom w:val="nil"/>
              <w:right w:val="single" w:sz="3" w:space="0" w:color="000000"/>
            </w:tcBorders>
          </w:tcPr>
          <w:p w:rsidR="00F00AE7" w:rsidRDefault="00C67C19">
            <w:pPr>
              <w:spacing w:after="0"/>
              <w:ind w:left="2"/>
            </w:pPr>
            <w:r>
              <w:rPr>
                <w:rFonts w:ascii="Arial" w:eastAsia="Arial" w:hAnsi="Arial" w:cs="Arial"/>
                <w:b/>
                <w:sz w:val="18"/>
              </w:rPr>
              <w:t xml:space="preserve"> </w:t>
            </w:r>
          </w:p>
        </w:tc>
        <w:tc>
          <w:tcPr>
            <w:tcW w:w="1261"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3"/>
            </w:pPr>
            <w:r>
              <w:rPr>
                <w:rFonts w:ascii="Arial" w:eastAsia="Arial" w:hAnsi="Arial" w:cs="Arial"/>
                <w:b/>
                <w:sz w:val="18"/>
              </w:rPr>
              <w:t xml:space="preserve">Weightings </w:t>
            </w:r>
          </w:p>
        </w:tc>
        <w:tc>
          <w:tcPr>
            <w:tcW w:w="3738"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2"/>
            </w:pPr>
            <w:r>
              <w:rPr>
                <w:rFonts w:ascii="Arial" w:eastAsia="Arial" w:hAnsi="Arial" w:cs="Arial"/>
                <w:sz w:val="18"/>
              </w:rPr>
              <w:t xml:space="preserve">40% of A2 20% of the overall award </w:t>
            </w:r>
          </w:p>
        </w:tc>
      </w:tr>
    </w:tbl>
    <w:p w:rsidR="00F00AE7" w:rsidRDefault="00C67C19">
      <w:pPr>
        <w:pStyle w:val="Heading2"/>
        <w:ind w:left="444"/>
      </w:pPr>
      <w:r>
        <w:rPr>
          <w:noProof/>
        </w:rPr>
        <mc:AlternateContent>
          <mc:Choice Requires="wpg">
            <w:drawing>
              <wp:anchor distT="0" distB="0" distL="114300" distR="114300" simplePos="0" relativeHeight="251663360" behindDoc="0" locked="0" layoutInCell="1" allowOverlap="1">
                <wp:simplePos x="0" y="0"/>
                <wp:positionH relativeFrom="column">
                  <wp:posOffset>-118058</wp:posOffset>
                </wp:positionH>
                <wp:positionV relativeFrom="paragraph">
                  <wp:posOffset>-61694</wp:posOffset>
                </wp:positionV>
                <wp:extent cx="493012" cy="4988052"/>
                <wp:effectExtent l="0" t="0" r="0" b="0"/>
                <wp:wrapSquare wrapText="bothSides"/>
                <wp:docPr id="39427" name="Group 39427"/>
                <wp:cNvGraphicFramePr/>
                <a:graphic xmlns:a="http://schemas.openxmlformats.org/drawingml/2006/main">
                  <a:graphicData uri="http://schemas.microsoft.com/office/word/2010/wordprocessingGroup">
                    <wpg:wgp>
                      <wpg:cNvGrpSpPr/>
                      <wpg:grpSpPr>
                        <a:xfrm>
                          <a:off x="0" y="0"/>
                          <a:ext cx="493012" cy="4988052"/>
                          <a:chOff x="0" y="0"/>
                          <a:chExt cx="493012" cy="4988052"/>
                        </a:xfrm>
                      </wpg:grpSpPr>
                      <wps:wsp>
                        <wps:cNvPr id="53476" name="Shape 53476"/>
                        <wps:cNvSpPr/>
                        <wps:spPr>
                          <a:xfrm>
                            <a:off x="0" y="0"/>
                            <a:ext cx="331775" cy="4988052"/>
                          </a:xfrm>
                          <a:custGeom>
                            <a:avLst/>
                            <a:gdLst/>
                            <a:ahLst/>
                            <a:cxnLst/>
                            <a:rect l="0" t="0" r="0" b="0"/>
                            <a:pathLst>
                              <a:path w="331775" h="4988052">
                                <a:moveTo>
                                  <a:pt x="0" y="0"/>
                                </a:moveTo>
                                <a:lnTo>
                                  <a:pt x="331775" y="0"/>
                                </a:lnTo>
                                <a:lnTo>
                                  <a:pt x="331775" y="4988052"/>
                                </a:lnTo>
                                <a:lnTo>
                                  <a:pt x="0" y="4988052"/>
                                </a:lnTo>
                                <a:lnTo>
                                  <a:pt x="0" y="0"/>
                                </a:lnTo>
                              </a:path>
                            </a:pathLst>
                          </a:custGeom>
                          <a:ln w="0" cap="flat">
                            <a:round/>
                          </a:ln>
                        </wps:spPr>
                        <wps:style>
                          <a:lnRef idx="0">
                            <a:srgbClr val="000000">
                              <a:alpha val="0"/>
                            </a:srgbClr>
                          </a:lnRef>
                          <a:fillRef idx="1">
                            <a:srgbClr val="FF0066"/>
                          </a:fillRef>
                          <a:effectRef idx="0">
                            <a:scrgbClr r="0" g="0" b="0"/>
                          </a:effectRef>
                          <a:fontRef idx="none"/>
                        </wps:style>
                        <wps:bodyPr/>
                      </wps:wsp>
                      <wps:wsp>
                        <wps:cNvPr id="319" name="Rectangle 319"/>
                        <wps:cNvSpPr/>
                        <wps:spPr>
                          <a:xfrm rot="-5399999">
                            <a:off x="114824" y="2414554"/>
                            <a:ext cx="30963" cy="127448"/>
                          </a:xfrm>
                          <a:prstGeom prst="rect">
                            <a:avLst/>
                          </a:prstGeom>
                          <a:ln>
                            <a:noFill/>
                          </a:ln>
                        </wps:spPr>
                        <wps:txbx>
                          <w:txbxContent>
                            <w:p w:rsidR="00F00AE7" w:rsidRDefault="00C67C19">
                              <w:r>
                                <w:rPr>
                                  <w:rFonts w:ascii="Arial" w:eastAsia="Arial" w:hAnsi="Arial" w:cs="Arial"/>
                                  <w:b/>
                                  <w:color w:val="FFFFFF"/>
                                  <w:sz w:val="16"/>
                                </w:rPr>
                                <w:t xml:space="preserve"> </w:t>
                              </w:r>
                            </w:p>
                          </w:txbxContent>
                        </wps:txbx>
                        <wps:bodyPr horzOverflow="overflow" vert="horz" lIns="0" tIns="0" rIns="0" bIns="0" rtlCol="0">
                          <a:noAutofit/>
                        </wps:bodyPr>
                      </wps:wsp>
                      <wps:wsp>
                        <wps:cNvPr id="320" name="Rectangle 320"/>
                        <wps:cNvSpPr/>
                        <wps:spPr>
                          <a:xfrm rot="-5399999">
                            <a:off x="398413" y="2336294"/>
                            <a:ext cx="61557" cy="253375"/>
                          </a:xfrm>
                          <a:prstGeom prst="rect">
                            <a:avLst/>
                          </a:prstGeom>
                          <a:ln>
                            <a:noFill/>
                          </a:ln>
                        </wps:spPr>
                        <wps:txbx>
                          <w:txbxContent>
                            <w:p w:rsidR="00F00AE7" w:rsidRDefault="00C67C19">
                              <w:r>
                                <w:rPr>
                                  <w:rFonts w:ascii="Arial" w:eastAsia="Arial" w:hAnsi="Arial" w:cs="Arial"/>
                                  <w:b/>
                                  <w:color w:val="FFFFFF"/>
                                  <w:sz w:val="32"/>
                                </w:rPr>
                                <w:t xml:space="preserve"> </w:t>
                              </w:r>
                            </w:p>
                          </w:txbxContent>
                        </wps:txbx>
                        <wps:bodyPr horzOverflow="overflow" vert="horz" lIns="0" tIns="0" rIns="0" bIns="0" rtlCol="0">
                          <a:noAutofit/>
                        </wps:bodyPr>
                      </wps:wsp>
                      <wps:wsp>
                        <wps:cNvPr id="321" name="Rectangle 321"/>
                        <wps:cNvSpPr/>
                        <wps:spPr>
                          <a:xfrm rot="-5399999">
                            <a:off x="-2952846" y="1570624"/>
                            <a:ext cx="6242253" cy="222907"/>
                          </a:xfrm>
                          <a:prstGeom prst="rect">
                            <a:avLst/>
                          </a:prstGeom>
                          <a:ln>
                            <a:noFill/>
                          </a:ln>
                        </wps:spPr>
                        <wps:txbx>
                          <w:txbxContent>
                            <w:p w:rsidR="00F00AE7" w:rsidRDefault="00C67C19">
                              <w:r>
                                <w:rPr>
                                  <w:rFonts w:ascii="Arial" w:eastAsia="Arial" w:hAnsi="Arial" w:cs="Arial"/>
                                  <w:b/>
                                  <w:color w:val="FFFFFF"/>
                                  <w:sz w:val="28"/>
                                  <w:bdr w:val="single" w:sz="24" w:space="0" w:color="FF33CC"/>
                                </w:rPr>
                                <w:t>An Introduction to Courses in Arts, Media &amp; Publication</w:t>
                              </w:r>
                            </w:p>
                          </w:txbxContent>
                        </wps:txbx>
                        <wps:bodyPr horzOverflow="overflow" vert="horz" lIns="0" tIns="0" rIns="0" bIns="0" rtlCol="0">
                          <a:noAutofit/>
                        </wps:bodyPr>
                      </wps:wsp>
                      <wps:wsp>
                        <wps:cNvPr id="322" name="Rectangle 322"/>
                        <wps:cNvSpPr/>
                        <wps:spPr>
                          <a:xfrm rot="-5399999">
                            <a:off x="135316" y="-39400"/>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s:wsp>
                        <wps:cNvPr id="326" name="Rectangle 326"/>
                        <wps:cNvSpPr/>
                        <wps:spPr>
                          <a:xfrm>
                            <a:off x="403047" y="192797"/>
                            <a:ext cx="28174" cy="95259"/>
                          </a:xfrm>
                          <a:prstGeom prst="rect">
                            <a:avLst/>
                          </a:prstGeom>
                          <a:ln>
                            <a:noFill/>
                          </a:ln>
                        </wps:spPr>
                        <wps:txbx>
                          <w:txbxContent>
                            <w:p w:rsidR="00F00AE7" w:rsidRDefault="00C67C19">
                              <w:r>
                                <w:rPr>
                                  <w:rFonts w:ascii="Arial" w:eastAsia="Arial" w:hAnsi="Arial" w:cs="Arial"/>
                                  <w:b/>
                                  <w:color w:val="FF0066"/>
                                  <w:sz w:val="12"/>
                                </w:rPr>
                                <w:t xml:space="preserve"> </w:t>
                              </w:r>
                            </w:p>
                          </w:txbxContent>
                        </wps:txbx>
                        <wps:bodyPr horzOverflow="overflow" vert="horz" lIns="0" tIns="0" rIns="0" bIns="0" rtlCol="0">
                          <a:noAutofit/>
                        </wps:bodyPr>
                      </wps:wsp>
                      <wps:wsp>
                        <wps:cNvPr id="337" name="Rectangle 337"/>
                        <wps:cNvSpPr/>
                        <wps:spPr>
                          <a:xfrm>
                            <a:off x="403047" y="697189"/>
                            <a:ext cx="42261" cy="142889"/>
                          </a:xfrm>
                          <a:prstGeom prst="rect">
                            <a:avLst/>
                          </a:prstGeom>
                          <a:ln>
                            <a:noFill/>
                          </a:ln>
                        </wps:spPr>
                        <wps:txbx>
                          <w:txbxContent>
                            <w:p w:rsidR="00F00AE7" w:rsidRDefault="00C67C19">
                              <w:r>
                                <w:rPr>
                                  <w:rFonts w:ascii="Arial" w:eastAsia="Arial" w:hAnsi="Arial" w:cs="Arial"/>
                                  <w:b/>
                                  <w:color w:val="FF0066"/>
                                  <w:sz w:val="18"/>
                                </w:rPr>
                                <w:t xml:space="preserve"> </w:t>
                              </w:r>
                            </w:p>
                          </w:txbxContent>
                        </wps:txbx>
                        <wps:bodyPr horzOverflow="overflow" vert="horz" lIns="0" tIns="0" rIns="0" bIns="0" rtlCol="0">
                          <a:noAutofit/>
                        </wps:bodyPr>
                      </wps:wsp>
                      <wps:wsp>
                        <wps:cNvPr id="361" name="Rectangle 361"/>
                        <wps:cNvSpPr/>
                        <wps:spPr>
                          <a:xfrm>
                            <a:off x="403047" y="1551010"/>
                            <a:ext cx="42261" cy="142889"/>
                          </a:xfrm>
                          <a:prstGeom prst="rect">
                            <a:avLst/>
                          </a:prstGeom>
                          <a:ln>
                            <a:noFill/>
                          </a:ln>
                        </wps:spPr>
                        <wps:txbx>
                          <w:txbxContent>
                            <w:p w:rsidR="00F00AE7" w:rsidRDefault="00C67C19">
                              <w:r>
                                <w:rPr>
                                  <w:rFonts w:ascii="Arial" w:eastAsia="Arial" w:hAnsi="Arial" w:cs="Arial"/>
                                  <w:b/>
                                  <w:sz w:val="18"/>
                                </w:rPr>
                                <w:t xml:space="preserve"> </w:t>
                              </w:r>
                            </w:p>
                          </w:txbxContent>
                        </wps:txbx>
                        <wps:bodyPr horzOverflow="overflow" vert="horz" lIns="0" tIns="0" rIns="0" bIns="0" rtlCol="0">
                          <a:noAutofit/>
                        </wps:bodyPr>
                      </wps:wsp>
                      <wps:wsp>
                        <wps:cNvPr id="364" name="Rectangle 364"/>
                        <wps:cNvSpPr/>
                        <wps:spPr>
                          <a:xfrm>
                            <a:off x="403047" y="3459312"/>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365" name="Rectangle 365"/>
                        <wps:cNvSpPr/>
                        <wps:spPr>
                          <a:xfrm>
                            <a:off x="403047" y="3582534"/>
                            <a:ext cx="42374" cy="143270"/>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366" name="Rectangle 366"/>
                        <wps:cNvSpPr/>
                        <wps:spPr>
                          <a:xfrm>
                            <a:off x="403047" y="3708105"/>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367" name="Rectangle 367"/>
                        <wps:cNvSpPr/>
                        <wps:spPr>
                          <a:xfrm>
                            <a:off x="403047" y="3833022"/>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368" name="Rectangle 368"/>
                        <wps:cNvSpPr/>
                        <wps:spPr>
                          <a:xfrm>
                            <a:off x="403047" y="3956466"/>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369" name="Rectangle 369"/>
                        <wps:cNvSpPr/>
                        <wps:spPr>
                          <a:xfrm>
                            <a:off x="403047" y="4081434"/>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370" name="Rectangle 370"/>
                        <wps:cNvSpPr/>
                        <wps:spPr>
                          <a:xfrm>
                            <a:off x="403047" y="4204878"/>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371" name="Rectangle 371"/>
                        <wps:cNvSpPr/>
                        <wps:spPr>
                          <a:xfrm>
                            <a:off x="403047" y="4329846"/>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372" name="Rectangle 372"/>
                        <wps:cNvSpPr/>
                        <wps:spPr>
                          <a:xfrm>
                            <a:off x="403047" y="4454814"/>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373" name="Rectangle 373"/>
                        <wps:cNvSpPr/>
                        <wps:spPr>
                          <a:xfrm>
                            <a:off x="403047" y="4578258"/>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9427" style="width:38.8198pt;height:392.76pt;position:absolute;mso-position-horizontal-relative:text;mso-position-horizontal:absolute;margin-left:-9.296pt;mso-position-vertical-relative:text;margin-top:-4.85785pt;" coordsize="4930,49880">
                <v:shape id="Shape 53477" style="position:absolute;width:3317;height:49880;left:0;top:0;" coordsize="331775,4988052" path="m0,0l331775,0l331775,4988052l0,4988052l0,0">
                  <v:stroke weight="0pt" endcap="flat" joinstyle="round" on="false" color="#000000" opacity="0"/>
                  <v:fill on="true" color="#ff0066"/>
                </v:shape>
                <v:rect id="Rectangle 319" style="position:absolute;width:309;height:1274;left:1148;top:24145;rotation:270;" filled="f" stroked="f">
                  <v:textbox inset="0,0,0,0" style="layout-flow:vertical;mso-layout-flow-alt:bottom-to-top">
                    <w:txbxContent>
                      <w:p>
                        <w:pPr>
                          <w:spacing w:before="0" w:after="160" w:line="259" w:lineRule="auto"/>
                        </w:pPr>
                        <w:r>
                          <w:rPr>
                            <w:rFonts w:cs="Arial" w:hAnsi="Arial" w:eastAsia="Arial" w:ascii="Arial"/>
                            <w:b w:val="1"/>
                            <w:color w:val="ffffff"/>
                            <w:sz w:val="16"/>
                          </w:rPr>
                          <w:t xml:space="preserve"> </w:t>
                        </w:r>
                      </w:p>
                    </w:txbxContent>
                  </v:textbox>
                </v:rect>
                <v:rect id="Rectangle 320" style="position:absolute;width:615;height:2533;left:3984;top:23362;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v:rect id="Rectangle 321" style="position:absolute;width:62422;height:2229;left:-29528;top:15706;rotation:270;" filled="f" stroked="f">
                  <v:textbox inset="0,0,0,0" style="layout-flow:vertical;mso-layout-flow-alt:bottom-to-top">
                    <w:txbxContent>
                      <w:p>
                        <w:pPr>
                          <w:spacing w:before="0" w:after="160" w:line="259" w:lineRule="auto"/>
                        </w:pPr>
                        <w:r>
                          <w:rPr>
                            <w:rFonts w:cs="Arial" w:hAnsi="Arial" w:eastAsia="Arial" w:ascii="Arial"/>
                            <w:b w:val="1"/>
                            <w:color w:val="ffffff"/>
                            <w:sz w:val="28"/>
                            <w:bdr w:val="single" w:color="ff33cc" w:sz="24"/>
                          </w:rPr>
                          <w:t xml:space="preserve">An Introduction to Courses in Arts, Media &amp; Publication</w:t>
                        </w:r>
                      </w:p>
                    </w:txbxContent>
                  </v:textbox>
                </v:rect>
                <v:rect id="Rectangle 322" style="position:absolute;width:659;height:2229;left:1353;top:-394;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v:rect id="Rectangle 326" style="position:absolute;width:281;height:952;left:4030;top:1927;" filled="f" stroked="f">
                  <v:textbox inset="0,0,0,0">
                    <w:txbxContent>
                      <w:p>
                        <w:pPr>
                          <w:spacing w:before="0" w:after="160" w:line="259" w:lineRule="auto"/>
                        </w:pPr>
                        <w:r>
                          <w:rPr>
                            <w:rFonts w:cs="Arial" w:hAnsi="Arial" w:eastAsia="Arial" w:ascii="Arial"/>
                            <w:b w:val="1"/>
                            <w:color w:val="ff0066"/>
                            <w:sz w:val="12"/>
                          </w:rPr>
                          <w:t xml:space="preserve"> </w:t>
                        </w:r>
                      </w:p>
                    </w:txbxContent>
                  </v:textbox>
                </v:rect>
                <v:rect id="Rectangle 337" style="position:absolute;width:422;height:1428;left:4030;top:6971;" filled="f" stroked="f">
                  <v:textbox inset="0,0,0,0">
                    <w:txbxContent>
                      <w:p>
                        <w:pPr>
                          <w:spacing w:before="0" w:after="160" w:line="259" w:lineRule="auto"/>
                        </w:pPr>
                        <w:r>
                          <w:rPr>
                            <w:rFonts w:cs="Arial" w:hAnsi="Arial" w:eastAsia="Arial" w:ascii="Arial"/>
                            <w:b w:val="1"/>
                            <w:color w:val="ff0066"/>
                            <w:sz w:val="18"/>
                          </w:rPr>
                          <w:t xml:space="preserve"> </w:t>
                        </w:r>
                      </w:p>
                    </w:txbxContent>
                  </v:textbox>
                </v:rect>
                <v:rect id="Rectangle 361" style="position:absolute;width:422;height:1428;left:4030;top:15510;" filled="f" stroked="f">
                  <v:textbox inset="0,0,0,0">
                    <w:txbxContent>
                      <w:p>
                        <w:pPr>
                          <w:spacing w:before="0" w:after="160" w:line="259" w:lineRule="auto"/>
                        </w:pPr>
                        <w:r>
                          <w:rPr>
                            <w:rFonts w:cs="Arial" w:hAnsi="Arial" w:eastAsia="Arial" w:ascii="Arial"/>
                            <w:b w:val="1"/>
                            <w:sz w:val="18"/>
                          </w:rPr>
                          <w:t xml:space="preserve"> </w:t>
                        </w:r>
                      </w:p>
                    </w:txbxContent>
                  </v:textbox>
                </v:rect>
                <v:rect id="Rectangle 364" style="position:absolute;width:422;height:1428;left:4030;top:34593;" filled="f" stroked="f">
                  <v:textbox inset="0,0,0,0">
                    <w:txbxContent>
                      <w:p>
                        <w:pPr>
                          <w:spacing w:before="0" w:after="160" w:line="259" w:lineRule="auto"/>
                        </w:pPr>
                        <w:r>
                          <w:rPr>
                            <w:rFonts w:cs="Arial" w:hAnsi="Arial" w:eastAsia="Arial" w:ascii="Arial"/>
                            <w:sz w:val="18"/>
                          </w:rPr>
                          <w:t xml:space="preserve"> </w:t>
                        </w:r>
                      </w:p>
                    </w:txbxContent>
                  </v:textbox>
                </v:rect>
                <v:rect id="Rectangle 365" style="position:absolute;width:423;height:1432;left:4030;top:35825;" filled="f" stroked="f">
                  <v:textbox inset="0,0,0,0">
                    <w:txbxContent>
                      <w:p>
                        <w:pPr>
                          <w:spacing w:before="0" w:after="160" w:line="259" w:lineRule="auto"/>
                        </w:pPr>
                        <w:r>
                          <w:rPr>
                            <w:rFonts w:cs="Arial" w:hAnsi="Arial" w:eastAsia="Arial" w:ascii="Arial"/>
                            <w:sz w:val="18"/>
                          </w:rPr>
                          <w:t xml:space="preserve"> </w:t>
                        </w:r>
                      </w:p>
                    </w:txbxContent>
                  </v:textbox>
                </v:rect>
                <v:rect id="Rectangle 366" style="position:absolute;width:422;height:1428;left:4030;top:37081;" filled="f" stroked="f">
                  <v:textbox inset="0,0,0,0">
                    <w:txbxContent>
                      <w:p>
                        <w:pPr>
                          <w:spacing w:before="0" w:after="160" w:line="259" w:lineRule="auto"/>
                        </w:pPr>
                        <w:r>
                          <w:rPr>
                            <w:rFonts w:cs="Arial" w:hAnsi="Arial" w:eastAsia="Arial" w:ascii="Arial"/>
                            <w:sz w:val="18"/>
                          </w:rPr>
                          <w:t xml:space="preserve"> </w:t>
                        </w:r>
                      </w:p>
                    </w:txbxContent>
                  </v:textbox>
                </v:rect>
                <v:rect id="Rectangle 367" style="position:absolute;width:422;height:1428;left:4030;top:38330;" filled="f" stroked="f">
                  <v:textbox inset="0,0,0,0">
                    <w:txbxContent>
                      <w:p>
                        <w:pPr>
                          <w:spacing w:before="0" w:after="160" w:line="259" w:lineRule="auto"/>
                        </w:pPr>
                        <w:r>
                          <w:rPr>
                            <w:rFonts w:cs="Arial" w:hAnsi="Arial" w:eastAsia="Arial" w:ascii="Arial"/>
                            <w:sz w:val="18"/>
                          </w:rPr>
                          <w:t xml:space="preserve"> </w:t>
                        </w:r>
                      </w:p>
                    </w:txbxContent>
                  </v:textbox>
                </v:rect>
                <v:rect id="Rectangle 368" style="position:absolute;width:422;height:1428;left:4030;top:39564;" filled="f" stroked="f">
                  <v:textbox inset="0,0,0,0">
                    <w:txbxContent>
                      <w:p>
                        <w:pPr>
                          <w:spacing w:before="0" w:after="160" w:line="259" w:lineRule="auto"/>
                        </w:pPr>
                        <w:r>
                          <w:rPr>
                            <w:rFonts w:cs="Arial" w:hAnsi="Arial" w:eastAsia="Arial" w:ascii="Arial"/>
                            <w:sz w:val="18"/>
                          </w:rPr>
                          <w:t xml:space="preserve"> </w:t>
                        </w:r>
                      </w:p>
                    </w:txbxContent>
                  </v:textbox>
                </v:rect>
                <v:rect id="Rectangle 369" style="position:absolute;width:422;height:1428;left:4030;top:40814;" filled="f" stroked="f">
                  <v:textbox inset="0,0,0,0">
                    <w:txbxContent>
                      <w:p>
                        <w:pPr>
                          <w:spacing w:before="0" w:after="160" w:line="259" w:lineRule="auto"/>
                        </w:pPr>
                        <w:r>
                          <w:rPr>
                            <w:rFonts w:cs="Arial" w:hAnsi="Arial" w:eastAsia="Arial" w:ascii="Arial"/>
                            <w:sz w:val="18"/>
                          </w:rPr>
                          <w:t xml:space="preserve"> </w:t>
                        </w:r>
                      </w:p>
                    </w:txbxContent>
                  </v:textbox>
                </v:rect>
                <v:rect id="Rectangle 370" style="position:absolute;width:422;height:1428;left:4030;top:42048;" filled="f" stroked="f">
                  <v:textbox inset="0,0,0,0">
                    <w:txbxContent>
                      <w:p>
                        <w:pPr>
                          <w:spacing w:before="0" w:after="160" w:line="259" w:lineRule="auto"/>
                        </w:pPr>
                        <w:r>
                          <w:rPr>
                            <w:rFonts w:cs="Arial" w:hAnsi="Arial" w:eastAsia="Arial" w:ascii="Arial"/>
                            <w:sz w:val="18"/>
                          </w:rPr>
                          <w:t xml:space="preserve"> </w:t>
                        </w:r>
                      </w:p>
                    </w:txbxContent>
                  </v:textbox>
                </v:rect>
                <v:rect id="Rectangle 371" style="position:absolute;width:422;height:1428;left:4030;top:43298;" filled="f" stroked="f">
                  <v:textbox inset="0,0,0,0">
                    <w:txbxContent>
                      <w:p>
                        <w:pPr>
                          <w:spacing w:before="0" w:after="160" w:line="259" w:lineRule="auto"/>
                        </w:pPr>
                        <w:r>
                          <w:rPr>
                            <w:rFonts w:cs="Arial" w:hAnsi="Arial" w:eastAsia="Arial" w:ascii="Arial"/>
                            <w:sz w:val="18"/>
                          </w:rPr>
                          <w:t xml:space="preserve"> </w:t>
                        </w:r>
                      </w:p>
                    </w:txbxContent>
                  </v:textbox>
                </v:rect>
                <v:rect id="Rectangle 372" style="position:absolute;width:422;height:1428;left:4030;top:44548;" filled="f" stroked="f">
                  <v:textbox inset="0,0,0,0">
                    <w:txbxContent>
                      <w:p>
                        <w:pPr>
                          <w:spacing w:before="0" w:after="160" w:line="259" w:lineRule="auto"/>
                        </w:pPr>
                        <w:r>
                          <w:rPr>
                            <w:rFonts w:cs="Arial" w:hAnsi="Arial" w:eastAsia="Arial" w:ascii="Arial"/>
                            <w:sz w:val="18"/>
                          </w:rPr>
                          <w:t xml:space="preserve"> </w:t>
                        </w:r>
                      </w:p>
                    </w:txbxContent>
                  </v:textbox>
                </v:rect>
                <v:rect id="Rectangle 373" style="position:absolute;width:422;height:1428;left:4030;top:45782;" filled="f" stroked="f">
                  <v:textbox inset="0,0,0,0">
                    <w:txbxContent>
                      <w:p>
                        <w:pPr>
                          <w:spacing w:before="0" w:after="160" w:line="259" w:lineRule="auto"/>
                        </w:pPr>
                        <w:r>
                          <w:rPr>
                            <w:rFonts w:cs="Arial" w:hAnsi="Arial" w:eastAsia="Arial" w:ascii="Arial"/>
                            <w:sz w:val="18"/>
                          </w:rPr>
                          <w:t xml:space="preserve"> </w:t>
                        </w:r>
                      </w:p>
                    </w:txbxContent>
                  </v:textbox>
                </v:rect>
                <w10:wrap type="square"/>
              </v:group>
            </w:pict>
          </mc:Fallback>
        </mc:AlternateContent>
      </w:r>
      <w:r>
        <w:t>SUBJECT: ART AND DESIGN</w:t>
      </w:r>
      <w:r>
        <w:rPr>
          <w:u w:val="none" w:color="000000"/>
        </w:rPr>
        <w:t xml:space="preserve"> </w:t>
      </w:r>
    </w:p>
    <w:p w:rsidR="00F00AE7" w:rsidRDefault="00C67C19">
      <w:pPr>
        <w:spacing w:after="165"/>
        <w:ind w:left="444" w:right="1948" w:hanging="10"/>
      </w:pPr>
      <w:r>
        <w:rPr>
          <w:rFonts w:ascii="Arial" w:eastAsia="Arial" w:hAnsi="Arial" w:cs="Arial"/>
          <w:b/>
          <w:color w:val="FF0066"/>
          <w:sz w:val="20"/>
        </w:rPr>
        <w:t>A-LEVEL Art &amp; Design is delivered by CCEA Qualification Value: 1 A-</w:t>
      </w:r>
      <w:r>
        <w:rPr>
          <w:rFonts w:ascii="Arial" w:eastAsia="Arial" w:hAnsi="Arial" w:cs="Arial"/>
          <w:b/>
          <w:color w:val="FF0066"/>
          <w:sz w:val="20"/>
        </w:rPr>
        <w:t xml:space="preserve">Level Course Duration: This is a 2 Year Course </w:t>
      </w:r>
    </w:p>
    <w:p w:rsidR="00F00AE7" w:rsidRDefault="00C67C19">
      <w:pPr>
        <w:pStyle w:val="Heading3"/>
        <w:spacing w:after="25" w:line="229" w:lineRule="auto"/>
        <w:ind w:right="968"/>
      </w:pPr>
      <w:r>
        <w:rPr>
          <w:noProof/>
        </w:rPr>
        <mc:AlternateContent>
          <mc:Choice Requires="wpg">
            <w:drawing>
              <wp:anchor distT="0" distB="0" distL="114300" distR="114300" simplePos="0" relativeHeight="251664384" behindDoc="0" locked="0" layoutInCell="1" allowOverlap="1">
                <wp:simplePos x="0" y="0"/>
                <wp:positionH relativeFrom="page">
                  <wp:posOffset>6996684</wp:posOffset>
                </wp:positionH>
                <wp:positionV relativeFrom="page">
                  <wp:posOffset>4942333</wp:posOffset>
                </wp:positionV>
                <wp:extent cx="70136" cy="91464"/>
                <wp:effectExtent l="0" t="0" r="0" b="0"/>
                <wp:wrapTopAndBottom/>
                <wp:docPr id="39426" name="Group 39426"/>
                <wp:cNvGraphicFramePr/>
                <a:graphic xmlns:a="http://schemas.openxmlformats.org/drawingml/2006/main">
                  <a:graphicData uri="http://schemas.microsoft.com/office/word/2010/wordprocessingGroup">
                    <wpg:wgp>
                      <wpg:cNvGrpSpPr/>
                      <wpg:grpSpPr>
                        <a:xfrm>
                          <a:off x="0" y="0"/>
                          <a:ext cx="70136" cy="91464"/>
                          <a:chOff x="0" y="0"/>
                          <a:chExt cx="70136" cy="91464"/>
                        </a:xfrm>
                      </wpg:grpSpPr>
                      <wps:wsp>
                        <wps:cNvPr id="308" name="Shape 308"/>
                        <wps:cNvSpPr/>
                        <wps:spPr>
                          <a:xfrm>
                            <a:off x="6858" y="14575"/>
                            <a:ext cx="23495" cy="55743"/>
                          </a:xfrm>
                          <a:custGeom>
                            <a:avLst/>
                            <a:gdLst/>
                            <a:ahLst/>
                            <a:cxnLst/>
                            <a:rect l="0" t="0" r="0" b="0"/>
                            <a:pathLst>
                              <a:path w="23495" h="55743">
                                <a:moveTo>
                                  <a:pt x="23495" y="0"/>
                                </a:moveTo>
                                <a:lnTo>
                                  <a:pt x="23495" y="24400"/>
                                </a:lnTo>
                                <a:lnTo>
                                  <a:pt x="12953" y="42777"/>
                                </a:lnTo>
                                <a:lnTo>
                                  <a:pt x="23495" y="42777"/>
                                </a:lnTo>
                                <a:lnTo>
                                  <a:pt x="23495" y="55743"/>
                                </a:lnTo>
                                <a:lnTo>
                                  <a:pt x="3556" y="55743"/>
                                </a:lnTo>
                                <a:cubicBezTo>
                                  <a:pt x="2921" y="55743"/>
                                  <a:pt x="2413" y="55667"/>
                                  <a:pt x="2032" y="55528"/>
                                </a:cubicBezTo>
                                <a:cubicBezTo>
                                  <a:pt x="1524" y="55388"/>
                                  <a:pt x="1143" y="55057"/>
                                  <a:pt x="889" y="54537"/>
                                </a:cubicBezTo>
                                <a:cubicBezTo>
                                  <a:pt x="508" y="54029"/>
                                  <a:pt x="253" y="53280"/>
                                  <a:pt x="126" y="52315"/>
                                </a:cubicBezTo>
                                <a:cubicBezTo>
                                  <a:pt x="0" y="51349"/>
                                  <a:pt x="0" y="50054"/>
                                  <a:pt x="0" y="48454"/>
                                </a:cubicBezTo>
                                <a:cubicBezTo>
                                  <a:pt x="0" y="47133"/>
                                  <a:pt x="0" y="45990"/>
                                  <a:pt x="0" y="45025"/>
                                </a:cubicBezTo>
                                <a:cubicBezTo>
                                  <a:pt x="126" y="44059"/>
                                  <a:pt x="253" y="43183"/>
                                  <a:pt x="381" y="42396"/>
                                </a:cubicBezTo>
                                <a:cubicBezTo>
                                  <a:pt x="508" y="41621"/>
                                  <a:pt x="635" y="40872"/>
                                  <a:pt x="1015" y="40173"/>
                                </a:cubicBezTo>
                                <a:cubicBezTo>
                                  <a:pt x="1270" y="39475"/>
                                  <a:pt x="1524" y="38738"/>
                                  <a:pt x="2032" y="37951"/>
                                </a:cubicBezTo>
                                <a:lnTo>
                                  <a:pt x="23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 name="Shape 309"/>
                        <wps:cNvSpPr/>
                        <wps:spPr>
                          <a:xfrm>
                            <a:off x="30353" y="6577"/>
                            <a:ext cx="35687" cy="80658"/>
                          </a:xfrm>
                          <a:custGeom>
                            <a:avLst/>
                            <a:gdLst/>
                            <a:ahLst/>
                            <a:cxnLst/>
                            <a:rect l="0" t="0" r="0" b="0"/>
                            <a:pathLst>
                              <a:path w="35687" h="80658">
                                <a:moveTo>
                                  <a:pt x="14732" y="0"/>
                                </a:moveTo>
                                <a:cubicBezTo>
                                  <a:pt x="16891" y="0"/>
                                  <a:pt x="18669" y="51"/>
                                  <a:pt x="20066" y="153"/>
                                </a:cubicBezTo>
                                <a:cubicBezTo>
                                  <a:pt x="21590" y="254"/>
                                  <a:pt x="22733" y="419"/>
                                  <a:pt x="23622" y="648"/>
                                </a:cubicBezTo>
                                <a:cubicBezTo>
                                  <a:pt x="24511" y="876"/>
                                  <a:pt x="25146" y="1156"/>
                                  <a:pt x="25654" y="1486"/>
                                </a:cubicBezTo>
                                <a:cubicBezTo>
                                  <a:pt x="26035" y="1816"/>
                                  <a:pt x="26289" y="2197"/>
                                  <a:pt x="26289" y="2654"/>
                                </a:cubicBezTo>
                                <a:lnTo>
                                  <a:pt x="26289" y="50775"/>
                                </a:lnTo>
                                <a:lnTo>
                                  <a:pt x="33274" y="50775"/>
                                </a:lnTo>
                                <a:cubicBezTo>
                                  <a:pt x="34036" y="50775"/>
                                  <a:pt x="34544" y="51270"/>
                                  <a:pt x="35052" y="52286"/>
                                </a:cubicBezTo>
                                <a:cubicBezTo>
                                  <a:pt x="35560" y="53289"/>
                                  <a:pt x="35687" y="54966"/>
                                  <a:pt x="35687" y="57315"/>
                                </a:cubicBezTo>
                                <a:cubicBezTo>
                                  <a:pt x="35687" y="59411"/>
                                  <a:pt x="35560" y="61011"/>
                                  <a:pt x="35052" y="62103"/>
                                </a:cubicBezTo>
                                <a:cubicBezTo>
                                  <a:pt x="34671" y="63195"/>
                                  <a:pt x="34036" y="63741"/>
                                  <a:pt x="33274" y="63741"/>
                                </a:cubicBezTo>
                                <a:lnTo>
                                  <a:pt x="26289" y="63741"/>
                                </a:lnTo>
                                <a:lnTo>
                                  <a:pt x="26289" y="78194"/>
                                </a:lnTo>
                                <a:cubicBezTo>
                                  <a:pt x="26289" y="78601"/>
                                  <a:pt x="26162" y="78969"/>
                                  <a:pt x="25908" y="79273"/>
                                </a:cubicBezTo>
                                <a:cubicBezTo>
                                  <a:pt x="25654" y="79578"/>
                                  <a:pt x="25146" y="79845"/>
                                  <a:pt x="24511" y="80048"/>
                                </a:cubicBezTo>
                                <a:cubicBezTo>
                                  <a:pt x="24003" y="80251"/>
                                  <a:pt x="23114" y="80404"/>
                                  <a:pt x="22098" y="80506"/>
                                </a:cubicBezTo>
                                <a:cubicBezTo>
                                  <a:pt x="21209" y="80607"/>
                                  <a:pt x="19939" y="80658"/>
                                  <a:pt x="18288" y="80658"/>
                                </a:cubicBezTo>
                                <a:cubicBezTo>
                                  <a:pt x="16891" y="80658"/>
                                  <a:pt x="15621" y="80607"/>
                                  <a:pt x="14605" y="80506"/>
                                </a:cubicBezTo>
                                <a:cubicBezTo>
                                  <a:pt x="13589" y="80404"/>
                                  <a:pt x="12827" y="80251"/>
                                  <a:pt x="12192" y="80048"/>
                                </a:cubicBezTo>
                                <a:cubicBezTo>
                                  <a:pt x="11557" y="79845"/>
                                  <a:pt x="11176" y="79578"/>
                                  <a:pt x="10922" y="79273"/>
                                </a:cubicBezTo>
                                <a:cubicBezTo>
                                  <a:pt x="10668" y="78969"/>
                                  <a:pt x="10541" y="78601"/>
                                  <a:pt x="10541" y="78194"/>
                                </a:cubicBezTo>
                                <a:lnTo>
                                  <a:pt x="10541" y="63741"/>
                                </a:lnTo>
                                <a:lnTo>
                                  <a:pt x="0" y="63741"/>
                                </a:lnTo>
                                <a:lnTo>
                                  <a:pt x="0" y="50775"/>
                                </a:lnTo>
                                <a:lnTo>
                                  <a:pt x="10541" y="50775"/>
                                </a:lnTo>
                                <a:lnTo>
                                  <a:pt x="10541" y="14021"/>
                                </a:lnTo>
                                <a:lnTo>
                                  <a:pt x="0" y="32398"/>
                                </a:lnTo>
                                <a:lnTo>
                                  <a:pt x="0" y="7998"/>
                                </a:lnTo>
                                <a:lnTo>
                                  <a:pt x="3302" y="2159"/>
                                </a:lnTo>
                                <a:cubicBezTo>
                                  <a:pt x="3556" y="1791"/>
                                  <a:pt x="3810" y="1473"/>
                                  <a:pt x="4318" y="1207"/>
                                </a:cubicBezTo>
                                <a:cubicBezTo>
                                  <a:pt x="4826" y="940"/>
                                  <a:pt x="5588" y="711"/>
                                  <a:pt x="6477" y="521"/>
                                </a:cubicBezTo>
                                <a:cubicBezTo>
                                  <a:pt x="7366" y="343"/>
                                  <a:pt x="8382" y="203"/>
                                  <a:pt x="9779" y="127"/>
                                </a:cubicBezTo>
                                <a:cubicBezTo>
                                  <a:pt x="11176" y="38"/>
                                  <a:pt x="12827" y="0"/>
                                  <a:pt x="147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 name="Shape 310"/>
                        <wps:cNvSpPr/>
                        <wps:spPr>
                          <a:xfrm>
                            <a:off x="19812" y="20598"/>
                            <a:ext cx="21082" cy="36754"/>
                          </a:xfrm>
                          <a:custGeom>
                            <a:avLst/>
                            <a:gdLst/>
                            <a:ahLst/>
                            <a:cxnLst/>
                            <a:rect l="0" t="0" r="0" b="0"/>
                            <a:pathLst>
                              <a:path w="21082" h="36754">
                                <a:moveTo>
                                  <a:pt x="21082" y="0"/>
                                </a:moveTo>
                                <a:lnTo>
                                  <a:pt x="0" y="36754"/>
                                </a:lnTo>
                                <a:lnTo>
                                  <a:pt x="21082" y="36754"/>
                                </a:lnTo>
                                <a:lnTo>
                                  <a:pt x="21082" y="0"/>
                                </a:ln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311" name="Shape 311"/>
                        <wps:cNvSpPr/>
                        <wps:spPr>
                          <a:xfrm>
                            <a:off x="6858" y="6577"/>
                            <a:ext cx="59182" cy="80658"/>
                          </a:xfrm>
                          <a:custGeom>
                            <a:avLst/>
                            <a:gdLst/>
                            <a:ahLst/>
                            <a:cxnLst/>
                            <a:rect l="0" t="0" r="0" b="0"/>
                            <a:pathLst>
                              <a:path w="59182" h="80658">
                                <a:moveTo>
                                  <a:pt x="38226" y="0"/>
                                </a:moveTo>
                                <a:cubicBezTo>
                                  <a:pt x="40386" y="0"/>
                                  <a:pt x="42164" y="51"/>
                                  <a:pt x="43561" y="153"/>
                                </a:cubicBezTo>
                                <a:cubicBezTo>
                                  <a:pt x="45085" y="254"/>
                                  <a:pt x="46227" y="419"/>
                                  <a:pt x="47117" y="648"/>
                                </a:cubicBezTo>
                                <a:cubicBezTo>
                                  <a:pt x="48006" y="876"/>
                                  <a:pt x="48640" y="1156"/>
                                  <a:pt x="49149" y="1486"/>
                                </a:cubicBezTo>
                                <a:cubicBezTo>
                                  <a:pt x="49530" y="1816"/>
                                  <a:pt x="49784" y="2197"/>
                                  <a:pt x="49784" y="2654"/>
                                </a:cubicBezTo>
                                <a:lnTo>
                                  <a:pt x="49784" y="50775"/>
                                </a:lnTo>
                                <a:lnTo>
                                  <a:pt x="56769" y="50775"/>
                                </a:lnTo>
                                <a:cubicBezTo>
                                  <a:pt x="57531" y="50775"/>
                                  <a:pt x="58039" y="51270"/>
                                  <a:pt x="58547" y="52286"/>
                                </a:cubicBezTo>
                                <a:cubicBezTo>
                                  <a:pt x="59055" y="53289"/>
                                  <a:pt x="59182" y="54966"/>
                                  <a:pt x="59182" y="57315"/>
                                </a:cubicBezTo>
                                <a:cubicBezTo>
                                  <a:pt x="59182" y="59411"/>
                                  <a:pt x="59055" y="61011"/>
                                  <a:pt x="58547" y="62103"/>
                                </a:cubicBezTo>
                                <a:cubicBezTo>
                                  <a:pt x="58165" y="63195"/>
                                  <a:pt x="57531" y="63741"/>
                                  <a:pt x="56769" y="63741"/>
                                </a:cubicBezTo>
                                <a:lnTo>
                                  <a:pt x="49784" y="63741"/>
                                </a:lnTo>
                                <a:lnTo>
                                  <a:pt x="49784" y="78194"/>
                                </a:lnTo>
                                <a:cubicBezTo>
                                  <a:pt x="49784" y="78601"/>
                                  <a:pt x="49657" y="78969"/>
                                  <a:pt x="49402" y="79273"/>
                                </a:cubicBezTo>
                                <a:cubicBezTo>
                                  <a:pt x="49149" y="79578"/>
                                  <a:pt x="48640" y="79845"/>
                                  <a:pt x="48006" y="80048"/>
                                </a:cubicBezTo>
                                <a:cubicBezTo>
                                  <a:pt x="47498" y="80251"/>
                                  <a:pt x="46609" y="80404"/>
                                  <a:pt x="45593" y="80506"/>
                                </a:cubicBezTo>
                                <a:cubicBezTo>
                                  <a:pt x="44703" y="80607"/>
                                  <a:pt x="43434" y="80658"/>
                                  <a:pt x="41783" y="80658"/>
                                </a:cubicBezTo>
                                <a:cubicBezTo>
                                  <a:pt x="40386" y="80658"/>
                                  <a:pt x="39115" y="80607"/>
                                  <a:pt x="38100" y="80506"/>
                                </a:cubicBezTo>
                                <a:cubicBezTo>
                                  <a:pt x="37084" y="80404"/>
                                  <a:pt x="36322" y="80251"/>
                                  <a:pt x="35687" y="80048"/>
                                </a:cubicBezTo>
                                <a:cubicBezTo>
                                  <a:pt x="35051" y="79845"/>
                                  <a:pt x="34671" y="79578"/>
                                  <a:pt x="34417" y="79273"/>
                                </a:cubicBezTo>
                                <a:cubicBezTo>
                                  <a:pt x="34163" y="78969"/>
                                  <a:pt x="34036" y="78601"/>
                                  <a:pt x="34036" y="78194"/>
                                </a:cubicBezTo>
                                <a:lnTo>
                                  <a:pt x="34036" y="63741"/>
                                </a:lnTo>
                                <a:lnTo>
                                  <a:pt x="3556" y="63741"/>
                                </a:lnTo>
                                <a:cubicBezTo>
                                  <a:pt x="2921" y="63741"/>
                                  <a:pt x="2413" y="63665"/>
                                  <a:pt x="2032" y="63526"/>
                                </a:cubicBezTo>
                                <a:cubicBezTo>
                                  <a:pt x="1524" y="63386"/>
                                  <a:pt x="1143" y="63055"/>
                                  <a:pt x="889" y="62535"/>
                                </a:cubicBezTo>
                                <a:cubicBezTo>
                                  <a:pt x="508" y="62027"/>
                                  <a:pt x="253" y="61278"/>
                                  <a:pt x="126" y="60313"/>
                                </a:cubicBezTo>
                                <a:cubicBezTo>
                                  <a:pt x="0" y="59347"/>
                                  <a:pt x="0" y="58052"/>
                                  <a:pt x="0" y="56452"/>
                                </a:cubicBezTo>
                                <a:cubicBezTo>
                                  <a:pt x="0" y="55131"/>
                                  <a:pt x="0" y="53988"/>
                                  <a:pt x="0" y="53023"/>
                                </a:cubicBezTo>
                                <a:cubicBezTo>
                                  <a:pt x="126" y="52057"/>
                                  <a:pt x="253" y="51181"/>
                                  <a:pt x="381" y="50394"/>
                                </a:cubicBezTo>
                                <a:cubicBezTo>
                                  <a:pt x="508" y="49619"/>
                                  <a:pt x="635" y="48870"/>
                                  <a:pt x="1015" y="48171"/>
                                </a:cubicBezTo>
                                <a:cubicBezTo>
                                  <a:pt x="1270" y="47473"/>
                                  <a:pt x="1524" y="46736"/>
                                  <a:pt x="2032" y="45949"/>
                                </a:cubicBezTo>
                                <a:lnTo>
                                  <a:pt x="26797" y="2159"/>
                                </a:lnTo>
                                <a:cubicBezTo>
                                  <a:pt x="27051" y="1791"/>
                                  <a:pt x="27305" y="1473"/>
                                  <a:pt x="27813" y="1207"/>
                                </a:cubicBezTo>
                                <a:cubicBezTo>
                                  <a:pt x="28321" y="940"/>
                                  <a:pt x="29083" y="711"/>
                                  <a:pt x="29972" y="521"/>
                                </a:cubicBezTo>
                                <a:cubicBezTo>
                                  <a:pt x="30861" y="343"/>
                                  <a:pt x="31876" y="203"/>
                                  <a:pt x="33274" y="127"/>
                                </a:cubicBezTo>
                                <a:cubicBezTo>
                                  <a:pt x="34671" y="38"/>
                                  <a:pt x="36322" y="0"/>
                                  <a:pt x="38226"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313" name="Picture 313"/>
                          <pic:cNvPicPr/>
                        </pic:nvPicPr>
                        <pic:blipFill>
                          <a:blip r:embed="rId56"/>
                          <a:stretch>
                            <a:fillRect/>
                          </a:stretch>
                        </pic:blipFill>
                        <pic:spPr>
                          <a:xfrm>
                            <a:off x="0" y="0"/>
                            <a:ext cx="70136" cy="91464"/>
                          </a:xfrm>
                          <a:prstGeom prst="rect">
                            <a:avLst/>
                          </a:prstGeom>
                        </pic:spPr>
                      </pic:pic>
                    </wpg:wgp>
                  </a:graphicData>
                </a:graphic>
              </wp:anchor>
            </w:drawing>
          </mc:Choice>
          <mc:Fallback xmlns:a="http://schemas.openxmlformats.org/drawingml/2006/main">
            <w:pict>
              <v:group id="Group 39426" style="width:5.52252pt;height:7.2019pt;position:absolute;mso-position-horizontal-relative:page;mso-position-horizontal:absolute;margin-left:550.92pt;mso-position-vertical-relative:page;margin-top:389.16pt;" coordsize="701,914">
                <v:shape id="Shape 308" style="position:absolute;width:234;height:557;left:68;top:145;" coordsize="23495,55743" path="m23495,0l23495,24400l12953,42777l23495,42777l23495,55743l3556,55743c2921,55743,2413,55667,2032,55528c1524,55388,1143,55057,889,54537c508,54029,253,53280,126,52315c0,51349,0,50054,0,48454c0,47133,0,45990,0,45025c126,44059,253,43183,381,42396c508,41621,635,40872,1015,40173c1270,39475,1524,38738,2032,37951l23495,0x">
                  <v:stroke weight="0pt" endcap="flat" joinstyle="miter" miterlimit="10" on="false" color="#000000" opacity="0"/>
                  <v:fill on="true" color="#000000"/>
                </v:shape>
                <v:shape id="Shape 309" style="position:absolute;width:356;height:806;left:303;top:65;" coordsize="35687,80658" path="m14732,0c16891,0,18669,51,20066,153c21590,254,22733,419,23622,648c24511,876,25146,1156,25654,1486c26035,1816,26289,2197,26289,2654l26289,50775l33274,50775c34036,50775,34544,51270,35052,52286c35560,53289,35687,54966,35687,57315c35687,59411,35560,61011,35052,62103c34671,63195,34036,63741,33274,63741l26289,63741l26289,78194c26289,78601,26162,78969,25908,79273c25654,79578,25146,79845,24511,80048c24003,80251,23114,80404,22098,80506c21209,80607,19939,80658,18288,80658c16891,80658,15621,80607,14605,80506c13589,80404,12827,80251,12192,80048c11557,79845,11176,79578,10922,79273c10668,78969,10541,78601,10541,78194l10541,63741l0,63741l0,50775l10541,50775l10541,14021l0,32398l0,7998l3302,2159c3556,1791,3810,1473,4318,1207c4826,940,5588,711,6477,521c7366,343,8382,203,9779,127c11176,38,12827,0,14732,0x">
                  <v:stroke weight="0pt" endcap="flat" joinstyle="miter" miterlimit="10" on="false" color="#000000" opacity="0"/>
                  <v:fill on="true" color="#000000"/>
                </v:shape>
                <v:shape id="Shape 310" style="position:absolute;width:210;height:367;left:198;top:205;" coordsize="21082,36754" path="m21082,0l0,36754l21082,36754l21082,0x">
                  <v:stroke weight="0.75pt" endcap="flat" joinstyle="round" on="true" color="#000000" opacity="0.498039"/>
                  <v:fill on="false" color="#000000" opacity="0"/>
                </v:shape>
                <v:shape id="Shape 311" style="position:absolute;width:591;height:806;left:68;top:65;" coordsize="59182,80658" path="m38226,0c40386,0,42164,51,43561,153c45085,254,46227,419,47117,648c48006,876,48640,1156,49149,1486c49530,1816,49784,2197,49784,2654l49784,50775l56769,50775c57531,50775,58039,51270,58547,52286c59055,53289,59182,54966,59182,57315c59182,59411,59055,61011,58547,62103c58165,63195,57531,63741,56769,63741l49784,63741l49784,78194c49784,78601,49657,78969,49402,79273c49149,79578,48640,79845,48006,80048c47498,80251,46609,80404,45593,80506c44703,80607,43434,80658,41783,80658c40386,80658,39115,80607,38100,80506c37084,80404,36322,80251,35687,80048c35051,79845,34671,79578,34417,79273c34163,78969,34036,78601,34036,78194l34036,63741l3556,63741c2921,63741,2413,63665,2032,63526c1524,63386,1143,63055,889,62535c508,62027,253,61278,126,60313c0,59347,0,58052,0,56452c0,55131,0,53988,0,53023c126,52057,253,51181,381,50394c508,49619,635,48870,1015,48171c1270,47473,1524,46736,2032,45949l26797,2159c27051,1791,27305,1473,27813,1207c28321,940,29083,711,29972,521c30861,343,31876,203,33274,127c34671,38,36322,0,38226,0x">
                  <v:stroke weight="0.75pt" endcap="flat" joinstyle="round" on="true" color="#000000" opacity="0.498039"/>
                  <v:fill on="false" color="#000000" opacity="0"/>
                </v:shape>
                <v:shape id="Picture 313" style="position:absolute;width:701;height:914;left:0;top:0;" filled="f">
                  <v:imagedata r:id="rId57"/>
                </v:shape>
                <w10:wrap type="topAndBottom"/>
              </v:group>
            </w:pict>
          </mc:Fallback>
        </mc:AlternateContent>
      </w:r>
      <w:r>
        <w:rPr>
          <w:color w:val="000000"/>
        </w:rPr>
        <w:t xml:space="preserve">Course Content </w:t>
      </w:r>
    </w:p>
    <w:p w:rsidR="00F00AE7" w:rsidRDefault="00C67C19">
      <w:pPr>
        <w:spacing w:after="26" w:line="253" w:lineRule="auto"/>
        <w:ind w:left="449" w:firstLine="7"/>
        <w:jc w:val="both"/>
      </w:pPr>
      <w:r>
        <w:rPr>
          <w:rFonts w:ascii="Arial" w:eastAsia="Arial" w:hAnsi="Arial" w:cs="Arial"/>
          <w:sz w:val="18"/>
        </w:rPr>
        <w:t xml:space="preserve">There are 4 Assessment Units - two at AS and two at A2 </w:t>
      </w:r>
    </w:p>
    <w:p w:rsidR="00F00AE7" w:rsidRDefault="00C67C19">
      <w:pPr>
        <w:numPr>
          <w:ilvl w:val="0"/>
          <w:numId w:val="1"/>
        </w:numPr>
        <w:spacing w:after="5" w:line="253" w:lineRule="auto"/>
        <w:ind w:hanging="329"/>
        <w:jc w:val="both"/>
      </w:pPr>
      <w:r>
        <w:rPr>
          <w:rFonts w:ascii="Arial" w:eastAsia="Arial" w:hAnsi="Arial" w:cs="Arial"/>
          <w:sz w:val="18"/>
        </w:rPr>
        <w:t xml:space="preserve">AS is 40% of the overall A-Level </w:t>
      </w:r>
    </w:p>
    <w:p w:rsidR="00F00AE7" w:rsidRDefault="00C67C19">
      <w:pPr>
        <w:numPr>
          <w:ilvl w:val="0"/>
          <w:numId w:val="1"/>
        </w:numPr>
        <w:spacing w:after="5" w:line="253" w:lineRule="auto"/>
        <w:ind w:hanging="329"/>
        <w:jc w:val="both"/>
      </w:pPr>
      <w:r>
        <w:rPr>
          <w:rFonts w:ascii="Arial" w:eastAsia="Arial" w:hAnsi="Arial" w:cs="Arial"/>
          <w:sz w:val="18"/>
        </w:rPr>
        <w:t xml:space="preserve">A2 is 60% of the overall A-Level </w:t>
      </w:r>
    </w:p>
    <w:p w:rsidR="00F00AE7" w:rsidRDefault="00C67C19">
      <w:pPr>
        <w:numPr>
          <w:ilvl w:val="0"/>
          <w:numId w:val="1"/>
        </w:numPr>
        <w:spacing w:after="125" w:line="253" w:lineRule="auto"/>
        <w:ind w:hanging="329"/>
        <w:jc w:val="both"/>
      </w:pPr>
      <w:r>
        <w:rPr>
          <w:rFonts w:ascii="Arial" w:eastAsia="Arial" w:hAnsi="Arial" w:cs="Arial"/>
          <w:sz w:val="18"/>
        </w:rPr>
        <w:t xml:space="preserve">A2 includes a written investigation of 3,000 words                </w:t>
      </w:r>
    </w:p>
    <w:p w:rsidR="00F00AE7" w:rsidRDefault="00C67C19">
      <w:pPr>
        <w:spacing w:after="4" w:line="256" w:lineRule="auto"/>
        <w:ind w:left="459" w:hanging="10"/>
      </w:pPr>
      <w:r>
        <w:rPr>
          <w:rFonts w:ascii="Arial" w:eastAsia="Arial" w:hAnsi="Arial" w:cs="Arial"/>
          <w:b/>
          <w:sz w:val="18"/>
        </w:rPr>
        <w:t xml:space="preserve">Progression Routes </w:t>
      </w:r>
      <w:r>
        <w:br w:type="page"/>
      </w:r>
    </w:p>
    <w:p w:rsidR="00F00AE7" w:rsidRDefault="00C67C19">
      <w:pPr>
        <w:pStyle w:val="Heading2"/>
        <w:ind w:left="444"/>
      </w:pPr>
      <w:r>
        <w:rPr>
          <w:noProof/>
        </w:rPr>
        <mc:AlternateContent>
          <mc:Choice Requires="wpg">
            <w:drawing>
              <wp:anchor distT="0" distB="0" distL="114300" distR="114300" simplePos="0" relativeHeight="251665408" behindDoc="0" locked="0" layoutInCell="1" allowOverlap="1">
                <wp:simplePos x="0" y="0"/>
                <wp:positionH relativeFrom="column">
                  <wp:posOffset>-118058</wp:posOffset>
                </wp:positionH>
                <wp:positionV relativeFrom="paragraph">
                  <wp:posOffset>-61694</wp:posOffset>
                </wp:positionV>
                <wp:extent cx="493012" cy="4988052"/>
                <wp:effectExtent l="0" t="0" r="0" b="0"/>
                <wp:wrapSquare wrapText="bothSides"/>
                <wp:docPr id="40251" name="Group 40251"/>
                <wp:cNvGraphicFramePr/>
                <a:graphic xmlns:a="http://schemas.openxmlformats.org/drawingml/2006/main">
                  <a:graphicData uri="http://schemas.microsoft.com/office/word/2010/wordprocessingGroup">
                    <wpg:wgp>
                      <wpg:cNvGrpSpPr/>
                      <wpg:grpSpPr>
                        <a:xfrm>
                          <a:off x="0" y="0"/>
                          <a:ext cx="493012" cy="4988052"/>
                          <a:chOff x="0" y="0"/>
                          <a:chExt cx="493012" cy="4988052"/>
                        </a:xfrm>
                      </wpg:grpSpPr>
                      <wps:wsp>
                        <wps:cNvPr id="53478" name="Shape 53478"/>
                        <wps:cNvSpPr/>
                        <wps:spPr>
                          <a:xfrm>
                            <a:off x="0" y="0"/>
                            <a:ext cx="331775" cy="4988052"/>
                          </a:xfrm>
                          <a:custGeom>
                            <a:avLst/>
                            <a:gdLst/>
                            <a:ahLst/>
                            <a:cxnLst/>
                            <a:rect l="0" t="0" r="0" b="0"/>
                            <a:pathLst>
                              <a:path w="331775" h="4988052">
                                <a:moveTo>
                                  <a:pt x="0" y="0"/>
                                </a:moveTo>
                                <a:lnTo>
                                  <a:pt x="331775" y="0"/>
                                </a:lnTo>
                                <a:lnTo>
                                  <a:pt x="331775" y="4988052"/>
                                </a:lnTo>
                                <a:lnTo>
                                  <a:pt x="0" y="4988052"/>
                                </a:lnTo>
                                <a:lnTo>
                                  <a:pt x="0" y="0"/>
                                </a:lnTo>
                              </a:path>
                            </a:pathLst>
                          </a:custGeom>
                          <a:ln w="0" cap="flat">
                            <a:round/>
                          </a:ln>
                        </wps:spPr>
                        <wps:style>
                          <a:lnRef idx="0">
                            <a:srgbClr val="000000">
                              <a:alpha val="0"/>
                            </a:srgbClr>
                          </a:lnRef>
                          <a:fillRef idx="1">
                            <a:srgbClr val="FF0066"/>
                          </a:fillRef>
                          <a:effectRef idx="0">
                            <a:scrgbClr r="0" g="0" b="0"/>
                          </a:effectRef>
                          <a:fontRef idx="none"/>
                        </wps:style>
                        <wps:bodyPr/>
                      </wps:wsp>
                      <wps:wsp>
                        <wps:cNvPr id="483" name="Rectangle 483"/>
                        <wps:cNvSpPr/>
                        <wps:spPr>
                          <a:xfrm rot="-5399999">
                            <a:off x="114824" y="2414554"/>
                            <a:ext cx="30963" cy="127448"/>
                          </a:xfrm>
                          <a:prstGeom prst="rect">
                            <a:avLst/>
                          </a:prstGeom>
                          <a:ln>
                            <a:noFill/>
                          </a:ln>
                        </wps:spPr>
                        <wps:txbx>
                          <w:txbxContent>
                            <w:p w:rsidR="00F00AE7" w:rsidRDefault="00C67C19">
                              <w:r>
                                <w:rPr>
                                  <w:rFonts w:ascii="Arial" w:eastAsia="Arial" w:hAnsi="Arial" w:cs="Arial"/>
                                  <w:b/>
                                  <w:color w:val="FFFFFF"/>
                                  <w:sz w:val="16"/>
                                </w:rPr>
                                <w:t xml:space="preserve"> </w:t>
                              </w:r>
                            </w:p>
                          </w:txbxContent>
                        </wps:txbx>
                        <wps:bodyPr horzOverflow="overflow" vert="horz" lIns="0" tIns="0" rIns="0" bIns="0" rtlCol="0">
                          <a:noAutofit/>
                        </wps:bodyPr>
                      </wps:wsp>
                      <wps:wsp>
                        <wps:cNvPr id="484" name="Rectangle 484"/>
                        <wps:cNvSpPr/>
                        <wps:spPr>
                          <a:xfrm rot="-5399999">
                            <a:off x="398413" y="2336294"/>
                            <a:ext cx="61557" cy="253375"/>
                          </a:xfrm>
                          <a:prstGeom prst="rect">
                            <a:avLst/>
                          </a:prstGeom>
                          <a:ln>
                            <a:noFill/>
                          </a:ln>
                        </wps:spPr>
                        <wps:txbx>
                          <w:txbxContent>
                            <w:p w:rsidR="00F00AE7" w:rsidRDefault="00C67C19">
                              <w:r>
                                <w:rPr>
                                  <w:rFonts w:ascii="Arial" w:eastAsia="Arial" w:hAnsi="Arial" w:cs="Arial"/>
                                  <w:b/>
                                  <w:color w:val="FFFFFF"/>
                                  <w:sz w:val="32"/>
                                </w:rPr>
                                <w:t xml:space="preserve"> </w:t>
                              </w:r>
                            </w:p>
                          </w:txbxContent>
                        </wps:txbx>
                        <wps:bodyPr horzOverflow="overflow" vert="horz" lIns="0" tIns="0" rIns="0" bIns="0" rtlCol="0">
                          <a:noAutofit/>
                        </wps:bodyPr>
                      </wps:wsp>
                      <wps:wsp>
                        <wps:cNvPr id="485" name="Rectangle 485"/>
                        <wps:cNvSpPr/>
                        <wps:spPr>
                          <a:xfrm rot="-5399999">
                            <a:off x="-2952846" y="1570624"/>
                            <a:ext cx="6242253" cy="222907"/>
                          </a:xfrm>
                          <a:prstGeom prst="rect">
                            <a:avLst/>
                          </a:prstGeom>
                          <a:ln>
                            <a:noFill/>
                          </a:ln>
                        </wps:spPr>
                        <wps:txbx>
                          <w:txbxContent>
                            <w:p w:rsidR="00F00AE7" w:rsidRDefault="00C67C19">
                              <w:r>
                                <w:rPr>
                                  <w:rFonts w:ascii="Arial" w:eastAsia="Arial" w:hAnsi="Arial" w:cs="Arial"/>
                                  <w:b/>
                                  <w:color w:val="FFFFFF"/>
                                  <w:sz w:val="28"/>
                                  <w:bdr w:val="single" w:sz="24" w:space="0" w:color="FF33CC"/>
                                </w:rPr>
                                <w:t>An Introduction to Courses in Arts, Media &amp; Publication</w:t>
                              </w:r>
                            </w:p>
                          </w:txbxContent>
                        </wps:txbx>
                        <wps:bodyPr horzOverflow="overflow" vert="horz" lIns="0" tIns="0" rIns="0" bIns="0" rtlCol="0">
                          <a:noAutofit/>
                        </wps:bodyPr>
                      </wps:wsp>
                      <wps:wsp>
                        <wps:cNvPr id="486" name="Rectangle 486"/>
                        <wps:cNvSpPr/>
                        <wps:spPr>
                          <a:xfrm rot="-5399999">
                            <a:off x="135316" y="-39400"/>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s:wsp>
                        <wps:cNvPr id="490" name="Rectangle 490"/>
                        <wps:cNvSpPr/>
                        <wps:spPr>
                          <a:xfrm>
                            <a:off x="403047" y="192797"/>
                            <a:ext cx="28174" cy="95259"/>
                          </a:xfrm>
                          <a:prstGeom prst="rect">
                            <a:avLst/>
                          </a:prstGeom>
                          <a:ln>
                            <a:noFill/>
                          </a:ln>
                        </wps:spPr>
                        <wps:txbx>
                          <w:txbxContent>
                            <w:p w:rsidR="00F00AE7" w:rsidRDefault="00C67C19">
                              <w:r>
                                <w:rPr>
                                  <w:rFonts w:ascii="Arial" w:eastAsia="Arial" w:hAnsi="Arial" w:cs="Arial"/>
                                  <w:b/>
                                  <w:color w:val="FF0066"/>
                                  <w:sz w:val="12"/>
                                </w:rPr>
                                <w:t xml:space="preserve"> </w:t>
                              </w:r>
                            </w:p>
                          </w:txbxContent>
                        </wps:txbx>
                        <wps:bodyPr horzOverflow="overflow" vert="horz" lIns="0" tIns="0" rIns="0" bIns="0" rtlCol="0">
                          <a:noAutofit/>
                        </wps:bodyPr>
                      </wps:wsp>
                      <wps:wsp>
                        <wps:cNvPr id="510" name="Rectangle 510"/>
                        <wps:cNvSpPr/>
                        <wps:spPr>
                          <a:xfrm>
                            <a:off x="413715" y="1125433"/>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536" name="Rectangle 536"/>
                        <wps:cNvSpPr/>
                        <wps:spPr>
                          <a:xfrm>
                            <a:off x="403047" y="2245954"/>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545" name="Rectangle 545"/>
                        <wps:cNvSpPr/>
                        <wps:spPr>
                          <a:xfrm>
                            <a:off x="413715" y="2735450"/>
                            <a:ext cx="23666" cy="80018"/>
                          </a:xfrm>
                          <a:prstGeom prst="rect">
                            <a:avLst/>
                          </a:prstGeom>
                          <a:ln>
                            <a:noFill/>
                          </a:ln>
                        </wps:spPr>
                        <wps:txbx>
                          <w:txbxContent>
                            <w:p w:rsidR="00F00AE7" w:rsidRDefault="00C67C19">
                              <w:r>
                                <w:rPr>
                                  <w:rFonts w:ascii="Arial" w:eastAsia="Arial" w:hAnsi="Arial" w:cs="Arial"/>
                                  <w:sz w:val="10"/>
                                </w:rPr>
                                <w:t xml:space="preserve"> </w:t>
                              </w:r>
                            </w:p>
                          </w:txbxContent>
                        </wps:txbx>
                        <wps:bodyPr horzOverflow="overflow" vert="horz" lIns="0" tIns="0" rIns="0" bIns="0" rtlCol="0">
                          <a:noAutofit/>
                        </wps:bodyPr>
                      </wps:wsp>
                      <wps:wsp>
                        <wps:cNvPr id="546" name="Rectangle 546"/>
                        <wps:cNvSpPr/>
                        <wps:spPr>
                          <a:xfrm>
                            <a:off x="413715" y="2804030"/>
                            <a:ext cx="23666" cy="80018"/>
                          </a:xfrm>
                          <a:prstGeom prst="rect">
                            <a:avLst/>
                          </a:prstGeom>
                          <a:ln>
                            <a:noFill/>
                          </a:ln>
                        </wps:spPr>
                        <wps:txbx>
                          <w:txbxContent>
                            <w:p w:rsidR="00F00AE7" w:rsidRDefault="00C67C19">
                              <w:r>
                                <w:rPr>
                                  <w:rFonts w:ascii="Arial" w:eastAsia="Arial" w:hAnsi="Arial" w:cs="Arial"/>
                                  <w:sz w:val="10"/>
                                </w:rPr>
                                <w:t xml:space="preserve"> </w:t>
                              </w:r>
                            </w:p>
                          </w:txbxContent>
                        </wps:txbx>
                        <wps:bodyPr horzOverflow="overflow" vert="horz" lIns="0" tIns="0" rIns="0" bIns="0" rtlCol="0">
                          <a:noAutofit/>
                        </wps:bodyPr>
                      </wps:wsp>
                      <wps:wsp>
                        <wps:cNvPr id="570" name="Rectangle 570"/>
                        <wps:cNvSpPr/>
                        <wps:spPr>
                          <a:xfrm>
                            <a:off x="403047" y="3753825"/>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588" name="Rectangle 588"/>
                        <wps:cNvSpPr/>
                        <wps:spPr>
                          <a:xfrm>
                            <a:off x="403047" y="4460266"/>
                            <a:ext cx="18595" cy="62871"/>
                          </a:xfrm>
                          <a:prstGeom prst="rect">
                            <a:avLst/>
                          </a:prstGeom>
                          <a:ln>
                            <a:noFill/>
                          </a:ln>
                        </wps:spPr>
                        <wps:txbx>
                          <w:txbxContent>
                            <w:p w:rsidR="00F00AE7" w:rsidRDefault="00C67C19">
                              <w:r>
                                <w:rPr>
                                  <w:rFonts w:ascii="Arial" w:eastAsia="Arial" w:hAnsi="Arial" w:cs="Arial"/>
                                  <w:sz w:val="8"/>
                                </w:rPr>
                                <w:t xml:space="preserve"> </w:t>
                              </w:r>
                            </w:p>
                          </w:txbxContent>
                        </wps:txbx>
                        <wps:bodyPr horzOverflow="overflow" vert="horz" lIns="0" tIns="0" rIns="0" bIns="0" rtlCol="0">
                          <a:noAutofit/>
                        </wps:bodyPr>
                      </wps:wsp>
                      <wps:wsp>
                        <wps:cNvPr id="589" name="Rectangle 589"/>
                        <wps:cNvSpPr/>
                        <wps:spPr>
                          <a:xfrm>
                            <a:off x="403047" y="4521603"/>
                            <a:ext cx="37753" cy="127647"/>
                          </a:xfrm>
                          <a:prstGeom prst="rect">
                            <a:avLst/>
                          </a:prstGeom>
                          <a:ln>
                            <a:noFill/>
                          </a:ln>
                        </wps:spPr>
                        <wps:txbx>
                          <w:txbxContent>
                            <w:p w:rsidR="00F00AE7" w:rsidRDefault="00C67C19">
                              <w:r>
                                <w:rPr>
                                  <w:rFonts w:ascii="Arial" w:eastAsia="Arial" w:hAnsi="Arial" w:cs="Arial"/>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0251" style="width:38.8198pt;height:392.76pt;position:absolute;mso-position-horizontal-relative:text;mso-position-horizontal:absolute;margin-left:-9.296pt;mso-position-vertical-relative:text;margin-top:-4.85785pt;" coordsize="4930,49880">
                <v:shape id="Shape 53479" style="position:absolute;width:3317;height:49880;left:0;top:0;" coordsize="331775,4988052" path="m0,0l331775,0l331775,4988052l0,4988052l0,0">
                  <v:stroke weight="0pt" endcap="flat" joinstyle="round" on="false" color="#000000" opacity="0"/>
                  <v:fill on="true" color="#ff0066"/>
                </v:shape>
                <v:rect id="Rectangle 483" style="position:absolute;width:309;height:1274;left:1148;top:24145;rotation:270;" filled="f" stroked="f">
                  <v:textbox inset="0,0,0,0" style="layout-flow:vertical;mso-layout-flow-alt:bottom-to-top">
                    <w:txbxContent>
                      <w:p>
                        <w:pPr>
                          <w:spacing w:before="0" w:after="160" w:line="259" w:lineRule="auto"/>
                        </w:pPr>
                        <w:r>
                          <w:rPr>
                            <w:rFonts w:cs="Arial" w:hAnsi="Arial" w:eastAsia="Arial" w:ascii="Arial"/>
                            <w:b w:val="1"/>
                            <w:color w:val="ffffff"/>
                            <w:sz w:val="16"/>
                          </w:rPr>
                          <w:t xml:space="preserve"> </w:t>
                        </w:r>
                      </w:p>
                    </w:txbxContent>
                  </v:textbox>
                </v:rect>
                <v:rect id="Rectangle 484" style="position:absolute;width:615;height:2533;left:3984;top:23362;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v:rect id="Rectangle 485" style="position:absolute;width:62422;height:2229;left:-29528;top:15706;rotation:270;" filled="f" stroked="f">
                  <v:textbox inset="0,0,0,0" style="layout-flow:vertical;mso-layout-flow-alt:bottom-to-top">
                    <w:txbxContent>
                      <w:p>
                        <w:pPr>
                          <w:spacing w:before="0" w:after="160" w:line="259" w:lineRule="auto"/>
                        </w:pPr>
                        <w:r>
                          <w:rPr>
                            <w:rFonts w:cs="Arial" w:hAnsi="Arial" w:eastAsia="Arial" w:ascii="Arial"/>
                            <w:b w:val="1"/>
                            <w:color w:val="ffffff"/>
                            <w:sz w:val="28"/>
                            <w:bdr w:val="single" w:color="ff33cc" w:sz="24"/>
                          </w:rPr>
                          <w:t xml:space="preserve">An Introduction to Courses in Arts, Media &amp; Publication</w:t>
                        </w:r>
                      </w:p>
                    </w:txbxContent>
                  </v:textbox>
                </v:rect>
                <v:rect id="Rectangle 486" style="position:absolute;width:659;height:2229;left:1353;top:-394;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v:rect id="Rectangle 490" style="position:absolute;width:281;height:952;left:4030;top:1927;" filled="f" stroked="f">
                  <v:textbox inset="0,0,0,0">
                    <w:txbxContent>
                      <w:p>
                        <w:pPr>
                          <w:spacing w:before="0" w:after="160" w:line="259" w:lineRule="auto"/>
                        </w:pPr>
                        <w:r>
                          <w:rPr>
                            <w:rFonts w:cs="Arial" w:hAnsi="Arial" w:eastAsia="Arial" w:ascii="Arial"/>
                            <w:b w:val="1"/>
                            <w:color w:val="ff0066"/>
                            <w:sz w:val="12"/>
                          </w:rPr>
                          <w:t xml:space="preserve"> </w:t>
                        </w:r>
                      </w:p>
                    </w:txbxContent>
                  </v:textbox>
                </v:rect>
                <v:rect id="Rectangle 510" style="position:absolute;width:422;height:1428;left:4137;top:11254;" filled="f" stroked="f">
                  <v:textbox inset="0,0,0,0">
                    <w:txbxContent>
                      <w:p>
                        <w:pPr>
                          <w:spacing w:before="0" w:after="160" w:line="259" w:lineRule="auto"/>
                        </w:pPr>
                        <w:r>
                          <w:rPr>
                            <w:rFonts w:cs="Arial" w:hAnsi="Arial" w:eastAsia="Arial" w:ascii="Arial"/>
                            <w:sz w:val="18"/>
                          </w:rPr>
                          <w:t xml:space="preserve"> </w:t>
                        </w:r>
                      </w:p>
                    </w:txbxContent>
                  </v:textbox>
                </v:rect>
                <v:rect id="Rectangle 536" style="position:absolute;width:422;height:1428;left:4030;top:22459;" filled="f" stroked="f">
                  <v:textbox inset="0,0,0,0">
                    <w:txbxContent>
                      <w:p>
                        <w:pPr>
                          <w:spacing w:before="0" w:after="160" w:line="259" w:lineRule="auto"/>
                        </w:pPr>
                        <w:r>
                          <w:rPr>
                            <w:rFonts w:cs="Arial" w:hAnsi="Arial" w:eastAsia="Arial" w:ascii="Arial"/>
                            <w:sz w:val="18"/>
                          </w:rPr>
                          <w:t xml:space="preserve"> </w:t>
                        </w:r>
                      </w:p>
                    </w:txbxContent>
                  </v:textbox>
                </v:rect>
                <v:rect id="Rectangle 545" style="position:absolute;width:236;height:800;left:4137;top:27354;" filled="f" stroked="f">
                  <v:textbox inset="0,0,0,0">
                    <w:txbxContent>
                      <w:p>
                        <w:pPr>
                          <w:spacing w:before="0" w:after="160" w:line="259" w:lineRule="auto"/>
                        </w:pPr>
                        <w:r>
                          <w:rPr>
                            <w:rFonts w:cs="Arial" w:hAnsi="Arial" w:eastAsia="Arial" w:ascii="Arial"/>
                            <w:sz w:val="10"/>
                          </w:rPr>
                          <w:t xml:space="preserve"> </w:t>
                        </w:r>
                      </w:p>
                    </w:txbxContent>
                  </v:textbox>
                </v:rect>
                <v:rect id="Rectangle 546" style="position:absolute;width:236;height:800;left:4137;top:28040;" filled="f" stroked="f">
                  <v:textbox inset="0,0,0,0">
                    <w:txbxContent>
                      <w:p>
                        <w:pPr>
                          <w:spacing w:before="0" w:after="160" w:line="259" w:lineRule="auto"/>
                        </w:pPr>
                        <w:r>
                          <w:rPr>
                            <w:rFonts w:cs="Arial" w:hAnsi="Arial" w:eastAsia="Arial" w:ascii="Arial"/>
                            <w:sz w:val="10"/>
                          </w:rPr>
                          <w:t xml:space="preserve"> </w:t>
                        </w:r>
                      </w:p>
                    </w:txbxContent>
                  </v:textbox>
                </v:rect>
                <v:rect id="Rectangle 570" style="position:absolute;width:422;height:1428;left:4030;top:37538;" filled="f" stroked="f">
                  <v:textbox inset="0,0,0,0">
                    <w:txbxContent>
                      <w:p>
                        <w:pPr>
                          <w:spacing w:before="0" w:after="160" w:line="259" w:lineRule="auto"/>
                        </w:pPr>
                        <w:r>
                          <w:rPr>
                            <w:rFonts w:cs="Arial" w:hAnsi="Arial" w:eastAsia="Arial" w:ascii="Arial"/>
                            <w:sz w:val="18"/>
                          </w:rPr>
                          <w:t xml:space="preserve"> </w:t>
                        </w:r>
                      </w:p>
                    </w:txbxContent>
                  </v:textbox>
                </v:rect>
                <v:rect id="Rectangle 588" style="position:absolute;width:185;height:628;left:4030;top:44602;" filled="f" stroked="f">
                  <v:textbox inset="0,0,0,0">
                    <w:txbxContent>
                      <w:p>
                        <w:pPr>
                          <w:spacing w:before="0" w:after="160" w:line="259" w:lineRule="auto"/>
                        </w:pPr>
                        <w:r>
                          <w:rPr>
                            <w:rFonts w:cs="Arial" w:hAnsi="Arial" w:eastAsia="Arial" w:ascii="Arial"/>
                            <w:sz w:val="8"/>
                          </w:rPr>
                          <w:t xml:space="preserve"> </w:t>
                        </w:r>
                      </w:p>
                    </w:txbxContent>
                  </v:textbox>
                </v:rect>
                <v:rect id="Rectangle 589" style="position:absolute;width:377;height:1276;left:4030;top:45216;" filled="f" stroked="f">
                  <v:textbox inset="0,0,0,0">
                    <w:txbxContent>
                      <w:p>
                        <w:pPr>
                          <w:spacing w:before="0" w:after="160" w:line="259" w:lineRule="auto"/>
                        </w:pPr>
                        <w:r>
                          <w:rPr>
                            <w:rFonts w:cs="Arial" w:hAnsi="Arial" w:eastAsia="Arial" w:ascii="Arial"/>
                            <w:sz w:val="16"/>
                          </w:rPr>
                          <w:t xml:space="preserve"> </w:t>
                        </w:r>
                      </w:p>
                    </w:txbxContent>
                  </v:textbox>
                </v:rect>
                <w10:wrap type="square"/>
              </v:group>
            </w:pict>
          </mc:Fallback>
        </mc:AlternateContent>
      </w:r>
      <w:r>
        <w:t>SUBJECT:  ADVANCED DANCE STUDIES BTEC National Extended Certificate in DANCE</w:t>
      </w:r>
      <w:r>
        <w:rPr>
          <w:u w:val="none" w:color="000000"/>
        </w:rPr>
        <w:t xml:space="preserve"> </w:t>
      </w:r>
    </w:p>
    <w:p w:rsidR="00F00AE7" w:rsidRDefault="00C67C19">
      <w:pPr>
        <w:spacing w:after="0"/>
        <w:ind w:left="444" w:hanging="10"/>
      </w:pPr>
      <w:r>
        <w:rPr>
          <w:rFonts w:ascii="Arial" w:eastAsia="Arial" w:hAnsi="Arial" w:cs="Arial"/>
          <w:b/>
          <w:color w:val="FF0066"/>
          <w:sz w:val="20"/>
          <w:u w:val="single" w:color="FF0066"/>
        </w:rPr>
        <w:t>Qualification Value:  National Extended Certificate is equivalent 1  A-Level:</w:t>
      </w:r>
      <w:r>
        <w:rPr>
          <w:rFonts w:ascii="Arial" w:eastAsia="Arial" w:hAnsi="Arial" w:cs="Arial"/>
          <w:b/>
          <w:color w:val="FF0066"/>
          <w:sz w:val="20"/>
        </w:rPr>
        <w:t xml:space="preserve">  </w:t>
      </w:r>
    </w:p>
    <w:p w:rsidR="00F00AE7" w:rsidRDefault="00C67C19">
      <w:pPr>
        <w:pStyle w:val="Heading3"/>
        <w:ind w:left="444" w:right="1948"/>
      </w:pPr>
      <w:r>
        <w:t xml:space="preserve">A-Level  Dance will only be available to students who are engaged in this pathway Course Duration: This is a Two Year Course of study </w:t>
      </w:r>
    </w:p>
    <w:p w:rsidR="00F00AE7" w:rsidRDefault="00C67C19">
      <w:pPr>
        <w:spacing w:after="77"/>
        <w:ind w:left="449"/>
      </w:pPr>
      <w:r>
        <w:rPr>
          <w:rFonts w:ascii="Arial" w:eastAsia="Arial" w:hAnsi="Arial" w:cs="Arial"/>
          <w:sz w:val="8"/>
        </w:rPr>
        <w:t xml:space="preserve"> </w:t>
      </w:r>
    </w:p>
    <w:p w:rsidR="00F00AE7" w:rsidRDefault="00C67C19">
      <w:pPr>
        <w:spacing w:after="4" w:line="256" w:lineRule="auto"/>
        <w:ind w:left="459" w:hanging="10"/>
      </w:pPr>
      <w:r>
        <w:rPr>
          <w:rFonts w:ascii="Arial" w:eastAsia="Arial" w:hAnsi="Arial" w:cs="Arial"/>
          <w:b/>
          <w:sz w:val="18"/>
        </w:rPr>
        <w:t xml:space="preserve">Course Content </w:t>
      </w:r>
    </w:p>
    <w:p w:rsidR="00F00AE7" w:rsidRDefault="00C67C19">
      <w:pPr>
        <w:spacing w:after="179" w:line="253" w:lineRule="auto"/>
        <w:ind w:left="449" w:firstLine="7"/>
        <w:jc w:val="both"/>
      </w:pPr>
      <w:r>
        <w:rPr>
          <w:rFonts w:ascii="Arial" w:eastAsia="Arial" w:hAnsi="Arial" w:cs="Arial"/>
          <w:sz w:val="18"/>
        </w:rPr>
        <w:t>This two year course is</w:t>
      </w:r>
      <w:r>
        <w:rPr>
          <w:rFonts w:ascii="Arial" w:eastAsia="Arial" w:hAnsi="Arial" w:cs="Arial"/>
          <w:sz w:val="18"/>
        </w:rPr>
        <w:t xml:space="preserve"> designed to develop  advanced dance skills at a vocational &amp; academic level. It offers practical study for those wishing to follow a career in Dance, Theatre, Musical Theatre or wider studies in Arts and Humanities. </w:t>
      </w:r>
    </w:p>
    <w:p w:rsidR="00F00AE7" w:rsidRDefault="00C67C19">
      <w:pPr>
        <w:spacing w:after="30" w:line="253" w:lineRule="auto"/>
        <w:ind w:left="466" w:right="688" w:firstLine="7"/>
        <w:jc w:val="both"/>
      </w:pPr>
      <w:r>
        <w:rPr>
          <w:rFonts w:ascii="Arial" w:eastAsia="Arial" w:hAnsi="Arial" w:cs="Arial"/>
          <w:b/>
          <w:sz w:val="18"/>
        </w:rPr>
        <w:t xml:space="preserve">BTEC and combined  *A-Level Study </w:t>
      </w:r>
      <w:r>
        <w:rPr>
          <w:rFonts w:ascii="Arial" w:eastAsia="Arial" w:hAnsi="Arial" w:cs="Arial"/>
          <w:sz w:val="18"/>
        </w:rPr>
        <w:t xml:space="preserve">comprises of practical workshops in a minimum of two styles, choreographic  practices and performance projects with other dancers and also with artists in residence.  </w:t>
      </w:r>
      <w:r>
        <w:rPr>
          <w:rFonts w:ascii="Arial" w:eastAsia="Arial" w:hAnsi="Arial" w:cs="Arial"/>
          <w:b/>
          <w:sz w:val="18"/>
        </w:rPr>
        <w:t xml:space="preserve">This course which offers :  </w:t>
      </w:r>
    </w:p>
    <w:p w:rsidR="00F00AE7" w:rsidRDefault="00C67C19">
      <w:pPr>
        <w:numPr>
          <w:ilvl w:val="0"/>
          <w:numId w:val="2"/>
        </w:numPr>
        <w:spacing w:after="5" w:line="253" w:lineRule="auto"/>
        <w:ind w:left="781" w:hanging="332"/>
        <w:jc w:val="both"/>
      </w:pPr>
      <w:r>
        <w:rPr>
          <w:rFonts w:ascii="Arial" w:eastAsia="Arial" w:hAnsi="Arial" w:cs="Arial"/>
          <w:sz w:val="18"/>
        </w:rPr>
        <w:t xml:space="preserve">Advanced dance training  in a range of styles including Contemporary, Jazz and Classical Dance </w:t>
      </w:r>
    </w:p>
    <w:p w:rsidR="00F00AE7" w:rsidRDefault="00C67C19">
      <w:pPr>
        <w:numPr>
          <w:ilvl w:val="0"/>
          <w:numId w:val="2"/>
        </w:numPr>
        <w:spacing w:after="5" w:line="253" w:lineRule="auto"/>
        <w:ind w:left="781" w:hanging="332"/>
        <w:jc w:val="both"/>
      </w:pPr>
      <w:r>
        <w:rPr>
          <w:rFonts w:ascii="Arial" w:eastAsia="Arial" w:hAnsi="Arial" w:cs="Arial"/>
          <w:sz w:val="18"/>
        </w:rPr>
        <w:t xml:space="preserve">Ensemble practices leading to performance at a professional venue </w:t>
      </w:r>
    </w:p>
    <w:p w:rsidR="00F00AE7" w:rsidRDefault="00C67C19">
      <w:pPr>
        <w:numPr>
          <w:ilvl w:val="0"/>
          <w:numId w:val="2"/>
        </w:numPr>
        <w:spacing w:after="5" w:line="253" w:lineRule="auto"/>
        <w:ind w:left="781" w:hanging="332"/>
        <w:jc w:val="both"/>
      </w:pPr>
      <w:r>
        <w:rPr>
          <w:rFonts w:ascii="Arial" w:eastAsia="Arial" w:hAnsi="Arial" w:cs="Arial"/>
          <w:sz w:val="18"/>
        </w:rPr>
        <w:t xml:space="preserve">Creating new dances with others </w:t>
      </w:r>
    </w:p>
    <w:p w:rsidR="00F00AE7" w:rsidRDefault="00C67C19">
      <w:pPr>
        <w:numPr>
          <w:ilvl w:val="0"/>
          <w:numId w:val="2"/>
        </w:numPr>
        <w:spacing w:after="125" w:line="253" w:lineRule="auto"/>
        <w:ind w:left="781" w:hanging="332"/>
        <w:jc w:val="both"/>
      </w:pPr>
      <w:r>
        <w:rPr>
          <w:noProof/>
        </w:rPr>
        <mc:AlternateContent>
          <mc:Choice Requires="wpg">
            <w:drawing>
              <wp:anchor distT="0" distB="0" distL="114300" distR="114300" simplePos="0" relativeHeight="251666432" behindDoc="0" locked="0" layoutInCell="1" allowOverlap="1">
                <wp:simplePos x="0" y="0"/>
                <wp:positionH relativeFrom="page">
                  <wp:posOffset>7001257</wp:posOffset>
                </wp:positionH>
                <wp:positionV relativeFrom="page">
                  <wp:posOffset>4942332</wp:posOffset>
                </wp:positionV>
                <wp:extent cx="62484" cy="92964"/>
                <wp:effectExtent l="0" t="0" r="0" b="0"/>
                <wp:wrapTopAndBottom/>
                <wp:docPr id="40250" name="Group 40250"/>
                <wp:cNvGraphicFramePr/>
                <a:graphic xmlns:a="http://schemas.openxmlformats.org/drawingml/2006/main">
                  <a:graphicData uri="http://schemas.microsoft.com/office/word/2010/wordprocessingGroup">
                    <wpg:wgp>
                      <wpg:cNvGrpSpPr/>
                      <wpg:grpSpPr>
                        <a:xfrm>
                          <a:off x="0" y="0"/>
                          <a:ext cx="62484" cy="92964"/>
                          <a:chOff x="0" y="0"/>
                          <a:chExt cx="62484" cy="92964"/>
                        </a:xfrm>
                      </wpg:grpSpPr>
                      <wps:wsp>
                        <wps:cNvPr id="474" name="Shape 474"/>
                        <wps:cNvSpPr/>
                        <wps:spPr>
                          <a:xfrm>
                            <a:off x="5969" y="6947"/>
                            <a:ext cx="52324" cy="81343"/>
                          </a:xfrm>
                          <a:custGeom>
                            <a:avLst/>
                            <a:gdLst/>
                            <a:ahLst/>
                            <a:cxnLst/>
                            <a:rect l="0" t="0" r="0" b="0"/>
                            <a:pathLst>
                              <a:path w="52324" h="81343">
                                <a:moveTo>
                                  <a:pt x="7112" y="0"/>
                                </a:moveTo>
                                <a:lnTo>
                                  <a:pt x="44958" y="0"/>
                                </a:lnTo>
                                <a:cubicBezTo>
                                  <a:pt x="45339" y="0"/>
                                  <a:pt x="45720" y="127"/>
                                  <a:pt x="46101" y="368"/>
                                </a:cubicBezTo>
                                <a:cubicBezTo>
                                  <a:pt x="46355" y="622"/>
                                  <a:pt x="46609" y="1016"/>
                                  <a:pt x="46863" y="1549"/>
                                </a:cubicBezTo>
                                <a:cubicBezTo>
                                  <a:pt x="47117" y="2083"/>
                                  <a:pt x="47244" y="2794"/>
                                  <a:pt x="47371" y="3683"/>
                                </a:cubicBezTo>
                                <a:cubicBezTo>
                                  <a:pt x="47498" y="4559"/>
                                  <a:pt x="47498" y="5626"/>
                                  <a:pt x="47498" y="6858"/>
                                </a:cubicBezTo>
                                <a:cubicBezTo>
                                  <a:pt x="47498" y="9334"/>
                                  <a:pt x="47244" y="11125"/>
                                  <a:pt x="46863" y="12230"/>
                                </a:cubicBezTo>
                                <a:cubicBezTo>
                                  <a:pt x="46482" y="13348"/>
                                  <a:pt x="45847" y="13894"/>
                                  <a:pt x="44958" y="13894"/>
                                </a:cubicBezTo>
                                <a:lnTo>
                                  <a:pt x="16637" y="13894"/>
                                </a:lnTo>
                                <a:lnTo>
                                  <a:pt x="16637" y="31013"/>
                                </a:lnTo>
                                <a:cubicBezTo>
                                  <a:pt x="18034" y="30848"/>
                                  <a:pt x="19431" y="30734"/>
                                  <a:pt x="20828" y="30696"/>
                                </a:cubicBezTo>
                                <a:cubicBezTo>
                                  <a:pt x="22352" y="30658"/>
                                  <a:pt x="23749" y="30632"/>
                                  <a:pt x="25400" y="30632"/>
                                </a:cubicBezTo>
                                <a:cubicBezTo>
                                  <a:pt x="29718" y="30632"/>
                                  <a:pt x="33528" y="31140"/>
                                  <a:pt x="36830" y="32156"/>
                                </a:cubicBezTo>
                                <a:cubicBezTo>
                                  <a:pt x="40259" y="33160"/>
                                  <a:pt x="43053" y="34646"/>
                                  <a:pt x="45339" y="36601"/>
                                </a:cubicBezTo>
                                <a:cubicBezTo>
                                  <a:pt x="47625" y="38557"/>
                                  <a:pt x="49403" y="40983"/>
                                  <a:pt x="50546" y="43891"/>
                                </a:cubicBezTo>
                                <a:cubicBezTo>
                                  <a:pt x="51689" y="46787"/>
                                  <a:pt x="52324" y="50152"/>
                                  <a:pt x="52324" y="53987"/>
                                </a:cubicBezTo>
                                <a:cubicBezTo>
                                  <a:pt x="52324" y="58305"/>
                                  <a:pt x="51562" y="62166"/>
                                  <a:pt x="50038" y="65570"/>
                                </a:cubicBezTo>
                                <a:cubicBezTo>
                                  <a:pt x="48641" y="68961"/>
                                  <a:pt x="46482" y="71818"/>
                                  <a:pt x="43688" y="74155"/>
                                </a:cubicBezTo>
                                <a:cubicBezTo>
                                  <a:pt x="41021" y="76479"/>
                                  <a:pt x="37719" y="78257"/>
                                  <a:pt x="33782" y="79489"/>
                                </a:cubicBezTo>
                                <a:cubicBezTo>
                                  <a:pt x="29972" y="80721"/>
                                  <a:pt x="25781" y="81343"/>
                                  <a:pt x="21082" y="81343"/>
                                </a:cubicBezTo>
                                <a:cubicBezTo>
                                  <a:pt x="18542" y="81343"/>
                                  <a:pt x="16256" y="81191"/>
                                  <a:pt x="13970" y="80886"/>
                                </a:cubicBezTo>
                                <a:cubicBezTo>
                                  <a:pt x="11811" y="80569"/>
                                  <a:pt x="9779" y="80188"/>
                                  <a:pt x="8001" y="79705"/>
                                </a:cubicBezTo>
                                <a:cubicBezTo>
                                  <a:pt x="6223" y="79235"/>
                                  <a:pt x="4826" y="78765"/>
                                  <a:pt x="3683" y="78283"/>
                                </a:cubicBezTo>
                                <a:cubicBezTo>
                                  <a:pt x="2540" y="77813"/>
                                  <a:pt x="1778" y="77419"/>
                                  <a:pt x="1397" y="77114"/>
                                </a:cubicBezTo>
                                <a:cubicBezTo>
                                  <a:pt x="1016" y="76810"/>
                                  <a:pt x="762" y="76467"/>
                                  <a:pt x="635" y="76098"/>
                                </a:cubicBezTo>
                                <a:cubicBezTo>
                                  <a:pt x="508" y="75730"/>
                                  <a:pt x="381" y="75285"/>
                                  <a:pt x="254" y="74765"/>
                                </a:cubicBezTo>
                                <a:cubicBezTo>
                                  <a:pt x="127" y="74257"/>
                                  <a:pt x="127" y="73609"/>
                                  <a:pt x="0" y="72822"/>
                                </a:cubicBezTo>
                                <a:cubicBezTo>
                                  <a:pt x="0" y="72034"/>
                                  <a:pt x="0" y="71107"/>
                                  <a:pt x="0" y="70040"/>
                                </a:cubicBezTo>
                                <a:cubicBezTo>
                                  <a:pt x="0" y="68885"/>
                                  <a:pt x="0" y="67907"/>
                                  <a:pt x="127" y="67107"/>
                                </a:cubicBezTo>
                                <a:cubicBezTo>
                                  <a:pt x="127" y="66306"/>
                                  <a:pt x="254" y="65659"/>
                                  <a:pt x="508" y="65163"/>
                                </a:cubicBezTo>
                                <a:cubicBezTo>
                                  <a:pt x="635" y="64668"/>
                                  <a:pt x="889" y="64313"/>
                                  <a:pt x="1143" y="64110"/>
                                </a:cubicBezTo>
                                <a:cubicBezTo>
                                  <a:pt x="1397" y="63906"/>
                                  <a:pt x="1651" y="63805"/>
                                  <a:pt x="2032" y="63805"/>
                                </a:cubicBezTo>
                                <a:cubicBezTo>
                                  <a:pt x="2413" y="63805"/>
                                  <a:pt x="3048" y="64046"/>
                                  <a:pt x="3937" y="64516"/>
                                </a:cubicBezTo>
                                <a:cubicBezTo>
                                  <a:pt x="4699" y="64986"/>
                                  <a:pt x="5842" y="65506"/>
                                  <a:pt x="7239" y="66091"/>
                                </a:cubicBezTo>
                                <a:cubicBezTo>
                                  <a:pt x="8636" y="66662"/>
                                  <a:pt x="10287" y="67196"/>
                                  <a:pt x="12192" y="67665"/>
                                </a:cubicBezTo>
                                <a:cubicBezTo>
                                  <a:pt x="14224" y="68135"/>
                                  <a:pt x="16637" y="68377"/>
                                  <a:pt x="19304" y="68377"/>
                                </a:cubicBezTo>
                                <a:cubicBezTo>
                                  <a:pt x="21717" y="68377"/>
                                  <a:pt x="23876" y="68123"/>
                                  <a:pt x="25908" y="67627"/>
                                </a:cubicBezTo>
                                <a:cubicBezTo>
                                  <a:pt x="27813" y="67145"/>
                                  <a:pt x="29464" y="66345"/>
                                  <a:pt x="30861" y="65253"/>
                                </a:cubicBezTo>
                                <a:cubicBezTo>
                                  <a:pt x="32258" y="64160"/>
                                  <a:pt x="33274" y="62801"/>
                                  <a:pt x="34036" y="61151"/>
                                </a:cubicBezTo>
                                <a:cubicBezTo>
                                  <a:pt x="34798" y="59499"/>
                                  <a:pt x="35052" y="57518"/>
                                  <a:pt x="35052" y="55219"/>
                                </a:cubicBezTo>
                                <a:cubicBezTo>
                                  <a:pt x="35052" y="53238"/>
                                  <a:pt x="34798" y="51486"/>
                                  <a:pt x="34163" y="49936"/>
                                </a:cubicBezTo>
                                <a:cubicBezTo>
                                  <a:pt x="33528" y="48399"/>
                                  <a:pt x="32639" y="47091"/>
                                  <a:pt x="31242" y="46012"/>
                                </a:cubicBezTo>
                                <a:cubicBezTo>
                                  <a:pt x="29972" y="44945"/>
                                  <a:pt x="28194" y="44145"/>
                                  <a:pt x="26162" y="43612"/>
                                </a:cubicBezTo>
                                <a:cubicBezTo>
                                  <a:pt x="24003" y="43066"/>
                                  <a:pt x="21463" y="42799"/>
                                  <a:pt x="18542" y="42799"/>
                                </a:cubicBezTo>
                                <a:cubicBezTo>
                                  <a:pt x="16129" y="42799"/>
                                  <a:pt x="13970" y="42926"/>
                                  <a:pt x="11938" y="43180"/>
                                </a:cubicBezTo>
                                <a:cubicBezTo>
                                  <a:pt x="10033" y="43421"/>
                                  <a:pt x="8128" y="43548"/>
                                  <a:pt x="6477" y="43548"/>
                                </a:cubicBezTo>
                                <a:cubicBezTo>
                                  <a:pt x="5207" y="43548"/>
                                  <a:pt x="4445" y="43243"/>
                                  <a:pt x="3937" y="42647"/>
                                </a:cubicBezTo>
                                <a:cubicBezTo>
                                  <a:pt x="3429" y="42049"/>
                                  <a:pt x="3175" y="40957"/>
                                  <a:pt x="3175" y="39344"/>
                                </a:cubicBezTo>
                                <a:lnTo>
                                  <a:pt x="3175" y="4635"/>
                                </a:lnTo>
                                <a:cubicBezTo>
                                  <a:pt x="3175" y="2984"/>
                                  <a:pt x="3429" y="1803"/>
                                  <a:pt x="4064" y="1079"/>
                                </a:cubicBezTo>
                                <a:cubicBezTo>
                                  <a:pt x="4699" y="368"/>
                                  <a:pt x="5715" y="0"/>
                                  <a:pt x="71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 name="Shape 475"/>
                        <wps:cNvSpPr/>
                        <wps:spPr>
                          <a:xfrm>
                            <a:off x="5969" y="6947"/>
                            <a:ext cx="52324" cy="81343"/>
                          </a:xfrm>
                          <a:custGeom>
                            <a:avLst/>
                            <a:gdLst/>
                            <a:ahLst/>
                            <a:cxnLst/>
                            <a:rect l="0" t="0" r="0" b="0"/>
                            <a:pathLst>
                              <a:path w="52324" h="81343">
                                <a:moveTo>
                                  <a:pt x="7112" y="0"/>
                                </a:moveTo>
                                <a:lnTo>
                                  <a:pt x="44958" y="0"/>
                                </a:lnTo>
                                <a:cubicBezTo>
                                  <a:pt x="45339" y="0"/>
                                  <a:pt x="45720" y="127"/>
                                  <a:pt x="46101" y="368"/>
                                </a:cubicBezTo>
                                <a:cubicBezTo>
                                  <a:pt x="46355" y="622"/>
                                  <a:pt x="46609" y="1016"/>
                                  <a:pt x="46863" y="1549"/>
                                </a:cubicBezTo>
                                <a:cubicBezTo>
                                  <a:pt x="47117" y="2083"/>
                                  <a:pt x="47244" y="2794"/>
                                  <a:pt x="47371" y="3683"/>
                                </a:cubicBezTo>
                                <a:cubicBezTo>
                                  <a:pt x="47498" y="4559"/>
                                  <a:pt x="47498" y="5626"/>
                                  <a:pt x="47498" y="6858"/>
                                </a:cubicBezTo>
                                <a:cubicBezTo>
                                  <a:pt x="47498" y="9334"/>
                                  <a:pt x="47244" y="11125"/>
                                  <a:pt x="46863" y="12230"/>
                                </a:cubicBezTo>
                                <a:cubicBezTo>
                                  <a:pt x="46482" y="13348"/>
                                  <a:pt x="45847" y="13894"/>
                                  <a:pt x="44958" y="13894"/>
                                </a:cubicBezTo>
                                <a:lnTo>
                                  <a:pt x="16637" y="13894"/>
                                </a:lnTo>
                                <a:lnTo>
                                  <a:pt x="16637" y="31013"/>
                                </a:lnTo>
                                <a:cubicBezTo>
                                  <a:pt x="18034" y="30848"/>
                                  <a:pt x="19431" y="30734"/>
                                  <a:pt x="20828" y="30696"/>
                                </a:cubicBezTo>
                                <a:cubicBezTo>
                                  <a:pt x="22352" y="30658"/>
                                  <a:pt x="23749" y="30632"/>
                                  <a:pt x="25400" y="30632"/>
                                </a:cubicBezTo>
                                <a:cubicBezTo>
                                  <a:pt x="29718" y="30632"/>
                                  <a:pt x="33528" y="31140"/>
                                  <a:pt x="36830" y="32156"/>
                                </a:cubicBezTo>
                                <a:cubicBezTo>
                                  <a:pt x="40259" y="33160"/>
                                  <a:pt x="43053" y="34646"/>
                                  <a:pt x="45339" y="36601"/>
                                </a:cubicBezTo>
                                <a:cubicBezTo>
                                  <a:pt x="47625" y="38557"/>
                                  <a:pt x="49403" y="40983"/>
                                  <a:pt x="50546" y="43891"/>
                                </a:cubicBezTo>
                                <a:cubicBezTo>
                                  <a:pt x="51689" y="46787"/>
                                  <a:pt x="52324" y="50152"/>
                                  <a:pt x="52324" y="53987"/>
                                </a:cubicBezTo>
                                <a:cubicBezTo>
                                  <a:pt x="52324" y="58305"/>
                                  <a:pt x="51562" y="62166"/>
                                  <a:pt x="50038" y="65570"/>
                                </a:cubicBezTo>
                                <a:cubicBezTo>
                                  <a:pt x="48641" y="68961"/>
                                  <a:pt x="46482" y="71818"/>
                                  <a:pt x="43688" y="74155"/>
                                </a:cubicBezTo>
                                <a:cubicBezTo>
                                  <a:pt x="41021" y="76479"/>
                                  <a:pt x="37719" y="78257"/>
                                  <a:pt x="33782" y="79489"/>
                                </a:cubicBezTo>
                                <a:cubicBezTo>
                                  <a:pt x="29972" y="80721"/>
                                  <a:pt x="25781" y="81343"/>
                                  <a:pt x="21082" y="81343"/>
                                </a:cubicBezTo>
                                <a:cubicBezTo>
                                  <a:pt x="18542" y="81343"/>
                                  <a:pt x="16256" y="81191"/>
                                  <a:pt x="13970" y="80886"/>
                                </a:cubicBezTo>
                                <a:cubicBezTo>
                                  <a:pt x="11811" y="80569"/>
                                  <a:pt x="9779" y="80188"/>
                                  <a:pt x="8001" y="79705"/>
                                </a:cubicBezTo>
                                <a:cubicBezTo>
                                  <a:pt x="6223" y="79235"/>
                                  <a:pt x="4826" y="78765"/>
                                  <a:pt x="3683" y="78283"/>
                                </a:cubicBezTo>
                                <a:cubicBezTo>
                                  <a:pt x="2540" y="77813"/>
                                  <a:pt x="1778" y="77419"/>
                                  <a:pt x="1397" y="77114"/>
                                </a:cubicBezTo>
                                <a:cubicBezTo>
                                  <a:pt x="1016" y="76810"/>
                                  <a:pt x="762" y="76467"/>
                                  <a:pt x="635" y="76098"/>
                                </a:cubicBezTo>
                                <a:cubicBezTo>
                                  <a:pt x="508" y="75730"/>
                                  <a:pt x="381" y="75285"/>
                                  <a:pt x="254" y="74765"/>
                                </a:cubicBezTo>
                                <a:cubicBezTo>
                                  <a:pt x="127" y="74257"/>
                                  <a:pt x="127" y="73609"/>
                                  <a:pt x="0" y="72822"/>
                                </a:cubicBezTo>
                                <a:cubicBezTo>
                                  <a:pt x="0" y="72034"/>
                                  <a:pt x="0" y="71107"/>
                                  <a:pt x="0" y="70040"/>
                                </a:cubicBezTo>
                                <a:cubicBezTo>
                                  <a:pt x="0" y="68885"/>
                                  <a:pt x="0" y="67907"/>
                                  <a:pt x="127" y="67107"/>
                                </a:cubicBezTo>
                                <a:cubicBezTo>
                                  <a:pt x="127" y="66306"/>
                                  <a:pt x="254" y="65659"/>
                                  <a:pt x="508" y="65163"/>
                                </a:cubicBezTo>
                                <a:cubicBezTo>
                                  <a:pt x="635" y="64668"/>
                                  <a:pt x="889" y="64313"/>
                                  <a:pt x="1143" y="64110"/>
                                </a:cubicBezTo>
                                <a:cubicBezTo>
                                  <a:pt x="1397" y="63906"/>
                                  <a:pt x="1651" y="63805"/>
                                  <a:pt x="2032" y="63805"/>
                                </a:cubicBezTo>
                                <a:cubicBezTo>
                                  <a:pt x="2413" y="63805"/>
                                  <a:pt x="3048" y="64046"/>
                                  <a:pt x="3937" y="64516"/>
                                </a:cubicBezTo>
                                <a:cubicBezTo>
                                  <a:pt x="4699" y="64986"/>
                                  <a:pt x="5842" y="65506"/>
                                  <a:pt x="7239" y="66091"/>
                                </a:cubicBezTo>
                                <a:cubicBezTo>
                                  <a:pt x="8636" y="66662"/>
                                  <a:pt x="10287" y="67196"/>
                                  <a:pt x="12192" y="67665"/>
                                </a:cubicBezTo>
                                <a:cubicBezTo>
                                  <a:pt x="14224" y="68135"/>
                                  <a:pt x="16637" y="68377"/>
                                  <a:pt x="19304" y="68377"/>
                                </a:cubicBezTo>
                                <a:cubicBezTo>
                                  <a:pt x="21717" y="68377"/>
                                  <a:pt x="23876" y="68123"/>
                                  <a:pt x="25908" y="67627"/>
                                </a:cubicBezTo>
                                <a:cubicBezTo>
                                  <a:pt x="27813" y="67145"/>
                                  <a:pt x="29464" y="66345"/>
                                  <a:pt x="30861" y="65253"/>
                                </a:cubicBezTo>
                                <a:cubicBezTo>
                                  <a:pt x="32258" y="64160"/>
                                  <a:pt x="33274" y="62801"/>
                                  <a:pt x="34036" y="61151"/>
                                </a:cubicBezTo>
                                <a:cubicBezTo>
                                  <a:pt x="34798" y="59499"/>
                                  <a:pt x="35052" y="57518"/>
                                  <a:pt x="35052" y="55219"/>
                                </a:cubicBezTo>
                                <a:cubicBezTo>
                                  <a:pt x="35052" y="53238"/>
                                  <a:pt x="34798" y="51486"/>
                                  <a:pt x="34163" y="49936"/>
                                </a:cubicBezTo>
                                <a:cubicBezTo>
                                  <a:pt x="33528" y="48399"/>
                                  <a:pt x="32639" y="47091"/>
                                  <a:pt x="31242" y="46012"/>
                                </a:cubicBezTo>
                                <a:cubicBezTo>
                                  <a:pt x="29972" y="44945"/>
                                  <a:pt x="28194" y="44145"/>
                                  <a:pt x="26162" y="43612"/>
                                </a:cubicBezTo>
                                <a:cubicBezTo>
                                  <a:pt x="24003" y="43066"/>
                                  <a:pt x="21463" y="42799"/>
                                  <a:pt x="18542" y="42799"/>
                                </a:cubicBezTo>
                                <a:cubicBezTo>
                                  <a:pt x="16129" y="42799"/>
                                  <a:pt x="13970" y="42926"/>
                                  <a:pt x="11938" y="43180"/>
                                </a:cubicBezTo>
                                <a:cubicBezTo>
                                  <a:pt x="10033" y="43421"/>
                                  <a:pt x="8128" y="43548"/>
                                  <a:pt x="6477" y="43548"/>
                                </a:cubicBezTo>
                                <a:cubicBezTo>
                                  <a:pt x="5207" y="43548"/>
                                  <a:pt x="4445" y="43243"/>
                                  <a:pt x="3937" y="42647"/>
                                </a:cubicBezTo>
                                <a:cubicBezTo>
                                  <a:pt x="3429" y="42049"/>
                                  <a:pt x="3175" y="40957"/>
                                  <a:pt x="3175" y="39344"/>
                                </a:cubicBezTo>
                                <a:lnTo>
                                  <a:pt x="3175" y="4635"/>
                                </a:lnTo>
                                <a:cubicBezTo>
                                  <a:pt x="3175" y="2984"/>
                                  <a:pt x="3429" y="1803"/>
                                  <a:pt x="4064" y="1079"/>
                                </a:cubicBezTo>
                                <a:cubicBezTo>
                                  <a:pt x="4699" y="368"/>
                                  <a:pt x="5715" y="0"/>
                                  <a:pt x="7112"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477" name="Picture 477"/>
                          <pic:cNvPicPr/>
                        </pic:nvPicPr>
                        <pic:blipFill>
                          <a:blip r:embed="rId58"/>
                          <a:stretch>
                            <a:fillRect/>
                          </a:stretch>
                        </pic:blipFill>
                        <pic:spPr>
                          <a:xfrm>
                            <a:off x="0" y="0"/>
                            <a:ext cx="62484" cy="92964"/>
                          </a:xfrm>
                          <a:prstGeom prst="rect">
                            <a:avLst/>
                          </a:prstGeom>
                        </pic:spPr>
                      </pic:pic>
                    </wpg:wgp>
                  </a:graphicData>
                </a:graphic>
              </wp:anchor>
            </w:drawing>
          </mc:Choice>
          <mc:Fallback xmlns:a="http://schemas.openxmlformats.org/drawingml/2006/main">
            <w:pict>
              <v:group id="Group 40250" style="width:4.91998pt;height:7.32001pt;position:absolute;mso-position-horizontal-relative:page;mso-position-horizontal:absolute;margin-left:551.28pt;mso-position-vertical-relative:page;margin-top:389.16pt;" coordsize="624,929">
                <v:shape id="Shape 474" style="position:absolute;width:523;height:813;left:59;top:69;" coordsize="52324,81343" path="m7112,0l44958,0c45339,0,45720,127,46101,368c46355,622,46609,1016,46863,1549c47117,2083,47244,2794,47371,3683c47498,4559,47498,5626,47498,6858c47498,9334,47244,11125,46863,12230c46482,13348,45847,13894,44958,13894l16637,13894l16637,31013c18034,30848,19431,30734,20828,30696c22352,30658,23749,30632,25400,30632c29718,30632,33528,31140,36830,32156c40259,33160,43053,34646,45339,36601c47625,38557,49403,40983,50546,43891c51689,46787,52324,50152,52324,53987c52324,58305,51562,62166,50038,65570c48641,68961,46482,71818,43688,74155c41021,76479,37719,78257,33782,79489c29972,80721,25781,81343,21082,81343c18542,81343,16256,81191,13970,80886c11811,80569,9779,80188,8001,79705c6223,79235,4826,78765,3683,78283c2540,77813,1778,77419,1397,77114c1016,76810,762,76467,635,76098c508,75730,381,75285,254,74765c127,74257,127,73609,0,72822c0,72034,0,71107,0,70040c0,68885,0,67907,127,67107c127,66306,254,65659,508,65163c635,64668,889,64313,1143,64110c1397,63906,1651,63805,2032,63805c2413,63805,3048,64046,3937,64516c4699,64986,5842,65506,7239,66091c8636,66662,10287,67196,12192,67665c14224,68135,16637,68377,19304,68377c21717,68377,23876,68123,25908,67627c27813,67145,29464,66345,30861,65253c32258,64160,33274,62801,34036,61151c34798,59499,35052,57518,35052,55219c35052,53238,34798,51486,34163,49936c33528,48399,32639,47091,31242,46012c29972,44945,28194,44145,26162,43612c24003,43066,21463,42799,18542,42799c16129,42799,13970,42926,11938,43180c10033,43421,8128,43548,6477,43548c5207,43548,4445,43243,3937,42647c3429,42049,3175,40957,3175,39344l3175,4635c3175,2984,3429,1803,4064,1079c4699,368,5715,0,7112,0x">
                  <v:stroke weight="0pt" endcap="flat" joinstyle="miter" miterlimit="10" on="false" color="#000000" opacity="0"/>
                  <v:fill on="true" color="#000000"/>
                </v:shape>
                <v:shape id="Shape 475" style="position:absolute;width:523;height:813;left:59;top:69;" coordsize="52324,81343" path="m7112,0l44958,0c45339,0,45720,127,46101,368c46355,622,46609,1016,46863,1549c47117,2083,47244,2794,47371,3683c47498,4559,47498,5626,47498,6858c47498,9334,47244,11125,46863,12230c46482,13348,45847,13894,44958,13894l16637,13894l16637,31013c18034,30848,19431,30734,20828,30696c22352,30658,23749,30632,25400,30632c29718,30632,33528,31140,36830,32156c40259,33160,43053,34646,45339,36601c47625,38557,49403,40983,50546,43891c51689,46787,52324,50152,52324,53987c52324,58305,51562,62166,50038,65570c48641,68961,46482,71818,43688,74155c41021,76479,37719,78257,33782,79489c29972,80721,25781,81343,21082,81343c18542,81343,16256,81191,13970,80886c11811,80569,9779,80188,8001,79705c6223,79235,4826,78765,3683,78283c2540,77813,1778,77419,1397,77114c1016,76810,762,76467,635,76098c508,75730,381,75285,254,74765c127,74257,127,73609,0,72822c0,72034,0,71107,0,70040c0,68885,0,67907,127,67107c127,66306,254,65659,508,65163c635,64668,889,64313,1143,64110c1397,63906,1651,63805,2032,63805c2413,63805,3048,64046,3937,64516c4699,64986,5842,65506,7239,66091c8636,66662,10287,67196,12192,67665c14224,68135,16637,68377,19304,68377c21717,68377,23876,68123,25908,67627c27813,67145,29464,66345,30861,65253c32258,64160,33274,62801,34036,61151c34798,59499,35052,57518,35052,55219c35052,53238,34798,51486,34163,49936c33528,48399,32639,47091,31242,46012c29972,44945,28194,44145,26162,43612c24003,43066,21463,42799,18542,42799c16129,42799,13970,42926,11938,43180c10033,43421,8128,43548,6477,43548c5207,43548,4445,43243,3937,42647c3429,42049,3175,40957,3175,39344l3175,4635c3175,2984,3429,1803,4064,1079c4699,368,5715,0,7112,0x">
                  <v:stroke weight="0.75pt" endcap="flat" joinstyle="round" on="true" color="#000000" opacity="0.498039"/>
                  <v:fill on="false" color="#000000" opacity="0"/>
                </v:shape>
                <v:shape id="Picture 477" style="position:absolute;width:624;height:929;left:0;top:0;" filled="f">
                  <v:imagedata r:id="rId59"/>
                </v:shape>
                <w10:wrap type="topAndBottom"/>
              </v:group>
            </w:pict>
          </mc:Fallback>
        </mc:AlternateContent>
      </w:r>
      <w:r>
        <w:rPr>
          <w:rFonts w:ascii="Arial" w:eastAsia="Arial" w:hAnsi="Arial" w:cs="Arial"/>
          <w:sz w:val="18"/>
        </w:rPr>
        <w:t>Understanding of Dance as an Artform and the Dancer as Arti</w:t>
      </w:r>
      <w:r>
        <w:rPr>
          <w:rFonts w:ascii="Arial" w:eastAsia="Arial" w:hAnsi="Arial" w:cs="Arial"/>
          <w:sz w:val="18"/>
        </w:rPr>
        <w:t xml:space="preserve">st </w:t>
      </w:r>
    </w:p>
    <w:p w:rsidR="00F00AE7" w:rsidRDefault="00C67C19">
      <w:pPr>
        <w:spacing w:after="5" w:line="253" w:lineRule="auto"/>
        <w:ind w:left="449" w:firstLine="7"/>
        <w:jc w:val="both"/>
      </w:pPr>
      <w:r>
        <w:rPr>
          <w:rFonts w:ascii="Arial" w:eastAsia="Arial" w:hAnsi="Arial" w:cs="Arial"/>
          <w:sz w:val="18"/>
        </w:rPr>
        <w:t xml:space="preserve">All students will create a portfolio of evidence of dance technique, choreography and performance with written and multimedia             evidence dependent upon their level and value of entry.  </w:t>
      </w:r>
    </w:p>
    <w:p w:rsidR="00F00AE7" w:rsidRDefault="00C67C19">
      <w:pPr>
        <w:spacing w:after="194" w:line="253" w:lineRule="auto"/>
        <w:ind w:left="466" w:firstLine="7"/>
        <w:jc w:val="both"/>
      </w:pPr>
      <w:r>
        <w:rPr>
          <w:rFonts w:ascii="Arial" w:eastAsia="Arial" w:hAnsi="Arial" w:cs="Arial"/>
          <w:sz w:val="18"/>
        </w:rPr>
        <w:t>All advanced students will showcase their work in an ext</w:t>
      </w:r>
      <w:r>
        <w:rPr>
          <w:rFonts w:ascii="Arial" w:eastAsia="Arial" w:hAnsi="Arial" w:cs="Arial"/>
          <w:sz w:val="18"/>
        </w:rPr>
        <w:t xml:space="preserve">ernal theatre venue.  </w:t>
      </w:r>
    </w:p>
    <w:p w:rsidR="00F00AE7" w:rsidRDefault="00C67C19">
      <w:pPr>
        <w:spacing w:after="0"/>
        <w:ind w:left="476" w:hanging="10"/>
      </w:pPr>
      <w:r>
        <w:rPr>
          <w:rFonts w:ascii="Arial" w:eastAsia="Arial" w:hAnsi="Arial" w:cs="Arial"/>
          <w:b/>
          <w:sz w:val="18"/>
          <w:u w:val="single" w:color="000000"/>
        </w:rPr>
        <w:t>BTEC National Extended Certificate (1 A-Level ) In Dance comprises</w:t>
      </w:r>
      <w:r>
        <w:rPr>
          <w:rFonts w:ascii="Arial" w:eastAsia="Arial" w:hAnsi="Arial" w:cs="Arial"/>
          <w:b/>
          <w:sz w:val="18"/>
        </w:rPr>
        <w:t xml:space="preserve">  </w:t>
      </w:r>
    </w:p>
    <w:p w:rsidR="00F00AE7" w:rsidRDefault="00C67C19">
      <w:pPr>
        <w:spacing w:after="26" w:line="253" w:lineRule="auto"/>
        <w:ind w:left="466" w:firstLine="7"/>
        <w:jc w:val="both"/>
      </w:pPr>
      <w:r>
        <w:rPr>
          <w:rFonts w:ascii="Arial" w:eastAsia="Arial" w:hAnsi="Arial" w:cs="Arial"/>
          <w:sz w:val="18"/>
        </w:rPr>
        <w:t>4 Units, of which 3 are mandatory: 2 of which are externally assessed</w:t>
      </w:r>
      <w:r>
        <w:rPr>
          <w:rFonts w:ascii="Arial" w:eastAsia="Arial" w:hAnsi="Arial" w:cs="Arial"/>
          <w:b/>
          <w:sz w:val="18"/>
        </w:rPr>
        <w:t xml:space="preserve"> </w:t>
      </w:r>
    </w:p>
    <w:p w:rsidR="00F00AE7" w:rsidRDefault="00C67C19">
      <w:pPr>
        <w:numPr>
          <w:ilvl w:val="0"/>
          <w:numId w:val="3"/>
        </w:numPr>
        <w:spacing w:after="5" w:line="253" w:lineRule="auto"/>
        <w:ind w:left="721" w:hanging="272"/>
        <w:jc w:val="both"/>
      </w:pPr>
      <w:r>
        <w:rPr>
          <w:rFonts w:ascii="Arial" w:eastAsia="Arial" w:hAnsi="Arial" w:cs="Arial"/>
          <w:sz w:val="18"/>
        </w:rPr>
        <w:t xml:space="preserve">Investigating Practitioner work  (M,E) </w:t>
      </w:r>
    </w:p>
    <w:p w:rsidR="00F00AE7" w:rsidRDefault="00C67C19">
      <w:pPr>
        <w:numPr>
          <w:ilvl w:val="0"/>
          <w:numId w:val="3"/>
        </w:numPr>
        <w:spacing w:after="5" w:line="253" w:lineRule="auto"/>
        <w:ind w:left="721" w:hanging="272"/>
        <w:jc w:val="both"/>
      </w:pPr>
      <w:r>
        <w:rPr>
          <w:rFonts w:ascii="Arial" w:eastAsia="Arial" w:hAnsi="Arial" w:cs="Arial"/>
          <w:sz w:val="18"/>
        </w:rPr>
        <w:t xml:space="preserve">Developing Skills and Techniques for Performance (M) </w:t>
      </w:r>
    </w:p>
    <w:p w:rsidR="00F00AE7" w:rsidRDefault="00C67C19">
      <w:pPr>
        <w:numPr>
          <w:ilvl w:val="0"/>
          <w:numId w:val="3"/>
        </w:numPr>
        <w:spacing w:after="5" w:line="253" w:lineRule="auto"/>
        <w:ind w:left="721" w:hanging="272"/>
        <w:jc w:val="both"/>
      </w:pPr>
      <w:r>
        <w:rPr>
          <w:rFonts w:ascii="Arial" w:eastAsia="Arial" w:hAnsi="Arial" w:cs="Arial"/>
          <w:sz w:val="18"/>
        </w:rPr>
        <w:t xml:space="preserve">Group Performance Workshop (M,E) </w:t>
      </w:r>
    </w:p>
    <w:p w:rsidR="00F00AE7" w:rsidRDefault="00C67C19">
      <w:pPr>
        <w:numPr>
          <w:ilvl w:val="0"/>
          <w:numId w:val="3"/>
        </w:numPr>
        <w:spacing w:after="122" w:line="253" w:lineRule="auto"/>
        <w:ind w:left="721" w:hanging="272"/>
        <w:jc w:val="both"/>
      </w:pPr>
      <w:r>
        <w:rPr>
          <w:rFonts w:ascii="Arial" w:eastAsia="Arial" w:hAnsi="Arial" w:cs="Arial"/>
          <w:sz w:val="18"/>
        </w:rPr>
        <w:t xml:space="preserve">Contemporary Dance </w:t>
      </w:r>
    </w:p>
    <w:p w:rsidR="00F00AE7" w:rsidRDefault="00C67C19">
      <w:pPr>
        <w:spacing w:after="0"/>
        <w:ind w:left="459" w:hanging="10"/>
      </w:pPr>
      <w:r>
        <w:rPr>
          <w:rFonts w:ascii="Arial" w:eastAsia="Arial" w:hAnsi="Arial" w:cs="Arial"/>
          <w:b/>
          <w:sz w:val="18"/>
          <w:u w:val="single" w:color="000000"/>
        </w:rPr>
        <w:t>*AQA A-Level Dance: Available by selection comprises</w:t>
      </w:r>
      <w:r>
        <w:rPr>
          <w:rFonts w:ascii="Arial" w:eastAsia="Arial" w:hAnsi="Arial" w:cs="Arial"/>
          <w:b/>
          <w:sz w:val="18"/>
        </w:rPr>
        <w:t xml:space="preserve"> </w:t>
      </w:r>
    </w:p>
    <w:p w:rsidR="00F00AE7" w:rsidRDefault="00C67C19">
      <w:pPr>
        <w:numPr>
          <w:ilvl w:val="0"/>
          <w:numId w:val="3"/>
        </w:numPr>
        <w:spacing w:after="5" w:line="253" w:lineRule="auto"/>
        <w:ind w:left="721" w:hanging="272"/>
        <w:jc w:val="both"/>
      </w:pPr>
      <w:r>
        <w:rPr>
          <w:rFonts w:ascii="Arial" w:eastAsia="Arial" w:hAnsi="Arial" w:cs="Arial"/>
          <w:sz w:val="18"/>
        </w:rPr>
        <w:t xml:space="preserve">Performance &amp; Choreography 50% (Solo, Group Performance, Group Choreography: Practical Paper) </w:t>
      </w:r>
    </w:p>
    <w:p w:rsidR="00F00AE7" w:rsidRDefault="00C67C19">
      <w:pPr>
        <w:numPr>
          <w:ilvl w:val="0"/>
          <w:numId w:val="3"/>
        </w:numPr>
        <w:spacing w:after="5" w:line="253" w:lineRule="auto"/>
        <w:ind w:left="721" w:hanging="272"/>
        <w:jc w:val="both"/>
      </w:pPr>
      <w:r>
        <w:rPr>
          <w:rFonts w:ascii="Arial" w:eastAsia="Arial" w:hAnsi="Arial" w:cs="Arial"/>
          <w:sz w:val="18"/>
        </w:rPr>
        <w:t xml:space="preserve">Critical Engagement (Two areas of Study and Two Set works: Written Paper)  </w:t>
      </w:r>
    </w:p>
    <w:p w:rsidR="00F00AE7" w:rsidRDefault="00C67C19">
      <w:pPr>
        <w:numPr>
          <w:ilvl w:val="0"/>
          <w:numId w:val="3"/>
        </w:numPr>
        <w:spacing w:after="5" w:line="253" w:lineRule="auto"/>
        <w:ind w:left="721" w:hanging="272"/>
        <w:jc w:val="both"/>
      </w:pPr>
      <w:r>
        <w:rPr>
          <w:rFonts w:ascii="Arial" w:eastAsia="Arial" w:hAnsi="Arial" w:cs="Arial"/>
          <w:sz w:val="18"/>
        </w:rPr>
        <w:t xml:space="preserve">Taken as complementary/enrichment study with Advanced Vocational Course entry </w:t>
      </w:r>
    </w:p>
    <w:p w:rsidR="00F00AE7" w:rsidRDefault="00C67C19">
      <w:pPr>
        <w:tabs>
          <w:tab w:val="center" w:pos="1016"/>
          <w:tab w:val="center" w:pos="1580"/>
          <w:tab w:val="center" w:pos="2146"/>
          <w:tab w:val="center" w:pos="2712"/>
          <w:tab w:val="center" w:pos="3279"/>
          <w:tab w:val="center" w:pos="3843"/>
          <w:tab w:val="center" w:pos="4410"/>
          <w:tab w:val="center" w:pos="4976"/>
          <w:tab w:val="center" w:pos="5543"/>
          <w:tab w:val="center" w:pos="6107"/>
          <w:tab w:val="center" w:pos="6673"/>
          <w:tab w:val="center" w:pos="7240"/>
          <w:tab w:val="center" w:pos="7807"/>
          <w:tab w:val="center" w:pos="8371"/>
          <w:tab w:val="center" w:pos="9667"/>
        </w:tabs>
        <w:spacing w:after="5" w:line="258" w:lineRule="auto"/>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(See following page)  </w:t>
      </w:r>
    </w:p>
    <w:p w:rsidR="00F00AE7" w:rsidRDefault="00C67C19">
      <w:pPr>
        <w:pStyle w:val="Heading2"/>
        <w:ind w:left="444"/>
      </w:pPr>
      <w:r>
        <w:rPr>
          <w:noProof/>
        </w:rPr>
        <mc:AlternateContent>
          <mc:Choice Requires="wpg">
            <w:drawing>
              <wp:anchor distT="0" distB="0" distL="114300" distR="114300" simplePos="0" relativeHeight="251667456" behindDoc="0" locked="0" layoutInCell="1" allowOverlap="1">
                <wp:simplePos x="0" y="0"/>
                <wp:positionH relativeFrom="column">
                  <wp:posOffset>-118058</wp:posOffset>
                </wp:positionH>
                <wp:positionV relativeFrom="paragraph">
                  <wp:posOffset>-61694</wp:posOffset>
                </wp:positionV>
                <wp:extent cx="493012" cy="4988052"/>
                <wp:effectExtent l="0" t="0" r="0" b="0"/>
                <wp:wrapSquare wrapText="bothSides"/>
                <wp:docPr id="42060" name="Group 42060"/>
                <wp:cNvGraphicFramePr/>
                <a:graphic xmlns:a="http://schemas.openxmlformats.org/drawingml/2006/main">
                  <a:graphicData uri="http://schemas.microsoft.com/office/word/2010/wordprocessingGroup">
                    <wpg:wgp>
                      <wpg:cNvGrpSpPr/>
                      <wpg:grpSpPr>
                        <a:xfrm>
                          <a:off x="0" y="0"/>
                          <a:ext cx="493012" cy="4988052"/>
                          <a:chOff x="0" y="0"/>
                          <a:chExt cx="493012" cy="4988052"/>
                        </a:xfrm>
                      </wpg:grpSpPr>
                      <wps:wsp>
                        <wps:cNvPr id="53480" name="Shape 53480"/>
                        <wps:cNvSpPr/>
                        <wps:spPr>
                          <a:xfrm>
                            <a:off x="0" y="0"/>
                            <a:ext cx="331775" cy="4988052"/>
                          </a:xfrm>
                          <a:custGeom>
                            <a:avLst/>
                            <a:gdLst/>
                            <a:ahLst/>
                            <a:cxnLst/>
                            <a:rect l="0" t="0" r="0" b="0"/>
                            <a:pathLst>
                              <a:path w="331775" h="4988052">
                                <a:moveTo>
                                  <a:pt x="0" y="0"/>
                                </a:moveTo>
                                <a:lnTo>
                                  <a:pt x="331775" y="0"/>
                                </a:lnTo>
                                <a:lnTo>
                                  <a:pt x="331775" y="4988052"/>
                                </a:lnTo>
                                <a:lnTo>
                                  <a:pt x="0" y="4988052"/>
                                </a:lnTo>
                                <a:lnTo>
                                  <a:pt x="0" y="0"/>
                                </a:lnTo>
                              </a:path>
                            </a:pathLst>
                          </a:custGeom>
                          <a:ln w="0" cap="flat">
                            <a:round/>
                          </a:ln>
                        </wps:spPr>
                        <wps:style>
                          <a:lnRef idx="0">
                            <a:srgbClr val="000000">
                              <a:alpha val="0"/>
                            </a:srgbClr>
                          </a:lnRef>
                          <a:fillRef idx="1">
                            <a:srgbClr val="FF0066"/>
                          </a:fillRef>
                          <a:effectRef idx="0">
                            <a:scrgbClr r="0" g="0" b="0"/>
                          </a:effectRef>
                          <a:fontRef idx="none"/>
                        </wps:style>
                        <wps:bodyPr/>
                      </wps:wsp>
                      <wps:wsp>
                        <wps:cNvPr id="624" name="Rectangle 624"/>
                        <wps:cNvSpPr/>
                        <wps:spPr>
                          <a:xfrm rot="-5399999">
                            <a:off x="114824" y="2414554"/>
                            <a:ext cx="30963" cy="127448"/>
                          </a:xfrm>
                          <a:prstGeom prst="rect">
                            <a:avLst/>
                          </a:prstGeom>
                          <a:ln>
                            <a:noFill/>
                          </a:ln>
                        </wps:spPr>
                        <wps:txbx>
                          <w:txbxContent>
                            <w:p w:rsidR="00F00AE7" w:rsidRDefault="00C67C19">
                              <w:r>
                                <w:rPr>
                                  <w:rFonts w:ascii="Arial" w:eastAsia="Arial" w:hAnsi="Arial" w:cs="Arial"/>
                                  <w:b/>
                                  <w:color w:val="FFFFFF"/>
                                  <w:sz w:val="16"/>
                                </w:rPr>
                                <w:t xml:space="preserve"> </w:t>
                              </w:r>
                            </w:p>
                          </w:txbxContent>
                        </wps:txbx>
                        <wps:bodyPr horzOverflow="overflow" vert="horz" lIns="0" tIns="0" rIns="0" bIns="0" rtlCol="0">
                          <a:noAutofit/>
                        </wps:bodyPr>
                      </wps:wsp>
                      <wps:wsp>
                        <wps:cNvPr id="625" name="Rectangle 625"/>
                        <wps:cNvSpPr/>
                        <wps:spPr>
                          <a:xfrm rot="-5399999">
                            <a:off x="398413" y="2336294"/>
                            <a:ext cx="61557" cy="253375"/>
                          </a:xfrm>
                          <a:prstGeom prst="rect">
                            <a:avLst/>
                          </a:prstGeom>
                          <a:ln>
                            <a:noFill/>
                          </a:ln>
                        </wps:spPr>
                        <wps:txbx>
                          <w:txbxContent>
                            <w:p w:rsidR="00F00AE7" w:rsidRDefault="00C67C19">
                              <w:r>
                                <w:rPr>
                                  <w:rFonts w:ascii="Arial" w:eastAsia="Arial" w:hAnsi="Arial" w:cs="Arial"/>
                                  <w:b/>
                                  <w:color w:val="FFFFFF"/>
                                  <w:sz w:val="32"/>
                                </w:rPr>
                                <w:t xml:space="preserve"> </w:t>
                              </w:r>
                            </w:p>
                          </w:txbxContent>
                        </wps:txbx>
                        <wps:bodyPr horzOverflow="overflow" vert="horz" lIns="0" tIns="0" rIns="0" bIns="0" rtlCol="0">
                          <a:noAutofit/>
                        </wps:bodyPr>
                      </wps:wsp>
                      <wps:wsp>
                        <wps:cNvPr id="626" name="Rectangle 626"/>
                        <wps:cNvSpPr/>
                        <wps:spPr>
                          <a:xfrm rot="-5399999">
                            <a:off x="-2952846" y="1570624"/>
                            <a:ext cx="6242253" cy="222907"/>
                          </a:xfrm>
                          <a:prstGeom prst="rect">
                            <a:avLst/>
                          </a:prstGeom>
                          <a:ln>
                            <a:noFill/>
                          </a:ln>
                        </wps:spPr>
                        <wps:txbx>
                          <w:txbxContent>
                            <w:p w:rsidR="00F00AE7" w:rsidRDefault="00C67C19">
                              <w:r>
                                <w:rPr>
                                  <w:rFonts w:ascii="Arial" w:eastAsia="Arial" w:hAnsi="Arial" w:cs="Arial"/>
                                  <w:b/>
                                  <w:color w:val="FFFFFF"/>
                                  <w:sz w:val="28"/>
                                  <w:bdr w:val="single" w:sz="24" w:space="0" w:color="FF33CC"/>
                                </w:rPr>
                                <w:t>An Introduction to Courses in Arts, Me</w:t>
                              </w:r>
                              <w:r>
                                <w:rPr>
                                  <w:rFonts w:ascii="Arial" w:eastAsia="Arial" w:hAnsi="Arial" w:cs="Arial"/>
                                  <w:b/>
                                  <w:color w:val="FFFFFF"/>
                                  <w:sz w:val="28"/>
                                  <w:bdr w:val="single" w:sz="24" w:space="0" w:color="FF33CC"/>
                                </w:rPr>
                                <w:t>dia &amp; Publication</w:t>
                              </w:r>
                            </w:p>
                          </w:txbxContent>
                        </wps:txbx>
                        <wps:bodyPr horzOverflow="overflow" vert="horz" lIns="0" tIns="0" rIns="0" bIns="0" rtlCol="0">
                          <a:noAutofit/>
                        </wps:bodyPr>
                      </wps:wsp>
                      <wps:wsp>
                        <wps:cNvPr id="627" name="Rectangle 627"/>
                        <wps:cNvSpPr/>
                        <wps:spPr>
                          <a:xfrm rot="-5399999">
                            <a:off x="135316" y="-39400"/>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s:wsp>
                        <wps:cNvPr id="631" name="Rectangle 631"/>
                        <wps:cNvSpPr/>
                        <wps:spPr>
                          <a:xfrm>
                            <a:off x="403047" y="192797"/>
                            <a:ext cx="28174" cy="95259"/>
                          </a:xfrm>
                          <a:prstGeom prst="rect">
                            <a:avLst/>
                          </a:prstGeom>
                          <a:ln>
                            <a:noFill/>
                          </a:ln>
                        </wps:spPr>
                        <wps:txbx>
                          <w:txbxContent>
                            <w:p w:rsidR="00F00AE7" w:rsidRDefault="00C67C19">
                              <w:r>
                                <w:rPr>
                                  <w:rFonts w:ascii="Arial" w:eastAsia="Arial" w:hAnsi="Arial" w:cs="Arial"/>
                                  <w:b/>
                                  <w:color w:val="FF0066"/>
                                  <w:sz w:val="12"/>
                                </w:rPr>
                                <w:t xml:space="preserve"> </w:t>
                              </w:r>
                            </w:p>
                          </w:txbxContent>
                        </wps:txbx>
                        <wps:bodyPr horzOverflow="overflow" vert="horz" lIns="0" tIns="0" rIns="0" bIns="0" rtlCol="0">
                          <a:noAutofit/>
                        </wps:bodyPr>
                      </wps:wsp>
                      <wps:wsp>
                        <wps:cNvPr id="642" name="Rectangle 642"/>
                        <wps:cNvSpPr/>
                        <wps:spPr>
                          <a:xfrm>
                            <a:off x="403047" y="697189"/>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648" name="Rectangle 648"/>
                        <wps:cNvSpPr/>
                        <wps:spPr>
                          <a:xfrm>
                            <a:off x="403047" y="1194013"/>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654" name="Rectangle 654"/>
                        <wps:cNvSpPr/>
                        <wps:spPr>
                          <a:xfrm>
                            <a:off x="403047" y="1560192"/>
                            <a:ext cx="23666" cy="80018"/>
                          </a:xfrm>
                          <a:prstGeom prst="rect">
                            <a:avLst/>
                          </a:prstGeom>
                          <a:ln>
                            <a:noFill/>
                          </a:ln>
                        </wps:spPr>
                        <wps:txbx>
                          <w:txbxContent>
                            <w:p w:rsidR="00F00AE7" w:rsidRDefault="00C67C19">
                              <w:r>
                                <w:rPr>
                                  <w:rFonts w:ascii="Arial" w:eastAsia="Arial" w:hAnsi="Arial" w:cs="Arial"/>
                                  <w:b/>
                                  <w:sz w:val="10"/>
                                </w:rPr>
                                <w:t xml:space="preserve"> </w:t>
                              </w:r>
                            </w:p>
                          </w:txbxContent>
                        </wps:txbx>
                        <wps:bodyPr horzOverflow="overflow" vert="horz" lIns="0" tIns="0" rIns="0" bIns="0" rtlCol="0">
                          <a:noAutofit/>
                        </wps:bodyPr>
                      </wps:wsp>
                      <wps:wsp>
                        <wps:cNvPr id="666" name="Rectangle 666"/>
                        <wps:cNvSpPr/>
                        <wps:spPr>
                          <a:xfrm>
                            <a:off x="403047" y="2127120"/>
                            <a:ext cx="23666" cy="80018"/>
                          </a:xfrm>
                          <a:prstGeom prst="rect">
                            <a:avLst/>
                          </a:prstGeom>
                          <a:ln>
                            <a:noFill/>
                          </a:ln>
                        </wps:spPr>
                        <wps:txbx>
                          <w:txbxContent>
                            <w:p w:rsidR="00F00AE7" w:rsidRDefault="00C67C19">
                              <w:r>
                                <w:rPr>
                                  <w:rFonts w:ascii="Arial" w:eastAsia="Arial" w:hAnsi="Arial" w:cs="Arial"/>
                                  <w:b/>
                                  <w:sz w:val="10"/>
                                </w:rPr>
                                <w:t xml:space="preserve"> </w:t>
                              </w:r>
                            </w:p>
                          </w:txbxContent>
                        </wps:txbx>
                        <wps:bodyPr horzOverflow="overflow" vert="horz" lIns="0" tIns="0" rIns="0" bIns="0" rtlCol="0">
                          <a:noAutofit/>
                        </wps:bodyPr>
                      </wps:wsp>
                      <wps:wsp>
                        <wps:cNvPr id="675" name="Rectangle 675"/>
                        <wps:cNvSpPr/>
                        <wps:spPr>
                          <a:xfrm>
                            <a:off x="403047" y="2452996"/>
                            <a:ext cx="42374" cy="143270"/>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685" name="Rectangle 685"/>
                        <wps:cNvSpPr/>
                        <wps:spPr>
                          <a:xfrm>
                            <a:off x="403047" y="2701884"/>
                            <a:ext cx="42261" cy="142889"/>
                          </a:xfrm>
                          <a:prstGeom prst="rect">
                            <a:avLst/>
                          </a:prstGeom>
                          <a:ln>
                            <a:noFill/>
                          </a:ln>
                        </wps:spPr>
                        <wps:txbx>
                          <w:txbxContent>
                            <w:p w:rsidR="00F00AE7" w:rsidRDefault="00C67C19">
                              <w:r>
                                <w:rPr>
                                  <w:rFonts w:ascii="Arial" w:eastAsia="Arial" w:hAnsi="Arial" w:cs="Arial"/>
                                  <w:b/>
                                  <w:sz w:val="18"/>
                                </w:rPr>
                                <w:t xml:space="preserve"> </w:t>
                              </w:r>
                            </w:p>
                          </w:txbxContent>
                        </wps:txbx>
                        <wps:bodyPr horzOverflow="overflow" vert="horz" lIns="0" tIns="0" rIns="0" bIns="0" rtlCol="0">
                          <a:noAutofit/>
                        </wps:bodyPr>
                      </wps:wsp>
                      <wps:wsp>
                        <wps:cNvPr id="693" name="Rectangle 693"/>
                        <wps:cNvSpPr/>
                        <wps:spPr>
                          <a:xfrm>
                            <a:off x="403047" y="3075264"/>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704" name="Rectangle 704"/>
                        <wps:cNvSpPr/>
                        <wps:spPr>
                          <a:xfrm>
                            <a:off x="403047" y="3323676"/>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710" name="Rectangle 710"/>
                        <wps:cNvSpPr/>
                        <wps:spPr>
                          <a:xfrm>
                            <a:off x="403047" y="3697437"/>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2060" style="width:38.8198pt;height:392.76pt;position:absolute;mso-position-horizontal-relative:text;mso-position-horizontal:absolute;margin-left:-9.296pt;mso-position-vertical-relative:text;margin-top:-4.85785pt;" coordsize="4930,49880">
                <v:shape id="Shape 53481" style="position:absolute;width:3317;height:49880;left:0;top:0;" coordsize="331775,4988052" path="m0,0l331775,0l331775,4988052l0,4988052l0,0">
                  <v:stroke weight="0pt" endcap="flat" joinstyle="round" on="false" color="#000000" opacity="0"/>
                  <v:fill on="true" color="#ff0066"/>
                </v:shape>
                <v:rect id="Rectangle 624" style="position:absolute;width:309;height:1274;left:1148;top:24145;rotation:270;" filled="f" stroked="f">
                  <v:textbox inset="0,0,0,0" style="layout-flow:vertical;mso-layout-flow-alt:bottom-to-top">
                    <w:txbxContent>
                      <w:p>
                        <w:pPr>
                          <w:spacing w:before="0" w:after="160" w:line="259" w:lineRule="auto"/>
                        </w:pPr>
                        <w:r>
                          <w:rPr>
                            <w:rFonts w:cs="Arial" w:hAnsi="Arial" w:eastAsia="Arial" w:ascii="Arial"/>
                            <w:b w:val="1"/>
                            <w:color w:val="ffffff"/>
                            <w:sz w:val="16"/>
                          </w:rPr>
                          <w:t xml:space="preserve"> </w:t>
                        </w:r>
                      </w:p>
                    </w:txbxContent>
                  </v:textbox>
                </v:rect>
                <v:rect id="Rectangle 625" style="position:absolute;width:615;height:2533;left:3984;top:23362;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v:rect id="Rectangle 626" style="position:absolute;width:62422;height:2229;left:-29528;top:15706;rotation:270;" filled="f" stroked="f">
                  <v:textbox inset="0,0,0,0" style="layout-flow:vertical;mso-layout-flow-alt:bottom-to-top">
                    <w:txbxContent>
                      <w:p>
                        <w:pPr>
                          <w:spacing w:before="0" w:after="160" w:line="259" w:lineRule="auto"/>
                        </w:pPr>
                        <w:r>
                          <w:rPr>
                            <w:rFonts w:cs="Arial" w:hAnsi="Arial" w:eastAsia="Arial" w:ascii="Arial"/>
                            <w:b w:val="1"/>
                            <w:color w:val="ffffff"/>
                            <w:sz w:val="28"/>
                            <w:bdr w:val="single" w:color="ff33cc" w:sz="24"/>
                          </w:rPr>
                          <w:t xml:space="preserve">An Introduction to Courses in Arts, Media &amp; Publication</w:t>
                        </w:r>
                      </w:p>
                    </w:txbxContent>
                  </v:textbox>
                </v:rect>
                <v:rect id="Rectangle 627" style="position:absolute;width:659;height:2229;left:1353;top:-394;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v:rect id="Rectangle 631" style="position:absolute;width:281;height:952;left:4030;top:1927;" filled="f" stroked="f">
                  <v:textbox inset="0,0,0,0">
                    <w:txbxContent>
                      <w:p>
                        <w:pPr>
                          <w:spacing w:before="0" w:after="160" w:line="259" w:lineRule="auto"/>
                        </w:pPr>
                        <w:r>
                          <w:rPr>
                            <w:rFonts w:cs="Arial" w:hAnsi="Arial" w:eastAsia="Arial" w:ascii="Arial"/>
                            <w:b w:val="1"/>
                            <w:color w:val="ff0066"/>
                            <w:sz w:val="12"/>
                          </w:rPr>
                          <w:t xml:space="preserve"> </w:t>
                        </w:r>
                      </w:p>
                    </w:txbxContent>
                  </v:textbox>
                </v:rect>
                <v:rect id="Rectangle 642" style="position:absolute;width:422;height:1428;left:4030;top:6971;" filled="f" stroked="f">
                  <v:textbox inset="0,0,0,0">
                    <w:txbxContent>
                      <w:p>
                        <w:pPr>
                          <w:spacing w:before="0" w:after="160" w:line="259" w:lineRule="auto"/>
                        </w:pPr>
                        <w:r>
                          <w:rPr>
                            <w:rFonts w:cs="Arial" w:hAnsi="Arial" w:eastAsia="Arial" w:ascii="Arial"/>
                            <w:sz w:val="18"/>
                          </w:rPr>
                          <w:t xml:space="preserve"> </w:t>
                        </w:r>
                      </w:p>
                    </w:txbxContent>
                  </v:textbox>
                </v:rect>
                <v:rect id="Rectangle 648" style="position:absolute;width:422;height:1428;left:4030;top:11940;" filled="f" stroked="f">
                  <v:textbox inset="0,0,0,0">
                    <w:txbxContent>
                      <w:p>
                        <w:pPr>
                          <w:spacing w:before="0" w:after="160" w:line="259" w:lineRule="auto"/>
                        </w:pPr>
                        <w:r>
                          <w:rPr>
                            <w:rFonts w:cs="Arial" w:hAnsi="Arial" w:eastAsia="Arial" w:ascii="Arial"/>
                            <w:sz w:val="18"/>
                          </w:rPr>
                          <w:t xml:space="preserve"> </w:t>
                        </w:r>
                      </w:p>
                    </w:txbxContent>
                  </v:textbox>
                </v:rect>
                <v:rect id="Rectangle 654" style="position:absolute;width:236;height:800;left:4030;top:15601;" filled="f" stroked="f">
                  <v:textbox inset="0,0,0,0">
                    <w:txbxContent>
                      <w:p>
                        <w:pPr>
                          <w:spacing w:before="0" w:after="160" w:line="259" w:lineRule="auto"/>
                        </w:pPr>
                        <w:r>
                          <w:rPr>
                            <w:rFonts w:cs="Arial" w:hAnsi="Arial" w:eastAsia="Arial" w:ascii="Arial"/>
                            <w:b w:val="1"/>
                            <w:sz w:val="10"/>
                          </w:rPr>
                          <w:t xml:space="preserve"> </w:t>
                        </w:r>
                      </w:p>
                    </w:txbxContent>
                  </v:textbox>
                </v:rect>
                <v:rect id="Rectangle 666" style="position:absolute;width:236;height:800;left:4030;top:21271;" filled="f" stroked="f">
                  <v:textbox inset="0,0,0,0">
                    <w:txbxContent>
                      <w:p>
                        <w:pPr>
                          <w:spacing w:before="0" w:after="160" w:line="259" w:lineRule="auto"/>
                        </w:pPr>
                        <w:r>
                          <w:rPr>
                            <w:rFonts w:cs="Arial" w:hAnsi="Arial" w:eastAsia="Arial" w:ascii="Arial"/>
                            <w:b w:val="1"/>
                            <w:sz w:val="10"/>
                          </w:rPr>
                          <w:t xml:space="preserve"> </w:t>
                        </w:r>
                      </w:p>
                    </w:txbxContent>
                  </v:textbox>
                </v:rect>
                <v:rect id="Rectangle 675" style="position:absolute;width:423;height:1432;left:4030;top:24529;" filled="f" stroked="f">
                  <v:textbox inset="0,0,0,0">
                    <w:txbxContent>
                      <w:p>
                        <w:pPr>
                          <w:spacing w:before="0" w:after="160" w:line="259" w:lineRule="auto"/>
                        </w:pPr>
                        <w:r>
                          <w:rPr>
                            <w:rFonts w:cs="Arial" w:hAnsi="Arial" w:eastAsia="Arial" w:ascii="Arial"/>
                            <w:sz w:val="18"/>
                          </w:rPr>
                          <w:t xml:space="preserve"> </w:t>
                        </w:r>
                      </w:p>
                    </w:txbxContent>
                  </v:textbox>
                </v:rect>
                <v:rect id="Rectangle 685" style="position:absolute;width:422;height:1428;left:4030;top:27018;" filled="f" stroked="f">
                  <v:textbox inset="0,0,0,0">
                    <w:txbxContent>
                      <w:p>
                        <w:pPr>
                          <w:spacing w:before="0" w:after="160" w:line="259" w:lineRule="auto"/>
                        </w:pPr>
                        <w:r>
                          <w:rPr>
                            <w:rFonts w:cs="Arial" w:hAnsi="Arial" w:eastAsia="Arial" w:ascii="Arial"/>
                            <w:b w:val="1"/>
                            <w:sz w:val="18"/>
                          </w:rPr>
                          <w:t xml:space="preserve"> </w:t>
                        </w:r>
                      </w:p>
                    </w:txbxContent>
                  </v:textbox>
                </v:rect>
                <v:rect id="Rectangle 693" style="position:absolute;width:422;height:1428;left:4030;top:30752;" filled="f" stroked="f">
                  <v:textbox inset="0,0,0,0">
                    <w:txbxContent>
                      <w:p>
                        <w:pPr>
                          <w:spacing w:before="0" w:after="160" w:line="259" w:lineRule="auto"/>
                        </w:pPr>
                        <w:r>
                          <w:rPr>
                            <w:rFonts w:cs="Arial" w:hAnsi="Arial" w:eastAsia="Arial" w:ascii="Arial"/>
                            <w:sz w:val="18"/>
                          </w:rPr>
                          <w:t xml:space="preserve"> </w:t>
                        </w:r>
                      </w:p>
                    </w:txbxContent>
                  </v:textbox>
                </v:rect>
                <v:rect id="Rectangle 704" style="position:absolute;width:422;height:1428;left:4030;top:33236;" filled="f" stroked="f">
                  <v:textbox inset="0,0,0,0">
                    <w:txbxContent>
                      <w:p>
                        <w:pPr>
                          <w:spacing w:before="0" w:after="160" w:line="259" w:lineRule="auto"/>
                        </w:pPr>
                        <w:r>
                          <w:rPr>
                            <w:rFonts w:cs="Arial" w:hAnsi="Arial" w:eastAsia="Arial" w:ascii="Arial"/>
                            <w:sz w:val="18"/>
                          </w:rPr>
                          <w:t xml:space="preserve"> </w:t>
                        </w:r>
                      </w:p>
                    </w:txbxContent>
                  </v:textbox>
                </v:rect>
                <v:rect id="Rectangle 710" style="position:absolute;width:422;height:1428;left:4030;top:36974;" filled="f" stroked="f">
                  <v:textbox inset="0,0,0,0">
                    <w:txbxContent>
                      <w:p>
                        <w:pPr>
                          <w:spacing w:before="0" w:after="160" w:line="259" w:lineRule="auto"/>
                        </w:pPr>
                        <w:r>
                          <w:rPr>
                            <w:rFonts w:cs="Arial" w:hAnsi="Arial" w:eastAsia="Arial" w:ascii="Arial"/>
                            <w:sz w:val="18"/>
                          </w:rPr>
                          <w:t xml:space="preserve"> </w:t>
                        </w:r>
                      </w:p>
                    </w:txbxContent>
                  </v:textbox>
                </v:rect>
                <w10:wrap type="square"/>
              </v:group>
            </w:pict>
          </mc:Fallback>
        </mc:AlternateContent>
      </w:r>
      <w:r>
        <w:t>SUBJECT:  DANCE</w:t>
      </w:r>
      <w:r>
        <w:rPr>
          <w:u w:val="none" w:color="000000"/>
        </w:rPr>
        <w:t xml:space="preserve"> </w:t>
      </w:r>
    </w:p>
    <w:p w:rsidR="00F00AE7" w:rsidRDefault="00C67C19">
      <w:pPr>
        <w:pStyle w:val="Heading3"/>
        <w:spacing w:after="149"/>
        <w:ind w:left="444" w:right="1948"/>
      </w:pPr>
      <w:r>
        <w:t xml:space="preserve">A-Level Dance is delivered by AQA Qualification Value: 1 A-Level Course Duration: This is a 2 Year Course* </w:t>
      </w:r>
    </w:p>
    <w:p w:rsidR="00F00AE7" w:rsidRDefault="00C67C19">
      <w:pPr>
        <w:spacing w:after="4" w:line="256" w:lineRule="auto"/>
        <w:ind w:left="459" w:hanging="10"/>
      </w:pPr>
      <w:r>
        <w:rPr>
          <w:rFonts w:ascii="Arial" w:eastAsia="Arial" w:hAnsi="Arial" w:cs="Arial"/>
          <w:b/>
          <w:sz w:val="18"/>
        </w:rPr>
        <w:t xml:space="preserve">Course Content </w:t>
      </w:r>
    </w:p>
    <w:p w:rsidR="00F00AE7" w:rsidRDefault="00C67C19">
      <w:pPr>
        <w:spacing w:after="176" w:line="253" w:lineRule="auto"/>
        <w:ind w:left="449" w:firstLine="7"/>
        <w:jc w:val="both"/>
      </w:pPr>
      <w:r>
        <w:rPr>
          <w:rFonts w:ascii="Arial" w:eastAsia="Arial" w:hAnsi="Arial" w:cs="Arial"/>
          <w:sz w:val="18"/>
        </w:rPr>
        <w:t xml:space="preserve">Assessment Components: Choreography and Performance with extended study involving Critical Engagement in selected Areas of Study and Set Professional works </w:t>
      </w:r>
    </w:p>
    <w:p w:rsidR="00F00AE7" w:rsidRDefault="00C67C19">
      <w:pPr>
        <w:spacing w:after="90" w:line="253" w:lineRule="auto"/>
        <w:ind w:left="449" w:firstLine="7"/>
        <w:jc w:val="both"/>
      </w:pPr>
      <w:r>
        <w:rPr>
          <w:rFonts w:ascii="Arial" w:eastAsia="Arial" w:hAnsi="Arial" w:cs="Arial"/>
          <w:sz w:val="18"/>
        </w:rPr>
        <w:t xml:space="preserve">Entry to this course will be in conjunction with advanced vocational studies in Dance. In essence, </w:t>
      </w:r>
      <w:r>
        <w:rPr>
          <w:rFonts w:ascii="Arial" w:eastAsia="Arial" w:hAnsi="Arial" w:cs="Arial"/>
          <w:sz w:val="18"/>
        </w:rPr>
        <w:t xml:space="preserve">you must select to study       Extended Certificate and this option to qualify.  </w:t>
      </w:r>
    </w:p>
    <w:p w:rsidR="00F00AE7" w:rsidRDefault="00C67C19">
      <w:pPr>
        <w:spacing w:after="4" w:line="256" w:lineRule="auto"/>
        <w:ind w:left="459" w:hanging="10"/>
      </w:pPr>
      <w:r>
        <w:rPr>
          <w:rFonts w:ascii="Arial" w:eastAsia="Arial" w:hAnsi="Arial" w:cs="Arial"/>
          <w:b/>
          <w:sz w:val="18"/>
        </w:rPr>
        <w:t xml:space="preserve">Entry Requirements </w:t>
      </w:r>
    </w:p>
    <w:p w:rsidR="00F00AE7" w:rsidRDefault="00C67C19">
      <w:pPr>
        <w:spacing w:after="109" w:line="227" w:lineRule="auto"/>
        <w:ind w:left="444" w:right="243" w:hanging="10"/>
      </w:pPr>
      <w:r>
        <w:rPr>
          <w:noProof/>
        </w:rPr>
        <mc:AlternateContent>
          <mc:Choice Requires="wpg">
            <w:drawing>
              <wp:anchor distT="0" distB="0" distL="114300" distR="114300" simplePos="0" relativeHeight="251668480" behindDoc="0" locked="0" layoutInCell="1" allowOverlap="1">
                <wp:simplePos x="0" y="0"/>
                <wp:positionH relativeFrom="page">
                  <wp:posOffset>6999732</wp:posOffset>
                </wp:positionH>
                <wp:positionV relativeFrom="page">
                  <wp:posOffset>4942332</wp:posOffset>
                </wp:positionV>
                <wp:extent cx="67089" cy="92964"/>
                <wp:effectExtent l="0" t="0" r="0" b="0"/>
                <wp:wrapTopAndBottom/>
                <wp:docPr id="42059" name="Group 42059"/>
                <wp:cNvGraphicFramePr/>
                <a:graphic xmlns:a="http://schemas.openxmlformats.org/drawingml/2006/main">
                  <a:graphicData uri="http://schemas.microsoft.com/office/word/2010/wordprocessingGroup">
                    <wpg:wgp>
                      <wpg:cNvGrpSpPr/>
                      <wpg:grpSpPr>
                        <a:xfrm>
                          <a:off x="0" y="0"/>
                          <a:ext cx="67089" cy="92964"/>
                          <a:chOff x="0" y="0"/>
                          <a:chExt cx="67089" cy="92964"/>
                        </a:xfrm>
                      </wpg:grpSpPr>
                      <wps:wsp>
                        <wps:cNvPr id="612" name="Shape 612"/>
                        <wps:cNvSpPr/>
                        <wps:spPr>
                          <a:xfrm>
                            <a:off x="6731" y="6608"/>
                            <a:ext cx="27559" cy="81683"/>
                          </a:xfrm>
                          <a:custGeom>
                            <a:avLst/>
                            <a:gdLst/>
                            <a:ahLst/>
                            <a:cxnLst/>
                            <a:rect l="0" t="0" r="0" b="0"/>
                            <a:pathLst>
                              <a:path w="27559" h="81683">
                                <a:moveTo>
                                  <a:pt x="27559" y="0"/>
                                </a:moveTo>
                                <a:lnTo>
                                  <a:pt x="27559" y="12812"/>
                                </a:lnTo>
                                <a:lnTo>
                                  <a:pt x="25527" y="13255"/>
                                </a:lnTo>
                                <a:cubicBezTo>
                                  <a:pt x="23241" y="14487"/>
                                  <a:pt x="21336" y="16163"/>
                                  <a:pt x="19939" y="18284"/>
                                </a:cubicBezTo>
                                <a:cubicBezTo>
                                  <a:pt x="18542" y="20405"/>
                                  <a:pt x="17399" y="22869"/>
                                  <a:pt x="16764" y="25663"/>
                                </a:cubicBezTo>
                                <a:cubicBezTo>
                                  <a:pt x="16129" y="28470"/>
                                  <a:pt x="15748" y="31429"/>
                                  <a:pt x="15748" y="34553"/>
                                </a:cubicBezTo>
                                <a:cubicBezTo>
                                  <a:pt x="16637" y="33981"/>
                                  <a:pt x="17653" y="33410"/>
                                  <a:pt x="18796" y="32826"/>
                                </a:cubicBezTo>
                                <a:cubicBezTo>
                                  <a:pt x="20066" y="32254"/>
                                  <a:pt x="21336" y="31759"/>
                                  <a:pt x="22733" y="31352"/>
                                </a:cubicBezTo>
                                <a:cubicBezTo>
                                  <a:pt x="24003" y="30933"/>
                                  <a:pt x="25527" y="30590"/>
                                  <a:pt x="27178" y="30324"/>
                                </a:cubicBezTo>
                                <a:lnTo>
                                  <a:pt x="27559" y="30294"/>
                                </a:lnTo>
                                <a:lnTo>
                                  <a:pt x="27559" y="42369"/>
                                </a:lnTo>
                                <a:lnTo>
                                  <a:pt x="25146" y="42592"/>
                                </a:lnTo>
                                <a:cubicBezTo>
                                  <a:pt x="24130" y="42795"/>
                                  <a:pt x="22987" y="43087"/>
                                  <a:pt x="21971" y="43455"/>
                                </a:cubicBezTo>
                                <a:cubicBezTo>
                                  <a:pt x="20828" y="43824"/>
                                  <a:pt x="19812" y="44268"/>
                                  <a:pt x="18796" y="44776"/>
                                </a:cubicBezTo>
                                <a:cubicBezTo>
                                  <a:pt x="17780" y="45297"/>
                                  <a:pt x="16891" y="45843"/>
                                  <a:pt x="16002" y="46415"/>
                                </a:cubicBezTo>
                                <a:cubicBezTo>
                                  <a:pt x="16002" y="50821"/>
                                  <a:pt x="16256" y="54492"/>
                                  <a:pt x="16764" y="57438"/>
                                </a:cubicBezTo>
                                <a:cubicBezTo>
                                  <a:pt x="17272" y="60385"/>
                                  <a:pt x="18034" y="62721"/>
                                  <a:pt x="18923" y="64449"/>
                                </a:cubicBezTo>
                                <a:cubicBezTo>
                                  <a:pt x="19939" y="66176"/>
                                  <a:pt x="21209" y="67408"/>
                                  <a:pt x="22606" y="68132"/>
                                </a:cubicBezTo>
                                <a:lnTo>
                                  <a:pt x="27559" y="69184"/>
                                </a:lnTo>
                                <a:lnTo>
                                  <a:pt x="27559" y="81549"/>
                                </a:lnTo>
                                <a:lnTo>
                                  <a:pt x="26797" y="81683"/>
                                </a:lnTo>
                                <a:cubicBezTo>
                                  <a:pt x="23114" y="81683"/>
                                  <a:pt x="19939" y="81263"/>
                                  <a:pt x="17145" y="80413"/>
                                </a:cubicBezTo>
                                <a:cubicBezTo>
                                  <a:pt x="14351" y="79574"/>
                                  <a:pt x="12065" y="78355"/>
                                  <a:pt x="10033" y="76767"/>
                                </a:cubicBezTo>
                                <a:cubicBezTo>
                                  <a:pt x="8001" y="75193"/>
                                  <a:pt x="6350" y="73262"/>
                                  <a:pt x="5080" y="71002"/>
                                </a:cubicBezTo>
                                <a:cubicBezTo>
                                  <a:pt x="3810" y="68728"/>
                                  <a:pt x="2794" y="66176"/>
                                  <a:pt x="2032" y="63344"/>
                                </a:cubicBezTo>
                                <a:cubicBezTo>
                                  <a:pt x="1270" y="60499"/>
                                  <a:pt x="762" y="57413"/>
                                  <a:pt x="381" y="54073"/>
                                </a:cubicBezTo>
                                <a:cubicBezTo>
                                  <a:pt x="127" y="50745"/>
                                  <a:pt x="0" y="47202"/>
                                  <a:pt x="0" y="43455"/>
                                </a:cubicBezTo>
                                <a:cubicBezTo>
                                  <a:pt x="0" y="40318"/>
                                  <a:pt x="127" y="37055"/>
                                  <a:pt x="508" y="33626"/>
                                </a:cubicBezTo>
                                <a:cubicBezTo>
                                  <a:pt x="762" y="30209"/>
                                  <a:pt x="1397" y="26857"/>
                                  <a:pt x="2286" y="23567"/>
                                </a:cubicBezTo>
                                <a:cubicBezTo>
                                  <a:pt x="3175" y="20265"/>
                                  <a:pt x="4318" y="17128"/>
                                  <a:pt x="5969" y="14144"/>
                                </a:cubicBezTo>
                                <a:cubicBezTo>
                                  <a:pt x="7620" y="11159"/>
                                  <a:pt x="9652" y="8543"/>
                                  <a:pt x="12192" y="6295"/>
                                </a:cubicBezTo>
                                <a:cubicBezTo>
                                  <a:pt x="14732" y="4060"/>
                                  <a:pt x="17780" y="2282"/>
                                  <a:pt x="21336" y="961"/>
                                </a:cubicBezTo>
                                <a:lnTo>
                                  <a:pt x="275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 name="Shape 613"/>
                        <wps:cNvSpPr/>
                        <wps:spPr>
                          <a:xfrm>
                            <a:off x="34290" y="36538"/>
                            <a:ext cx="27560" cy="51619"/>
                          </a:xfrm>
                          <a:custGeom>
                            <a:avLst/>
                            <a:gdLst/>
                            <a:ahLst/>
                            <a:cxnLst/>
                            <a:rect l="0" t="0" r="0" b="0"/>
                            <a:pathLst>
                              <a:path w="27560" h="51619">
                                <a:moveTo>
                                  <a:pt x="4699" y="0"/>
                                </a:moveTo>
                                <a:cubicBezTo>
                                  <a:pt x="8763" y="0"/>
                                  <a:pt x="12192" y="546"/>
                                  <a:pt x="15113" y="1664"/>
                                </a:cubicBezTo>
                                <a:cubicBezTo>
                                  <a:pt x="18035" y="2781"/>
                                  <a:pt x="20320" y="4356"/>
                                  <a:pt x="22225" y="6414"/>
                                </a:cubicBezTo>
                                <a:cubicBezTo>
                                  <a:pt x="24003" y="8484"/>
                                  <a:pt x="25400" y="10973"/>
                                  <a:pt x="26162" y="13894"/>
                                </a:cubicBezTo>
                                <a:cubicBezTo>
                                  <a:pt x="27051" y="16815"/>
                                  <a:pt x="27560" y="20066"/>
                                  <a:pt x="27560" y="23647"/>
                                </a:cubicBezTo>
                                <a:cubicBezTo>
                                  <a:pt x="27560" y="27686"/>
                                  <a:pt x="26924" y="31420"/>
                                  <a:pt x="25654" y="34861"/>
                                </a:cubicBezTo>
                                <a:cubicBezTo>
                                  <a:pt x="24385" y="38303"/>
                                  <a:pt x="22606" y="41262"/>
                                  <a:pt x="20193" y="43752"/>
                                </a:cubicBezTo>
                                <a:cubicBezTo>
                                  <a:pt x="17780" y="46241"/>
                                  <a:pt x="14860" y="48197"/>
                                  <a:pt x="11430" y="49619"/>
                                </a:cubicBezTo>
                                <a:lnTo>
                                  <a:pt x="0" y="51619"/>
                                </a:lnTo>
                                <a:lnTo>
                                  <a:pt x="0" y="39254"/>
                                </a:lnTo>
                                <a:lnTo>
                                  <a:pt x="127" y="39281"/>
                                </a:lnTo>
                                <a:cubicBezTo>
                                  <a:pt x="2032" y="39281"/>
                                  <a:pt x="3683" y="38926"/>
                                  <a:pt x="5080" y="38227"/>
                                </a:cubicBezTo>
                                <a:cubicBezTo>
                                  <a:pt x="6604" y="37529"/>
                                  <a:pt x="7747" y="36538"/>
                                  <a:pt x="8636" y="35268"/>
                                </a:cubicBezTo>
                                <a:cubicBezTo>
                                  <a:pt x="9652" y="33985"/>
                                  <a:pt x="10287" y="32499"/>
                                  <a:pt x="10795" y="30785"/>
                                </a:cubicBezTo>
                                <a:cubicBezTo>
                                  <a:pt x="11303" y="29070"/>
                                  <a:pt x="11557" y="27216"/>
                                  <a:pt x="11557" y="25197"/>
                                </a:cubicBezTo>
                                <a:cubicBezTo>
                                  <a:pt x="11557" y="23101"/>
                                  <a:pt x="11430" y="21247"/>
                                  <a:pt x="11049" y="19672"/>
                                </a:cubicBezTo>
                                <a:cubicBezTo>
                                  <a:pt x="10668" y="18085"/>
                                  <a:pt x="10033" y="16739"/>
                                  <a:pt x="9272" y="15659"/>
                                </a:cubicBezTo>
                                <a:cubicBezTo>
                                  <a:pt x="8382" y="14567"/>
                                  <a:pt x="7366" y="13741"/>
                                  <a:pt x="5969" y="13183"/>
                                </a:cubicBezTo>
                                <a:cubicBezTo>
                                  <a:pt x="4572" y="12624"/>
                                  <a:pt x="2922" y="12345"/>
                                  <a:pt x="1016" y="12345"/>
                                </a:cubicBezTo>
                                <a:lnTo>
                                  <a:pt x="0" y="12439"/>
                                </a:lnTo>
                                <a:lnTo>
                                  <a:pt x="0" y="364"/>
                                </a:lnTo>
                                <a:lnTo>
                                  <a:pt x="46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 name="Shape 614"/>
                        <wps:cNvSpPr/>
                        <wps:spPr>
                          <a:xfrm>
                            <a:off x="34290" y="5588"/>
                            <a:ext cx="22479" cy="14948"/>
                          </a:xfrm>
                          <a:custGeom>
                            <a:avLst/>
                            <a:gdLst/>
                            <a:ahLst/>
                            <a:cxnLst/>
                            <a:rect l="0" t="0" r="0" b="0"/>
                            <a:pathLst>
                              <a:path w="22479" h="14948">
                                <a:moveTo>
                                  <a:pt x="6604" y="0"/>
                                </a:moveTo>
                                <a:cubicBezTo>
                                  <a:pt x="8255" y="0"/>
                                  <a:pt x="9779" y="89"/>
                                  <a:pt x="11430" y="279"/>
                                </a:cubicBezTo>
                                <a:cubicBezTo>
                                  <a:pt x="12954" y="470"/>
                                  <a:pt x="14478" y="699"/>
                                  <a:pt x="15748" y="991"/>
                                </a:cubicBezTo>
                                <a:cubicBezTo>
                                  <a:pt x="17145" y="1283"/>
                                  <a:pt x="18288" y="1613"/>
                                  <a:pt x="19304" y="1981"/>
                                </a:cubicBezTo>
                                <a:cubicBezTo>
                                  <a:pt x="20193" y="2349"/>
                                  <a:pt x="20828" y="2667"/>
                                  <a:pt x="21082" y="2934"/>
                                </a:cubicBezTo>
                                <a:cubicBezTo>
                                  <a:pt x="21463" y="3201"/>
                                  <a:pt x="21717" y="3505"/>
                                  <a:pt x="21844" y="3835"/>
                                </a:cubicBezTo>
                                <a:cubicBezTo>
                                  <a:pt x="21972" y="4166"/>
                                  <a:pt x="22098" y="4521"/>
                                  <a:pt x="22225" y="4915"/>
                                </a:cubicBezTo>
                                <a:cubicBezTo>
                                  <a:pt x="22352" y="5309"/>
                                  <a:pt x="22352" y="5792"/>
                                  <a:pt x="22479" y="6363"/>
                                </a:cubicBezTo>
                                <a:cubicBezTo>
                                  <a:pt x="22479" y="6934"/>
                                  <a:pt x="22479" y="7646"/>
                                  <a:pt x="22479" y="8458"/>
                                </a:cubicBezTo>
                                <a:cubicBezTo>
                                  <a:pt x="22479" y="9741"/>
                                  <a:pt x="22479" y="10795"/>
                                  <a:pt x="22479" y="11646"/>
                                </a:cubicBezTo>
                                <a:cubicBezTo>
                                  <a:pt x="22352" y="12484"/>
                                  <a:pt x="22225" y="13145"/>
                                  <a:pt x="22098" y="13627"/>
                                </a:cubicBezTo>
                                <a:cubicBezTo>
                                  <a:pt x="21972" y="14097"/>
                                  <a:pt x="21717" y="14440"/>
                                  <a:pt x="21463" y="14643"/>
                                </a:cubicBezTo>
                                <a:cubicBezTo>
                                  <a:pt x="21082" y="14846"/>
                                  <a:pt x="20828" y="14948"/>
                                  <a:pt x="20320" y="14948"/>
                                </a:cubicBezTo>
                                <a:cubicBezTo>
                                  <a:pt x="19812" y="14948"/>
                                  <a:pt x="19177" y="14821"/>
                                  <a:pt x="18415" y="14542"/>
                                </a:cubicBezTo>
                                <a:cubicBezTo>
                                  <a:pt x="17653" y="14275"/>
                                  <a:pt x="16764" y="13983"/>
                                  <a:pt x="15622" y="13653"/>
                                </a:cubicBezTo>
                                <a:cubicBezTo>
                                  <a:pt x="14478" y="13322"/>
                                  <a:pt x="13208" y="13030"/>
                                  <a:pt x="11685" y="12789"/>
                                </a:cubicBezTo>
                                <a:cubicBezTo>
                                  <a:pt x="10160" y="12535"/>
                                  <a:pt x="8382" y="12421"/>
                                  <a:pt x="6477" y="12421"/>
                                </a:cubicBezTo>
                                <a:lnTo>
                                  <a:pt x="0" y="13832"/>
                                </a:lnTo>
                                <a:lnTo>
                                  <a:pt x="0" y="1020"/>
                                </a:lnTo>
                                <a:lnTo>
                                  <a:pt x="6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 name="Shape 615"/>
                        <wps:cNvSpPr/>
                        <wps:spPr>
                          <a:xfrm>
                            <a:off x="22733" y="48883"/>
                            <a:ext cx="23114" cy="26937"/>
                          </a:xfrm>
                          <a:custGeom>
                            <a:avLst/>
                            <a:gdLst/>
                            <a:ahLst/>
                            <a:cxnLst/>
                            <a:rect l="0" t="0" r="0" b="0"/>
                            <a:pathLst>
                              <a:path w="23114" h="26937">
                                <a:moveTo>
                                  <a:pt x="12573" y="0"/>
                                </a:moveTo>
                                <a:cubicBezTo>
                                  <a:pt x="11430" y="0"/>
                                  <a:pt x="10287" y="102"/>
                                  <a:pt x="9144" y="317"/>
                                </a:cubicBezTo>
                                <a:cubicBezTo>
                                  <a:pt x="8128" y="521"/>
                                  <a:pt x="6985" y="813"/>
                                  <a:pt x="5969" y="1181"/>
                                </a:cubicBezTo>
                                <a:cubicBezTo>
                                  <a:pt x="4826" y="1549"/>
                                  <a:pt x="3810" y="1994"/>
                                  <a:pt x="2794" y="2502"/>
                                </a:cubicBezTo>
                                <a:cubicBezTo>
                                  <a:pt x="1778" y="3022"/>
                                  <a:pt x="889" y="3568"/>
                                  <a:pt x="0" y="4140"/>
                                </a:cubicBezTo>
                                <a:cubicBezTo>
                                  <a:pt x="0" y="8547"/>
                                  <a:pt x="253" y="12217"/>
                                  <a:pt x="762" y="15164"/>
                                </a:cubicBezTo>
                                <a:cubicBezTo>
                                  <a:pt x="1270" y="18110"/>
                                  <a:pt x="2032" y="20447"/>
                                  <a:pt x="2921" y="22174"/>
                                </a:cubicBezTo>
                                <a:cubicBezTo>
                                  <a:pt x="3937" y="23901"/>
                                  <a:pt x="5207" y="25133"/>
                                  <a:pt x="6603" y="25857"/>
                                </a:cubicBezTo>
                                <a:cubicBezTo>
                                  <a:pt x="8128" y="26568"/>
                                  <a:pt x="9778" y="26937"/>
                                  <a:pt x="11684" y="26937"/>
                                </a:cubicBezTo>
                                <a:cubicBezTo>
                                  <a:pt x="13589" y="26937"/>
                                  <a:pt x="15240" y="26581"/>
                                  <a:pt x="16637" y="25883"/>
                                </a:cubicBezTo>
                                <a:cubicBezTo>
                                  <a:pt x="18161" y="25184"/>
                                  <a:pt x="19303" y="24193"/>
                                  <a:pt x="20193" y="22923"/>
                                </a:cubicBezTo>
                                <a:cubicBezTo>
                                  <a:pt x="21209" y="21641"/>
                                  <a:pt x="21844" y="20155"/>
                                  <a:pt x="22352" y="18440"/>
                                </a:cubicBezTo>
                                <a:cubicBezTo>
                                  <a:pt x="22860" y="16726"/>
                                  <a:pt x="23114" y="14872"/>
                                  <a:pt x="23114" y="12852"/>
                                </a:cubicBezTo>
                                <a:cubicBezTo>
                                  <a:pt x="23114" y="10757"/>
                                  <a:pt x="22987" y="8903"/>
                                  <a:pt x="22606" y="7328"/>
                                </a:cubicBezTo>
                                <a:cubicBezTo>
                                  <a:pt x="22225" y="5740"/>
                                  <a:pt x="21590" y="4394"/>
                                  <a:pt x="20828" y="3315"/>
                                </a:cubicBezTo>
                                <a:cubicBezTo>
                                  <a:pt x="19939" y="2222"/>
                                  <a:pt x="18923" y="1397"/>
                                  <a:pt x="17526" y="838"/>
                                </a:cubicBezTo>
                                <a:cubicBezTo>
                                  <a:pt x="16128" y="279"/>
                                  <a:pt x="14478" y="0"/>
                                  <a:pt x="12573"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616" name="Shape 616"/>
                        <wps:cNvSpPr/>
                        <wps:spPr>
                          <a:xfrm>
                            <a:off x="6731" y="5588"/>
                            <a:ext cx="55118" cy="82703"/>
                          </a:xfrm>
                          <a:custGeom>
                            <a:avLst/>
                            <a:gdLst/>
                            <a:ahLst/>
                            <a:cxnLst/>
                            <a:rect l="0" t="0" r="0" b="0"/>
                            <a:pathLst>
                              <a:path w="55118" h="82703">
                                <a:moveTo>
                                  <a:pt x="34163" y="0"/>
                                </a:moveTo>
                                <a:cubicBezTo>
                                  <a:pt x="35814" y="0"/>
                                  <a:pt x="37338" y="89"/>
                                  <a:pt x="38989" y="279"/>
                                </a:cubicBezTo>
                                <a:cubicBezTo>
                                  <a:pt x="40513" y="470"/>
                                  <a:pt x="42037" y="699"/>
                                  <a:pt x="43307" y="991"/>
                                </a:cubicBezTo>
                                <a:cubicBezTo>
                                  <a:pt x="44704" y="1283"/>
                                  <a:pt x="45847" y="1613"/>
                                  <a:pt x="46863" y="1981"/>
                                </a:cubicBezTo>
                                <a:cubicBezTo>
                                  <a:pt x="47752" y="2349"/>
                                  <a:pt x="48387" y="2667"/>
                                  <a:pt x="48641" y="2934"/>
                                </a:cubicBezTo>
                                <a:cubicBezTo>
                                  <a:pt x="49022" y="3201"/>
                                  <a:pt x="49276" y="3505"/>
                                  <a:pt x="49403" y="3835"/>
                                </a:cubicBezTo>
                                <a:cubicBezTo>
                                  <a:pt x="49530" y="4166"/>
                                  <a:pt x="49657" y="4521"/>
                                  <a:pt x="49784" y="4915"/>
                                </a:cubicBezTo>
                                <a:cubicBezTo>
                                  <a:pt x="49911" y="5309"/>
                                  <a:pt x="49911" y="5792"/>
                                  <a:pt x="50038" y="6363"/>
                                </a:cubicBezTo>
                                <a:cubicBezTo>
                                  <a:pt x="50038" y="6934"/>
                                  <a:pt x="50038" y="7646"/>
                                  <a:pt x="50038" y="8458"/>
                                </a:cubicBezTo>
                                <a:cubicBezTo>
                                  <a:pt x="50038" y="9741"/>
                                  <a:pt x="50038" y="10795"/>
                                  <a:pt x="50038" y="11646"/>
                                </a:cubicBezTo>
                                <a:cubicBezTo>
                                  <a:pt x="49911" y="12484"/>
                                  <a:pt x="49784" y="13145"/>
                                  <a:pt x="49657" y="13627"/>
                                </a:cubicBezTo>
                                <a:cubicBezTo>
                                  <a:pt x="49530" y="14097"/>
                                  <a:pt x="49276" y="14440"/>
                                  <a:pt x="49022" y="14643"/>
                                </a:cubicBezTo>
                                <a:cubicBezTo>
                                  <a:pt x="48641" y="14846"/>
                                  <a:pt x="48387" y="14948"/>
                                  <a:pt x="47879" y="14948"/>
                                </a:cubicBezTo>
                                <a:cubicBezTo>
                                  <a:pt x="47371" y="14948"/>
                                  <a:pt x="46736" y="14821"/>
                                  <a:pt x="45974" y="14542"/>
                                </a:cubicBezTo>
                                <a:cubicBezTo>
                                  <a:pt x="45212" y="14275"/>
                                  <a:pt x="44323" y="13983"/>
                                  <a:pt x="43180" y="13653"/>
                                </a:cubicBezTo>
                                <a:cubicBezTo>
                                  <a:pt x="42037" y="13322"/>
                                  <a:pt x="40767" y="13030"/>
                                  <a:pt x="39243" y="12789"/>
                                </a:cubicBezTo>
                                <a:cubicBezTo>
                                  <a:pt x="37719" y="12535"/>
                                  <a:pt x="35941" y="12421"/>
                                  <a:pt x="34036" y="12421"/>
                                </a:cubicBezTo>
                                <a:cubicBezTo>
                                  <a:pt x="30734" y="12421"/>
                                  <a:pt x="27813" y="13030"/>
                                  <a:pt x="25527" y="14275"/>
                                </a:cubicBezTo>
                                <a:cubicBezTo>
                                  <a:pt x="23241" y="15507"/>
                                  <a:pt x="21336" y="17183"/>
                                  <a:pt x="19939" y="19304"/>
                                </a:cubicBezTo>
                                <a:cubicBezTo>
                                  <a:pt x="18542" y="21425"/>
                                  <a:pt x="17399" y="23889"/>
                                  <a:pt x="16764" y="26683"/>
                                </a:cubicBezTo>
                                <a:cubicBezTo>
                                  <a:pt x="16129" y="29490"/>
                                  <a:pt x="15748" y="32449"/>
                                  <a:pt x="15748" y="35573"/>
                                </a:cubicBezTo>
                                <a:cubicBezTo>
                                  <a:pt x="16637" y="35001"/>
                                  <a:pt x="17653" y="34430"/>
                                  <a:pt x="18796" y="33846"/>
                                </a:cubicBezTo>
                                <a:cubicBezTo>
                                  <a:pt x="20066" y="33274"/>
                                  <a:pt x="21336" y="32779"/>
                                  <a:pt x="22733" y="32372"/>
                                </a:cubicBezTo>
                                <a:cubicBezTo>
                                  <a:pt x="24003" y="31953"/>
                                  <a:pt x="25527" y="31610"/>
                                  <a:pt x="27178" y="31344"/>
                                </a:cubicBezTo>
                                <a:cubicBezTo>
                                  <a:pt x="28829" y="31077"/>
                                  <a:pt x="30480" y="30950"/>
                                  <a:pt x="32258" y="30950"/>
                                </a:cubicBezTo>
                                <a:cubicBezTo>
                                  <a:pt x="36322" y="30950"/>
                                  <a:pt x="39751" y="31496"/>
                                  <a:pt x="42672" y="32614"/>
                                </a:cubicBezTo>
                                <a:cubicBezTo>
                                  <a:pt x="45593" y="33731"/>
                                  <a:pt x="47879" y="35306"/>
                                  <a:pt x="49784" y="37364"/>
                                </a:cubicBezTo>
                                <a:cubicBezTo>
                                  <a:pt x="51562" y="39434"/>
                                  <a:pt x="52959" y="41923"/>
                                  <a:pt x="53721" y="44844"/>
                                </a:cubicBezTo>
                                <a:cubicBezTo>
                                  <a:pt x="54610" y="47765"/>
                                  <a:pt x="55118" y="51016"/>
                                  <a:pt x="55118" y="54597"/>
                                </a:cubicBezTo>
                                <a:cubicBezTo>
                                  <a:pt x="55118" y="58636"/>
                                  <a:pt x="54483" y="62370"/>
                                  <a:pt x="53213" y="65811"/>
                                </a:cubicBezTo>
                                <a:cubicBezTo>
                                  <a:pt x="51943" y="69253"/>
                                  <a:pt x="50165" y="72212"/>
                                  <a:pt x="47752" y="74702"/>
                                </a:cubicBezTo>
                                <a:cubicBezTo>
                                  <a:pt x="45339" y="77191"/>
                                  <a:pt x="42418" y="79147"/>
                                  <a:pt x="38989" y="80569"/>
                                </a:cubicBezTo>
                                <a:cubicBezTo>
                                  <a:pt x="35433" y="81992"/>
                                  <a:pt x="31369" y="82703"/>
                                  <a:pt x="26797" y="82703"/>
                                </a:cubicBezTo>
                                <a:cubicBezTo>
                                  <a:pt x="23114" y="82703"/>
                                  <a:pt x="19939" y="82283"/>
                                  <a:pt x="17145" y="81433"/>
                                </a:cubicBezTo>
                                <a:cubicBezTo>
                                  <a:pt x="14351" y="80594"/>
                                  <a:pt x="12065" y="79375"/>
                                  <a:pt x="10033" y="77788"/>
                                </a:cubicBezTo>
                                <a:cubicBezTo>
                                  <a:pt x="8001" y="76213"/>
                                  <a:pt x="6350" y="74282"/>
                                  <a:pt x="5080" y="72022"/>
                                </a:cubicBezTo>
                                <a:cubicBezTo>
                                  <a:pt x="3810" y="69748"/>
                                  <a:pt x="2794" y="67196"/>
                                  <a:pt x="2032" y="64364"/>
                                </a:cubicBezTo>
                                <a:cubicBezTo>
                                  <a:pt x="1270" y="61519"/>
                                  <a:pt x="762" y="58433"/>
                                  <a:pt x="381" y="55093"/>
                                </a:cubicBezTo>
                                <a:cubicBezTo>
                                  <a:pt x="127" y="51765"/>
                                  <a:pt x="0" y="48222"/>
                                  <a:pt x="0" y="44476"/>
                                </a:cubicBezTo>
                                <a:cubicBezTo>
                                  <a:pt x="0" y="41339"/>
                                  <a:pt x="127" y="38075"/>
                                  <a:pt x="508" y="34646"/>
                                </a:cubicBezTo>
                                <a:cubicBezTo>
                                  <a:pt x="762" y="31229"/>
                                  <a:pt x="1397" y="27877"/>
                                  <a:pt x="2286" y="24587"/>
                                </a:cubicBezTo>
                                <a:cubicBezTo>
                                  <a:pt x="3175" y="21286"/>
                                  <a:pt x="4318" y="18149"/>
                                  <a:pt x="5969" y="15164"/>
                                </a:cubicBezTo>
                                <a:cubicBezTo>
                                  <a:pt x="7620" y="12179"/>
                                  <a:pt x="9652" y="9563"/>
                                  <a:pt x="12192" y="7315"/>
                                </a:cubicBezTo>
                                <a:cubicBezTo>
                                  <a:pt x="14732" y="5080"/>
                                  <a:pt x="17780" y="3302"/>
                                  <a:pt x="21336" y="1981"/>
                                </a:cubicBezTo>
                                <a:cubicBezTo>
                                  <a:pt x="25019" y="660"/>
                                  <a:pt x="29210" y="0"/>
                                  <a:pt x="34163"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618" name="Picture 618"/>
                          <pic:cNvPicPr/>
                        </pic:nvPicPr>
                        <pic:blipFill>
                          <a:blip r:embed="rId60"/>
                          <a:stretch>
                            <a:fillRect/>
                          </a:stretch>
                        </pic:blipFill>
                        <pic:spPr>
                          <a:xfrm>
                            <a:off x="0" y="0"/>
                            <a:ext cx="67089" cy="92964"/>
                          </a:xfrm>
                          <a:prstGeom prst="rect">
                            <a:avLst/>
                          </a:prstGeom>
                        </pic:spPr>
                      </pic:pic>
                    </wpg:wgp>
                  </a:graphicData>
                </a:graphic>
              </wp:anchor>
            </w:drawing>
          </mc:Choice>
          <mc:Fallback xmlns:a="http://schemas.openxmlformats.org/drawingml/2006/main">
            <w:pict>
              <v:group id="Group 42059" style="width:5.28259pt;height:7.32001pt;position:absolute;mso-position-horizontal-relative:page;mso-position-horizontal:absolute;margin-left:551.16pt;mso-position-vertical-relative:page;margin-top:389.16pt;" coordsize="670,929">
                <v:shape id="Shape 612" style="position:absolute;width:275;height:816;left:67;top:66;" coordsize="27559,81683" path="m27559,0l27559,12812l25527,13255c23241,14487,21336,16163,19939,18284c18542,20405,17399,22869,16764,25663c16129,28470,15748,31429,15748,34553c16637,33981,17653,33410,18796,32826c20066,32254,21336,31759,22733,31352c24003,30933,25527,30590,27178,30324l27559,30294l27559,42369l25146,42592c24130,42795,22987,43087,21971,43455c20828,43824,19812,44268,18796,44776c17780,45297,16891,45843,16002,46415c16002,50821,16256,54492,16764,57438c17272,60385,18034,62721,18923,64449c19939,66176,21209,67408,22606,68132l27559,69184l27559,81549l26797,81683c23114,81683,19939,81263,17145,80413c14351,79574,12065,78355,10033,76767c8001,75193,6350,73262,5080,71002c3810,68728,2794,66176,2032,63344c1270,60499,762,57413,381,54073c127,50745,0,47202,0,43455c0,40318,127,37055,508,33626c762,30209,1397,26857,2286,23567c3175,20265,4318,17128,5969,14144c7620,11159,9652,8543,12192,6295c14732,4060,17780,2282,21336,961l27559,0x">
                  <v:stroke weight="0pt" endcap="flat" joinstyle="miter" miterlimit="10" on="false" color="#000000" opacity="0"/>
                  <v:fill on="true" color="#000000"/>
                </v:shape>
                <v:shape id="Shape 613" style="position:absolute;width:275;height:516;left:342;top:365;" coordsize="27560,51619" path="m4699,0c8763,0,12192,546,15113,1664c18035,2781,20320,4356,22225,6414c24003,8484,25400,10973,26162,13894c27051,16815,27560,20066,27560,23647c27560,27686,26924,31420,25654,34861c24385,38303,22606,41262,20193,43752c17780,46241,14860,48197,11430,49619l0,51619l0,39254l127,39281c2032,39281,3683,38926,5080,38227c6604,37529,7747,36538,8636,35268c9652,33985,10287,32499,10795,30785c11303,29070,11557,27216,11557,25197c11557,23101,11430,21247,11049,19672c10668,18085,10033,16739,9272,15659c8382,14567,7366,13741,5969,13183c4572,12624,2922,12345,1016,12345l0,12439l0,364l4699,0x">
                  <v:stroke weight="0pt" endcap="flat" joinstyle="miter" miterlimit="10" on="false" color="#000000" opacity="0"/>
                  <v:fill on="true" color="#000000"/>
                </v:shape>
                <v:shape id="Shape 614" style="position:absolute;width:224;height:149;left:342;top:55;" coordsize="22479,14948" path="m6604,0c8255,0,9779,89,11430,279c12954,470,14478,699,15748,991c17145,1283,18288,1613,19304,1981c20193,2349,20828,2667,21082,2934c21463,3201,21717,3505,21844,3835c21972,4166,22098,4521,22225,4915c22352,5309,22352,5792,22479,6363c22479,6934,22479,7646,22479,8458c22479,9741,22479,10795,22479,11646c22352,12484,22225,13145,22098,13627c21972,14097,21717,14440,21463,14643c21082,14846,20828,14948,20320,14948c19812,14948,19177,14821,18415,14542c17653,14275,16764,13983,15622,13653c14478,13322,13208,13030,11685,12789c10160,12535,8382,12421,6477,12421l0,13832l0,1020l6604,0x">
                  <v:stroke weight="0pt" endcap="flat" joinstyle="miter" miterlimit="10" on="false" color="#000000" opacity="0"/>
                  <v:fill on="true" color="#000000"/>
                </v:shape>
                <v:shape id="Shape 615" style="position:absolute;width:231;height:269;left:227;top:488;" coordsize="23114,26937" path="m12573,0c11430,0,10287,102,9144,317c8128,521,6985,813,5969,1181c4826,1549,3810,1994,2794,2502c1778,3022,889,3568,0,4140c0,8547,253,12217,762,15164c1270,18110,2032,20447,2921,22174c3937,23901,5207,25133,6603,25857c8128,26568,9778,26937,11684,26937c13589,26937,15240,26581,16637,25883c18161,25184,19303,24193,20193,22923c21209,21641,21844,20155,22352,18440c22860,16726,23114,14872,23114,12852c23114,10757,22987,8903,22606,7328c22225,5740,21590,4394,20828,3315c19939,2222,18923,1397,17526,838c16128,279,14478,0,12573,0x">
                  <v:stroke weight="0.75pt" endcap="flat" joinstyle="round" on="true" color="#000000" opacity="0.498039"/>
                  <v:fill on="false" color="#000000" opacity="0"/>
                </v:shape>
                <v:shape id="Shape 616" style="position:absolute;width:551;height:827;left:67;top:55;" coordsize="55118,82703" path="m34163,0c35814,0,37338,89,38989,279c40513,470,42037,699,43307,991c44704,1283,45847,1613,46863,1981c47752,2349,48387,2667,48641,2934c49022,3201,49276,3505,49403,3835c49530,4166,49657,4521,49784,4915c49911,5309,49911,5792,50038,6363c50038,6934,50038,7646,50038,8458c50038,9741,50038,10795,50038,11646c49911,12484,49784,13145,49657,13627c49530,14097,49276,14440,49022,14643c48641,14846,48387,14948,47879,14948c47371,14948,46736,14821,45974,14542c45212,14275,44323,13983,43180,13653c42037,13322,40767,13030,39243,12789c37719,12535,35941,12421,34036,12421c30734,12421,27813,13030,25527,14275c23241,15507,21336,17183,19939,19304c18542,21425,17399,23889,16764,26683c16129,29490,15748,32449,15748,35573c16637,35001,17653,34430,18796,33846c20066,33274,21336,32779,22733,32372c24003,31953,25527,31610,27178,31344c28829,31077,30480,30950,32258,30950c36322,30950,39751,31496,42672,32614c45593,33731,47879,35306,49784,37364c51562,39434,52959,41923,53721,44844c54610,47765,55118,51016,55118,54597c55118,58636,54483,62370,53213,65811c51943,69253,50165,72212,47752,74702c45339,77191,42418,79147,38989,80569c35433,81992,31369,82703,26797,82703c23114,82703,19939,82283,17145,81433c14351,80594,12065,79375,10033,77788c8001,76213,6350,74282,5080,72022c3810,69748,2794,67196,2032,64364c1270,61519,762,58433,381,55093c127,51765,0,48222,0,44476c0,41339,127,38075,508,34646c762,31229,1397,27877,2286,24587c3175,21286,4318,18149,5969,15164c7620,12179,9652,9563,12192,7315c14732,5080,17780,3302,21336,1981c25019,660,29210,0,34163,0x">
                  <v:stroke weight="0.75pt" endcap="flat" joinstyle="round" on="true" color="#000000" opacity="0.498039"/>
                  <v:fill on="false" color="#000000" opacity="0"/>
                </v:shape>
                <v:shape id="Picture 618" style="position:absolute;width:670;height:929;left:0;top:0;" filled="f">
                  <v:imagedata r:id="rId61"/>
                </v:shape>
                <w10:wrap type="topAndBottom"/>
              </v:group>
            </w:pict>
          </mc:Fallback>
        </mc:AlternateContent>
      </w:r>
      <w:r>
        <w:rPr>
          <w:rFonts w:ascii="Arial" w:eastAsia="Arial" w:hAnsi="Arial" w:cs="Arial"/>
          <w:sz w:val="18"/>
        </w:rPr>
        <w:t>It is not a requirement for students to have studied Dance at KS 4 however, a great interest and love of Dance with a  willingness to train hard and work</w:t>
      </w:r>
      <w:r>
        <w:rPr>
          <w:rFonts w:ascii="Arial" w:eastAsia="Arial" w:hAnsi="Arial" w:cs="Arial"/>
          <w:sz w:val="18"/>
        </w:rPr>
        <w:t xml:space="preserve"> with others is an essential prerequisite of this course of study.  AS to A-Level Dance is a two year course comprised of four units of study.  </w:t>
      </w:r>
    </w:p>
    <w:p w:rsidR="00F00AE7" w:rsidRDefault="00C67C19">
      <w:pPr>
        <w:spacing w:after="0"/>
        <w:ind w:left="459" w:hanging="10"/>
      </w:pPr>
      <w:r>
        <w:rPr>
          <w:rFonts w:ascii="Arial" w:eastAsia="Arial" w:hAnsi="Arial" w:cs="Arial"/>
          <w:b/>
          <w:sz w:val="18"/>
          <w:u w:val="single" w:color="000000"/>
        </w:rPr>
        <w:t>Year 1</w:t>
      </w:r>
      <w:r>
        <w:rPr>
          <w:rFonts w:ascii="Arial" w:eastAsia="Arial" w:hAnsi="Arial" w:cs="Arial"/>
          <w:b/>
          <w:sz w:val="18"/>
        </w:rPr>
        <w:t xml:space="preserve"> </w:t>
      </w:r>
    </w:p>
    <w:p w:rsidR="00F00AE7" w:rsidRDefault="00C67C19">
      <w:pPr>
        <w:tabs>
          <w:tab w:val="center" w:pos="1079"/>
          <w:tab w:val="right" w:pos="10932"/>
        </w:tabs>
        <w:spacing w:after="5" w:line="253" w:lineRule="auto"/>
      </w:pPr>
      <w:r>
        <w:tab/>
      </w:r>
      <w:r>
        <w:rPr>
          <w:rFonts w:ascii="Arial" w:eastAsia="Arial" w:hAnsi="Arial" w:cs="Arial"/>
          <w:b/>
          <w:sz w:val="18"/>
        </w:rPr>
        <w:t xml:space="preserve">Component 1 :  </w:t>
      </w:r>
      <w:r>
        <w:rPr>
          <w:rFonts w:ascii="Arial" w:eastAsia="Arial" w:hAnsi="Arial" w:cs="Arial"/>
          <w:b/>
          <w:sz w:val="18"/>
        </w:rPr>
        <w:tab/>
        <w:t xml:space="preserve">Performance and Choreography:  </w:t>
      </w:r>
      <w:r>
        <w:rPr>
          <w:rFonts w:ascii="Arial" w:eastAsia="Arial" w:hAnsi="Arial" w:cs="Arial"/>
          <w:sz w:val="18"/>
        </w:rPr>
        <w:t xml:space="preserve">Solo and Group Performance, taught in combination with </w:t>
      </w:r>
      <w:r>
        <w:rPr>
          <w:rFonts w:ascii="Arial" w:eastAsia="Arial" w:hAnsi="Arial" w:cs="Arial"/>
          <w:sz w:val="18"/>
        </w:rPr>
        <w:t xml:space="preserve">advanced  </w:t>
      </w:r>
    </w:p>
    <w:p w:rsidR="00F00AE7" w:rsidRDefault="00C67C19">
      <w:pPr>
        <w:tabs>
          <w:tab w:val="center" w:pos="1016"/>
          <w:tab w:val="center" w:pos="1580"/>
          <w:tab w:val="center" w:pos="2861"/>
        </w:tabs>
        <w:spacing w:after="5" w:line="253" w:lineRule="auto"/>
      </w:pPr>
      <w:r>
        <w:tab/>
      </w: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vocational studies </w:t>
      </w:r>
      <w:r>
        <w:rPr>
          <w:rFonts w:ascii="Arial" w:eastAsia="Arial" w:hAnsi="Arial" w:cs="Arial"/>
          <w:b/>
          <w:sz w:val="18"/>
        </w:rPr>
        <w:t xml:space="preserve"> </w:t>
      </w:r>
    </w:p>
    <w:p w:rsidR="00F00AE7" w:rsidRDefault="00C67C19">
      <w:pPr>
        <w:tabs>
          <w:tab w:val="center" w:pos="1079"/>
          <w:tab w:val="center" w:pos="6117"/>
        </w:tabs>
        <w:spacing w:after="181" w:line="253" w:lineRule="auto"/>
      </w:pPr>
      <w:r>
        <w:tab/>
      </w:r>
      <w:r>
        <w:rPr>
          <w:rFonts w:ascii="Arial" w:eastAsia="Arial" w:hAnsi="Arial" w:cs="Arial"/>
          <w:b/>
          <w:sz w:val="18"/>
        </w:rPr>
        <w:t xml:space="preserve">Component 2 :  </w:t>
      </w:r>
      <w:r>
        <w:rPr>
          <w:rFonts w:ascii="Arial" w:eastAsia="Arial" w:hAnsi="Arial" w:cs="Arial"/>
          <w:b/>
          <w:sz w:val="18"/>
        </w:rPr>
        <w:tab/>
        <w:t xml:space="preserve">Critical engagement: </w:t>
      </w:r>
      <w:r>
        <w:rPr>
          <w:rFonts w:ascii="Arial" w:eastAsia="Arial" w:hAnsi="Arial" w:cs="Arial"/>
          <w:sz w:val="18"/>
        </w:rPr>
        <w:t xml:space="preserve">Compulsory Set Work  and  Compulsory Area Of Study; Written Internal </w:t>
      </w:r>
      <w:r>
        <w:rPr>
          <w:rFonts w:ascii="Arial" w:eastAsia="Arial" w:hAnsi="Arial" w:cs="Arial"/>
          <w:sz w:val="10"/>
        </w:rPr>
        <w:t xml:space="preserve"> </w:t>
      </w:r>
    </w:p>
    <w:p w:rsidR="00F00AE7" w:rsidRDefault="00C67C19">
      <w:pPr>
        <w:spacing w:after="0"/>
        <w:ind w:left="459" w:hanging="10"/>
      </w:pPr>
      <w:r>
        <w:rPr>
          <w:rFonts w:ascii="Arial" w:eastAsia="Arial" w:hAnsi="Arial" w:cs="Arial"/>
          <w:b/>
          <w:sz w:val="18"/>
          <w:u w:val="single" w:color="000000"/>
        </w:rPr>
        <w:t>Year 2</w:t>
      </w:r>
      <w:r>
        <w:rPr>
          <w:rFonts w:ascii="Arial" w:eastAsia="Arial" w:hAnsi="Arial" w:cs="Arial"/>
          <w:b/>
          <w:sz w:val="18"/>
        </w:rPr>
        <w:t xml:space="preserve"> </w:t>
      </w:r>
    </w:p>
    <w:p w:rsidR="00F00AE7" w:rsidRDefault="00C67C19">
      <w:pPr>
        <w:spacing w:after="5" w:line="253" w:lineRule="auto"/>
        <w:ind w:left="1016" w:hanging="567"/>
        <w:jc w:val="both"/>
      </w:pPr>
      <w:r>
        <w:rPr>
          <w:rFonts w:ascii="Arial" w:eastAsia="Arial" w:hAnsi="Arial" w:cs="Arial"/>
          <w:b/>
          <w:sz w:val="18"/>
        </w:rPr>
        <w:t xml:space="preserve">Component 1 :  </w:t>
      </w:r>
      <w:r>
        <w:rPr>
          <w:rFonts w:ascii="Arial" w:eastAsia="Arial" w:hAnsi="Arial" w:cs="Arial"/>
          <w:b/>
          <w:sz w:val="18"/>
        </w:rPr>
        <w:tab/>
        <w:t xml:space="preserve">Performance and Choreography; </w:t>
      </w:r>
      <w:r>
        <w:rPr>
          <w:rFonts w:ascii="Arial" w:eastAsia="Arial" w:hAnsi="Arial" w:cs="Arial"/>
          <w:sz w:val="18"/>
        </w:rPr>
        <w:t xml:space="preserve">Solo Performance and Group Choreography, taught in combination   </w:t>
      </w:r>
      <w:r>
        <w:rPr>
          <w:rFonts w:ascii="Arial" w:eastAsia="Arial" w:hAnsi="Arial" w:cs="Arial"/>
          <w:sz w:val="18"/>
        </w:rPr>
        <w:tab/>
        <w:t xml:space="preserve"> </w:t>
      </w:r>
      <w:r>
        <w:rPr>
          <w:rFonts w:ascii="Arial" w:eastAsia="Arial" w:hAnsi="Arial" w:cs="Arial"/>
          <w:sz w:val="18"/>
        </w:rPr>
        <w:tab/>
        <w:t xml:space="preserve">with advanced </w:t>
      </w:r>
      <w:r>
        <w:rPr>
          <w:rFonts w:ascii="Arial" w:eastAsia="Arial" w:hAnsi="Arial" w:cs="Arial"/>
          <w:b/>
          <w:sz w:val="18"/>
        </w:rPr>
        <w:t xml:space="preserve">vocational studies  </w:t>
      </w:r>
    </w:p>
    <w:p w:rsidR="00F00AE7" w:rsidRDefault="00C67C19">
      <w:pPr>
        <w:tabs>
          <w:tab w:val="center" w:pos="1054"/>
          <w:tab w:val="center" w:pos="5021"/>
        </w:tabs>
        <w:spacing w:after="181" w:line="253" w:lineRule="auto"/>
      </w:pPr>
      <w:r>
        <w:tab/>
      </w:r>
      <w:r>
        <w:rPr>
          <w:rFonts w:ascii="Arial" w:eastAsia="Arial" w:hAnsi="Arial" w:cs="Arial"/>
          <w:b/>
          <w:sz w:val="18"/>
        </w:rPr>
        <w:t xml:space="preserve">Component 2:  </w:t>
      </w:r>
      <w:r>
        <w:rPr>
          <w:rFonts w:ascii="Arial" w:eastAsia="Arial" w:hAnsi="Arial" w:cs="Arial"/>
          <w:b/>
          <w:sz w:val="18"/>
        </w:rPr>
        <w:tab/>
        <w:t xml:space="preserve">Critical engagement: </w:t>
      </w:r>
      <w:r>
        <w:rPr>
          <w:rFonts w:ascii="Arial" w:eastAsia="Arial" w:hAnsi="Arial" w:cs="Arial"/>
          <w:sz w:val="18"/>
        </w:rPr>
        <w:t xml:space="preserve">Optional Set work and Optional Area Of Study </w:t>
      </w:r>
    </w:p>
    <w:p w:rsidR="00F00AE7" w:rsidRDefault="00C67C19">
      <w:pPr>
        <w:spacing w:after="179" w:line="253" w:lineRule="auto"/>
        <w:ind w:left="449" w:firstLine="7"/>
        <w:jc w:val="both"/>
      </w:pPr>
      <w:r>
        <w:rPr>
          <w:rFonts w:ascii="Arial" w:eastAsia="Arial" w:hAnsi="Arial" w:cs="Arial"/>
          <w:sz w:val="18"/>
        </w:rPr>
        <w:t>Students who have studied A-Level Dance have progressed into professio</w:t>
      </w:r>
      <w:r>
        <w:rPr>
          <w:rFonts w:ascii="Arial" w:eastAsia="Arial" w:hAnsi="Arial" w:cs="Arial"/>
          <w:sz w:val="18"/>
        </w:rPr>
        <w:t xml:space="preserve">nal Dance Studies at conservatoire level, University and Further Educational studies. This course of study is considered suitable for academic entry into Oxford and Cambridge.  </w:t>
      </w:r>
    </w:p>
    <w:p w:rsidR="00F00AE7" w:rsidRDefault="00C67C19">
      <w:pPr>
        <w:spacing w:after="1" w:line="227" w:lineRule="auto"/>
        <w:ind w:left="444" w:right="89" w:hanging="10"/>
      </w:pPr>
      <w:r>
        <w:rPr>
          <w:rFonts w:ascii="Arial" w:eastAsia="Arial" w:hAnsi="Arial" w:cs="Arial"/>
          <w:sz w:val="18"/>
        </w:rPr>
        <w:t>Our alumni include several successful Choreographers, Actors, Directors, Teach</w:t>
      </w:r>
      <w:r>
        <w:rPr>
          <w:rFonts w:ascii="Arial" w:eastAsia="Arial" w:hAnsi="Arial" w:cs="Arial"/>
          <w:sz w:val="18"/>
        </w:rPr>
        <w:t xml:space="preserve">ers and Community practitioners, as well as many Teachers, Nurses and those who are currently engaged in Media, Communications, Marketing and even more further  afield.   </w:t>
      </w:r>
    </w:p>
    <w:p w:rsidR="00F00AE7" w:rsidRDefault="00C67C19">
      <w:pPr>
        <w:spacing w:after="5" w:line="253" w:lineRule="auto"/>
        <w:ind w:left="449" w:firstLine="7"/>
        <w:jc w:val="both"/>
      </w:pPr>
      <w:r>
        <w:rPr>
          <w:rFonts w:ascii="Arial" w:eastAsia="Arial" w:hAnsi="Arial" w:cs="Arial"/>
          <w:sz w:val="18"/>
        </w:rPr>
        <w:t xml:space="preserve">The common denominators being confidence, discipline, creativity and an openness to </w:t>
      </w:r>
      <w:r>
        <w:rPr>
          <w:rFonts w:ascii="Arial" w:eastAsia="Arial" w:hAnsi="Arial" w:cs="Arial"/>
          <w:sz w:val="18"/>
        </w:rPr>
        <w:t xml:space="preserve">innovative thinking in all areas.  </w:t>
      </w:r>
    </w:p>
    <w:p w:rsidR="00F00AE7" w:rsidRDefault="00C67C19">
      <w:pPr>
        <w:pStyle w:val="Heading2"/>
        <w:ind w:left="444"/>
      </w:pPr>
      <w:r>
        <w:rPr>
          <w:noProof/>
        </w:rPr>
        <mc:AlternateContent>
          <mc:Choice Requires="wpg">
            <w:drawing>
              <wp:anchor distT="0" distB="0" distL="114300" distR="114300" simplePos="0" relativeHeight="251669504" behindDoc="0" locked="0" layoutInCell="1" allowOverlap="1">
                <wp:simplePos x="0" y="0"/>
                <wp:positionH relativeFrom="column">
                  <wp:posOffset>-118058</wp:posOffset>
                </wp:positionH>
                <wp:positionV relativeFrom="paragraph">
                  <wp:posOffset>-61694</wp:posOffset>
                </wp:positionV>
                <wp:extent cx="493012" cy="4988052"/>
                <wp:effectExtent l="0" t="0" r="0" b="0"/>
                <wp:wrapSquare wrapText="bothSides"/>
                <wp:docPr id="41804" name="Group 41804"/>
                <wp:cNvGraphicFramePr/>
                <a:graphic xmlns:a="http://schemas.openxmlformats.org/drawingml/2006/main">
                  <a:graphicData uri="http://schemas.microsoft.com/office/word/2010/wordprocessingGroup">
                    <wpg:wgp>
                      <wpg:cNvGrpSpPr/>
                      <wpg:grpSpPr>
                        <a:xfrm>
                          <a:off x="0" y="0"/>
                          <a:ext cx="493012" cy="4988052"/>
                          <a:chOff x="0" y="0"/>
                          <a:chExt cx="493012" cy="4988052"/>
                        </a:xfrm>
                      </wpg:grpSpPr>
                      <wps:wsp>
                        <wps:cNvPr id="53482" name="Shape 53482"/>
                        <wps:cNvSpPr/>
                        <wps:spPr>
                          <a:xfrm>
                            <a:off x="0" y="0"/>
                            <a:ext cx="331775" cy="4988052"/>
                          </a:xfrm>
                          <a:custGeom>
                            <a:avLst/>
                            <a:gdLst/>
                            <a:ahLst/>
                            <a:cxnLst/>
                            <a:rect l="0" t="0" r="0" b="0"/>
                            <a:pathLst>
                              <a:path w="331775" h="4988052">
                                <a:moveTo>
                                  <a:pt x="0" y="0"/>
                                </a:moveTo>
                                <a:lnTo>
                                  <a:pt x="331775" y="0"/>
                                </a:lnTo>
                                <a:lnTo>
                                  <a:pt x="331775" y="4988052"/>
                                </a:lnTo>
                                <a:lnTo>
                                  <a:pt x="0" y="4988052"/>
                                </a:lnTo>
                                <a:lnTo>
                                  <a:pt x="0" y="0"/>
                                </a:lnTo>
                              </a:path>
                            </a:pathLst>
                          </a:custGeom>
                          <a:ln w="0" cap="flat">
                            <a:round/>
                          </a:ln>
                        </wps:spPr>
                        <wps:style>
                          <a:lnRef idx="0">
                            <a:srgbClr val="000000">
                              <a:alpha val="0"/>
                            </a:srgbClr>
                          </a:lnRef>
                          <a:fillRef idx="1">
                            <a:srgbClr val="FF0066"/>
                          </a:fillRef>
                          <a:effectRef idx="0">
                            <a:scrgbClr r="0" g="0" b="0"/>
                          </a:effectRef>
                          <a:fontRef idx="none"/>
                        </wps:style>
                        <wps:bodyPr/>
                      </wps:wsp>
                      <wps:wsp>
                        <wps:cNvPr id="730" name="Rectangle 730"/>
                        <wps:cNvSpPr/>
                        <wps:spPr>
                          <a:xfrm rot="-5399999">
                            <a:off x="114824" y="2414554"/>
                            <a:ext cx="30963" cy="127448"/>
                          </a:xfrm>
                          <a:prstGeom prst="rect">
                            <a:avLst/>
                          </a:prstGeom>
                          <a:ln>
                            <a:noFill/>
                          </a:ln>
                        </wps:spPr>
                        <wps:txbx>
                          <w:txbxContent>
                            <w:p w:rsidR="00F00AE7" w:rsidRDefault="00C67C19">
                              <w:r>
                                <w:rPr>
                                  <w:rFonts w:ascii="Arial" w:eastAsia="Arial" w:hAnsi="Arial" w:cs="Arial"/>
                                  <w:b/>
                                  <w:color w:val="FFFFFF"/>
                                  <w:sz w:val="16"/>
                                </w:rPr>
                                <w:t xml:space="preserve"> </w:t>
                              </w:r>
                            </w:p>
                          </w:txbxContent>
                        </wps:txbx>
                        <wps:bodyPr horzOverflow="overflow" vert="horz" lIns="0" tIns="0" rIns="0" bIns="0" rtlCol="0">
                          <a:noAutofit/>
                        </wps:bodyPr>
                      </wps:wsp>
                      <wps:wsp>
                        <wps:cNvPr id="731" name="Rectangle 731"/>
                        <wps:cNvSpPr/>
                        <wps:spPr>
                          <a:xfrm rot="-5399999">
                            <a:off x="398413" y="2336294"/>
                            <a:ext cx="61557" cy="253375"/>
                          </a:xfrm>
                          <a:prstGeom prst="rect">
                            <a:avLst/>
                          </a:prstGeom>
                          <a:ln>
                            <a:noFill/>
                          </a:ln>
                        </wps:spPr>
                        <wps:txbx>
                          <w:txbxContent>
                            <w:p w:rsidR="00F00AE7" w:rsidRDefault="00C67C19">
                              <w:r>
                                <w:rPr>
                                  <w:rFonts w:ascii="Arial" w:eastAsia="Arial" w:hAnsi="Arial" w:cs="Arial"/>
                                  <w:b/>
                                  <w:color w:val="FFFFFF"/>
                                  <w:sz w:val="32"/>
                                </w:rPr>
                                <w:t xml:space="preserve"> </w:t>
                              </w:r>
                            </w:p>
                          </w:txbxContent>
                        </wps:txbx>
                        <wps:bodyPr horzOverflow="overflow" vert="horz" lIns="0" tIns="0" rIns="0" bIns="0" rtlCol="0">
                          <a:noAutofit/>
                        </wps:bodyPr>
                      </wps:wsp>
                      <wps:wsp>
                        <wps:cNvPr id="732" name="Rectangle 732"/>
                        <wps:cNvSpPr/>
                        <wps:spPr>
                          <a:xfrm rot="-5399999">
                            <a:off x="-2952846" y="1570624"/>
                            <a:ext cx="6242253" cy="222907"/>
                          </a:xfrm>
                          <a:prstGeom prst="rect">
                            <a:avLst/>
                          </a:prstGeom>
                          <a:ln>
                            <a:noFill/>
                          </a:ln>
                        </wps:spPr>
                        <wps:txbx>
                          <w:txbxContent>
                            <w:p w:rsidR="00F00AE7" w:rsidRDefault="00C67C19">
                              <w:r>
                                <w:rPr>
                                  <w:rFonts w:ascii="Arial" w:eastAsia="Arial" w:hAnsi="Arial" w:cs="Arial"/>
                                  <w:b/>
                                  <w:color w:val="FFFFFF"/>
                                  <w:sz w:val="28"/>
                                  <w:bdr w:val="single" w:sz="24" w:space="0" w:color="FF33CC"/>
                                </w:rPr>
                                <w:t>An Introduction to Courses in Arts, Media &amp; Publication</w:t>
                              </w:r>
                            </w:p>
                          </w:txbxContent>
                        </wps:txbx>
                        <wps:bodyPr horzOverflow="overflow" vert="horz" lIns="0" tIns="0" rIns="0" bIns="0" rtlCol="0">
                          <a:noAutofit/>
                        </wps:bodyPr>
                      </wps:wsp>
                      <wps:wsp>
                        <wps:cNvPr id="733" name="Rectangle 733"/>
                        <wps:cNvSpPr/>
                        <wps:spPr>
                          <a:xfrm rot="-5399999">
                            <a:off x="135316" y="-39400"/>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s:wsp>
                        <wps:cNvPr id="739" name="Rectangle 739"/>
                        <wps:cNvSpPr/>
                        <wps:spPr>
                          <a:xfrm>
                            <a:off x="403047" y="192797"/>
                            <a:ext cx="28174" cy="95259"/>
                          </a:xfrm>
                          <a:prstGeom prst="rect">
                            <a:avLst/>
                          </a:prstGeom>
                          <a:ln>
                            <a:noFill/>
                          </a:ln>
                        </wps:spPr>
                        <wps:txbx>
                          <w:txbxContent>
                            <w:p w:rsidR="00F00AE7" w:rsidRDefault="00C67C19">
                              <w:r>
                                <w:rPr>
                                  <w:rFonts w:ascii="Arial" w:eastAsia="Arial" w:hAnsi="Arial" w:cs="Arial"/>
                                  <w:b/>
                                  <w:color w:val="FF0066"/>
                                  <w:sz w:val="12"/>
                                </w:rPr>
                                <w:t xml:space="preserve"> </w:t>
                              </w:r>
                            </w:p>
                          </w:txbxContent>
                        </wps:txbx>
                        <wps:bodyPr horzOverflow="overflow" vert="horz" lIns="0" tIns="0" rIns="0" bIns="0" rtlCol="0">
                          <a:noAutofit/>
                        </wps:bodyPr>
                      </wps:wsp>
                      <wps:wsp>
                        <wps:cNvPr id="750" name="Rectangle 750"/>
                        <wps:cNvSpPr/>
                        <wps:spPr>
                          <a:xfrm>
                            <a:off x="403047" y="689607"/>
                            <a:ext cx="23666" cy="80018"/>
                          </a:xfrm>
                          <a:prstGeom prst="rect">
                            <a:avLst/>
                          </a:prstGeom>
                          <a:ln>
                            <a:noFill/>
                          </a:ln>
                        </wps:spPr>
                        <wps:txbx>
                          <w:txbxContent>
                            <w:p w:rsidR="00F00AE7" w:rsidRDefault="00C67C19">
                              <w:r>
                                <w:rPr>
                                  <w:rFonts w:ascii="Arial" w:eastAsia="Arial" w:hAnsi="Arial" w:cs="Arial"/>
                                  <w:sz w:val="10"/>
                                </w:rPr>
                                <w:t xml:space="preserve"> </w:t>
                              </w:r>
                            </w:p>
                          </w:txbxContent>
                        </wps:txbx>
                        <wps:bodyPr horzOverflow="overflow" vert="horz" lIns="0" tIns="0" rIns="0" bIns="0" rtlCol="0">
                          <a:noAutofit/>
                        </wps:bodyPr>
                      </wps:wsp>
                      <wps:wsp>
                        <wps:cNvPr id="760" name="Rectangle 760"/>
                        <wps:cNvSpPr/>
                        <wps:spPr>
                          <a:xfrm>
                            <a:off x="403047" y="1139149"/>
                            <a:ext cx="42261" cy="142889"/>
                          </a:xfrm>
                          <a:prstGeom prst="rect">
                            <a:avLst/>
                          </a:prstGeom>
                          <a:ln>
                            <a:noFill/>
                          </a:ln>
                        </wps:spPr>
                        <wps:txbx>
                          <w:txbxContent>
                            <w:p w:rsidR="00F00AE7" w:rsidRDefault="00C67C19">
                              <w:r>
                                <w:rPr>
                                  <w:rFonts w:ascii="Arial" w:eastAsia="Arial" w:hAnsi="Arial" w:cs="Arial"/>
                                  <w:color w:val="111111"/>
                                  <w:sz w:val="18"/>
                                </w:rPr>
                                <w:t xml:space="preserve"> </w:t>
                              </w:r>
                            </w:p>
                          </w:txbxContent>
                        </wps:txbx>
                        <wps:bodyPr horzOverflow="overflow" vert="horz" lIns="0" tIns="0" rIns="0" bIns="0" rtlCol="0">
                          <a:noAutofit/>
                        </wps:bodyPr>
                      </wps:wsp>
                      <wps:wsp>
                        <wps:cNvPr id="769" name="Rectangle 769"/>
                        <wps:cNvSpPr/>
                        <wps:spPr>
                          <a:xfrm>
                            <a:off x="403047" y="1668358"/>
                            <a:ext cx="42261" cy="142889"/>
                          </a:xfrm>
                          <a:prstGeom prst="rect">
                            <a:avLst/>
                          </a:prstGeom>
                          <a:ln>
                            <a:noFill/>
                          </a:ln>
                        </wps:spPr>
                        <wps:txbx>
                          <w:txbxContent>
                            <w:p w:rsidR="00F00AE7" w:rsidRDefault="00C67C19">
                              <w:r>
                                <w:rPr>
                                  <w:rFonts w:ascii="Arial" w:eastAsia="Arial" w:hAnsi="Arial" w:cs="Arial"/>
                                  <w:b/>
                                  <w:color w:val="111111"/>
                                  <w:sz w:val="18"/>
                                </w:rPr>
                                <w:t xml:space="preserve"> </w:t>
                              </w:r>
                            </w:p>
                          </w:txbxContent>
                        </wps:txbx>
                        <wps:bodyPr horzOverflow="overflow" vert="horz" lIns="0" tIns="0" rIns="0" bIns="0" rtlCol="0">
                          <a:noAutofit/>
                        </wps:bodyPr>
                      </wps:wsp>
                      <wps:wsp>
                        <wps:cNvPr id="782" name="Rectangle 782"/>
                        <wps:cNvSpPr/>
                        <wps:spPr>
                          <a:xfrm>
                            <a:off x="403047" y="2352634"/>
                            <a:ext cx="42261" cy="142889"/>
                          </a:xfrm>
                          <a:prstGeom prst="rect">
                            <a:avLst/>
                          </a:prstGeom>
                          <a:ln>
                            <a:noFill/>
                          </a:ln>
                        </wps:spPr>
                        <wps:txbx>
                          <w:txbxContent>
                            <w:p w:rsidR="00F00AE7" w:rsidRDefault="00C67C19">
                              <w:r>
                                <w:rPr>
                                  <w:rFonts w:ascii="Arial" w:eastAsia="Arial" w:hAnsi="Arial" w:cs="Arial"/>
                                  <w:color w:val="111111"/>
                                  <w:sz w:val="18"/>
                                </w:rPr>
                                <w:t xml:space="preserve"> </w:t>
                              </w:r>
                            </w:p>
                          </w:txbxContent>
                        </wps:txbx>
                        <wps:bodyPr horzOverflow="overflow" vert="horz" lIns="0" tIns="0" rIns="0" bIns="0" rtlCol="0">
                          <a:noAutofit/>
                        </wps:bodyPr>
                      </wps:wsp>
                      <wps:wsp>
                        <wps:cNvPr id="805" name="Rectangle 805"/>
                        <wps:cNvSpPr/>
                        <wps:spPr>
                          <a:xfrm>
                            <a:off x="403047" y="3473028"/>
                            <a:ext cx="42261" cy="142889"/>
                          </a:xfrm>
                          <a:prstGeom prst="rect">
                            <a:avLst/>
                          </a:prstGeom>
                          <a:ln>
                            <a:noFill/>
                          </a:ln>
                        </wps:spPr>
                        <wps:txbx>
                          <w:txbxContent>
                            <w:p w:rsidR="00F00AE7" w:rsidRDefault="00C67C19">
                              <w:r>
                                <w:rPr>
                                  <w:rFonts w:ascii="Arial" w:eastAsia="Arial" w:hAnsi="Arial" w:cs="Arial"/>
                                  <w:color w:val="111111"/>
                                  <w:sz w:val="18"/>
                                </w:rPr>
                                <w:t xml:space="preserve"> </w:t>
                              </w:r>
                            </w:p>
                          </w:txbxContent>
                        </wps:txbx>
                        <wps:bodyPr horzOverflow="overflow" vert="horz" lIns="0" tIns="0" rIns="0" bIns="0" rtlCol="0">
                          <a:noAutofit/>
                        </wps:bodyPr>
                      </wps:wsp>
                      <wps:wsp>
                        <wps:cNvPr id="815" name="Rectangle 815"/>
                        <wps:cNvSpPr/>
                        <wps:spPr>
                          <a:xfrm>
                            <a:off x="403047" y="3970182"/>
                            <a:ext cx="42261" cy="142889"/>
                          </a:xfrm>
                          <a:prstGeom prst="rect">
                            <a:avLst/>
                          </a:prstGeom>
                          <a:ln>
                            <a:noFill/>
                          </a:ln>
                        </wps:spPr>
                        <wps:txbx>
                          <w:txbxContent>
                            <w:p w:rsidR="00F00AE7" w:rsidRDefault="00C67C19">
                              <w:r>
                                <w:rPr>
                                  <w:rFonts w:ascii="Arial" w:eastAsia="Arial" w:hAnsi="Arial" w:cs="Arial"/>
                                  <w:color w:val="111111"/>
                                  <w:sz w:val="18"/>
                                </w:rPr>
                                <w:t xml:space="preserve"> </w:t>
                              </w:r>
                            </w:p>
                          </w:txbxContent>
                        </wps:txbx>
                        <wps:bodyPr horzOverflow="overflow" vert="horz" lIns="0" tIns="0" rIns="0" bIns="0" rtlCol="0">
                          <a:noAutofit/>
                        </wps:bodyPr>
                      </wps:wsp>
                      <wps:wsp>
                        <wps:cNvPr id="822" name="Rectangle 822"/>
                        <wps:cNvSpPr/>
                        <wps:spPr>
                          <a:xfrm>
                            <a:off x="403047" y="4220118"/>
                            <a:ext cx="42261" cy="142889"/>
                          </a:xfrm>
                          <a:prstGeom prst="rect">
                            <a:avLst/>
                          </a:prstGeom>
                          <a:ln>
                            <a:noFill/>
                          </a:ln>
                        </wps:spPr>
                        <wps:txbx>
                          <w:txbxContent>
                            <w:p w:rsidR="00F00AE7" w:rsidRDefault="00C67C19">
                              <w:r>
                                <w:rPr>
                                  <w:rFonts w:ascii="Arial" w:eastAsia="Arial" w:hAnsi="Arial" w:cs="Arial"/>
                                  <w:color w:val="111111"/>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1804" style="width:38.8198pt;height:392.76pt;position:absolute;mso-position-horizontal-relative:text;mso-position-horizontal:absolute;margin-left:-9.296pt;mso-position-vertical-relative:text;margin-top:-4.85785pt;" coordsize="4930,49880">
                <v:shape id="Shape 53483" style="position:absolute;width:3317;height:49880;left:0;top:0;" coordsize="331775,4988052" path="m0,0l331775,0l331775,4988052l0,4988052l0,0">
                  <v:stroke weight="0pt" endcap="flat" joinstyle="round" on="false" color="#000000" opacity="0"/>
                  <v:fill on="true" color="#ff0066"/>
                </v:shape>
                <v:rect id="Rectangle 730" style="position:absolute;width:309;height:1274;left:1148;top:24145;rotation:270;" filled="f" stroked="f">
                  <v:textbox inset="0,0,0,0" style="layout-flow:vertical;mso-layout-flow-alt:bottom-to-top">
                    <w:txbxContent>
                      <w:p>
                        <w:pPr>
                          <w:spacing w:before="0" w:after="160" w:line="259" w:lineRule="auto"/>
                        </w:pPr>
                        <w:r>
                          <w:rPr>
                            <w:rFonts w:cs="Arial" w:hAnsi="Arial" w:eastAsia="Arial" w:ascii="Arial"/>
                            <w:b w:val="1"/>
                            <w:color w:val="ffffff"/>
                            <w:sz w:val="16"/>
                          </w:rPr>
                          <w:t xml:space="preserve"> </w:t>
                        </w:r>
                      </w:p>
                    </w:txbxContent>
                  </v:textbox>
                </v:rect>
                <v:rect id="Rectangle 731" style="position:absolute;width:615;height:2533;left:3984;top:23362;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v:rect id="Rectangle 732" style="position:absolute;width:62422;height:2229;left:-29528;top:15706;rotation:270;" filled="f" stroked="f">
                  <v:textbox inset="0,0,0,0" style="layout-flow:vertical;mso-layout-flow-alt:bottom-to-top">
                    <w:txbxContent>
                      <w:p>
                        <w:pPr>
                          <w:spacing w:before="0" w:after="160" w:line="259" w:lineRule="auto"/>
                        </w:pPr>
                        <w:r>
                          <w:rPr>
                            <w:rFonts w:cs="Arial" w:hAnsi="Arial" w:eastAsia="Arial" w:ascii="Arial"/>
                            <w:b w:val="1"/>
                            <w:color w:val="ffffff"/>
                            <w:sz w:val="28"/>
                            <w:bdr w:val="single" w:color="ff33cc" w:sz="24"/>
                          </w:rPr>
                          <w:t xml:space="preserve">An Introduction to Courses in Arts, Media &amp; Publication</w:t>
                        </w:r>
                      </w:p>
                    </w:txbxContent>
                  </v:textbox>
                </v:rect>
                <v:rect id="Rectangle 733" style="position:absolute;width:659;height:2229;left:1353;top:-394;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v:rect id="Rectangle 739" style="position:absolute;width:281;height:952;left:4030;top:1927;" filled="f" stroked="f">
                  <v:textbox inset="0,0,0,0">
                    <w:txbxContent>
                      <w:p>
                        <w:pPr>
                          <w:spacing w:before="0" w:after="160" w:line="259" w:lineRule="auto"/>
                        </w:pPr>
                        <w:r>
                          <w:rPr>
                            <w:rFonts w:cs="Arial" w:hAnsi="Arial" w:eastAsia="Arial" w:ascii="Arial"/>
                            <w:b w:val="1"/>
                            <w:color w:val="ff0066"/>
                            <w:sz w:val="12"/>
                          </w:rPr>
                          <w:t xml:space="preserve"> </w:t>
                        </w:r>
                      </w:p>
                    </w:txbxContent>
                  </v:textbox>
                </v:rect>
                <v:rect id="Rectangle 750" style="position:absolute;width:236;height:800;left:4030;top:6896;" filled="f" stroked="f">
                  <v:textbox inset="0,0,0,0">
                    <w:txbxContent>
                      <w:p>
                        <w:pPr>
                          <w:spacing w:before="0" w:after="160" w:line="259" w:lineRule="auto"/>
                        </w:pPr>
                        <w:r>
                          <w:rPr>
                            <w:rFonts w:cs="Arial" w:hAnsi="Arial" w:eastAsia="Arial" w:ascii="Arial"/>
                            <w:sz w:val="10"/>
                          </w:rPr>
                          <w:t xml:space="preserve"> </w:t>
                        </w:r>
                      </w:p>
                    </w:txbxContent>
                  </v:textbox>
                </v:rect>
                <v:rect id="Rectangle 760" style="position:absolute;width:422;height:1428;left:4030;top:11391;" filled="f" stroked="f">
                  <v:textbox inset="0,0,0,0">
                    <w:txbxContent>
                      <w:p>
                        <w:pPr>
                          <w:spacing w:before="0" w:after="160" w:line="259" w:lineRule="auto"/>
                        </w:pPr>
                        <w:r>
                          <w:rPr>
                            <w:rFonts w:cs="Arial" w:hAnsi="Arial" w:eastAsia="Arial" w:ascii="Arial"/>
                            <w:color w:val="111111"/>
                            <w:sz w:val="18"/>
                          </w:rPr>
                          <w:t xml:space="preserve"> </w:t>
                        </w:r>
                      </w:p>
                    </w:txbxContent>
                  </v:textbox>
                </v:rect>
                <v:rect id="Rectangle 769" style="position:absolute;width:422;height:1428;left:4030;top:16683;" filled="f" stroked="f">
                  <v:textbox inset="0,0,0,0">
                    <w:txbxContent>
                      <w:p>
                        <w:pPr>
                          <w:spacing w:before="0" w:after="160" w:line="259" w:lineRule="auto"/>
                        </w:pPr>
                        <w:r>
                          <w:rPr>
                            <w:rFonts w:cs="Arial" w:hAnsi="Arial" w:eastAsia="Arial" w:ascii="Arial"/>
                            <w:b w:val="1"/>
                            <w:color w:val="111111"/>
                            <w:sz w:val="18"/>
                          </w:rPr>
                          <w:t xml:space="preserve"> </w:t>
                        </w:r>
                      </w:p>
                    </w:txbxContent>
                  </v:textbox>
                </v:rect>
                <v:rect id="Rectangle 782" style="position:absolute;width:422;height:1428;left:4030;top:23526;" filled="f" stroked="f">
                  <v:textbox inset="0,0,0,0">
                    <w:txbxContent>
                      <w:p>
                        <w:pPr>
                          <w:spacing w:before="0" w:after="160" w:line="259" w:lineRule="auto"/>
                        </w:pPr>
                        <w:r>
                          <w:rPr>
                            <w:rFonts w:cs="Arial" w:hAnsi="Arial" w:eastAsia="Arial" w:ascii="Arial"/>
                            <w:color w:val="111111"/>
                            <w:sz w:val="18"/>
                          </w:rPr>
                          <w:t xml:space="preserve"> </w:t>
                        </w:r>
                      </w:p>
                    </w:txbxContent>
                  </v:textbox>
                </v:rect>
                <v:rect id="Rectangle 805" style="position:absolute;width:422;height:1428;left:4030;top:34730;" filled="f" stroked="f">
                  <v:textbox inset="0,0,0,0">
                    <w:txbxContent>
                      <w:p>
                        <w:pPr>
                          <w:spacing w:before="0" w:after="160" w:line="259" w:lineRule="auto"/>
                        </w:pPr>
                        <w:r>
                          <w:rPr>
                            <w:rFonts w:cs="Arial" w:hAnsi="Arial" w:eastAsia="Arial" w:ascii="Arial"/>
                            <w:color w:val="111111"/>
                            <w:sz w:val="18"/>
                          </w:rPr>
                          <w:t xml:space="preserve"> </w:t>
                        </w:r>
                      </w:p>
                    </w:txbxContent>
                  </v:textbox>
                </v:rect>
                <v:rect id="Rectangle 815" style="position:absolute;width:422;height:1428;left:4030;top:39701;" filled="f" stroked="f">
                  <v:textbox inset="0,0,0,0">
                    <w:txbxContent>
                      <w:p>
                        <w:pPr>
                          <w:spacing w:before="0" w:after="160" w:line="259" w:lineRule="auto"/>
                        </w:pPr>
                        <w:r>
                          <w:rPr>
                            <w:rFonts w:cs="Arial" w:hAnsi="Arial" w:eastAsia="Arial" w:ascii="Arial"/>
                            <w:color w:val="111111"/>
                            <w:sz w:val="18"/>
                          </w:rPr>
                          <w:t xml:space="preserve"> </w:t>
                        </w:r>
                      </w:p>
                    </w:txbxContent>
                  </v:textbox>
                </v:rect>
                <v:rect id="Rectangle 822" style="position:absolute;width:422;height:1428;left:4030;top:42201;" filled="f" stroked="f">
                  <v:textbox inset="0,0,0,0">
                    <w:txbxContent>
                      <w:p>
                        <w:pPr>
                          <w:spacing w:before="0" w:after="160" w:line="259" w:lineRule="auto"/>
                        </w:pPr>
                        <w:r>
                          <w:rPr>
                            <w:rFonts w:cs="Arial" w:hAnsi="Arial" w:eastAsia="Arial" w:ascii="Arial"/>
                            <w:color w:val="111111"/>
                            <w:sz w:val="18"/>
                          </w:rPr>
                          <w:t xml:space="preserve"> </w:t>
                        </w:r>
                      </w:p>
                    </w:txbxContent>
                  </v:textbox>
                </v:rect>
                <w10:wrap type="square"/>
              </v:group>
            </w:pict>
          </mc:Fallback>
        </mc:AlternateContent>
      </w:r>
      <w:r>
        <w:t>SUBJECT:  A-LEVEL DRAMA</w:t>
      </w:r>
      <w:r>
        <w:rPr>
          <w:u w:val="none" w:color="000000"/>
        </w:rPr>
        <w:t xml:space="preserve"> </w:t>
      </w:r>
    </w:p>
    <w:p w:rsidR="00F00AE7" w:rsidRDefault="00C67C19">
      <w:pPr>
        <w:pStyle w:val="Heading3"/>
        <w:spacing w:after="62"/>
        <w:ind w:left="444" w:right="1948"/>
      </w:pPr>
      <w:r>
        <w:t xml:space="preserve">A-Level Drama is delivered by EDEXCEL Qualification Value: 1 A-Level </w:t>
      </w:r>
      <w:r>
        <w:t xml:space="preserve">Course Duration: This is a TWO Year Course </w:t>
      </w:r>
    </w:p>
    <w:p w:rsidR="00F00AE7" w:rsidRDefault="00C67C19">
      <w:pPr>
        <w:spacing w:after="4" w:line="256" w:lineRule="auto"/>
        <w:ind w:left="459" w:hanging="10"/>
      </w:pPr>
      <w:r>
        <w:rPr>
          <w:rFonts w:ascii="Arial" w:eastAsia="Arial" w:hAnsi="Arial" w:cs="Arial"/>
          <w:b/>
          <w:sz w:val="18"/>
        </w:rPr>
        <w:t xml:space="preserve">Course Content </w:t>
      </w:r>
    </w:p>
    <w:p w:rsidR="00F00AE7" w:rsidRDefault="00C67C19">
      <w:pPr>
        <w:spacing w:after="171"/>
        <w:ind w:left="444" w:right="1963" w:hanging="10"/>
      </w:pPr>
      <w:r>
        <w:rPr>
          <w:rFonts w:ascii="Arial" w:eastAsia="Arial" w:hAnsi="Arial" w:cs="Arial"/>
          <w:sz w:val="18"/>
        </w:rPr>
        <w:t>T</w:t>
      </w:r>
      <w:r>
        <w:rPr>
          <w:rFonts w:ascii="Arial" w:eastAsia="Arial" w:hAnsi="Arial" w:cs="Arial"/>
          <w:color w:val="111111"/>
          <w:sz w:val="18"/>
        </w:rPr>
        <w:t xml:space="preserve">he A-Level course consists of two coursework components and one externally examined paper.  Students must complete all Assessments by May/June in any single year. </w:t>
      </w:r>
    </w:p>
    <w:p w:rsidR="00F00AE7" w:rsidRDefault="00C67C19">
      <w:pPr>
        <w:spacing w:after="0"/>
        <w:ind w:left="444" w:hanging="10"/>
      </w:pPr>
      <w:r>
        <w:rPr>
          <w:rFonts w:ascii="Arial" w:eastAsia="Arial" w:hAnsi="Arial" w:cs="Arial"/>
          <w:b/>
          <w:color w:val="111111"/>
          <w:sz w:val="18"/>
        </w:rPr>
        <w:t xml:space="preserve">Component 1: Devising:   40% </w:t>
      </w:r>
    </w:p>
    <w:p w:rsidR="00F00AE7" w:rsidRDefault="00C67C19">
      <w:pPr>
        <w:spacing w:after="21"/>
        <w:ind w:left="444" w:hanging="10"/>
      </w:pPr>
      <w:r>
        <w:rPr>
          <w:rFonts w:ascii="Arial" w:eastAsia="Arial" w:hAnsi="Arial" w:cs="Arial"/>
          <w:color w:val="111111"/>
          <w:sz w:val="18"/>
        </w:rPr>
        <w:t xml:space="preserve">Internally assessed and externally moderated:  </w:t>
      </w:r>
    </w:p>
    <w:p w:rsidR="00F00AE7" w:rsidRDefault="00C67C19">
      <w:pPr>
        <w:numPr>
          <w:ilvl w:val="0"/>
          <w:numId w:val="4"/>
        </w:numPr>
        <w:spacing w:after="120"/>
        <w:ind w:hanging="156"/>
      </w:pPr>
      <w:r>
        <w:rPr>
          <w:rFonts w:ascii="Arial" w:eastAsia="Arial" w:hAnsi="Arial" w:cs="Arial"/>
          <w:color w:val="111111"/>
          <w:sz w:val="18"/>
        </w:rPr>
        <w:t xml:space="preserve">Create and perform from a stimulus an original piece of Drama with supporting portfolio. </w:t>
      </w:r>
    </w:p>
    <w:p w:rsidR="00F00AE7" w:rsidRDefault="00C67C19">
      <w:pPr>
        <w:spacing w:after="25"/>
        <w:ind w:left="444" w:right="6080" w:hanging="10"/>
      </w:pPr>
      <w:r>
        <w:rPr>
          <w:rFonts w:ascii="Arial" w:eastAsia="Arial" w:hAnsi="Arial" w:cs="Arial"/>
          <w:b/>
          <w:color w:val="111111"/>
          <w:sz w:val="18"/>
        </w:rPr>
        <w:t xml:space="preserve">Component 2: Text in Performance :  20% </w:t>
      </w:r>
      <w:r>
        <w:rPr>
          <w:rFonts w:ascii="Arial" w:eastAsia="Arial" w:hAnsi="Arial" w:cs="Arial"/>
          <w:color w:val="111111"/>
          <w:sz w:val="18"/>
        </w:rPr>
        <w:t xml:space="preserve">Externally assessed by a Visiting Examiner: </w:t>
      </w:r>
    </w:p>
    <w:p w:rsidR="00F00AE7" w:rsidRDefault="00C67C19">
      <w:pPr>
        <w:numPr>
          <w:ilvl w:val="0"/>
          <w:numId w:val="4"/>
        </w:numPr>
        <w:spacing w:after="0"/>
        <w:ind w:hanging="156"/>
      </w:pPr>
      <w:r>
        <w:rPr>
          <w:rFonts w:ascii="Arial" w:eastAsia="Arial" w:hAnsi="Arial" w:cs="Arial"/>
          <w:color w:val="111111"/>
          <w:sz w:val="18"/>
        </w:rPr>
        <w:t>Monologue/duologue performance or</w:t>
      </w:r>
      <w:r>
        <w:rPr>
          <w:rFonts w:ascii="Arial" w:eastAsia="Arial" w:hAnsi="Arial" w:cs="Arial"/>
          <w:color w:val="111111"/>
          <w:sz w:val="18"/>
        </w:rPr>
        <w:t xml:space="preserve"> design realisation. </w:t>
      </w:r>
    </w:p>
    <w:p w:rsidR="00F00AE7" w:rsidRDefault="00C67C19">
      <w:pPr>
        <w:numPr>
          <w:ilvl w:val="0"/>
          <w:numId w:val="4"/>
        </w:numPr>
        <w:spacing w:after="120"/>
        <w:ind w:hanging="156"/>
      </w:pPr>
      <w:r>
        <w:rPr>
          <w:noProof/>
        </w:rPr>
        <mc:AlternateContent>
          <mc:Choice Requires="wpg">
            <w:drawing>
              <wp:anchor distT="0" distB="0" distL="114300" distR="114300" simplePos="0" relativeHeight="251670528" behindDoc="0" locked="0" layoutInCell="1" allowOverlap="1">
                <wp:simplePos x="0" y="0"/>
                <wp:positionH relativeFrom="page">
                  <wp:posOffset>6999732</wp:posOffset>
                </wp:positionH>
                <wp:positionV relativeFrom="page">
                  <wp:posOffset>4942333</wp:posOffset>
                </wp:positionV>
                <wp:extent cx="65532" cy="91464"/>
                <wp:effectExtent l="0" t="0" r="0" b="0"/>
                <wp:wrapTopAndBottom/>
                <wp:docPr id="41803" name="Group 41803"/>
                <wp:cNvGraphicFramePr/>
                <a:graphic xmlns:a="http://schemas.openxmlformats.org/drawingml/2006/main">
                  <a:graphicData uri="http://schemas.microsoft.com/office/word/2010/wordprocessingGroup">
                    <wpg:wgp>
                      <wpg:cNvGrpSpPr/>
                      <wpg:grpSpPr>
                        <a:xfrm>
                          <a:off x="0" y="0"/>
                          <a:ext cx="65532" cy="91464"/>
                          <a:chOff x="0" y="0"/>
                          <a:chExt cx="65532" cy="91464"/>
                        </a:xfrm>
                      </wpg:grpSpPr>
                      <wps:wsp>
                        <wps:cNvPr id="721" name="Shape 721"/>
                        <wps:cNvSpPr/>
                        <wps:spPr>
                          <a:xfrm>
                            <a:off x="6477" y="6946"/>
                            <a:ext cx="53975" cy="80289"/>
                          </a:xfrm>
                          <a:custGeom>
                            <a:avLst/>
                            <a:gdLst/>
                            <a:ahLst/>
                            <a:cxnLst/>
                            <a:rect l="0" t="0" r="0" b="0"/>
                            <a:pathLst>
                              <a:path w="53975" h="80289">
                                <a:moveTo>
                                  <a:pt x="2667" y="0"/>
                                </a:moveTo>
                                <a:lnTo>
                                  <a:pt x="50165" y="0"/>
                                </a:lnTo>
                                <a:cubicBezTo>
                                  <a:pt x="50927" y="0"/>
                                  <a:pt x="51562" y="76"/>
                                  <a:pt x="51943" y="216"/>
                                </a:cubicBezTo>
                                <a:cubicBezTo>
                                  <a:pt x="52451" y="368"/>
                                  <a:pt x="52832" y="686"/>
                                  <a:pt x="53213" y="1181"/>
                                </a:cubicBezTo>
                                <a:cubicBezTo>
                                  <a:pt x="53467" y="1663"/>
                                  <a:pt x="53722" y="2375"/>
                                  <a:pt x="53848" y="3277"/>
                                </a:cubicBezTo>
                                <a:cubicBezTo>
                                  <a:pt x="53975" y="4178"/>
                                  <a:pt x="53975" y="5372"/>
                                  <a:pt x="53975" y="6858"/>
                                </a:cubicBezTo>
                                <a:cubicBezTo>
                                  <a:pt x="53975" y="8052"/>
                                  <a:pt x="53975" y="9093"/>
                                  <a:pt x="53848" y="9982"/>
                                </a:cubicBezTo>
                                <a:cubicBezTo>
                                  <a:pt x="53848" y="10858"/>
                                  <a:pt x="53722" y="11684"/>
                                  <a:pt x="53594" y="12446"/>
                                </a:cubicBezTo>
                                <a:cubicBezTo>
                                  <a:pt x="53467" y="13208"/>
                                  <a:pt x="53213" y="13932"/>
                                  <a:pt x="52960" y="14605"/>
                                </a:cubicBezTo>
                                <a:cubicBezTo>
                                  <a:pt x="52705" y="15291"/>
                                  <a:pt x="52451" y="16015"/>
                                  <a:pt x="52070" y="16802"/>
                                </a:cubicBezTo>
                                <a:lnTo>
                                  <a:pt x="25781" y="77762"/>
                                </a:lnTo>
                                <a:cubicBezTo>
                                  <a:pt x="25527" y="78295"/>
                                  <a:pt x="25273" y="78727"/>
                                  <a:pt x="24892" y="79057"/>
                                </a:cubicBezTo>
                                <a:cubicBezTo>
                                  <a:pt x="24511" y="79387"/>
                                  <a:pt x="23876" y="79642"/>
                                  <a:pt x="23241" y="79832"/>
                                </a:cubicBezTo>
                                <a:cubicBezTo>
                                  <a:pt x="22479" y="80023"/>
                                  <a:pt x="21590" y="80137"/>
                                  <a:pt x="20574" y="80201"/>
                                </a:cubicBezTo>
                                <a:cubicBezTo>
                                  <a:pt x="19431" y="80264"/>
                                  <a:pt x="18035" y="80289"/>
                                  <a:pt x="16510" y="80289"/>
                                </a:cubicBezTo>
                                <a:cubicBezTo>
                                  <a:pt x="14351" y="80289"/>
                                  <a:pt x="12573" y="80226"/>
                                  <a:pt x="11303" y="80073"/>
                                </a:cubicBezTo>
                                <a:cubicBezTo>
                                  <a:pt x="10033" y="79933"/>
                                  <a:pt x="9144" y="79705"/>
                                  <a:pt x="8510" y="79400"/>
                                </a:cubicBezTo>
                                <a:cubicBezTo>
                                  <a:pt x="7874" y="79096"/>
                                  <a:pt x="7620" y="78702"/>
                                  <a:pt x="7493" y="78232"/>
                                </a:cubicBezTo>
                                <a:cubicBezTo>
                                  <a:pt x="7493" y="77749"/>
                                  <a:pt x="7620" y="77165"/>
                                  <a:pt x="8001" y="76467"/>
                                </a:cubicBezTo>
                                <a:lnTo>
                                  <a:pt x="36195" y="14084"/>
                                </a:lnTo>
                                <a:lnTo>
                                  <a:pt x="2667" y="14084"/>
                                </a:lnTo>
                                <a:cubicBezTo>
                                  <a:pt x="1778" y="14084"/>
                                  <a:pt x="1143" y="13513"/>
                                  <a:pt x="762" y="12382"/>
                                </a:cubicBezTo>
                                <a:cubicBezTo>
                                  <a:pt x="254" y="11252"/>
                                  <a:pt x="0" y="9449"/>
                                  <a:pt x="0" y="6985"/>
                                </a:cubicBezTo>
                                <a:cubicBezTo>
                                  <a:pt x="0" y="5740"/>
                                  <a:pt x="127" y="4686"/>
                                  <a:pt x="254" y="3797"/>
                                </a:cubicBezTo>
                                <a:cubicBezTo>
                                  <a:pt x="381" y="2921"/>
                                  <a:pt x="508" y="2184"/>
                                  <a:pt x="762" y="1613"/>
                                </a:cubicBezTo>
                                <a:cubicBezTo>
                                  <a:pt x="1016" y="1029"/>
                                  <a:pt x="1270" y="622"/>
                                  <a:pt x="1524" y="368"/>
                                </a:cubicBezTo>
                                <a:cubicBezTo>
                                  <a:pt x="1905" y="127"/>
                                  <a:pt x="2286" y="0"/>
                                  <a:pt x="26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2" name="Shape 722"/>
                        <wps:cNvSpPr/>
                        <wps:spPr>
                          <a:xfrm>
                            <a:off x="6477" y="6946"/>
                            <a:ext cx="53975" cy="80289"/>
                          </a:xfrm>
                          <a:custGeom>
                            <a:avLst/>
                            <a:gdLst/>
                            <a:ahLst/>
                            <a:cxnLst/>
                            <a:rect l="0" t="0" r="0" b="0"/>
                            <a:pathLst>
                              <a:path w="53975" h="80289">
                                <a:moveTo>
                                  <a:pt x="2667" y="0"/>
                                </a:moveTo>
                                <a:lnTo>
                                  <a:pt x="50165" y="0"/>
                                </a:lnTo>
                                <a:cubicBezTo>
                                  <a:pt x="50927" y="0"/>
                                  <a:pt x="51562" y="76"/>
                                  <a:pt x="51943" y="216"/>
                                </a:cubicBezTo>
                                <a:cubicBezTo>
                                  <a:pt x="52451" y="368"/>
                                  <a:pt x="52832" y="686"/>
                                  <a:pt x="53213" y="1181"/>
                                </a:cubicBezTo>
                                <a:cubicBezTo>
                                  <a:pt x="53467" y="1663"/>
                                  <a:pt x="53722" y="2375"/>
                                  <a:pt x="53848" y="3277"/>
                                </a:cubicBezTo>
                                <a:cubicBezTo>
                                  <a:pt x="53975" y="4178"/>
                                  <a:pt x="53975" y="5372"/>
                                  <a:pt x="53975" y="6858"/>
                                </a:cubicBezTo>
                                <a:cubicBezTo>
                                  <a:pt x="53975" y="8052"/>
                                  <a:pt x="53975" y="9093"/>
                                  <a:pt x="53848" y="9982"/>
                                </a:cubicBezTo>
                                <a:cubicBezTo>
                                  <a:pt x="53848" y="10858"/>
                                  <a:pt x="53722" y="11684"/>
                                  <a:pt x="53594" y="12446"/>
                                </a:cubicBezTo>
                                <a:cubicBezTo>
                                  <a:pt x="53467" y="13208"/>
                                  <a:pt x="53213" y="13932"/>
                                  <a:pt x="52960" y="14605"/>
                                </a:cubicBezTo>
                                <a:cubicBezTo>
                                  <a:pt x="52705" y="15291"/>
                                  <a:pt x="52451" y="16015"/>
                                  <a:pt x="52070" y="16802"/>
                                </a:cubicBezTo>
                                <a:lnTo>
                                  <a:pt x="25781" y="77762"/>
                                </a:lnTo>
                                <a:cubicBezTo>
                                  <a:pt x="25527" y="78295"/>
                                  <a:pt x="25273" y="78727"/>
                                  <a:pt x="24892" y="79057"/>
                                </a:cubicBezTo>
                                <a:cubicBezTo>
                                  <a:pt x="24511" y="79387"/>
                                  <a:pt x="23876" y="79642"/>
                                  <a:pt x="23241" y="79832"/>
                                </a:cubicBezTo>
                                <a:cubicBezTo>
                                  <a:pt x="22479" y="80023"/>
                                  <a:pt x="21590" y="80137"/>
                                  <a:pt x="20574" y="80201"/>
                                </a:cubicBezTo>
                                <a:cubicBezTo>
                                  <a:pt x="19431" y="80264"/>
                                  <a:pt x="18035" y="80289"/>
                                  <a:pt x="16510" y="80289"/>
                                </a:cubicBezTo>
                                <a:cubicBezTo>
                                  <a:pt x="14351" y="80289"/>
                                  <a:pt x="12573" y="80226"/>
                                  <a:pt x="11303" y="80073"/>
                                </a:cubicBezTo>
                                <a:cubicBezTo>
                                  <a:pt x="10033" y="79933"/>
                                  <a:pt x="9144" y="79705"/>
                                  <a:pt x="8510" y="79400"/>
                                </a:cubicBezTo>
                                <a:cubicBezTo>
                                  <a:pt x="7874" y="79096"/>
                                  <a:pt x="7620" y="78702"/>
                                  <a:pt x="7493" y="78232"/>
                                </a:cubicBezTo>
                                <a:cubicBezTo>
                                  <a:pt x="7493" y="77749"/>
                                  <a:pt x="7620" y="77165"/>
                                  <a:pt x="8001" y="76467"/>
                                </a:cubicBezTo>
                                <a:lnTo>
                                  <a:pt x="36195" y="14084"/>
                                </a:lnTo>
                                <a:lnTo>
                                  <a:pt x="2667" y="14084"/>
                                </a:lnTo>
                                <a:cubicBezTo>
                                  <a:pt x="1778" y="14084"/>
                                  <a:pt x="1143" y="13513"/>
                                  <a:pt x="762" y="12382"/>
                                </a:cubicBezTo>
                                <a:cubicBezTo>
                                  <a:pt x="254" y="11252"/>
                                  <a:pt x="0" y="9449"/>
                                  <a:pt x="0" y="6985"/>
                                </a:cubicBezTo>
                                <a:cubicBezTo>
                                  <a:pt x="0" y="5740"/>
                                  <a:pt x="127" y="4686"/>
                                  <a:pt x="254" y="3797"/>
                                </a:cubicBezTo>
                                <a:cubicBezTo>
                                  <a:pt x="381" y="2921"/>
                                  <a:pt x="508" y="2184"/>
                                  <a:pt x="762" y="1613"/>
                                </a:cubicBezTo>
                                <a:cubicBezTo>
                                  <a:pt x="1016" y="1029"/>
                                  <a:pt x="1270" y="622"/>
                                  <a:pt x="1524" y="368"/>
                                </a:cubicBezTo>
                                <a:cubicBezTo>
                                  <a:pt x="1905" y="127"/>
                                  <a:pt x="2286" y="0"/>
                                  <a:pt x="2667"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724" name="Picture 724"/>
                          <pic:cNvPicPr/>
                        </pic:nvPicPr>
                        <pic:blipFill>
                          <a:blip r:embed="rId62"/>
                          <a:stretch>
                            <a:fillRect/>
                          </a:stretch>
                        </pic:blipFill>
                        <pic:spPr>
                          <a:xfrm>
                            <a:off x="0" y="0"/>
                            <a:ext cx="65532" cy="91464"/>
                          </a:xfrm>
                          <a:prstGeom prst="rect">
                            <a:avLst/>
                          </a:prstGeom>
                        </pic:spPr>
                      </pic:pic>
                    </wpg:wgp>
                  </a:graphicData>
                </a:graphic>
              </wp:anchor>
            </w:drawing>
          </mc:Choice>
          <mc:Fallback xmlns:a="http://schemas.openxmlformats.org/drawingml/2006/main">
            <w:pict>
              <v:group id="Group 41803" style="width:5.15997pt;height:7.2019pt;position:absolute;mso-position-horizontal-relative:page;mso-position-horizontal:absolute;margin-left:551.16pt;mso-position-vertical-relative:page;margin-top:389.16pt;" coordsize="655,914">
                <v:shape id="Shape 721" style="position:absolute;width:539;height:802;left:64;top:69;" coordsize="53975,80289" path="m2667,0l50165,0c50927,0,51562,76,51943,216c52451,368,52832,686,53213,1181c53467,1663,53722,2375,53848,3277c53975,4178,53975,5372,53975,6858c53975,8052,53975,9093,53848,9982c53848,10858,53722,11684,53594,12446c53467,13208,53213,13932,52960,14605c52705,15291,52451,16015,52070,16802l25781,77762c25527,78295,25273,78727,24892,79057c24511,79387,23876,79642,23241,79832c22479,80023,21590,80137,20574,80201c19431,80264,18035,80289,16510,80289c14351,80289,12573,80226,11303,80073c10033,79933,9144,79705,8510,79400c7874,79096,7620,78702,7493,78232c7493,77749,7620,77165,8001,76467l36195,14084l2667,14084c1778,14084,1143,13513,762,12382c254,11252,0,9449,0,6985c0,5740,127,4686,254,3797c381,2921,508,2184,762,1613c1016,1029,1270,622,1524,368c1905,127,2286,0,2667,0x">
                  <v:stroke weight="0pt" endcap="flat" joinstyle="miter" miterlimit="10" on="false" color="#000000" opacity="0"/>
                  <v:fill on="true" color="#000000"/>
                </v:shape>
                <v:shape id="Shape 722" style="position:absolute;width:539;height:802;left:64;top:69;" coordsize="53975,80289" path="m2667,0l50165,0c50927,0,51562,76,51943,216c52451,368,52832,686,53213,1181c53467,1663,53722,2375,53848,3277c53975,4178,53975,5372,53975,6858c53975,8052,53975,9093,53848,9982c53848,10858,53722,11684,53594,12446c53467,13208,53213,13932,52960,14605c52705,15291,52451,16015,52070,16802l25781,77762c25527,78295,25273,78727,24892,79057c24511,79387,23876,79642,23241,79832c22479,80023,21590,80137,20574,80201c19431,80264,18035,80289,16510,80289c14351,80289,12573,80226,11303,80073c10033,79933,9144,79705,8510,79400c7874,79096,7620,78702,7493,78232c7493,77749,7620,77165,8001,76467l36195,14084l2667,14084c1778,14084,1143,13513,762,12382c254,11252,0,9449,0,6985c0,5740,127,4686,254,3797c381,2921,508,2184,762,1613c1016,1029,1270,622,1524,368c1905,127,2286,0,2667,0x">
                  <v:stroke weight="0.75pt" endcap="flat" joinstyle="round" on="true" color="#000000" opacity="0.498039"/>
                  <v:fill on="false" color="#000000" opacity="0"/>
                </v:shape>
                <v:shape id="Picture 724" style="position:absolute;width:655;height:914;left:0;top:0;" filled="f">
                  <v:imagedata r:id="rId63"/>
                </v:shape>
                <w10:wrap type="topAndBottom"/>
              </v:group>
            </w:pict>
          </mc:Fallback>
        </mc:AlternateContent>
      </w:r>
      <w:r>
        <w:rPr>
          <w:rFonts w:ascii="Arial" w:eastAsia="Arial" w:hAnsi="Arial" w:cs="Arial"/>
          <w:color w:val="111111"/>
          <w:sz w:val="18"/>
        </w:rPr>
        <w:t xml:space="preserve">Group performance or design realisation. </w:t>
      </w:r>
    </w:p>
    <w:p w:rsidR="00F00AE7" w:rsidRDefault="00C67C19">
      <w:pPr>
        <w:spacing w:after="0"/>
        <w:ind w:left="444" w:hanging="10"/>
      </w:pPr>
      <w:r>
        <w:rPr>
          <w:rFonts w:ascii="Arial" w:eastAsia="Arial" w:hAnsi="Arial" w:cs="Arial"/>
          <w:b/>
          <w:color w:val="111111"/>
          <w:sz w:val="18"/>
        </w:rPr>
        <w:t xml:space="preserve">Component 3: Theatre Makers in Practice:  40% </w:t>
      </w:r>
    </w:p>
    <w:p w:rsidR="00F00AE7" w:rsidRDefault="00C67C19">
      <w:pPr>
        <w:spacing w:after="0"/>
        <w:ind w:left="444" w:hanging="10"/>
      </w:pPr>
      <w:r>
        <w:rPr>
          <w:rFonts w:ascii="Arial" w:eastAsia="Arial" w:hAnsi="Arial" w:cs="Arial"/>
          <w:color w:val="111111"/>
          <w:sz w:val="18"/>
        </w:rPr>
        <w:t xml:space="preserve">Externally assessed: 2½ hour written examination in THREE sections. </w:t>
      </w:r>
    </w:p>
    <w:p w:rsidR="00F00AE7" w:rsidRDefault="00C67C19">
      <w:pPr>
        <w:tabs>
          <w:tab w:val="center" w:pos="860"/>
          <w:tab w:val="center" w:pos="2590"/>
        </w:tabs>
        <w:spacing w:after="0"/>
      </w:pPr>
      <w:r>
        <w:tab/>
      </w:r>
      <w:r>
        <w:rPr>
          <w:rFonts w:ascii="Arial" w:eastAsia="Arial" w:hAnsi="Arial" w:cs="Arial"/>
          <w:color w:val="111111"/>
          <w:sz w:val="18"/>
        </w:rPr>
        <w:t xml:space="preserve">Section A:  </w:t>
      </w:r>
      <w:r>
        <w:rPr>
          <w:rFonts w:ascii="Arial" w:eastAsia="Arial" w:hAnsi="Arial" w:cs="Arial"/>
          <w:color w:val="111111"/>
          <w:sz w:val="18"/>
        </w:rPr>
        <w:tab/>
      </w:r>
      <w:r>
        <w:rPr>
          <w:rFonts w:ascii="Arial" w:eastAsia="Arial" w:hAnsi="Arial" w:cs="Arial"/>
          <w:b/>
          <w:color w:val="111111"/>
          <w:sz w:val="18"/>
        </w:rPr>
        <w:t>Live Theatre Evaluation</w:t>
      </w:r>
      <w:r>
        <w:rPr>
          <w:rFonts w:ascii="Arial" w:eastAsia="Arial" w:hAnsi="Arial" w:cs="Arial"/>
          <w:color w:val="111111"/>
          <w:sz w:val="18"/>
        </w:rPr>
        <w:t xml:space="preserve"> </w:t>
      </w:r>
    </w:p>
    <w:p w:rsidR="00F00AE7" w:rsidRDefault="00C67C19">
      <w:pPr>
        <w:tabs>
          <w:tab w:val="center" w:pos="860"/>
          <w:tab w:val="center" w:pos="3491"/>
        </w:tabs>
        <w:spacing w:after="0"/>
      </w:pPr>
      <w:r>
        <w:tab/>
      </w:r>
      <w:r>
        <w:rPr>
          <w:rFonts w:ascii="Arial" w:eastAsia="Arial" w:hAnsi="Arial" w:cs="Arial"/>
          <w:color w:val="111111"/>
          <w:sz w:val="18"/>
        </w:rPr>
        <w:t xml:space="preserve">Section B:  </w:t>
      </w:r>
      <w:r>
        <w:rPr>
          <w:rFonts w:ascii="Arial" w:eastAsia="Arial" w:hAnsi="Arial" w:cs="Arial"/>
          <w:color w:val="111111"/>
          <w:sz w:val="18"/>
        </w:rPr>
        <w:tab/>
      </w:r>
      <w:r>
        <w:rPr>
          <w:rFonts w:ascii="Arial" w:eastAsia="Arial" w:hAnsi="Arial" w:cs="Arial"/>
          <w:b/>
          <w:color w:val="111111"/>
          <w:sz w:val="18"/>
        </w:rPr>
        <w:t>Page to Stage: Realisi</w:t>
      </w:r>
      <w:r>
        <w:rPr>
          <w:rFonts w:ascii="Arial" w:eastAsia="Arial" w:hAnsi="Arial" w:cs="Arial"/>
          <w:b/>
          <w:color w:val="111111"/>
          <w:sz w:val="18"/>
        </w:rPr>
        <w:t>ng a Performance Text</w:t>
      </w:r>
      <w:r>
        <w:rPr>
          <w:rFonts w:ascii="Arial" w:eastAsia="Arial" w:hAnsi="Arial" w:cs="Arial"/>
          <w:color w:val="111111"/>
          <w:sz w:val="18"/>
        </w:rPr>
        <w:t xml:space="preserve"> </w:t>
      </w:r>
    </w:p>
    <w:p w:rsidR="00F00AE7" w:rsidRDefault="00C67C19">
      <w:pPr>
        <w:tabs>
          <w:tab w:val="center" w:pos="865"/>
          <w:tab w:val="center" w:pos="2941"/>
        </w:tabs>
        <w:spacing w:after="0"/>
      </w:pPr>
      <w:r>
        <w:tab/>
      </w:r>
      <w:r>
        <w:rPr>
          <w:rFonts w:ascii="Arial" w:eastAsia="Arial" w:hAnsi="Arial" w:cs="Arial"/>
          <w:color w:val="111111"/>
          <w:sz w:val="18"/>
        </w:rPr>
        <w:t xml:space="preserve">Section C:  </w:t>
      </w:r>
      <w:r>
        <w:rPr>
          <w:rFonts w:ascii="Arial" w:eastAsia="Arial" w:hAnsi="Arial" w:cs="Arial"/>
          <w:color w:val="111111"/>
          <w:sz w:val="18"/>
        </w:rPr>
        <w:tab/>
      </w:r>
      <w:r>
        <w:rPr>
          <w:rFonts w:ascii="Arial" w:eastAsia="Arial" w:hAnsi="Arial" w:cs="Arial"/>
          <w:b/>
          <w:color w:val="111111"/>
          <w:sz w:val="18"/>
        </w:rPr>
        <w:t xml:space="preserve">Interpreting a Performance Text </w:t>
      </w:r>
    </w:p>
    <w:p w:rsidR="00F00AE7" w:rsidRDefault="00C67C19">
      <w:pPr>
        <w:spacing w:after="0"/>
        <w:ind w:left="449"/>
      </w:pPr>
      <w:r>
        <w:rPr>
          <w:rFonts w:ascii="Arial" w:eastAsia="Arial" w:hAnsi="Arial" w:cs="Arial"/>
          <w:b/>
          <w:sz w:val="18"/>
        </w:rPr>
        <w:t xml:space="preserve"> </w:t>
      </w:r>
    </w:p>
    <w:p w:rsidR="00F00AE7" w:rsidRDefault="00C67C19">
      <w:pPr>
        <w:spacing w:after="173" w:line="256" w:lineRule="auto"/>
        <w:ind w:left="459" w:hanging="10"/>
      </w:pPr>
      <w:r>
        <w:rPr>
          <w:rFonts w:ascii="Arial" w:eastAsia="Arial" w:hAnsi="Arial" w:cs="Arial"/>
          <w:b/>
          <w:sz w:val="18"/>
        </w:rPr>
        <w:t>This A-Level course is a popular choice for students because of its interesting course content and its mix of theory and practice.</w:t>
      </w:r>
      <w:r>
        <w:rPr>
          <w:rFonts w:ascii="Arial" w:eastAsia="Arial" w:hAnsi="Arial" w:cs="Arial"/>
          <w:color w:val="111111"/>
          <w:sz w:val="18"/>
        </w:rPr>
        <w:t xml:space="preserve"> </w:t>
      </w:r>
    </w:p>
    <w:p w:rsidR="00F00AE7" w:rsidRDefault="00C67C19">
      <w:pPr>
        <w:spacing w:after="0"/>
        <w:ind w:left="444" w:hanging="10"/>
      </w:pPr>
      <w:r>
        <w:rPr>
          <w:rFonts w:ascii="Arial" w:eastAsia="Arial" w:hAnsi="Arial" w:cs="Arial"/>
          <w:b/>
          <w:color w:val="111111"/>
          <w:sz w:val="18"/>
        </w:rPr>
        <w:t xml:space="preserve">Progression Routes </w:t>
      </w:r>
    </w:p>
    <w:p w:rsidR="00F00AE7" w:rsidRDefault="00C67C19">
      <w:pPr>
        <w:spacing w:after="171"/>
        <w:ind w:left="444" w:hanging="10"/>
      </w:pPr>
      <w:r>
        <w:rPr>
          <w:rFonts w:ascii="Arial" w:eastAsia="Arial" w:hAnsi="Arial" w:cs="Arial"/>
          <w:color w:val="111111"/>
          <w:sz w:val="18"/>
        </w:rPr>
        <w:t xml:space="preserve">This qualification is not restricted to those wishing to pursue Drama and Theatre Studies at third level. The A-Level course  complements a range of subjects and is useful in building confidence and improving presentation skills in a range of careers.  </w:t>
      </w:r>
    </w:p>
    <w:p w:rsidR="00F00AE7" w:rsidRDefault="00C67C19">
      <w:pPr>
        <w:spacing w:after="171"/>
        <w:ind w:left="444" w:hanging="10"/>
      </w:pPr>
      <w:r>
        <w:rPr>
          <w:rFonts w:ascii="Arial" w:eastAsia="Arial" w:hAnsi="Arial" w:cs="Arial"/>
          <w:color w:val="111111"/>
          <w:sz w:val="18"/>
        </w:rPr>
        <w:t>St</w:t>
      </w:r>
      <w:r>
        <w:rPr>
          <w:rFonts w:ascii="Arial" w:eastAsia="Arial" w:hAnsi="Arial" w:cs="Arial"/>
          <w:color w:val="111111"/>
          <w:sz w:val="18"/>
        </w:rPr>
        <w:t xml:space="preserve">udents wishing to pursue this course </w:t>
      </w:r>
      <w:r>
        <w:rPr>
          <w:rFonts w:ascii="Arial" w:eastAsia="Arial" w:hAnsi="Arial" w:cs="Arial"/>
          <w:color w:val="111111"/>
          <w:sz w:val="18"/>
          <w:u w:val="single" w:color="111111"/>
        </w:rPr>
        <w:t>MUST</w:t>
      </w:r>
      <w:r>
        <w:rPr>
          <w:rFonts w:ascii="Arial" w:eastAsia="Arial" w:hAnsi="Arial" w:cs="Arial"/>
          <w:color w:val="111111"/>
          <w:sz w:val="18"/>
        </w:rPr>
        <w:t xml:space="preserve"> however have a real interest in the subject.  </w:t>
      </w:r>
    </w:p>
    <w:p w:rsidR="00F00AE7" w:rsidRDefault="00C67C19">
      <w:pPr>
        <w:spacing w:after="171"/>
        <w:ind w:left="444" w:hanging="10"/>
      </w:pPr>
      <w:r>
        <w:rPr>
          <w:rFonts w:ascii="Arial" w:eastAsia="Arial" w:hAnsi="Arial" w:cs="Arial"/>
          <w:color w:val="111111"/>
          <w:sz w:val="18"/>
        </w:rPr>
        <w:t xml:space="preserve">This is a useful qualification for students wishing to pursue a career that involves communication and people-orientated skills. </w:t>
      </w:r>
    </w:p>
    <w:p w:rsidR="00F00AE7" w:rsidRDefault="00C67C19">
      <w:pPr>
        <w:pStyle w:val="Heading2"/>
        <w:ind w:left="444"/>
      </w:pPr>
      <w:r>
        <w:rPr>
          <w:noProof/>
        </w:rPr>
        <mc:AlternateContent>
          <mc:Choice Requires="wpg">
            <w:drawing>
              <wp:anchor distT="0" distB="0" distL="114300" distR="114300" simplePos="0" relativeHeight="251671552" behindDoc="0" locked="0" layoutInCell="1" allowOverlap="1">
                <wp:simplePos x="0" y="0"/>
                <wp:positionH relativeFrom="column">
                  <wp:posOffset>-89471</wp:posOffset>
                </wp:positionH>
                <wp:positionV relativeFrom="paragraph">
                  <wp:posOffset>-54074</wp:posOffset>
                </wp:positionV>
                <wp:extent cx="491856" cy="4988052"/>
                <wp:effectExtent l="0" t="0" r="0" b="0"/>
                <wp:wrapSquare wrapText="bothSides"/>
                <wp:docPr id="40687" name="Group 40687"/>
                <wp:cNvGraphicFramePr/>
                <a:graphic xmlns:a="http://schemas.openxmlformats.org/drawingml/2006/main">
                  <a:graphicData uri="http://schemas.microsoft.com/office/word/2010/wordprocessingGroup">
                    <wpg:wgp>
                      <wpg:cNvGrpSpPr/>
                      <wpg:grpSpPr>
                        <a:xfrm>
                          <a:off x="0" y="0"/>
                          <a:ext cx="491856" cy="4988052"/>
                          <a:chOff x="0" y="0"/>
                          <a:chExt cx="491856" cy="4988052"/>
                        </a:xfrm>
                      </wpg:grpSpPr>
                      <wps:wsp>
                        <wps:cNvPr id="836" name="Rectangle 836"/>
                        <wps:cNvSpPr/>
                        <wps:spPr>
                          <a:xfrm>
                            <a:off x="307403" y="37579"/>
                            <a:ext cx="38021" cy="171356"/>
                          </a:xfrm>
                          <a:prstGeom prst="rect">
                            <a:avLst/>
                          </a:prstGeom>
                          <a:ln>
                            <a:noFill/>
                          </a:ln>
                        </wps:spPr>
                        <wps:txbx>
                          <w:txbxContent>
                            <w:p w:rsidR="00F00AE7" w:rsidRDefault="00C67C19">
                              <w:r>
                                <w:rPr>
                                  <w:sz w:val="20"/>
                                </w:rPr>
                                <w:t xml:space="preserve"> </w:t>
                              </w:r>
                            </w:p>
                          </w:txbxContent>
                        </wps:txbx>
                        <wps:bodyPr horzOverflow="overflow" vert="horz" lIns="0" tIns="0" rIns="0" bIns="0" rtlCol="0">
                          <a:noAutofit/>
                        </wps:bodyPr>
                      </wps:wsp>
                      <wps:wsp>
                        <wps:cNvPr id="53484" name="Shape 53484"/>
                        <wps:cNvSpPr/>
                        <wps:spPr>
                          <a:xfrm>
                            <a:off x="0" y="0"/>
                            <a:ext cx="331775" cy="4988052"/>
                          </a:xfrm>
                          <a:custGeom>
                            <a:avLst/>
                            <a:gdLst/>
                            <a:ahLst/>
                            <a:cxnLst/>
                            <a:rect l="0" t="0" r="0" b="0"/>
                            <a:pathLst>
                              <a:path w="331775" h="4988052">
                                <a:moveTo>
                                  <a:pt x="0" y="0"/>
                                </a:moveTo>
                                <a:lnTo>
                                  <a:pt x="331775" y="0"/>
                                </a:lnTo>
                                <a:lnTo>
                                  <a:pt x="331775" y="4988052"/>
                                </a:lnTo>
                                <a:lnTo>
                                  <a:pt x="0" y="4988052"/>
                                </a:lnTo>
                                <a:lnTo>
                                  <a:pt x="0" y="0"/>
                                </a:lnTo>
                              </a:path>
                            </a:pathLst>
                          </a:custGeom>
                          <a:ln w="0" cap="flat">
                            <a:round/>
                          </a:ln>
                        </wps:spPr>
                        <wps:style>
                          <a:lnRef idx="0">
                            <a:srgbClr val="000000">
                              <a:alpha val="0"/>
                            </a:srgbClr>
                          </a:lnRef>
                          <a:fillRef idx="1">
                            <a:srgbClr val="FF0066"/>
                          </a:fillRef>
                          <a:effectRef idx="0">
                            <a:scrgbClr r="0" g="0" b="0"/>
                          </a:effectRef>
                          <a:fontRef idx="none"/>
                        </wps:style>
                        <wps:bodyPr/>
                      </wps:wsp>
                      <wps:wsp>
                        <wps:cNvPr id="841" name="Rectangle 841"/>
                        <wps:cNvSpPr/>
                        <wps:spPr>
                          <a:xfrm rot="-5399999">
                            <a:off x="113669" y="2414554"/>
                            <a:ext cx="30963" cy="127448"/>
                          </a:xfrm>
                          <a:prstGeom prst="rect">
                            <a:avLst/>
                          </a:prstGeom>
                          <a:ln>
                            <a:noFill/>
                          </a:ln>
                        </wps:spPr>
                        <wps:txbx>
                          <w:txbxContent>
                            <w:p w:rsidR="00F00AE7" w:rsidRDefault="00C67C19">
                              <w:r>
                                <w:rPr>
                                  <w:rFonts w:ascii="Arial" w:eastAsia="Arial" w:hAnsi="Arial" w:cs="Arial"/>
                                  <w:b/>
                                  <w:color w:val="FFFFFF"/>
                                  <w:sz w:val="16"/>
                                </w:rPr>
                                <w:t xml:space="preserve"> </w:t>
                              </w:r>
                            </w:p>
                          </w:txbxContent>
                        </wps:txbx>
                        <wps:bodyPr horzOverflow="overflow" vert="horz" lIns="0" tIns="0" rIns="0" bIns="0" rtlCol="0">
                          <a:noAutofit/>
                        </wps:bodyPr>
                      </wps:wsp>
                      <wps:wsp>
                        <wps:cNvPr id="842" name="Rectangle 842"/>
                        <wps:cNvSpPr/>
                        <wps:spPr>
                          <a:xfrm rot="-5399999">
                            <a:off x="397258" y="2336293"/>
                            <a:ext cx="61557" cy="253375"/>
                          </a:xfrm>
                          <a:prstGeom prst="rect">
                            <a:avLst/>
                          </a:prstGeom>
                          <a:ln>
                            <a:noFill/>
                          </a:ln>
                        </wps:spPr>
                        <wps:txbx>
                          <w:txbxContent>
                            <w:p w:rsidR="00F00AE7" w:rsidRDefault="00C67C19">
                              <w:r>
                                <w:rPr>
                                  <w:rFonts w:ascii="Arial" w:eastAsia="Arial" w:hAnsi="Arial" w:cs="Arial"/>
                                  <w:b/>
                                  <w:color w:val="FFFFFF"/>
                                  <w:sz w:val="32"/>
                                </w:rPr>
                                <w:t xml:space="preserve"> </w:t>
                              </w:r>
                            </w:p>
                          </w:txbxContent>
                        </wps:txbx>
                        <wps:bodyPr horzOverflow="overflow" vert="horz" lIns="0" tIns="0" rIns="0" bIns="0" rtlCol="0">
                          <a:noAutofit/>
                        </wps:bodyPr>
                      </wps:wsp>
                      <wps:wsp>
                        <wps:cNvPr id="843" name="Rectangle 843"/>
                        <wps:cNvSpPr/>
                        <wps:spPr>
                          <a:xfrm rot="-5399999">
                            <a:off x="-2928094" y="1581292"/>
                            <a:ext cx="6242253" cy="222907"/>
                          </a:xfrm>
                          <a:prstGeom prst="rect">
                            <a:avLst/>
                          </a:prstGeom>
                          <a:ln>
                            <a:noFill/>
                          </a:ln>
                        </wps:spPr>
                        <wps:txbx>
                          <w:txbxContent>
                            <w:p w:rsidR="00F00AE7" w:rsidRDefault="00C67C19">
                              <w:r>
                                <w:rPr>
                                  <w:rFonts w:ascii="Arial" w:eastAsia="Arial" w:hAnsi="Arial" w:cs="Arial"/>
                                  <w:b/>
                                  <w:color w:val="FFFFFF"/>
                                  <w:sz w:val="28"/>
                                  <w:bdr w:val="single" w:sz="24" w:space="0" w:color="FF33CC"/>
                                </w:rPr>
                                <w:t>An Introduction to Courses in Arts, Media &amp; Publication</w:t>
                              </w:r>
                            </w:p>
                          </w:txbxContent>
                        </wps:txbx>
                        <wps:bodyPr horzOverflow="overflow" vert="horz" lIns="0" tIns="0" rIns="0" bIns="0" rtlCol="0">
                          <a:noAutofit/>
                        </wps:bodyPr>
                      </wps:wsp>
                      <wps:wsp>
                        <wps:cNvPr id="844" name="Rectangle 844"/>
                        <wps:cNvSpPr/>
                        <wps:spPr>
                          <a:xfrm rot="-5399999">
                            <a:off x="160068" y="-28732"/>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s:wsp>
                        <wps:cNvPr id="848" name="Rectangle 848"/>
                        <wps:cNvSpPr/>
                        <wps:spPr>
                          <a:xfrm>
                            <a:off x="401892" y="183385"/>
                            <a:ext cx="23666" cy="80018"/>
                          </a:xfrm>
                          <a:prstGeom prst="rect">
                            <a:avLst/>
                          </a:prstGeom>
                          <a:ln>
                            <a:noFill/>
                          </a:ln>
                        </wps:spPr>
                        <wps:txbx>
                          <w:txbxContent>
                            <w:p w:rsidR="00F00AE7" w:rsidRDefault="00C67C19">
                              <w:r>
                                <w:rPr>
                                  <w:rFonts w:ascii="Arial" w:eastAsia="Arial" w:hAnsi="Arial" w:cs="Arial"/>
                                  <w:b/>
                                  <w:color w:val="FF0066"/>
                                  <w:sz w:val="10"/>
                                </w:rPr>
                                <w:t xml:space="preserve"> </w:t>
                              </w:r>
                            </w:p>
                          </w:txbxContent>
                        </wps:txbx>
                        <wps:bodyPr horzOverflow="overflow" vert="horz" lIns="0" tIns="0" rIns="0" bIns="0" rtlCol="0">
                          <a:noAutofit/>
                        </wps:bodyPr>
                      </wps:wsp>
                      <wps:wsp>
                        <wps:cNvPr id="859" name="Rectangle 859"/>
                        <wps:cNvSpPr/>
                        <wps:spPr>
                          <a:xfrm>
                            <a:off x="401892" y="675853"/>
                            <a:ext cx="42261" cy="142889"/>
                          </a:xfrm>
                          <a:prstGeom prst="rect">
                            <a:avLst/>
                          </a:prstGeom>
                          <a:ln>
                            <a:noFill/>
                          </a:ln>
                        </wps:spPr>
                        <wps:txbx>
                          <w:txbxContent>
                            <w:p w:rsidR="00F00AE7" w:rsidRDefault="00C67C19">
                              <w:r>
                                <w:rPr>
                                  <w:rFonts w:ascii="Arial" w:eastAsia="Arial" w:hAnsi="Arial" w:cs="Arial"/>
                                  <w:color w:val="FF0066"/>
                                  <w:sz w:val="18"/>
                                </w:rPr>
                                <w:t xml:space="preserve"> </w:t>
                              </w:r>
                            </w:p>
                          </w:txbxContent>
                        </wps:txbx>
                        <wps:bodyPr horzOverflow="overflow" vert="horz" lIns="0" tIns="0" rIns="0" bIns="0" rtlCol="0">
                          <a:noAutofit/>
                        </wps:bodyPr>
                      </wps:wsp>
                      <wps:wsp>
                        <wps:cNvPr id="862" name="Rectangle 862"/>
                        <wps:cNvSpPr/>
                        <wps:spPr>
                          <a:xfrm>
                            <a:off x="401892" y="924265"/>
                            <a:ext cx="42261" cy="142889"/>
                          </a:xfrm>
                          <a:prstGeom prst="rect">
                            <a:avLst/>
                          </a:prstGeom>
                          <a:ln>
                            <a:noFill/>
                          </a:ln>
                        </wps:spPr>
                        <wps:txbx>
                          <w:txbxContent>
                            <w:p w:rsidR="00F00AE7" w:rsidRDefault="00C67C19">
                              <w:r>
                                <w:rPr>
                                  <w:rFonts w:ascii="Arial" w:eastAsia="Arial" w:hAnsi="Arial" w:cs="Arial"/>
                                  <w:b/>
                                  <w:sz w:val="18"/>
                                </w:rPr>
                                <w:t xml:space="preserve"> </w:t>
                              </w:r>
                            </w:p>
                          </w:txbxContent>
                        </wps:txbx>
                        <wps:bodyPr horzOverflow="overflow" vert="horz" lIns="0" tIns="0" rIns="0" bIns="0" rtlCol="0">
                          <a:noAutofit/>
                        </wps:bodyPr>
                      </wps:wsp>
                      <wps:wsp>
                        <wps:cNvPr id="899" name="Rectangle 899"/>
                        <wps:cNvSpPr/>
                        <wps:spPr>
                          <a:xfrm>
                            <a:off x="401892" y="1716481"/>
                            <a:ext cx="18595" cy="62871"/>
                          </a:xfrm>
                          <a:prstGeom prst="rect">
                            <a:avLst/>
                          </a:prstGeom>
                          <a:ln>
                            <a:noFill/>
                          </a:ln>
                        </wps:spPr>
                        <wps:txbx>
                          <w:txbxContent>
                            <w:p w:rsidR="00F00AE7" w:rsidRDefault="00C67C19">
                              <w:r>
                                <w:rPr>
                                  <w:rFonts w:ascii="Arial" w:eastAsia="Arial" w:hAnsi="Arial" w:cs="Arial"/>
                                  <w:sz w:val="8"/>
                                </w:rPr>
                                <w:t xml:space="preserve"> </w:t>
                              </w:r>
                            </w:p>
                          </w:txbxContent>
                        </wps:txbx>
                        <wps:bodyPr horzOverflow="overflow" vert="horz" lIns="0" tIns="0" rIns="0" bIns="0" rtlCol="0">
                          <a:noAutofit/>
                        </wps:bodyPr>
                      </wps:wsp>
                      <wps:wsp>
                        <wps:cNvPr id="913" name="Rectangle 913"/>
                        <wps:cNvSpPr/>
                        <wps:spPr>
                          <a:xfrm>
                            <a:off x="401892" y="2154514"/>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950" name="Rectangle 950"/>
                        <wps:cNvSpPr/>
                        <wps:spPr>
                          <a:xfrm>
                            <a:off x="401892" y="2948127"/>
                            <a:ext cx="18595" cy="62871"/>
                          </a:xfrm>
                          <a:prstGeom prst="rect">
                            <a:avLst/>
                          </a:prstGeom>
                          <a:ln>
                            <a:noFill/>
                          </a:ln>
                        </wps:spPr>
                        <wps:txbx>
                          <w:txbxContent>
                            <w:p w:rsidR="00F00AE7" w:rsidRDefault="00C67C19">
                              <w:r>
                                <w:rPr>
                                  <w:rFonts w:ascii="Arial" w:eastAsia="Arial" w:hAnsi="Arial" w:cs="Arial"/>
                                  <w:sz w:val="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0687" style="width:38.7288pt;height:392.76pt;position:absolute;mso-position-horizontal-relative:text;mso-position-horizontal:absolute;margin-left:-7.045pt;mso-position-vertical-relative:text;margin-top:-4.25784pt;" coordsize="4918,49880">
                <v:rect id="Rectangle 836" style="position:absolute;width:380;height:1713;left:3074;top:375;" filled="f" stroked="f">
                  <v:textbox inset="0,0,0,0">
                    <w:txbxContent>
                      <w:p>
                        <w:pPr>
                          <w:spacing w:before="0" w:after="160" w:line="259" w:lineRule="auto"/>
                        </w:pPr>
                        <w:r>
                          <w:rPr>
                            <w:rFonts w:cs="Calibri" w:hAnsi="Calibri" w:eastAsia="Calibri" w:ascii="Calibri"/>
                            <w:sz w:val="20"/>
                          </w:rPr>
                          <w:t xml:space="preserve"> </w:t>
                        </w:r>
                      </w:p>
                    </w:txbxContent>
                  </v:textbox>
                </v:rect>
                <v:shape id="Shape 53485" style="position:absolute;width:3317;height:49880;left:0;top:0;" coordsize="331775,4988052" path="m0,0l331775,0l331775,4988052l0,4988052l0,0">
                  <v:stroke weight="0pt" endcap="flat" joinstyle="round" on="false" color="#000000" opacity="0"/>
                  <v:fill on="true" color="#ff0066"/>
                </v:shape>
                <v:rect id="Rectangle 841" style="position:absolute;width:309;height:1274;left:1136;top:24145;rotation:270;" filled="f" stroked="f">
                  <v:textbox inset="0,0,0,0" style="layout-flow:vertical;mso-layout-flow-alt:bottom-to-top">
                    <w:txbxContent>
                      <w:p>
                        <w:pPr>
                          <w:spacing w:before="0" w:after="160" w:line="259" w:lineRule="auto"/>
                        </w:pPr>
                        <w:r>
                          <w:rPr>
                            <w:rFonts w:cs="Arial" w:hAnsi="Arial" w:eastAsia="Arial" w:ascii="Arial"/>
                            <w:b w:val="1"/>
                            <w:color w:val="ffffff"/>
                            <w:sz w:val="16"/>
                          </w:rPr>
                          <w:t xml:space="preserve"> </w:t>
                        </w:r>
                      </w:p>
                    </w:txbxContent>
                  </v:textbox>
                </v:rect>
                <v:rect id="Rectangle 842" style="position:absolute;width:615;height:2533;left:3972;top:23362;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v:rect id="Rectangle 843" style="position:absolute;width:62422;height:2229;left:-29280;top:15812;rotation:270;" filled="f" stroked="f">
                  <v:textbox inset="0,0,0,0" style="layout-flow:vertical;mso-layout-flow-alt:bottom-to-top">
                    <w:txbxContent>
                      <w:p>
                        <w:pPr>
                          <w:spacing w:before="0" w:after="160" w:line="259" w:lineRule="auto"/>
                        </w:pPr>
                        <w:r>
                          <w:rPr>
                            <w:rFonts w:cs="Arial" w:hAnsi="Arial" w:eastAsia="Arial" w:ascii="Arial"/>
                            <w:b w:val="1"/>
                            <w:color w:val="ffffff"/>
                            <w:sz w:val="28"/>
                            <w:bdr w:val="single" w:color="ff33cc" w:sz="24"/>
                          </w:rPr>
                          <w:t xml:space="preserve">An Introduction to Courses in Arts, Media &amp; Publication</w:t>
                        </w:r>
                      </w:p>
                    </w:txbxContent>
                  </v:textbox>
                </v:rect>
                <v:rect id="Rectangle 844" style="position:absolute;width:659;height:2229;left:1600;top:-287;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v:rect id="Rectangle 848" style="position:absolute;width:236;height:800;left:4018;top:1833;" filled="f" stroked="f">
                  <v:textbox inset="0,0,0,0">
                    <w:txbxContent>
                      <w:p>
                        <w:pPr>
                          <w:spacing w:before="0" w:after="160" w:line="259" w:lineRule="auto"/>
                        </w:pPr>
                        <w:r>
                          <w:rPr>
                            <w:rFonts w:cs="Arial" w:hAnsi="Arial" w:eastAsia="Arial" w:ascii="Arial"/>
                            <w:b w:val="1"/>
                            <w:color w:val="ff0066"/>
                            <w:sz w:val="10"/>
                          </w:rPr>
                          <w:t xml:space="preserve"> </w:t>
                        </w:r>
                      </w:p>
                    </w:txbxContent>
                  </v:textbox>
                </v:rect>
                <v:rect id="Rectangle 859" style="position:absolute;width:422;height:1428;left:4018;top:6758;" filled="f" stroked="f">
                  <v:textbox inset="0,0,0,0">
                    <w:txbxContent>
                      <w:p>
                        <w:pPr>
                          <w:spacing w:before="0" w:after="160" w:line="259" w:lineRule="auto"/>
                        </w:pPr>
                        <w:r>
                          <w:rPr>
                            <w:rFonts w:cs="Arial" w:hAnsi="Arial" w:eastAsia="Arial" w:ascii="Arial"/>
                            <w:color w:val="ff0066"/>
                            <w:sz w:val="18"/>
                          </w:rPr>
                          <w:t xml:space="preserve"> </w:t>
                        </w:r>
                      </w:p>
                    </w:txbxContent>
                  </v:textbox>
                </v:rect>
                <v:rect id="Rectangle 862" style="position:absolute;width:422;height:1428;left:4018;top:9242;" filled="f" stroked="f">
                  <v:textbox inset="0,0,0,0">
                    <w:txbxContent>
                      <w:p>
                        <w:pPr>
                          <w:spacing w:before="0" w:after="160" w:line="259" w:lineRule="auto"/>
                        </w:pPr>
                        <w:r>
                          <w:rPr>
                            <w:rFonts w:cs="Arial" w:hAnsi="Arial" w:eastAsia="Arial" w:ascii="Arial"/>
                            <w:b w:val="1"/>
                            <w:sz w:val="18"/>
                          </w:rPr>
                          <w:t xml:space="preserve"> </w:t>
                        </w:r>
                      </w:p>
                    </w:txbxContent>
                  </v:textbox>
                </v:rect>
                <v:rect id="Rectangle 899" style="position:absolute;width:185;height:628;left:4018;top:17164;" filled="f" stroked="f">
                  <v:textbox inset="0,0,0,0">
                    <w:txbxContent>
                      <w:p>
                        <w:pPr>
                          <w:spacing w:before="0" w:after="160" w:line="259" w:lineRule="auto"/>
                        </w:pPr>
                        <w:r>
                          <w:rPr>
                            <w:rFonts w:cs="Arial" w:hAnsi="Arial" w:eastAsia="Arial" w:ascii="Arial"/>
                            <w:sz w:val="8"/>
                          </w:rPr>
                          <w:t xml:space="preserve"> </w:t>
                        </w:r>
                      </w:p>
                    </w:txbxContent>
                  </v:textbox>
                </v:rect>
                <v:rect id="Rectangle 913" style="position:absolute;width:422;height:1428;left:4018;top:21545;" filled="f" stroked="f">
                  <v:textbox inset="0,0,0,0">
                    <w:txbxContent>
                      <w:p>
                        <w:pPr>
                          <w:spacing w:before="0" w:after="160" w:line="259" w:lineRule="auto"/>
                        </w:pPr>
                        <w:r>
                          <w:rPr>
                            <w:rFonts w:cs="Arial" w:hAnsi="Arial" w:eastAsia="Arial" w:ascii="Arial"/>
                            <w:sz w:val="18"/>
                          </w:rPr>
                          <w:t xml:space="preserve"> </w:t>
                        </w:r>
                      </w:p>
                    </w:txbxContent>
                  </v:textbox>
                </v:rect>
                <v:rect id="Rectangle 950" style="position:absolute;width:185;height:628;left:4018;top:29481;" filled="f" stroked="f">
                  <v:textbox inset="0,0,0,0">
                    <w:txbxContent>
                      <w:p>
                        <w:pPr>
                          <w:spacing w:before="0" w:after="160" w:line="259" w:lineRule="auto"/>
                        </w:pPr>
                        <w:r>
                          <w:rPr>
                            <w:rFonts w:cs="Arial" w:hAnsi="Arial" w:eastAsia="Arial" w:ascii="Arial"/>
                            <w:sz w:val="8"/>
                          </w:rPr>
                          <w:t xml:space="preserve"> </w:t>
                        </w:r>
                      </w:p>
                    </w:txbxContent>
                  </v:textbox>
                </v:rect>
                <w10:wrap type="square"/>
              </v:group>
            </w:pict>
          </mc:Fallback>
        </mc:AlternateContent>
      </w:r>
      <w:r>
        <w:t>SUBJECT: MEDIA STUDIES</w:t>
      </w:r>
      <w:r>
        <w:rPr>
          <w:u w:val="none" w:color="000000"/>
        </w:rPr>
        <w:t xml:space="preserve"> </w:t>
      </w:r>
    </w:p>
    <w:p w:rsidR="00F00AE7" w:rsidRDefault="00C67C19">
      <w:pPr>
        <w:pStyle w:val="Heading3"/>
        <w:spacing w:after="151"/>
        <w:ind w:left="444" w:right="1948"/>
      </w:pPr>
      <w:r>
        <w:t xml:space="preserve">A-Level Media Studies is delivered by WJEC Qualification Value: 1 A-Level Course Duration: This is a 2 Year Course </w:t>
      </w:r>
    </w:p>
    <w:p w:rsidR="00F00AE7" w:rsidRDefault="00C67C19">
      <w:pPr>
        <w:spacing w:after="188" w:line="256" w:lineRule="auto"/>
        <w:ind w:left="502" w:hanging="10"/>
      </w:pPr>
      <w:r>
        <w:rPr>
          <w:rFonts w:ascii="Arial" w:eastAsia="Arial" w:hAnsi="Arial" w:cs="Arial"/>
          <w:b/>
          <w:sz w:val="18"/>
        </w:rPr>
        <w:t xml:space="preserve">Course Content </w:t>
      </w:r>
    </w:p>
    <w:p w:rsidR="00F00AE7" w:rsidRDefault="00C67C19">
      <w:pPr>
        <w:tabs>
          <w:tab w:val="center" w:pos="866"/>
          <w:tab w:val="center" w:pos="2323"/>
        </w:tabs>
        <w:spacing w:after="4" w:line="256" w:lineRule="auto"/>
      </w:pPr>
      <w:r>
        <w:tab/>
      </w:r>
      <w:r>
        <w:rPr>
          <w:rFonts w:ascii="Arial" w:eastAsia="Arial" w:hAnsi="Arial" w:cs="Arial"/>
          <w:b/>
          <w:sz w:val="18"/>
          <w:u w:val="single" w:color="000000"/>
        </w:rPr>
        <w:t>YEAR 13</w:t>
      </w:r>
      <w:r>
        <w:rPr>
          <w:rFonts w:ascii="Arial" w:eastAsia="Arial" w:hAnsi="Arial" w:cs="Arial"/>
          <w:b/>
          <w:sz w:val="18"/>
        </w:rPr>
        <w:t xml:space="preserve">  </w:t>
      </w:r>
      <w:r>
        <w:rPr>
          <w:rFonts w:ascii="Arial" w:eastAsia="Arial" w:hAnsi="Arial" w:cs="Arial"/>
          <w:b/>
          <w:sz w:val="18"/>
        </w:rPr>
        <w:tab/>
      </w:r>
      <w:r>
        <w:rPr>
          <w:rFonts w:ascii="Arial" w:eastAsia="Arial" w:hAnsi="Arial" w:cs="Arial"/>
          <w:b/>
          <w:sz w:val="18"/>
        </w:rPr>
        <w:t xml:space="preserve">(40% of A-Level) </w:t>
      </w:r>
    </w:p>
    <w:p w:rsidR="00F00AE7" w:rsidRDefault="00C67C19">
      <w:pPr>
        <w:tabs>
          <w:tab w:val="center" w:pos="922"/>
          <w:tab w:val="center" w:pos="2333"/>
        </w:tabs>
        <w:spacing w:after="4" w:line="256" w:lineRule="auto"/>
      </w:pPr>
      <w:r>
        <w:tab/>
      </w:r>
      <w:r>
        <w:rPr>
          <w:rFonts w:ascii="Arial" w:eastAsia="Arial" w:hAnsi="Arial" w:cs="Arial"/>
          <w:b/>
          <w:sz w:val="18"/>
        </w:rPr>
        <w:t xml:space="preserve">Two Units </w:t>
      </w:r>
      <w:r>
        <w:rPr>
          <w:rFonts w:ascii="Arial" w:eastAsia="Arial" w:hAnsi="Arial" w:cs="Arial"/>
          <w:b/>
          <w:sz w:val="18"/>
        </w:rPr>
        <w:tab/>
        <w:t xml:space="preserve">Unit 1 and Unit 2 </w:t>
      </w:r>
    </w:p>
    <w:p w:rsidR="00F00AE7" w:rsidRDefault="00C67C19">
      <w:pPr>
        <w:spacing w:after="93"/>
        <w:ind w:left="492"/>
      </w:pPr>
      <w:r>
        <w:rPr>
          <w:rFonts w:ascii="Arial" w:eastAsia="Arial" w:hAnsi="Arial" w:cs="Arial"/>
          <w:b/>
          <w:sz w:val="8"/>
        </w:rPr>
        <w:t xml:space="preserve"> </w:t>
      </w:r>
    </w:p>
    <w:p w:rsidR="00F00AE7" w:rsidRDefault="00C67C19">
      <w:pPr>
        <w:tabs>
          <w:tab w:val="center" w:pos="807"/>
          <w:tab w:val="center" w:pos="2843"/>
          <w:tab w:val="center" w:pos="4453"/>
          <w:tab w:val="center" w:pos="5019"/>
          <w:tab w:val="center" w:pos="7589"/>
        </w:tabs>
        <w:spacing w:after="4" w:line="256" w:lineRule="auto"/>
      </w:pPr>
      <w:r>
        <w:tab/>
      </w:r>
      <w:r>
        <w:rPr>
          <w:rFonts w:ascii="Arial" w:eastAsia="Arial" w:hAnsi="Arial" w:cs="Arial"/>
          <w:b/>
          <w:sz w:val="18"/>
        </w:rPr>
        <w:t xml:space="preserve">UNIT 1:  </w:t>
      </w:r>
      <w:r>
        <w:rPr>
          <w:rFonts w:ascii="Arial" w:eastAsia="Arial" w:hAnsi="Arial" w:cs="Arial"/>
          <w:b/>
          <w:sz w:val="18"/>
        </w:rPr>
        <w:tab/>
        <w:t>INVESTIGATING THE MEDIA</w:t>
      </w: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r>
      <w:r>
        <w:rPr>
          <w:rFonts w:ascii="Arial" w:eastAsia="Arial" w:hAnsi="Arial" w:cs="Arial"/>
          <w:b/>
          <w:sz w:val="18"/>
        </w:rPr>
        <w:t>(100 marks) - External Examination - 2</w:t>
      </w:r>
      <w:r>
        <w:rPr>
          <w:rFonts w:ascii="Tahoma" w:eastAsia="Tahoma" w:hAnsi="Tahoma" w:cs="Tahoma"/>
          <w:b/>
          <w:sz w:val="18"/>
        </w:rPr>
        <w:t>½</w:t>
      </w:r>
      <w:r>
        <w:rPr>
          <w:rFonts w:ascii="Arial" w:eastAsia="Arial" w:hAnsi="Arial" w:cs="Arial"/>
          <w:b/>
          <w:sz w:val="18"/>
        </w:rPr>
        <w:t xml:space="preserve"> hours</w:t>
      </w:r>
      <w:r>
        <w:rPr>
          <w:rFonts w:ascii="Arial" w:eastAsia="Arial" w:hAnsi="Arial" w:cs="Arial"/>
          <w:sz w:val="18"/>
        </w:rPr>
        <w:t xml:space="preserve"> </w:t>
      </w:r>
    </w:p>
    <w:p w:rsidR="00F00AE7" w:rsidRDefault="00C67C19">
      <w:pPr>
        <w:spacing w:after="84" w:line="253" w:lineRule="auto"/>
        <w:ind w:left="492" w:firstLine="7"/>
        <w:jc w:val="both"/>
      </w:pPr>
      <w:r>
        <w:rPr>
          <w:rFonts w:ascii="Arial" w:eastAsia="Arial" w:hAnsi="Arial" w:cs="Arial"/>
          <w:sz w:val="18"/>
        </w:rPr>
        <w:t xml:space="preserve">This Unit aims to provide students with a framework for analysing the media and requires them to explore representations,          audience/user responses and media language. </w:t>
      </w:r>
    </w:p>
    <w:p w:rsidR="00F00AE7" w:rsidRDefault="00C67C19">
      <w:pPr>
        <w:tabs>
          <w:tab w:val="center" w:pos="807"/>
          <w:tab w:val="center" w:pos="3127"/>
          <w:tab w:val="center" w:pos="5019"/>
          <w:tab w:val="center" w:pos="6961"/>
        </w:tabs>
        <w:spacing w:after="4" w:line="256" w:lineRule="auto"/>
      </w:pPr>
      <w:r>
        <w:tab/>
      </w:r>
      <w:r>
        <w:rPr>
          <w:rFonts w:ascii="Arial" w:eastAsia="Arial" w:hAnsi="Arial" w:cs="Arial"/>
          <w:b/>
          <w:sz w:val="18"/>
        </w:rPr>
        <w:t xml:space="preserve">UNIT 2:  </w:t>
      </w:r>
      <w:r>
        <w:rPr>
          <w:rFonts w:ascii="Arial" w:eastAsia="Arial" w:hAnsi="Arial" w:cs="Arial"/>
          <w:b/>
          <w:sz w:val="18"/>
        </w:rPr>
        <w:tab/>
        <w:t xml:space="preserve">CREATING A MEDIA PRODUCTION  </w:t>
      </w:r>
      <w:r>
        <w:rPr>
          <w:rFonts w:ascii="Arial" w:eastAsia="Arial" w:hAnsi="Arial" w:cs="Arial"/>
          <w:b/>
          <w:sz w:val="18"/>
        </w:rPr>
        <w:tab/>
        <w:t xml:space="preserve"> </w:t>
      </w:r>
      <w:r>
        <w:rPr>
          <w:rFonts w:ascii="Arial" w:eastAsia="Arial" w:hAnsi="Arial" w:cs="Arial"/>
          <w:b/>
          <w:sz w:val="18"/>
        </w:rPr>
        <w:tab/>
        <w:t>(80 marks) - Internally Assessed</w:t>
      </w:r>
      <w:r>
        <w:rPr>
          <w:rFonts w:ascii="Arial" w:eastAsia="Arial" w:hAnsi="Arial" w:cs="Arial"/>
          <w:sz w:val="18"/>
        </w:rPr>
        <w:t xml:space="preserve"> </w:t>
      </w:r>
    </w:p>
    <w:p w:rsidR="00F00AE7" w:rsidRDefault="00C67C19">
      <w:pPr>
        <w:spacing w:after="192" w:line="253" w:lineRule="auto"/>
        <w:ind w:left="492" w:firstLine="7"/>
        <w:jc w:val="both"/>
      </w:pPr>
      <w:r>
        <w:rPr>
          <w:noProof/>
        </w:rPr>
        <mc:AlternateContent>
          <mc:Choice Requires="wpg">
            <w:drawing>
              <wp:anchor distT="0" distB="0" distL="114300" distR="114300" simplePos="0" relativeHeight="251672576" behindDoc="0" locked="0" layoutInCell="1" allowOverlap="1">
                <wp:simplePos x="0" y="0"/>
                <wp:positionH relativeFrom="page">
                  <wp:posOffset>6998208</wp:posOffset>
                </wp:positionH>
                <wp:positionV relativeFrom="page">
                  <wp:posOffset>4942332</wp:posOffset>
                </wp:positionV>
                <wp:extent cx="68580" cy="92964"/>
                <wp:effectExtent l="0" t="0" r="0" b="0"/>
                <wp:wrapTopAndBottom/>
                <wp:docPr id="40685" name="Group 40685"/>
                <wp:cNvGraphicFramePr/>
                <a:graphic xmlns:a="http://schemas.openxmlformats.org/drawingml/2006/main">
                  <a:graphicData uri="http://schemas.microsoft.com/office/word/2010/wordprocessingGroup">
                    <wpg:wgp>
                      <wpg:cNvGrpSpPr/>
                      <wpg:grpSpPr>
                        <a:xfrm>
                          <a:off x="0" y="0"/>
                          <a:ext cx="68580" cy="92964"/>
                          <a:chOff x="0" y="0"/>
                          <a:chExt cx="68580" cy="92964"/>
                        </a:xfrm>
                      </wpg:grpSpPr>
                      <wps:wsp>
                        <wps:cNvPr id="829" name="Shape 829"/>
                        <wps:cNvSpPr/>
                        <wps:spPr>
                          <a:xfrm>
                            <a:off x="6858" y="5658"/>
                            <a:ext cx="28194" cy="82633"/>
                          </a:xfrm>
                          <a:custGeom>
                            <a:avLst/>
                            <a:gdLst/>
                            <a:ahLst/>
                            <a:cxnLst/>
                            <a:rect l="0" t="0" r="0" b="0"/>
                            <a:pathLst>
                              <a:path w="28194" h="82633">
                                <a:moveTo>
                                  <a:pt x="28194" y="0"/>
                                </a:moveTo>
                                <a:lnTo>
                                  <a:pt x="28194" y="11745"/>
                                </a:lnTo>
                                <a:lnTo>
                                  <a:pt x="28067" y="11728"/>
                                </a:lnTo>
                                <a:cubicBezTo>
                                  <a:pt x="24638" y="11728"/>
                                  <a:pt x="22098" y="12516"/>
                                  <a:pt x="20447" y="14103"/>
                                </a:cubicBezTo>
                                <a:cubicBezTo>
                                  <a:pt x="18669" y="15691"/>
                                  <a:pt x="17907" y="17888"/>
                                  <a:pt x="17907" y="20682"/>
                                </a:cubicBezTo>
                                <a:cubicBezTo>
                                  <a:pt x="17907" y="22003"/>
                                  <a:pt x="18034" y="23222"/>
                                  <a:pt x="18542" y="24327"/>
                                </a:cubicBezTo>
                                <a:cubicBezTo>
                                  <a:pt x="18923" y="25444"/>
                                  <a:pt x="19685" y="26486"/>
                                  <a:pt x="20574" y="27476"/>
                                </a:cubicBezTo>
                                <a:cubicBezTo>
                                  <a:pt x="21463" y="28467"/>
                                  <a:pt x="22606" y="29432"/>
                                  <a:pt x="24002" y="30385"/>
                                </a:cubicBezTo>
                                <a:lnTo>
                                  <a:pt x="28194" y="32818"/>
                                </a:lnTo>
                                <a:lnTo>
                                  <a:pt x="28194" y="47226"/>
                                </a:lnTo>
                                <a:lnTo>
                                  <a:pt x="27432" y="46806"/>
                                </a:lnTo>
                                <a:cubicBezTo>
                                  <a:pt x="25527" y="47834"/>
                                  <a:pt x="23876" y="48876"/>
                                  <a:pt x="22352" y="49904"/>
                                </a:cubicBezTo>
                                <a:cubicBezTo>
                                  <a:pt x="20955" y="50933"/>
                                  <a:pt x="19685" y="52013"/>
                                  <a:pt x="18796" y="53143"/>
                                </a:cubicBezTo>
                                <a:cubicBezTo>
                                  <a:pt x="17907" y="54273"/>
                                  <a:pt x="17145" y="55467"/>
                                  <a:pt x="16637" y="56724"/>
                                </a:cubicBezTo>
                                <a:cubicBezTo>
                                  <a:pt x="16256" y="57982"/>
                                  <a:pt x="16002" y="59328"/>
                                  <a:pt x="16002" y="60776"/>
                                </a:cubicBezTo>
                                <a:cubicBezTo>
                                  <a:pt x="16002" y="63976"/>
                                  <a:pt x="17018" y="66427"/>
                                  <a:pt x="19050" y="68116"/>
                                </a:cubicBezTo>
                                <a:lnTo>
                                  <a:pt x="28194" y="70622"/>
                                </a:lnTo>
                                <a:lnTo>
                                  <a:pt x="28194" y="82540"/>
                                </a:lnTo>
                                <a:lnTo>
                                  <a:pt x="27432" y="82633"/>
                                </a:lnTo>
                                <a:cubicBezTo>
                                  <a:pt x="22860" y="82633"/>
                                  <a:pt x="18923" y="82175"/>
                                  <a:pt x="15494" y="81274"/>
                                </a:cubicBezTo>
                                <a:cubicBezTo>
                                  <a:pt x="12065" y="80372"/>
                                  <a:pt x="9144" y="79038"/>
                                  <a:pt x="6858" y="77286"/>
                                </a:cubicBezTo>
                                <a:cubicBezTo>
                                  <a:pt x="4572" y="75546"/>
                                  <a:pt x="2794" y="73374"/>
                                  <a:pt x="1651" y="70809"/>
                                </a:cubicBezTo>
                                <a:cubicBezTo>
                                  <a:pt x="508" y="68231"/>
                                  <a:pt x="0" y="65284"/>
                                  <a:pt x="0" y="61944"/>
                                </a:cubicBezTo>
                                <a:cubicBezTo>
                                  <a:pt x="0" y="59684"/>
                                  <a:pt x="253" y="57550"/>
                                  <a:pt x="1015" y="55556"/>
                                </a:cubicBezTo>
                                <a:cubicBezTo>
                                  <a:pt x="1651" y="53549"/>
                                  <a:pt x="2667" y="51695"/>
                                  <a:pt x="4064" y="49993"/>
                                </a:cubicBezTo>
                                <a:cubicBezTo>
                                  <a:pt x="5334" y="48279"/>
                                  <a:pt x="6985" y="46679"/>
                                  <a:pt x="9017" y="45180"/>
                                </a:cubicBezTo>
                                <a:cubicBezTo>
                                  <a:pt x="11049" y="43669"/>
                                  <a:pt x="13335" y="42246"/>
                                  <a:pt x="15875" y="40887"/>
                                </a:cubicBezTo>
                                <a:cubicBezTo>
                                  <a:pt x="13843" y="39732"/>
                                  <a:pt x="11938" y="38487"/>
                                  <a:pt x="10160" y="37141"/>
                                </a:cubicBezTo>
                                <a:cubicBezTo>
                                  <a:pt x="8509" y="35808"/>
                                  <a:pt x="7112" y="34347"/>
                                  <a:pt x="5842" y="32760"/>
                                </a:cubicBezTo>
                                <a:cubicBezTo>
                                  <a:pt x="4699" y="31172"/>
                                  <a:pt x="3810" y="29432"/>
                                  <a:pt x="3175" y="27540"/>
                                </a:cubicBezTo>
                                <a:cubicBezTo>
                                  <a:pt x="2540" y="25648"/>
                                  <a:pt x="2286" y="23590"/>
                                  <a:pt x="2286" y="21368"/>
                                </a:cubicBezTo>
                                <a:cubicBezTo>
                                  <a:pt x="2286" y="18154"/>
                                  <a:pt x="2794" y="15234"/>
                                  <a:pt x="3937" y="12630"/>
                                </a:cubicBezTo>
                                <a:cubicBezTo>
                                  <a:pt x="5080" y="10014"/>
                                  <a:pt x="6731" y="7741"/>
                                  <a:pt x="9017" y="5836"/>
                                </a:cubicBezTo>
                                <a:cubicBezTo>
                                  <a:pt x="11302" y="3918"/>
                                  <a:pt x="14097" y="2444"/>
                                  <a:pt x="17399" y="1416"/>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 name="Shape 830"/>
                        <wps:cNvSpPr/>
                        <wps:spPr>
                          <a:xfrm>
                            <a:off x="35053" y="5525"/>
                            <a:ext cx="28321" cy="82673"/>
                          </a:xfrm>
                          <a:custGeom>
                            <a:avLst/>
                            <a:gdLst/>
                            <a:ahLst/>
                            <a:cxnLst/>
                            <a:rect l="0" t="0" r="0" b="0"/>
                            <a:pathLst>
                              <a:path w="28321" h="82673">
                                <a:moveTo>
                                  <a:pt x="1015" y="0"/>
                                </a:moveTo>
                                <a:cubicBezTo>
                                  <a:pt x="5333" y="0"/>
                                  <a:pt x="9144" y="483"/>
                                  <a:pt x="12319" y="1422"/>
                                </a:cubicBezTo>
                                <a:cubicBezTo>
                                  <a:pt x="15494" y="2375"/>
                                  <a:pt x="18033" y="3708"/>
                                  <a:pt x="20065" y="5435"/>
                                </a:cubicBezTo>
                                <a:cubicBezTo>
                                  <a:pt x="22097" y="7163"/>
                                  <a:pt x="23621" y="9233"/>
                                  <a:pt x="24510" y="11646"/>
                                </a:cubicBezTo>
                                <a:cubicBezTo>
                                  <a:pt x="25526" y="14059"/>
                                  <a:pt x="26034" y="16726"/>
                                  <a:pt x="26034" y="19647"/>
                                </a:cubicBezTo>
                                <a:cubicBezTo>
                                  <a:pt x="26034" y="21577"/>
                                  <a:pt x="25653" y="23469"/>
                                  <a:pt x="25019" y="25298"/>
                                </a:cubicBezTo>
                                <a:cubicBezTo>
                                  <a:pt x="24383" y="27127"/>
                                  <a:pt x="23495" y="28867"/>
                                  <a:pt x="22351" y="30518"/>
                                </a:cubicBezTo>
                                <a:cubicBezTo>
                                  <a:pt x="21208" y="32156"/>
                                  <a:pt x="19811" y="33718"/>
                                  <a:pt x="18033" y="35179"/>
                                </a:cubicBezTo>
                                <a:cubicBezTo>
                                  <a:pt x="16383" y="36639"/>
                                  <a:pt x="14477" y="37973"/>
                                  <a:pt x="12319" y="39167"/>
                                </a:cubicBezTo>
                                <a:cubicBezTo>
                                  <a:pt x="14858" y="40475"/>
                                  <a:pt x="17145" y="41884"/>
                                  <a:pt x="19049" y="43358"/>
                                </a:cubicBezTo>
                                <a:cubicBezTo>
                                  <a:pt x="21082" y="44843"/>
                                  <a:pt x="22733" y="46444"/>
                                  <a:pt x="24130" y="48146"/>
                                </a:cubicBezTo>
                                <a:cubicBezTo>
                                  <a:pt x="25399" y="49860"/>
                                  <a:pt x="26543" y="51676"/>
                                  <a:pt x="27177" y="53619"/>
                                </a:cubicBezTo>
                                <a:cubicBezTo>
                                  <a:pt x="27939" y="55550"/>
                                  <a:pt x="28321" y="57645"/>
                                  <a:pt x="28321" y="59918"/>
                                </a:cubicBezTo>
                                <a:cubicBezTo>
                                  <a:pt x="28321" y="63538"/>
                                  <a:pt x="27685" y="66777"/>
                                  <a:pt x="26415" y="69609"/>
                                </a:cubicBezTo>
                                <a:cubicBezTo>
                                  <a:pt x="25146" y="72453"/>
                                  <a:pt x="23240" y="74854"/>
                                  <a:pt x="20827" y="76809"/>
                                </a:cubicBezTo>
                                <a:cubicBezTo>
                                  <a:pt x="18414" y="78765"/>
                                  <a:pt x="15367" y="80251"/>
                                  <a:pt x="11683" y="81254"/>
                                </a:cubicBezTo>
                                <a:lnTo>
                                  <a:pt x="0" y="82673"/>
                                </a:lnTo>
                                <a:lnTo>
                                  <a:pt x="0" y="70755"/>
                                </a:lnTo>
                                <a:lnTo>
                                  <a:pt x="126" y="70789"/>
                                </a:lnTo>
                                <a:cubicBezTo>
                                  <a:pt x="4190" y="70789"/>
                                  <a:pt x="7238" y="69926"/>
                                  <a:pt x="9271" y="68186"/>
                                </a:cubicBezTo>
                                <a:cubicBezTo>
                                  <a:pt x="11175" y="66459"/>
                                  <a:pt x="12192" y="64071"/>
                                  <a:pt x="12192" y="61023"/>
                                </a:cubicBezTo>
                                <a:cubicBezTo>
                                  <a:pt x="12192" y="59499"/>
                                  <a:pt x="11937" y="58115"/>
                                  <a:pt x="11430" y="56858"/>
                                </a:cubicBezTo>
                                <a:cubicBezTo>
                                  <a:pt x="10921" y="55600"/>
                                  <a:pt x="10159" y="54420"/>
                                  <a:pt x="9017" y="53302"/>
                                </a:cubicBezTo>
                                <a:cubicBezTo>
                                  <a:pt x="8000" y="52197"/>
                                  <a:pt x="6603" y="51117"/>
                                  <a:pt x="4952" y="50089"/>
                                </a:cubicBezTo>
                                <a:lnTo>
                                  <a:pt x="0" y="47360"/>
                                </a:lnTo>
                                <a:lnTo>
                                  <a:pt x="0" y="32951"/>
                                </a:lnTo>
                                <a:lnTo>
                                  <a:pt x="1015" y="33541"/>
                                </a:lnTo>
                                <a:cubicBezTo>
                                  <a:pt x="3936" y="31775"/>
                                  <a:pt x="6349" y="29883"/>
                                  <a:pt x="7873" y="27864"/>
                                </a:cubicBezTo>
                                <a:cubicBezTo>
                                  <a:pt x="9524" y="25845"/>
                                  <a:pt x="10413" y="23597"/>
                                  <a:pt x="10413" y="21133"/>
                                </a:cubicBezTo>
                                <a:cubicBezTo>
                                  <a:pt x="10413" y="19685"/>
                                  <a:pt x="10159" y="18390"/>
                                  <a:pt x="9778" y="17234"/>
                                </a:cubicBezTo>
                                <a:cubicBezTo>
                                  <a:pt x="9397" y="16078"/>
                                  <a:pt x="8635" y="15100"/>
                                  <a:pt x="7746" y="14300"/>
                                </a:cubicBezTo>
                                <a:cubicBezTo>
                                  <a:pt x="6858" y="13500"/>
                                  <a:pt x="5842" y="12890"/>
                                  <a:pt x="4571" y="12484"/>
                                </a:cubicBezTo>
                                <a:lnTo>
                                  <a:pt x="0" y="11879"/>
                                </a:lnTo>
                                <a:lnTo>
                                  <a:pt x="0" y="133"/>
                                </a:lnTo>
                                <a:lnTo>
                                  <a:pt x="10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 name="Shape 831"/>
                        <wps:cNvSpPr/>
                        <wps:spPr>
                          <a:xfrm>
                            <a:off x="22861" y="52464"/>
                            <a:ext cx="24384" cy="23850"/>
                          </a:xfrm>
                          <a:custGeom>
                            <a:avLst/>
                            <a:gdLst/>
                            <a:ahLst/>
                            <a:cxnLst/>
                            <a:rect l="0" t="0" r="0" b="0"/>
                            <a:pathLst>
                              <a:path w="24384" h="23850">
                                <a:moveTo>
                                  <a:pt x="11430" y="0"/>
                                </a:moveTo>
                                <a:cubicBezTo>
                                  <a:pt x="9525" y="1029"/>
                                  <a:pt x="7874" y="2070"/>
                                  <a:pt x="6350" y="3099"/>
                                </a:cubicBezTo>
                                <a:cubicBezTo>
                                  <a:pt x="4952" y="4128"/>
                                  <a:pt x="3683" y="5207"/>
                                  <a:pt x="2794" y="6337"/>
                                </a:cubicBezTo>
                                <a:cubicBezTo>
                                  <a:pt x="1905" y="7468"/>
                                  <a:pt x="1143" y="8661"/>
                                  <a:pt x="635" y="9919"/>
                                </a:cubicBezTo>
                                <a:cubicBezTo>
                                  <a:pt x="253" y="11176"/>
                                  <a:pt x="0" y="12522"/>
                                  <a:pt x="0" y="13970"/>
                                </a:cubicBezTo>
                                <a:cubicBezTo>
                                  <a:pt x="0" y="17170"/>
                                  <a:pt x="1015" y="19622"/>
                                  <a:pt x="3048" y="21311"/>
                                </a:cubicBezTo>
                                <a:cubicBezTo>
                                  <a:pt x="5207" y="23000"/>
                                  <a:pt x="8255" y="23850"/>
                                  <a:pt x="12319" y="23850"/>
                                </a:cubicBezTo>
                                <a:cubicBezTo>
                                  <a:pt x="16383" y="23850"/>
                                  <a:pt x="19431" y="22987"/>
                                  <a:pt x="21463" y="21247"/>
                                </a:cubicBezTo>
                                <a:cubicBezTo>
                                  <a:pt x="23368" y="19520"/>
                                  <a:pt x="24384" y="17132"/>
                                  <a:pt x="24384" y="14084"/>
                                </a:cubicBezTo>
                                <a:cubicBezTo>
                                  <a:pt x="24384" y="12560"/>
                                  <a:pt x="24130" y="11176"/>
                                  <a:pt x="23622" y="9919"/>
                                </a:cubicBezTo>
                                <a:cubicBezTo>
                                  <a:pt x="23113" y="8661"/>
                                  <a:pt x="22351" y="7481"/>
                                  <a:pt x="21209" y="6363"/>
                                </a:cubicBezTo>
                                <a:cubicBezTo>
                                  <a:pt x="20193" y="5258"/>
                                  <a:pt x="18796" y="4178"/>
                                  <a:pt x="17145" y="3150"/>
                                </a:cubicBezTo>
                                <a:cubicBezTo>
                                  <a:pt x="15494" y="2121"/>
                                  <a:pt x="13588" y="1079"/>
                                  <a:pt x="11430"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832" name="Shape 832"/>
                        <wps:cNvSpPr/>
                        <wps:spPr>
                          <a:xfrm>
                            <a:off x="24765" y="17387"/>
                            <a:ext cx="20701" cy="21679"/>
                          </a:xfrm>
                          <a:custGeom>
                            <a:avLst/>
                            <a:gdLst/>
                            <a:ahLst/>
                            <a:cxnLst/>
                            <a:rect l="0" t="0" r="0" b="0"/>
                            <a:pathLst>
                              <a:path w="20701" h="21679">
                                <a:moveTo>
                                  <a:pt x="10160" y="0"/>
                                </a:moveTo>
                                <a:cubicBezTo>
                                  <a:pt x="6731" y="0"/>
                                  <a:pt x="4191" y="788"/>
                                  <a:pt x="2540" y="2375"/>
                                </a:cubicBezTo>
                                <a:cubicBezTo>
                                  <a:pt x="762" y="3963"/>
                                  <a:pt x="0" y="6159"/>
                                  <a:pt x="0" y="8953"/>
                                </a:cubicBezTo>
                                <a:cubicBezTo>
                                  <a:pt x="0" y="10274"/>
                                  <a:pt x="127" y="11493"/>
                                  <a:pt x="635" y="12598"/>
                                </a:cubicBezTo>
                                <a:cubicBezTo>
                                  <a:pt x="1016" y="13716"/>
                                  <a:pt x="1778" y="14757"/>
                                  <a:pt x="2667" y="15748"/>
                                </a:cubicBezTo>
                                <a:cubicBezTo>
                                  <a:pt x="3556" y="16739"/>
                                  <a:pt x="4699" y="17704"/>
                                  <a:pt x="6096" y="18656"/>
                                </a:cubicBezTo>
                                <a:cubicBezTo>
                                  <a:pt x="7620" y="19596"/>
                                  <a:pt x="9271" y="20612"/>
                                  <a:pt x="11303" y="21679"/>
                                </a:cubicBezTo>
                                <a:cubicBezTo>
                                  <a:pt x="14224" y="19914"/>
                                  <a:pt x="16637" y="18021"/>
                                  <a:pt x="18161" y="16002"/>
                                </a:cubicBezTo>
                                <a:cubicBezTo>
                                  <a:pt x="19812" y="13983"/>
                                  <a:pt x="20701" y="11735"/>
                                  <a:pt x="20701" y="9271"/>
                                </a:cubicBezTo>
                                <a:cubicBezTo>
                                  <a:pt x="20701" y="7823"/>
                                  <a:pt x="20447" y="6528"/>
                                  <a:pt x="20066" y="5372"/>
                                </a:cubicBezTo>
                                <a:cubicBezTo>
                                  <a:pt x="19685" y="4216"/>
                                  <a:pt x="18923" y="3239"/>
                                  <a:pt x="18034" y="2438"/>
                                </a:cubicBezTo>
                                <a:cubicBezTo>
                                  <a:pt x="17145" y="1638"/>
                                  <a:pt x="16129" y="1029"/>
                                  <a:pt x="14859" y="622"/>
                                </a:cubicBezTo>
                                <a:cubicBezTo>
                                  <a:pt x="13462" y="203"/>
                                  <a:pt x="11938" y="0"/>
                                  <a:pt x="10160"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833" name="Shape 833"/>
                        <wps:cNvSpPr/>
                        <wps:spPr>
                          <a:xfrm>
                            <a:off x="6858" y="5525"/>
                            <a:ext cx="56515" cy="82766"/>
                          </a:xfrm>
                          <a:custGeom>
                            <a:avLst/>
                            <a:gdLst/>
                            <a:ahLst/>
                            <a:cxnLst/>
                            <a:rect l="0" t="0" r="0" b="0"/>
                            <a:pathLst>
                              <a:path w="56515" h="82766">
                                <a:moveTo>
                                  <a:pt x="29210" y="0"/>
                                </a:moveTo>
                                <a:cubicBezTo>
                                  <a:pt x="33527" y="0"/>
                                  <a:pt x="37338" y="483"/>
                                  <a:pt x="40513" y="1422"/>
                                </a:cubicBezTo>
                                <a:cubicBezTo>
                                  <a:pt x="43688" y="2375"/>
                                  <a:pt x="46227" y="3708"/>
                                  <a:pt x="48260" y="5435"/>
                                </a:cubicBezTo>
                                <a:cubicBezTo>
                                  <a:pt x="50292" y="7163"/>
                                  <a:pt x="51815" y="9233"/>
                                  <a:pt x="52705" y="11646"/>
                                </a:cubicBezTo>
                                <a:cubicBezTo>
                                  <a:pt x="53721" y="14059"/>
                                  <a:pt x="54228" y="16726"/>
                                  <a:pt x="54228" y="19647"/>
                                </a:cubicBezTo>
                                <a:cubicBezTo>
                                  <a:pt x="54228" y="21577"/>
                                  <a:pt x="53848" y="23469"/>
                                  <a:pt x="53213" y="25298"/>
                                </a:cubicBezTo>
                                <a:cubicBezTo>
                                  <a:pt x="52577" y="27127"/>
                                  <a:pt x="51689" y="28867"/>
                                  <a:pt x="50546" y="30518"/>
                                </a:cubicBezTo>
                                <a:cubicBezTo>
                                  <a:pt x="49402" y="32156"/>
                                  <a:pt x="48006" y="33718"/>
                                  <a:pt x="46227" y="35179"/>
                                </a:cubicBezTo>
                                <a:cubicBezTo>
                                  <a:pt x="44577" y="36639"/>
                                  <a:pt x="42672" y="37973"/>
                                  <a:pt x="40513" y="39167"/>
                                </a:cubicBezTo>
                                <a:cubicBezTo>
                                  <a:pt x="43052" y="40475"/>
                                  <a:pt x="45339" y="41884"/>
                                  <a:pt x="47244" y="43358"/>
                                </a:cubicBezTo>
                                <a:cubicBezTo>
                                  <a:pt x="49276" y="44843"/>
                                  <a:pt x="50927" y="46444"/>
                                  <a:pt x="52324" y="48146"/>
                                </a:cubicBezTo>
                                <a:cubicBezTo>
                                  <a:pt x="53594" y="49860"/>
                                  <a:pt x="54737" y="51676"/>
                                  <a:pt x="55372" y="53619"/>
                                </a:cubicBezTo>
                                <a:cubicBezTo>
                                  <a:pt x="56134" y="55550"/>
                                  <a:pt x="56515" y="57645"/>
                                  <a:pt x="56515" y="59918"/>
                                </a:cubicBezTo>
                                <a:cubicBezTo>
                                  <a:pt x="56515" y="63538"/>
                                  <a:pt x="55880" y="66777"/>
                                  <a:pt x="54610" y="69609"/>
                                </a:cubicBezTo>
                                <a:cubicBezTo>
                                  <a:pt x="53340" y="72453"/>
                                  <a:pt x="51435" y="74854"/>
                                  <a:pt x="49022" y="76809"/>
                                </a:cubicBezTo>
                                <a:cubicBezTo>
                                  <a:pt x="46609" y="78765"/>
                                  <a:pt x="43561" y="80251"/>
                                  <a:pt x="39877" y="81254"/>
                                </a:cubicBezTo>
                                <a:cubicBezTo>
                                  <a:pt x="36322" y="82258"/>
                                  <a:pt x="32131" y="82766"/>
                                  <a:pt x="27432" y="82766"/>
                                </a:cubicBezTo>
                                <a:cubicBezTo>
                                  <a:pt x="22860" y="82766"/>
                                  <a:pt x="18923" y="82309"/>
                                  <a:pt x="15494" y="81407"/>
                                </a:cubicBezTo>
                                <a:cubicBezTo>
                                  <a:pt x="12065" y="80505"/>
                                  <a:pt x="9144" y="79172"/>
                                  <a:pt x="6858" y="77419"/>
                                </a:cubicBezTo>
                                <a:cubicBezTo>
                                  <a:pt x="4572" y="75679"/>
                                  <a:pt x="2794" y="73508"/>
                                  <a:pt x="1651" y="70942"/>
                                </a:cubicBezTo>
                                <a:cubicBezTo>
                                  <a:pt x="508" y="68364"/>
                                  <a:pt x="0" y="65418"/>
                                  <a:pt x="0" y="62078"/>
                                </a:cubicBezTo>
                                <a:cubicBezTo>
                                  <a:pt x="0" y="59817"/>
                                  <a:pt x="253" y="57683"/>
                                  <a:pt x="1015" y="55689"/>
                                </a:cubicBezTo>
                                <a:cubicBezTo>
                                  <a:pt x="1651" y="53683"/>
                                  <a:pt x="2667" y="51829"/>
                                  <a:pt x="4064" y="50127"/>
                                </a:cubicBezTo>
                                <a:cubicBezTo>
                                  <a:pt x="5334" y="48412"/>
                                  <a:pt x="6985" y="46812"/>
                                  <a:pt x="9017" y="45314"/>
                                </a:cubicBezTo>
                                <a:cubicBezTo>
                                  <a:pt x="11049" y="43802"/>
                                  <a:pt x="13335" y="42380"/>
                                  <a:pt x="15875" y="41021"/>
                                </a:cubicBezTo>
                                <a:cubicBezTo>
                                  <a:pt x="13843" y="39865"/>
                                  <a:pt x="11938" y="38621"/>
                                  <a:pt x="10160" y="37274"/>
                                </a:cubicBezTo>
                                <a:cubicBezTo>
                                  <a:pt x="8509" y="35941"/>
                                  <a:pt x="7112" y="34480"/>
                                  <a:pt x="5842" y="32893"/>
                                </a:cubicBezTo>
                                <a:cubicBezTo>
                                  <a:pt x="4699" y="31305"/>
                                  <a:pt x="3810" y="29565"/>
                                  <a:pt x="3175" y="27673"/>
                                </a:cubicBezTo>
                                <a:cubicBezTo>
                                  <a:pt x="2540" y="25781"/>
                                  <a:pt x="2286" y="23723"/>
                                  <a:pt x="2286" y="21501"/>
                                </a:cubicBezTo>
                                <a:cubicBezTo>
                                  <a:pt x="2286" y="18288"/>
                                  <a:pt x="2794" y="15367"/>
                                  <a:pt x="3937" y="12763"/>
                                </a:cubicBezTo>
                                <a:cubicBezTo>
                                  <a:pt x="5080" y="10147"/>
                                  <a:pt x="6731" y="7874"/>
                                  <a:pt x="9017" y="5969"/>
                                </a:cubicBezTo>
                                <a:cubicBezTo>
                                  <a:pt x="11302" y="4051"/>
                                  <a:pt x="14097" y="2578"/>
                                  <a:pt x="17399" y="1549"/>
                                </a:cubicBezTo>
                                <a:cubicBezTo>
                                  <a:pt x="20827" y="521"/>
                                  <a:pt x="24765" y="0"/>
                                  <a:pt x="29210"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835" name="Picture 835"/>
                          <pic:cNvPicPr/>
                        </pic:nvPicPr>
                        <pic:blipFill>
                          <a:blip r:embed="rId64"/>
                          <a:stretch>
                            <a:fillRect/>
                          </a:stretch>
                        </pic:blipFill>
                        <pic:spPr>
                          <a:xfrm>
                            <a:off x="0" y="0"/>
                            <a:ext cx="68580" cy="92964"/>
                          </a:xfrm>
                          <a:prstGeom prst="rect">
                            <a:avLst/>
                          </a:prstGeom>
                        </pic:spPr>
                      </pic:pic>
                    </wpg:wgp>
                  </a:graphicData>
                </a:graphic>
              </wp:anchor>
            </w:drawing>
          </mc:Choice>
          <mc:Fallback xmlns:a="http://schemas.openxmlformats.org/drawingml/2006/main">
            <w:pict>
              <v:group id="Group 40685" style="width:5.40002pt;height:7.32001pt;position:absolute;mso-position-horizontal-relative:page;mso-position-horizontal:absolute;margin-left:551.04pt;mso-position-vertical-relative:page;margin-top:389.16pt;" coordsize="685,929">
                <v:shape id="Shape 829" style="position:absolute;width:281;height:826;left:68;top:56;" coordsize="28194,82633" path="m28194,0l28194,11745l28067,11728c24638,11728,22098,12516,20447,14103c18669,15691,17907,17888,17907,20682c17907,22003,18034,23222,18542,24327c18923,25444,19685,26486,20574,27476c21463,28467,22606,29432,24002,30385l28194,32818l28194,47226l27432,46806c25527,47834,23876,48876,22352,49904c20955,50933,19685,52013,18796,53143c17907,54273,17145,55467,16637,56724c16256,57982,16002,59328,16002,60776c16002,63976,17018,66427,19050,68116l28194,70622l28194,82540l27432,82633c22860,82633,18923,82175,15494,81274c12065,80372,9144,79038,6858,77286c4572,75546,2794,73374,1651,70809c508,68231,0,65284,0,61944c0,59684,253,57550,1015,55556c1651,53549,2667,51695,4064,49993c5334,48279,6985,46679,9017,45180c11049,43669,13335,42246,15875,40887c13843,39732,11938,38487,10160,37141c8509,35808,7112,34347,5842,32760c4699,31172,3810,29432,3175,27540c2540,25648,2286,23590,2286,21368c2286,18154,2794,15234,3937,12630c5080,10014,6731,7741,9017,5836c11302,3918,14097,2444,17399,1416l28194,0x">
                  <v:stroke weight="0pt" endcap="flat" joinstyle="miter" miterlimit="10" on="false" color="#000000" opacity="0"/>
                  <v:fill on="true" color="#000000"/>
                </v:shape>
                <v:shape id="Shape 830" style="position:absolute;width:283;height:826;left:350;top:55;" coordsize="28321,82673" path="m1015,0c5333,0,9144,483,12319,1422c15494,2375,18033,3708,20065,5435c22097,7163,23621,9233,24510,11646c25526,14059,26034,16726,26034,19647c26034,21577,25653,23469,25019,25298c24383,27127,23495,28867,22351,30518c21208,32156,19811,33718,18033,35179c16383,36639,14477,37973,12319,39167c14858,40475,17145,41884,19049,43358c21082,44843,22733,46444,24130,48146c25399,49860,26543,51676,27177,53619c27939,55550,28321,57645,28321,59918c28321,63538,27685,66777,26415,69609c25146,72453,23240,74854,20827,76809c18414,78765,15367,80251,11683,81254l0,82673l0,70755l126,70789c4190,70789,7238,69926,9271,68186c11175,66459,12192,64071,12192,61023c12192,59499,11937,58115,11430,56858c10921,55600,10159,54420,9017,53302c8000,52197,6603,51117,4952,50089l0,47360l0,32951l1015,33541c3936,31775,6349,29883,7873,27864c9524,25845,10413,23597,10413,21133c10413,19685,10159,18390,9778,17234c9397,16078,8635,15100,7746,14300c6858,13500,5842,12890,4571,12484l0,11879l0,133l1015,0x">
                  <v:stroke weight="0pt" endcap="flat" joinstyle="miter" miterlimit="10" on="false" color="#000000" opacity="0"/>
                  <v:fill on="true" color="#000000"/>
                </v:shape>
                <v:shape id="Shape 831" style="position:absolute;width:243;height:238;left:228;top:524;" coordsize="24384,23850" path="m11430,0c9525,1029,7874,2070,6350,3099c4952,4128,3683,5207,2794,6337c1905,7468,1143,8661,635,9919c253,11176,0,12522,0,13970c0,17170,1015,19622,3048,21311c5207,23000,8255,23850,12319,23850c16383,23850,19431,22987,21463,21247c23368,19520,24384,17132,24384,14084c24384,12560,24130,11176,23622,9919c23113,8661,22351,7481,21209,6363c20193,5258,18796,4178,17145,3150c15494,2121,13588,1079,11430,0x">
                  <v:stroke weight="0.75pt" endcap="flat" joinstyle="round" on="true" color="#000000" opacity="0.498039"/>
                  <v:fill on="false" color="#000000" opacity="0"/>
                </v:shape>
                <v:shape id="Shape 832" style="position:absolute;width:207;height:216;left:247;top:173;" coordsize="20701,21679" path="m10160,0c6731,0,4191,788,2540,2375c762,3963,0,6159,0,8953c0,10274,127,11493,635,12598c1016,13716,1778,14757,2667,15748c3556,16739,4699,17704,6096,18656c7620,19596,9271,20612,11303,21679c14224,19914,16637,18021,18161,16002c19812,13983,20701,11735,20701,9271c20701,7823,20447,6528,20066,5372c19685,4216,18923,3239,18034,2438c17145,1638,16129,1029,14859,622c13462,203,11938,0,10160,0x">
                  <v:stroke weight="0.75pt" endcap="flat" joinstyle="round" on="true" color="#000000" opacity="0.498039"/>
                  <v:fill on="false" color="#000000" opacity="0"/>
                </v:shape>
                <v:shape id="Shape 833" style="position:absolute;width:565;height:827;left:68;top:55;" coordsize="56515,82766" path="m29210,0c33527,0,37338,483,40513,1422c43688,2375,46227,3708,48260,5435c50292,7163,51815,9233,52705,11646c53721,14059,54228,16726,54228,19647c54228,21577,53848,23469,53213,25298c52577,27127,51689,28867,50546,30518c49402,32156,48006,33718,46227,35179c44577,36639,42672,37973,40513,39167c43052,40475,45339,41884,47244,43358c49276,44843,50927,46444,52324,48146c53594,49860,54737,51676,55372,53619c56134,55550,56515,57645,56515,59918c56515,63538,55880,66777,54610,69609c53340,72453,51435,74854,49022,76809c46609,78765,43561,80251,39877,81254c36322,82258,32131,82766,27432,82766c22860,82766,18923,82309,15494,81407c12065,80505,9144,79172,6858,77419c4572,75679,2794,73508,1651,70942c508,68364,0,65418,0,62078c0,59817,253,57683,1015,55689c1651,53683,2667,51829,4064,50127c5334,48412,6985,46812,9017,45314c11049,43802,13335,42380,15875,41021c13843,39865,11938,38621,10160,37274c8509,35941,7112,34480,5842,32893c4699,31305,3810,29565,3175,27673c2540,25781,2286,23723,2286,21501c2286,18288,2794,15367,3937,12763c5080,10147,6731,7874,9017,5969c11302,4051,14097,2578,17399,1549c20827,521,24765,0,29210,0x">
                  <v:stroke weight="0.75pt" endcap="flat" joinstyle="round" on="true" color="#000000" opacity="0.498039"/>
                  <v:fill on="false" color="#000000" opacity="0"/>
                </v:shape>
                <v:shape id="Picture 835" style="position:absolute;width:685;height:929;left:0;top:0;" filled="f">
                  <v:imagedata r:id="rId65"/>
                </v:shape>
                <w10:wrap type="topAndBottom"/>
              </v:group>
            </w:pict>
          </mc:Fallback>
        </mc:AlternateContent>
      </w:r>
      <w:r>
        <w:rPr>
          <w:rFonts w:ascii="Arial" w:eastAsia="Arial" w:hAnsi="Arial" w:cs="Arial"/>
          <w:sz w:val="18"/>
        </w:rPr>
        <w:t>Th</w:t>
      </w:r>
      <w:r>
        <w:rPr>
          <w:rFonts w:ascii="Arial" w:eastAsia="Arial" w:hAnsi="Arial" w:cs="Arial"/>
          <w:sz w:val="18"/>
        </w:rPr>
        <w:t xml:space="preserve">is Unit is designed to enable candidates to demonstrate knowledge, understanding and skills in media production processes using research, planning, production and evaluation. </w:t>
      </w:r>
    </w:p>
    <w:p w:rsidR="00F00AE7" w:rsidRDefault="00C67C19">
      <w:pPr>
        <w:tabs>
          <w:tab w:val="center" w:pos="866"/>
          <w:tab w:val="center" w:pos="2323"/>
        </w:tabs>
        <w:spacing w:after="4" w:line="256" w:lineRule="auto"/>
      </w:pPr>
      <w:r>
        <w:tab/>
      </w:r>
      <w:r>
        <w:rPr>
          <w:rFonts w:ascii="Arial" w:eastAsia="Arial" w:hAnsi="Arial" w:cs="Arial"/>
          <w:b/>
          <w:sz w:val="18"/>
          <w:u w:val="single" w:color="000000"/>
        </w:rPr>
        <w:t>YEAR 14</w:t>
      </w:r>
      <w:r>
        <w:rPr>
          <w:rFonts w:ascii="Arial" w:eastAsia="Arial" w:hAnsi="Arial" w:cs="Arial"/>
          <w:b/>
          <w:sz w:val="18"/>
        </w:rPr>
        <w:t xml:space="preserve">  </w:t>
      </w:r>
      <w:r>
        <w:rPr>
          <w:rFonts w:ascii="Arial" w:eastAsia="Arial" w:hAnsi="Arial" w:cs="Arial"/>
          <w:b/>
          <w:sz w:val="18"/>
        </w:rPr>
        <w:tab/>
        <w:t xml:space="preserve">(60% of A-Level) </w:t>
      </w:r>
    </w:p>
    <w:p w:rsidR="00F00AE7" w:rsidRDefault="00C67C19">
      <w:pPr>
        <w:tabs>
          <w:tab w:val="center" w:pos="922"/>
          <w:tab w:val="center" w:pos="2334"/>
        </w:tabs>
        <w:spacing w:after="4" w:line="256" w:lineRule="auto"/>
      </w:pPr>
      <w:r>
        <w:tab/>
      </w:r>
      <w:r>
        <w:rPr>
          <w:rFonts w:ascii="Arial" w:eastAsia="Arial" w:hAnsi="Arial" w:cs="Arial"/>
          <w:b/>
          <w:sz w:val="18"/>
        </w:rPr>
        <w:t xml:space="preserve">Two Units  </w:t>
      </w:r>
      <w:r>
        <w:rPr>
          <w:rFonts w:ascii="Arial" w:eastAsia="Arial" w:hAnsi="Arial" w:cs="Arial"/>
          <w:b/>
          <w:sz w:val="18"/>
        </w:rPr>
        <w:tab/>
        <w:t xml:space="preserve">Unit 3 and Unit 4 </w:t>
      </w:r>
    </w:p>
    <w:p w:rsidR="00F00AE7" w:rsidRDefault="00C67C19">
      <w:pPr>
        <w:spacing w:after="92"/>
        <w:ind w:left="492"/>
      </w:pPr>
      <w:r>
        <w:rPr>
          <w:rFonts w:ascii="Arial" w:eastAsia="Arial" w:hAnsi="Arial" w:cs="Arial"/>
          <w:b/>
          <w:sz w:val="8"/>
        </w:rPr>
        <w:t xml:space="preserve"> </w:t>
      </w:r>
    </w:p>
    <w:p w:rsidR="00F00AE7" w:rsidRDefault="00C67C19">
      <w:pPr>
        <w:tabs>
          <w:tab w:val="center" w:pos="807"/>
          <w:tab w:val="center" w:pos="2857"/>
          <w:tab w:val="center" w:pos="4453"/>
          <w:tab w:val="center" w:pos="5019"/>
          <w:tab w:val="center" w:pos="7540"/>
        </w:tabs>
        <w:spacing w:after="4" w:line="256" w:lineRule="auto"/>
      </w:pPr>
      <w:r>
        <w:tab/>
      </w:r>
      <w:r>
        <w:rPr>
          <w:rFonts w:ascii="Arial" w:eastAsia="Arial" w:hAnsi="Arial" w:cs="Arial"/>
          <w:b/>
          <w:sz w:val="18"/>
        </w:rPr>
        <w:t xml:space="preserve">UNIT 3:  </w:t>
      </w:r>
      <w:r>
        <w:rPr>
          <w:rFonts w:ascii="Arial" w:eastAsia="Arial" w:hAnsi="Arial" w:cs="Arial"/>
          <w:b/>
          <w:sz w:val="18"/>
        </w:rPr>
        <w:tab/>
        <w:t xml:space="preserve">MEDIA </w:t>
      </w:r>
      <w:r>
        <w:rPr>
          <w:rFonts w:ascii="Arial" w:eastAsia="Arial" w:hAnsi="Arial" w:cs="Arial"/>
          <w:b/>
          <w:sz w:val="18"/>
        </w:rPr>
        <w:t>IN THE GLOBAL AGE</w:t>
      </w: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r>
      <w:r>
        <w:rPr>
          <w:rFonts w:ascii="Arial" w:eastAsia="Arial" w:hAnsi="Arial" w:cs="Arial"/>
          <w:b/>
          <w:sz w:val="18"/>
        </w:rPr>
        <w:t>(90 marks) - External Examination - 2</w:t>
      </w:r>
      <w:r>
        <w:rPr>
          <w:rFonts w:ascii="Tahoma" w:eastAsia="Tahoma" w:hAnsi="Tahoma" w:cs="Tahoma"/>
          <w:b/>
          <w:sz w:val="18"/>
        </w:rPr>
        <w:t>½</w:t>
      </w:r>
      <w:r>
        <w:rPr>
          <w:rFonts w:ascii="Arial" w:eastAsia="Arial" w:hAnsi="Arial" w:cs="Arial"/>
          <w:b/>
          <w:sz w:val="18"/>
        </w:rPr>
        <w:t xml:space="preserve"> hours</w:t>
      </w:r>
      <w:r>
        <w:rPr>
          <w:rFonts w:ascii="Arial" w:eastAsia="Arial" w:hAnsi="Arial" w:cs="Arial"/>
          <w:sz w:val="18"/>
        </w:rPr>
        <w:t xml:space="preserve"> </w:t>
      </w:r>
    </w:p>
    <w:p w:rsidR="00F00AE7" w:rsidRDefault="00C67C19">
      <w:pPr>
        <w:spacing w:after="84" w:line="253" w:lineRule="auto"/>
        <w:ind w:left="492" w:firstLine="7"/>
        <w:jc w:val="both"/>
      </w:pPr>
      <w:r>
        <w:rPr>
          <w:rFonts w:ascii="Arial" w:eastAsia="Arial" w:hAnsi="Arial" w:cs="Arial"/>
          <w:sz w:val="18"/>
        </w:rPr>
        <w:t>This Unit develops the knowledge and skills acquired at AS and as such contributes to synoptic assessment. In particular, it is   designed to demonstrate the importance of industry, repr</w:t>
      </w:r>
      <w:r>
        <w:rPr>
          <w:rFonts w:ascii="Arial" w:eastAsia="Arial" w:hAnsi="Arial" w:cs="Arial"/>
          <w:sz w:val="18"/>
        </w:rPr>
        <w:t xml:space="preserve">esentations, audiences and critical perspectives. </w:t>
      </w:r>
    </w:p>
    <w:p w:rsidR="00F00AE7" w:rsidRDefault="00C67C19">
      <w:pPr>
        <w:tabs>
          <w:tab w:val="center" w:pos="807"/>
          <w:tab w:val="center" w:pos="3477"/>
          <w:tab w:val="center" w:pos="6961"/>
        </w:tabs>
        <w:spacing w:after="4" w:line="256" w:lineRule="auto"/>
      </w:pPr>
      <w:r>
        <w:tab/>
      </w:r>
      <w:r>
        <w:rPr>
          <w:rFonts w:ascii="Arial" w:eastAsia="Arial" w:hAnsi="Arial" w:cs="Arial"/>
          <w:b/>
          <w:sz w:val="18"/>
        </w:rPr>
        <w:t xml:space="preserve">UNIT 2:  </w:t>
      </w:r>
      <w:r>
        <w:rPr>
          <w:rFonts w:ascii="Arial" w:eastAsia="Arial" w:hAnsi="Arial" w:cs="Arial"/>
          <w:b/>
          <w:sz w:val="18"/>
        </w:rPr>
        <w:tab/>
        <w:t xml:space="preserve">CREATING A CROSS-MEDIA PRODUCTION  </w:t>
      </w:r>
      <w:r>
        <w:rPr>
          <w:rFonts w:ascii="Arial" w:eastAsia="Arial" w:hAnsi="Arial" w:cs="Arial"/>
          <w:b/>
          <w:sz w:val="18"/>
        </w:rPr>
        <w:tab/>
        <w:t>(80 marks) - Internally Assessed</w:t>
      </w:r>
      <w:r>
        <w:rPr>
          <w:rFonts w:ascii="Arial" w:eastAsia="Arial" w:hAnsi="Arial" w:cs="Arial"/>
          <w:sz w:val="18"/>
        </w:rPr>
        <w:t xml:space="preserve"> </w:t>
      </w:r>
    </w:p>
    <w:p w:rsidR="00F00AE7" w:rsidRDefault="00C67C19">
      <w:pPr>
        <w:spacing w:after="5" w:line="253" w:lineRule="auto"/>
        <w:ind w:left="492" w:firstLine="7"/>
        <w:jc w:val="both"/>
      </w:pPr>
      <w:r>
        <w:rPr>
          <w:rFonts w:ascii="Arial" w:eastAsia="Arial" w:hAnsi="Arial" w:cs="Arial"/>
          <w:sz w:val="18"/>
        </w:rPr>
        <w:t xml:space="preserve">This Unit contributes to the synoptic assessment. It is designed to develop candidates’ </w:t>
      </w:r>
      <w:r>
        <w:rPr>
          <w:rFonts w:ascii="Arial" w:eastAsia="Arial" w:hAnsi="Arial" w:cs="Arial"/>
          <w:sz w:val="18"/>
        </w:rPr>
        <w:t>understanding of the connections between different elements of the specification and to develop their knowledge and understanding of the relationship between media texts, representations, their audiences, the industries which produce and distribute them an</w:t>
      </w:r>
      <w:r>
        <w:rPr>
          <w:rFonts w:ascii="Arial" w:eastAsia="Arial" w:hAnsi="Arial" w:cs="Arial"/>
          <w:sz w:val="18"/>
        </w:rPr>
        <w:t xml:space="preserve">d critical perspectives. Students will submit an Investigative Research Essay, a Cross-Media Production and a Critical Analysis of their work. </w:t>
      </w:r>
    </w:p>
    <w:p w:rsidR="00F00AE7" w:rsidRDefault="00C67C19">
      <w:pPr>
        <w:spacing w:after="55"/>
        <w:ind w:left="492"/>
      </w:pPr>
      <w:r>
        <w:rPr>
          <w:rFonts w:ascii="Arial" w:eastAsia="Arial" w:hAnsi="Arial" w:cs="Arial"/>
          <w:sz w:val="10"/>
        </w:rPr>
        <w:t xml:space="preserve"> </w:t>
      </w:r>
    </w:p>
    <w:p w:rsidR="00F00AE7" w:rsidRDefault="00C67C19">
      <w:pPr>
        <w:spacing w:after="4" w:line="256" w:lineRule="auto"/>
        <w:ind w:left="502" w:hanging="10"/>
      </w:pPr>
      <w:r>
        <w:rPr>
          <w:rFonts w:ascii="Arial" w:eastAsia="Arial" w:hAnsi="Arial" w:cs="Arial"/>
          <w:b/>
          <w:sz w:val="18"/>
        </w:rPr>
        <w:t xml:space="preserve">Progression Routes  </w:t>
      </w:r>
    </w:p>
    <w:p w:rsidR="00F00AE7" w:rsidRDefault="00C67C19">
      <w:pPr>
        <w:spacing w:after="5" w:line="253" w:lineRule="auto"/>
        <w:ind w:left="492" w:firstLine="7"/>
        <w:jc w:val="both"/>
      </w:pPr>
      <w:r>
        <w:rPr>
          <w:rFonts w:ascii="Arial" w:eastAsia="Arial" w:hAnsi="Arial" w:cs="Arial"/>
          <w:sz w:val="18"/>
        </w:rPr>
        <w:t>A great course suited to further study, A-</w:t>
      </w:r>
      <w:r>
        <w:rPr>
          <w:rFonts w:ascii="Arial" w:eastAsia="Arial" w:hAnsi="Arial" w:cs="Arial"/>
          <w:sz w:val="18"/>
        </w:rPr>
        <w:t>Level Media Studies can start students on the path to a host of courses for           example: Degrees in Media Studies, Moving Image Arts, Communications. Media is now an integral part of all courses and all  careers. You can progress to careers in Teachi</w:t>
      </w:r>
      <w:r>
        <w:rPr>
          <w:rFonts w:ascii="Arial" w:eastAsia="Arial" w:hAnsi="Arial" w:cs="Arial"/>
          <w:sz w:val="18"/>
        </w:rPr>
        <w:t xml:space="preserve">ng, Advertising, Marketing, Journalism, Television Production and Presenting.  </w:t>
      </w:r>
    </w:p>
    <w:p w:rsidR="00F00AE7" w:rsidRDefault="00C67C19">
      <w:pPr>
        <w:pStyle w:val="Heading2"/>
        <w:ind w:left="444"/>
      </w:pPr>
      <w:r>
        <w:rPr>
          <w:noProof/>
        </w:rPr>
        <mc:AlternateContent>
          <mc:Choice Requires="wpg">
            <w:drawing>
              <wp:anchor distT="0" distB="0" distL="114300" distR="114300" simplePos="0" relativeHeight="251673600" behindDoc="0" locked="0" layoutInCell="1" allowOverlap="1">
                <wp:simplePos x="0" y="0"/>
                <wp:positionH relativeFrom="column">
                  <wp:posOffset>-89471</wp:posOffset>
                </wp:positionH>
                <wp:positionV relativeFrom="paragraph">
                  <wp:posOffset>-88904</wp:posOffset>
                </wp:positionV>
                <wp:extent cx="491856" cy="4988052"/>
                <wp:effectExtent l="0" t="0" r="0" b="0"/>
                <wp:wrapSquare wrapText="bothSides"/>
                <wp:docPr id="39935" name="Group 39935"/>
                <wp:cNvGraphicFramePr/>
                <a:graphic xmlns:a="http://schemas.openxmlformats.org/drawingml/2006/main">
                  <a:graphicData uri="http://schemas.microsoft.com/office/word/2010/wordprocessingGroup">
                    <wpg:wgp>
                      <wpg:cNvGrpSpPr/>
                      <wpg:grpSpPr>
                        <a:xfrm>
                          <a:off x="0" y="0"/>
                          <a:ext cx="491856" cy="4988052"/>
                          <a:chOff x="0" y="0"/>
                          <a:chExt cx="491856" cy="4988052"/>
                        </a:xfrm>
                      </wpg:grpSpPr>
                      <wps:wsp>
                        <wps:cNvPr id="1005" name="Rectangle 1005"/>
                        <wps:cNvSpPr/>
                        <wps:spPr>
                          <a:xfrm>
                            <a:off x="307403" y="37579"/>
                            <a:ext cx="38021" cy="171356"/>
                          </a:xfrm>
                          <a:prstGeom prst="rect">
                            <a:avLst/>
                          </a:prstGeom>
                          <a:ln>
                            <a:noFill/>
                          </a:ln>
                        </wps:spPr>
                        <wps:txbx>
                          <w:txbxContent>
                            <w:p w:rsidR="00F00AE7" w:rsidRDefault="00C67C19">
                              <w:r>
                                <w:rPr>
                                  <w:sz w:val="20"/>
                                </w:rPr>
                                <w:t xml:space="preserve"> </w:t>
                              </w:r>
                            </w:p>
                          </w:txbxContent>
                        </wps:txbx>
                        <wps:bodyPr horzOverflow="overflow" vert="horz" lIns="0" tIns="0" rIns="0" bIns="0" rtlCol="0">
                          <a:noAutofit/>
                        </wps:bodyPr>
                      </wps:wsp>
                      <wps:wsp>
                        <wps:cNvPr id="53486" name="Shape 53486"/>
                        <wps:cNvSpPr/>
                        <wps:spPr>
                          <a:xfrm>
                            <a:off x="0" y="0"/>
                            <a:ext cx="331775" cy="4988052"/>
                          </a:xfrm>
                          <a:custGeom>
                            <a:avLst/>
                            <a:gdLst/>
                            <a:ahLst/>
                            <a:cxnLst/>
                            <a:rect l="0" t="0" r="0" b="0"/>
                            <a:pathLst>
                              <a:path w="331775" h="4988052">
                                <a:moveTo>
                                  <a:pt x="0" y="0"/>
                                </a:moveTo>
                                <a:lnTo>
                                  <a:pt x="331775" y="0"/>
                                </a:lnTo>
                                <a:lnTo>
                                  <a:pt x="331775" y="4988052"/>
                                </a:lnTo>
                                <a:lnTo>
                                  <a:pt x="0" y="4988052"/>
                                </a:lnTo>
                                <a:lnTo>
                                  <a:pt x="0" y="0"/>
                                </a:lnTo>
                              </a:path>
                            </a:pathLst>
                          </a:custGeom>
                          <a:ln w="0" cap="flat">
                            <a:round/>
                          </a:ln>
                        </wps:spPr>
                        <wps:style>
                          <a:lnRef idx="0">
                            <a:srgbClr val="000000">
                              <a:alpha val="0"/>
                            </a:srgbClr>
                          </a:lnRef>
                          <a:fillRef idx="1">
                            <a:srgbClr val="FF0066"/>
                          </a:fillRef>
                          <a:effectRef idx="0">
                            <a:scrgbClr r="0" g="0" b="0"/>
                          </a:effectRef>
                          <a:fontRef idx="none"/>
                        </wps:style>
                        <wps:bodyPr/>
                      </wps:wsp>
                      <wps:wsp>
                        <wps:cNvPr id="1010" name="Rectangle 1010"/>
                        <wps:cNvSpPr/>
                        <wps:spPr>
                          <a:xfrm rot="-5399999">
                            <a:off x="113669" y="2414554"/>
                            <a:ext cx="30963" cy="127448"/>
                          </a:xfrm>
                          <a:prstGeom prst="rect">
                            <a:avLst/>
                          </a:prstGeom>
                          <a:ln>
                            <a:noFill/>
                          </a:ln>
                        </wps:spPr>
                        <wps:txbx>
                          <w:txbxContent>
                            <w:p w:rsidR="00F00AE7" w:rsidRDefault="00C67C19">
                              <w:r>
                                <w:rPr>
                                  <w:rFonts w:ascii="Arial" w:eastAsia="Arial" w:hAnsi="Arial" w:cs="Arial"/>
                                  <w:b/>
                                  <w:color w:val="FFFFFF"/>
                                  <w:sz w:val="16"/>
                                </w:rPr>
                                <w:t xml:space="preserve"> </w:t>
                              </w:r>
                            </w:p>
                          </w:txbxContent>
                        </wps:txbx>
                        <wps:bodyPr horzOverflow="overflow" vert="horz" lIns="0" tIns="0" rIns="0" bIns="0" rtlCol="0">
                          <a:noAutofit/>
                        </wps:bodyPr>
                      </wps:wsp>
                      <wps:wsp>
                        <wps:cNvPr id="1011" name="Rectangle 1011"/>
                        <wps:cNvSpPr/>
                        <wps:spPr>
                          <a:xfrm rot="-5399999">
                            <a:off x="397258" y="2336293"/>
                            <a:ext cx="61557" cy="253375"/>
                          </a:xfrm>
                          <a:prstGeom prst="rect">
                            <a:avLst/>
                          </a:prstGeom>
                          <a:ln>
                            <a:noFill/>
                          </a:ln>
                        </wps:spPr>
                        <wps:txbx>
                          <w:txbxContent>
                            <w:p w:rsidR="00F00AE7" w:rsidRDefault="00C67C19">
                              <w:r>
                                <w:rPr>
                                  <w:rFonts w:ascii="Arial" w:eastAsia="Arial" w:hAnsi="Arial" w:cs="Arial"/>
                                  <w:b/>
                                  <w:color w:val="FFFFFF"/>
                                  <w:sz w:val="32"/>
                                </w:rPr>
                                <w:t xml:space="preserve"> </w:t>
                              </w:r>
                            </w:p>
                          </w:txbxContent>
                        </wps:txbx>
                        <wps:bodyPr horzOverflow="overflow" vert="horz" lIns="0" tIns="0" rIns="0" bIns="0" rtlCol="0">
                          <a:noAutofit/>
                        </wps:bodyPr>
                      </wps:wsp>
                      <wps:wsp>
                        <wps:cNvPr id="1012" name="Rectangle 1012"/>
                        <wps:cNvSpPr/>
                        <wps:spPr>
                          <a:xfrm rot="-5399999">
                            <a:off x="-2928094" y="1581292"/>
                            <a:ext cx="6242253" cy="222907"/>
                          </a:xfrm>
                          <a:prstGeom prst="rect">
                            <a:avLst/>
                          </a:prstGeom>
                          <a:ln>
                            <a:noFill/>
                          </a:ln>
                        </wps:spPr>
                        <wps:txbx>
                          <w:txbxContent>
                            <w:p w:rsidR="00F00AE7" w:rsidRDefault="00C67C19">
                              <w:r>
                                <w:rPr>
                                  <w:rFonts w:ascii="Arial" w:eastAsia="Arial" w:hAnsi="Arial" w:cs="Arial"/>
                                  <w:b/>
                                  <w:color w:val="FFFFFF"/>
                                  <w:sz w:val="28"/>
                                  <w:bdr w:val="single" w:sz="24" w:space="0" w:color="FF33CC"/>
                                </w:rPr>
                                <w:t>An Introduction to Courses in Arts, Media &amp; Publication</w:t>
                              </w:r>
                            </w:p>
                          </w:txbxContent>
                        </wps:txbx>
                        <wps:bodyPr horzOverflow="overflow" vert="horz" lIns="0" tIns="0" rIns="0" bIns="0" rtlCol="0">
                          <a:noAutofit/>
                        </wps:bodyPr>
                      </wps:wsp>
                      <wps:wsp>
                        <wps:cNvPr id="1013" name="Rectangle 1013"/>
                        <wps:cNvSpPr/>
                        <wps:spPr>
                          <a:xfrm rot="-5399999">
                            <a:off x="160068" y="-28732"/>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s:wsp>
                        <wps:cNvPr id="1019" name="Rectangle 1019"/>
                        <wps:cNvSpPr/>
                        <wps:spPr>
                          <a:xfrm>
                            <a:off x="401892" y="220007"/>
                            <a:ext cx="28287" cy="95641"/>
                          </a:xfrm>
                          <a:prstGeom prst="rect">
                            <a:avLst/>
                          </a:prstGeom>
                          <a:ln>
                            <a:noFill/>
                          </a:ln>
                        </wps:spPr>
                        <wps:txbx>
                          <w:txbxContent>
                            <w:p w:rsidR="00F00AE7" w:rsidRDefault="00C67C19">
                              <w:r>
                                <w:rPr>
                                  <w:rFonts w:ascii="Arial" w:eastAsia="Arial" w:hAnsi="Arial" w:cs="Arial"/>
                                  <w:b/>
                                  <w:sz w:val="12"/>
                                </w:rPr>
                                <w:t xml:space="preserve"> </w:t>
                              </w:r>
                            </w:p>
                          </w:txbxContent>
                        </wps:txbx>
                        <wps:bodyPr horzOverflow="overflow" vert="horz" lIns="0" tIns="0" rIns="0" bIns="0" rtlCol="0">
                          <a:noAutofit/>
                        </wps:bodyPr>
                      </wps:wsp>
                      <wps:wsp>
                        <wps:cNvPr id="1028" name="Rectangle 1028"/>
                        <wps:cNvSpPr/>
                        <wps:spPr>
                          <a:xfrm>
                            <a:off x="401892" y="724889"/>
                            <a:ext cx="46769" cy="158130"/>
                          </a:xfrm>
                          <a:prstGeom prst="rect">
                            <a:avLst/>
                          </a:prstGeom>
                          <a:ln>
                            <a:noFill/>
                          </a:ln>
                        </wps:spPr>
                        <wps:txbx>
                          <w:txbxContent>
                            <w:p w:rsidR="00F00AE7" w:rsidRDefault="00C67C19">
                              <w:r>
                                <w:rPr>
                                  <w:rFonts w:ascii="Arial" w:eastAsia="Arial" w:hAnsi="Arial" w:cs="Arial"/>
                                  <w:sz w:val="20"/>
                                </w:rPr>
                                <w:t xml:space="preserve"> </w:t>
                              </w:r>
                            </w:p>
                          </w:txbxContent>
                        </wps:txbx>
                        <wps:bodyPr horzOverflow="overflow" vert="horz" lIns="0" tIns="0" rIns="0" bIns="0" rtlCol="0">
                          <a:noAutofit/>
                        </wps:bodyPr>
                      </wps:wsp>
                      <wps:wsp>
                        <wps:cNvPr id="1041" name="Rectangle 1041"/>
                        <wps:cNvSpPr/>
                        <wps:spPr>
                          <a:xfrm>
                            <a:off x="401892" y="1359907"/>
                            <a:ext cx="42374" cy="143270"/>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1046" name="Rectangle 1046"/>
                        <wps:cNvSpPr/>
                        <wps:spPr>
                          <a:xfrm>
                            <a:off x="401892" y="1733890"/>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1053" name="Rectangle 1053"/>
                        <wps:cNvSpPr/>
                        <wps:spPr>
                          <a:xfrm>
                            <a:off x="401892" y="2230714"/>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1057" name="Rectangle 1057"/>
                        <wps:cNvSpPr/>
                        <wps:spPr>
                          <a:xfrm>
                            <a:off x="401892" y="2604348"/>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s:wsp>
                        <wps:cNvPr id="1058" name="Rectangle 1058"/>
                        <wps:cNvSpPr/>
                        <wps:spPr>
                          <a:xfrm>
                            <a:off x="401892" y="2729316"/>
                            <a:ext cx="42261" cy="142889"/>
                          </a:xfrm>
                          <a:prstGeom prst="rect">
                            <a:avLst/>
                          </a:prstGeom>
                          <a:ln>
                            <a:noFill/>
                          </a:ln>
                        </wps:spPr>
                        <wps:txbx>
                          <w:txbxContent>
                            <w:p w:rsidR="00F00AE7" w:rsidRDefault="00C67C19">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9935" style="width:38.7288pt;height:392.76pt;position:absolute;mso-position-horizontal-relative:text;mso-position-horizontal:absolute;margin-left:-7.045pt;mso-position-vertical-relative:text;margin-top:-7.0004pt;" coordsize="4918,49880">
                <v:rect id="Rectangle 1005" style="position:absolute;width:380;height:1713;left:3074;top:375;" filled="f" stroked="f">
                  <v:textbox inset="0,0,0,0">
                    <w:txbxContent>
                      <w:p>
                        <w:pPr>
                          <w:spacing w:before="0" w:after="160" w:line="259" w:lineRule="auto"/>
                        </w:pPr>
                        <w:r>
                          <w:rPr>
                            <w:rFonts w:cs="Calibri" w:hAnsi="Calibri" w:eastAsia="Calibri" w:ascii="Calibri"/>
                            <w:sz w:val="20"/>
                          </w:rPr>
                          <w:t xml:space="preserve"> </w:t>
                        </w:r>
                      </w:p>
                    </w:txbxContent>
                  </v:textbox>
                </v:rect>
                <v:shape id="Shape 53487" style="position:absolute;width:3317;height:49880;left:0;top:0;" coordsize="331775,4988052" path="m0,0l331775,0l331775,4988052l0,4988052l0,0">
                  <v:stroke weight="0pt" endcap="flat" joinstyle="round" on="false" color="#000000" opacity="0"/>
                  <v:fill on="true" color="#ff0066"/>
                </v:shape>
                <v:rect id="Rectangle 1010" style="position:absolute;width:309;height:1274;left:1136;top:24145;rotation:270;" filled="f" stroked="f">
                  <v:textbox inset="0,0,0,0" style="layout-flow:vertical;mso-layout-flow-alt:bottom-to-top">
                    <w:txbxContent>
                      <w:p>
                        <w:pPr>
                          <w:spacing w:before="0" w:after="160" w:line="259" w:lineRule="auto"/>
                        </w:pPr>
                        <w:r>
                          <w:rPr>
                            <w:rFonts w:cs="Arial" w:hAnsi="Arial" w:eastAsia="Arial" w:ascii="Arial"/>
                            <w:b w:val="1"/>
                            <w:color w:val="ffffff"/>
                            <w:sz w:val="16"/>
                          </w:rPr>
                          <w:t xml:space="preserve"> </w:t>
                        </w:r>
                      </w:p>
                    </w:txbxContent>
                  </v:textbox>
                </v:rect>
                <v:rect id="Rectangle 1011" style="position:absolute;width:615;height:2533;left:3972;top:23362;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v:rect id="Rectangle 1012" style="position:absolute;width:62422;height:2229;left:-29280;top:15812;rotation:270;" filled="f" stroked="f">
                  <v:textbox inset="0,0,0,0" style="layout-flow:vertical;mso-layout-flow-alt:bottom-to-top">
                    <w:txbxContent>
                      <w:p>
                        <w:pPr>
                          <w:spacing w:before="0" w:after="160" w:line="259" w:lineRule="auto"/>
                        </w:pPr>
                        <w:r>
                          <w:rPr>
                            <w:rFonts w:cs="Arial" w:hAnsi="Arial" w:eastAsia="Arial" w:ascii="Arial"/>
                            <w:b w:val="1"/>
                            <w:color w:val="ffffff"/>
                            <w:sz w:val="28"/>
                            <w:bdr w:val="single" w:color="ff33cc" w:sz="24"/>
                          </w:rPr>
                          <w:t xml:space="preserve">An Introduction to Courses in Arts, Media &amp; Publication</w:t>
                        </w:r>
                      </w:p>
                    </w:txbxContent>
                  </v:textbox>
                </v:rect>
                <v:rect id="Rectangle 1013" style="position:absolute;width:659;height:2229;left:1600;top:-287;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v:rect id="Rectangle 1019" style="position:absolute;width:282;height:956;left:4018;top:2200;" filled="f" stroked="f">
                  <v:textbox inset="0,0,0,0">
                    <w:txbxContent>
                      <w:p>
                        <w:pPr>
                          <w:spacing w:before="0" w:after="160" w:line="259" w:lineRule="auto"/>
                        </w:pPr>
                        <w:r>
                          <w:rPr>
                            <w:rFonts w:cs="Arial" w:hAnsi="Arial" w:eastAsia="Arial" w:ascii="Arial"/>
                            <w:b w:val="1"/>
                            <w:sz w:val="12"/>
                          </w:rPr>
                          <w:t xml:space="preserve"> </w:t>
                        </w:r>
                      </w:p>
                    </w:txbxContent>
                  </v:textbox>
                </v:rect>
                <v:rect id="Rectangle 1028" style="position:absolute;width:467;height:1581;left:4018;top:7248;" filled="f" stroked="f">
                  <v:textbox inset="0,0,0,0">
                    <w:txbxContent>
                      <w:p>
                        <w:pPr>
                          <w:spacing w:before="0" w:after="160" w:line="259" w:lineRule="auto"/>
                        </w:pPr>
                        <w:r>
                          <w:rPr>
                            <w:rFonts w:cs="Arial" w:hAnsi="Arial" w:eastAsia="Arial" w:ascii="Arial"/>
                            <w:sz w:val="20"/>
                          </w:rPr>
                          <w:t xml:space="preserve"> </w:t>
                        </w:r>
                      </w:p>
                    </w:txbxContent>
                  </v:textbox>
                </v:rect>
                <v:rect id="Rectangle 1041" style="position:absolute;width:423;height:1432;left:4018;top:13599;" filled="f" stroked="f">
                  <v:textbox inset="0,0,0,0">
                    <w:txbxContent>
                      <w:p>
                        <w:pPr>
                          <w:spacing w:before="0" w:after="160" w:line="259" w:lineRule="auto"/>
                        </w:pPr>
                        <w:r>
                          <w:rPr>
                            <w:rFonts w:cs="Arial" w:hAnsi="Arial" w:eastAsia="Arial" w:ascii="Arial"/>
                            <w:sz w:val="18"/>
                          </w:rPr>
                          <w:t xml:space="preserve"> </w:t>
                        </w:r>
                      </w:p>
                    </w:txbxContent>
                  </v:textbox>
                </v:rect>
                <v:rect id="Rectangle 1046" style="position:absolute;width:422;height:1428;left:4018;top:17338;" filled="f" stroked="f">
                  <v:textbox inset="0,0,0,0">
                    <w:txbxContent>
                      <w:p>
                        <w:pPr>
                          <w:spacing w:before="0" w:after="160" w:line="259" w:lineRule="auto"/>
                        </w:pPr>
                        <w:r>
                          <w:rPr>
                            <w:rFonts w:cs="Arial" w:hAnsi="Arial" w:eastAsia="Arial" w:ascii="Arial"/>
                            <w:sz w:val="18"/>
                          </w:rPr>
                          <w:t xml:space="preserve"> </w:t>
                        </w:r>
                      </w:p>
                    </w:txbxContent>
                  </v:textbox>
                </v:rect>
                <v:rect id="Rectangle 1053" style="position:absolute;width:422;height:1428;left:4018;top:22307;" filled="f" stroked="f">
                  <v:textbox inset="0,0,0,0">
                    <w:txbxContent>
                      <w:p>
                        <w:pPr>
                          <w:spacing w:before="0" w:after="160" w:line="259" w:lineRule="auto"/>
                        </w:pPr>
                        <w:r>
                          <w:rPr>
                            <w:rFonts w:cs="Arial" w:hAnsi="Arial" w:eastAsia="Arial" w:ascii="Arial"/>
                            <w:sz w:val="18"/>
                          </w:rPr>
                          <w:t xml:space="preserve"> </w:t>
                        </w:r>
                      </w:p>
                    </w:txbxContent>
                  </v:textbox>
                </v:rect>
                <v:rect id="Rectangle 1057" style="position:absolute;width:422;height:1428;left:4018;top:26043;" filled="f" stroked="f">
                  <v:textbox inset="0,0,0,0">
                    <w:txbxContent>
                      <w:p>
                        <w:pPr>
                          <w:spacing w:before="0" w:after="160" w:line="259" w:lineRule="auto"/>
                        </w:pPr>
                        <w:r>
                          <w:rPr>
                            <w:rFonts w:cs="Arial" w:hAnsi="Arial" w:eastAsia="Arial" w:ascii="Arial"/>
                            <w:sz w:val="18"/>
                          </w:rPr>
                          <w:t xml:space="preserve"> </w:t>
                        </w:r>
                      </w:p>
                    </w:txbxContent>
                  </v:textbox>
                </v:rect>
                <v:rect id="Rectangle 1058" style="position:absolute;width:422;height:1428;left:4018;top:27293;" filled="f" stroked="f">
                  <v:textbox inset="0,0,0,0">
                    <w:txbxContent>
                      <w:p>
                        <w:pPr>
                          <w:spacing w:before="0" w:after="160" w:line="259" w:lineRule="auto"/>
                        </w:pPr>
                        <w:r>
                          <w:rPr>
                            <w:rFonts w:cs="Arial" w:hAnsi="Arial" w:eastAsia="Arial" w:ascii="Arial"/>
                            <w:sz w:val="18"/>
                          </w:rPr>
                          <w:t xml:space="preserve"> </w:t>
                        </w:r>
                      </w:p>
                    </w:txbxContent>
                  </v:textbox>
                </v:rect>
                <w10:wrap type="square"/>
              </v:group>
            </w:pict>
          </mc:Fallback>
        </mc:AlternateContent>
      </w:r>
      <w:r>
        <w:t>BTEC LEVEL 3  SUBSIDIARY DIPLOMA IN CREATIVE MEDIA PRODUCTION (INTERACTIVE MEDIA)</w:t>
      </w:r>
      <w:r>
        <w:rPr>
          <w:u w:val="none" w:color="000000"/>
        </w:rPr>
        <w:t xml:space="preserve"> </w:t>
      </w:r>
    </w:p>
    <w:p w:rsidR="00F00AE7" w:rsidRDefault="00C67C19">
      <w:pPr>
        <w:pStyle w:val="Heading3"/>
        <w:spacing w:after="173"/>
        <w:ind w:left="444" w:right="1948"/>
      </w:pPr>
      <w:r>
        <w:t xml:space="preserve">BTEC Level Media Studies is delivered by Edexcel Qualification Value: 1 A-Level Course Duration: This is a 2 Year Course </w:t>
      </w:r>
    </w:p>
    <w:p w:rsidR="00F00AE7" w:rsidRDefault="00C67C19">
      <w:pPr>
        <w:spacing w:after="4" w:line="256" w:lineRule="auto"/>
        <w:ind w:left="502" w:hanging="10"/>
      </w:pPr>
      <w:r>
        <w:rPr>
          <w:rFonts w:ascii="Arial" w:eastAsia="Arial" w:hAnsi="Arial" w:cs="Arial"/>
          <w:b/>
          <w:sz w:val="18"/>
        </w:rPr>
        <w:t xml:space="preserve">Overview </w:t>
      </w:r>
    </w:p>
    <w:p w:rsidR="00F00AE7" w:rsidRDefault="00C67C19">
      <w:pPr>
        <w:spacing w:after="179" w:line="253" w:lineRule="auto"/>
        <w:ind w:left="492" w:firstLine="7"/>
        <w:jc w:val="both"/>
      </w:pPr>
      <w:r>
        <w:rPr>
          <w:noProof/>
        </w:rPr>
        <mc:AlternateContent>
          <mc:Choice Requires="wpg">
            <w:drawing>
              <wp:anchor distT="0" distB="0" distL="114300" distR="114300" simplePos="0" relativeHeight="251674624" behindDoc="0" locked="0" layoutInCell="1" allowOverlap="1">
                <wp:simplePos x="0" y="0"/>
                <wp:positionH relativeFrom="page">
                  <wp:posOffset>6999732</wp:posOffset>
                </wp:positionH>
                <wp:positionV relativeFrom="page">
                  <wp:posOffset>4942332</wp:posOffset>
                </wp:positionV>
                <wp:extent cx="65532" cy="92964"/>
                <wp:effectExtent l="0" t="0" r="0" b="0"/>
                <wp:wrapTopAndBottom/>
                <wp:docPr id="39934" name="Group 39934"/>
                <wp:cNvGraphicFramePr/>
                <a:graphic xmlns:a="http://schemas.openxmlformats.org/drawingml/2006/main">
                  <a:graphicData uri="http://schemas.microsoft.com/office/word/2010/wordprocessingGroup">
                    <wpg:wgp>
                      <wpg:cNvGrpSpPr/>
                      <wpg:grpSpPr>
                        <a:xfrm>
                          <a:off x="0" y="0"/>
                          <a:ext cx="65532" cy="92964"/>
                          <a:chOff x="0" y="0"/>
                          <a:chExt cx="65532" cy="92964"/>
                        </a:xfrm>
                      </wpg:grpSpPr>
                      <wps:wsp>
                        <wps:cNvPr id="998" name="Shape 998"/>
                        <wps:cNvSpPr/>
                        <wps:spPr>
                          <a:xfrm>
                            <a:off x="8510" y="72911"/>
                            <a:ext cx="24574" cy="15380"/>
                          </a:xfrm>
                          <a:custGeom>
                            <a:avLst/>
                            <a:gdLst/>
                            <a:ahLst/>
                            <a:cxnLst/>
                            <a:rect l="0" t="0" r="0" b="0"/>
                            <a:pathLst>
                              <a:path w="24574" h="15380">
                                <a:moveTo>
                                  <a:pt x="2159" y="0"/>
                                </a:moveTo>
                                <a:cubicBezTo>
                                  <a:pt x="2667" y="0"/>
                                  <a:pt x="3302" y="140"/>
                                  <a:pt x="4318" y="432"/>
                                </a:cubicBezTo>
                                <a:cubicBezTo>
                                  <a:pt x="5207" y="724"/>
                                  <a:pt x="6223" y="1054"/>
                                  <a:pt x="7620" y="1422"/>
                                </a:cubicBezTo>
                                <a:cubicBezTo>
                                  <a:pt x="8890" y="1791"/>
                                  <a:pt x="10287" y="2121"/>
                                  <a:pt x="11938" y="2413"/>
                                </a:cubicBezTo>
                                <a:cubicBezTo>
                                  <a:pt x="13589" y="2705"/>
                                  <a:pt x="15494" y="2845"/>
                                  <a:pt x="17526" y="2845"/>
                                </a:cubicBezTo>
                                <a:lnTo>
                                  <a:pt x="24574" y="1353"/>
                                </a:lnTo>
                                <a:lnTo>
                                  <a:pt x="24574" y="14274"/>
                                </a:lnTo>
                                <a:lnTo>
                                  <a:pt x="17272" y="15380"/>
                                </a:lnTo>
                                <a:cubicBezTo>
                                  <a:pt x="15494" y="15380"/>
                                  <a:pt x="13715" y="15253"/>
                                  <a:pt x="12065" y="15011"/>
                                </a:cubicBezTo>
                                <a:cubicBezTo>
                                  <a:pt x="10287" y="14757"/>
                                  <a:pt x="8636" y="14453"/>
                                  <a:pt x="7239" y="14084"/>
                                </a:cubicBezTo>
                                <a:cubicBezTo>
                                  <a:pt x="5842" y="13716"/>
                                  <a:pt x="4572" y="13322"/>
                                  <a:pt x="3556" y="12916"/>
                                </a:cubicBezTo>
                                <a:cubicBezTo>
                                  <a:pt x="2540" y="12497"/>
                                  <a:pt x="1777" y="12078"/>
                                  <a:pt x="1397" y="11646"/>
                                </a:cubicBezTo>
                                <a:cubicBezTo>
                                  <a:pt x="889" y="11214"/>
                                  <a:pt x="635" y="10579"/>
                                  <a:pt x="381" y="9766"/>
                                </a:cubicBezTo>
                                <a:cubicBezTo>
                                  <a:pt x="127" y="8941"/>
                                  <a:pt x="0" y="7785"/>
                                  <a:pt x="0" y="6299"/>
                                </a:cubicBezTo>
                                <a:cubicBezTo>
                                  <a:pt x="0" y="4940"/>
                                  <a:pt x="127" y="3848"/>
                                  <a:pt x="127" y="3022"/>
                                </a:cubicBezTo>
                                <a:cubicBezTo>
                                  <a:pt x="253" y="2210"/>
                                  <a:pt x="381" y="1562"/>
                                  <a:pt x="508" y="1117"/>
                                </a:cubicBezTo>
                                <a:cubicBezTo>
                                  <a:pt x="762" y="660"/>
                                  <a:pt x="889" y="368"/>
                                  <a:pt x="1143" y="216"/>
                                </a:cubicBezTo>
                                <a:cubicBezTo>
                                  <a:pt x="1524" y="76"/>
                                  <a:pt x="1777"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9" name="Shape 999"/>
                        <wps:cNvSpPr/>
                        <wps:spPr>
                          <a:xfrm>
                            <a:off x="5588" y="5621"/>
                            <a:ext cx="27496" cy="51733"/>
                          </a:xfrm>
                          <a:custGeom>
                            <a:avLst/>
                            <a:gdLst/>
                            <a:ahLst/>
                            <a:cxnLst/>
                            <a:rect l="0" t="0" r="0" b="0"/>
                            <a:pathLst>
                              <a:path w="27496" h="51733">
                                <a:moveTo>
                                  <a:pt x="27496" y="0"/>
                                </a:moveTo>
                                <a:lnTo>
                                  <a:pt x="27496" y="12456"/>
                                </a:lnTo>
                                <a:lnTo>
                                  <a:pt x="27178" y="12388"/>
                                </a:lnTo>
                                <a:cubicBezTo>
                                  <a:pt x="25274" y="12388"/>
                                  <a:pt x="23623" y="12719"/>
                                  <a:pt x="22225" y="13404"/>
                                </a:cubicBezTo>
                                <a:cubicBezTo>
                                  <a:pt x="20828" y="14077"/>
                                  <a:pt x="19686" y="15042"/>
                                  <a:pt x="18669" y="16275"/>
                                </a:cubicBezTo>
                                <a:cubicBezTo>
                                  <a:pt x="17780" y="17506"/>
                                  <a:pt x="17145" y="18967"/>
                                  <a:pt x="16637" y="20656"/>
                                </a:cubicBezTo>
                                <a:cubicBezTo>
                                  <a:pt x="16129" y="22345"/>
                                  <a:pt x="16002" y="24199"/>
                                  <a:pt x="16002" y="26219"/>
                                </a:cubicBezTo>
                                <a:cubicBezTo>
                                  <a:pt x="16002" y="28403"/>
                                  <a:pt x="16129" y="30321"/>
                                  <a:pt x="16511" y="31997"/>
                                </a:cubicBezTo>
                                <a:cubicBezTo>
                                  <a:pt x="16891" y="33661"/>
                                  <a:pt x="17526" y="35045"/>
                                  <a:pt x="18415" y="36137"/>
                                </a:cubicBezTo>
                                <a:cubicBezTo>
                                  <a:pt x="19177" y="37230"/>
                                  <a:pt x="20320" y="38042"/>
                                  <a:pt x="21717" y="38576"/>
                                </a:cubicBezTo>
                                <a:cubicBezTo>
                                  <a:pt x="23114" y="39109"/>
                                  <a:pt x="24638" y="39376"/>
                                  <a:pt x="26670" y="39376"/>
                                </a:cubicBezTo>
                                <a:lnTo>
                                  <a:pt x="27496" y="39243"/>
                                </a:lnTo>
                                <a:lnTo>
                                  <a:pt x="27496" y="51131"/>
                                </a:lnTo>
                                <a:lnTo>
                                  <a:pt x="23368" y="51733"/>
                                </a:lnTo>
                                <a:cubicBezTo>
                                  <a:pt x="19177" y="51733"/>
                                  <a:pt x="15494" y="51174"/>
                                  <a:pt x="12574" y="50056"/>
                                </a:cubicBezTo>
                                <a:cubicBezTo>
                                  <a:pt x="9652" y="48952"/>
                                  <a:pt x="7239" y="47339"/>
                                  <a:pt x="5335" y="45243"/>
                                </a:cubicBezTo>
                                <a:cubicBezTo>
                                  <a:pt x="3429" y="43148"/>
                                  <a:pt x="2160" y="40595"/>
                                  <a:pt x="1270" y="37585"/>
                                </a:cubicBezTo>
                                <a:cubicBezTo>
                                  <a:pt x="381" y="34575"/>
                                  <a:pt x="0" y="31184"/>
                                  <a:pt x="0" y="27387"/>
                                </a:cubicBezTo>
                                <a:cubicBezTo>
                                  <a:pt x="0" y="23399"/>
                                  <a:pt x="636" y="19729"/>
                                  <a:pt x="1778" y="16363"/>
                                </a:cubicBezTo>
                                <a:cubicBezTo>
                                  <a:pt x="3049" y="13010"/>
                                  <a:pt x="4826" y="10115"/>
                                  <a:pt x="7112" y="7664"/>
                                </a:cubicBezTo>
                                <a:cubicBezTo>
                                  <a:pt x="9525" y="5213"/>
                                  <a:pt x="12447" y="3308"/>
                                  <a:pt x="15875" y="1949"/>
                                </a:cubicBezTo>
                                <a:lnTo>
                                  <a:pt x="274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 name="Shape 1000"/>
                        <wps:cNvSpPr/>
                        <wps:spPr>
                          <a:xfrm>
                            <a:off x="33084" y="5525"/>
                            <a:ext cx="27622" cy="81660"/>
                          </a:xfrm>
                          <a:custGeom>
                            <a:avLst/>
                            <a:gdLst/>
                            <a:ahLst/>
                            <a:cxnLst/>
                            <a:rect l="0" t="0" r="0" b="0"/>
                            <a:pathLst>
                              <a:path w="27622" h="81660">
                                <a:moveTo>
                                  <a:pt x="571" y="0"/>
                                </a:moveTo>
                                <a:cubicBezTo>
                                  <a:pt x="4254" y="0"/>
                                  <a:pt x="7556" y="432"/>
                                  <a:pt x="10351" y="1295"/>
                                </a:cubicBezTo>
                                <a:cubicBezTo>
                                  <a:pt x="13017" y="2172"/>
                                  <a:pt x="15430" y="3403"/>
                                  <a:pt x="17463" y="5004"/>
                                </a:cubicBezTo>
                                <a:cubicBezTo>
                                  <a:pt x="19494" y="6617"/>
                                  <a:pt x="21145" y="8560"/>
                                  <a:pt x="22416" y="10845"/>
                                </a:cubicBezTo>
                                <a:cubicBezTo>
                                  <a:pt x="23813" y="13132"/>
                                  <a:pt x="24828" y="15672"/>
                                  <a:pt x="25591" y="18466"/>
                                </a:cubicBezTo>
                                <a:cubicBezTo>
                                  <a:pt x="26353" y="21272"/>
                                  <a:pt x="26860" y="24295"/>
                                  <a:pt x="27241" y="27546"/>
                                </a:cubicBezTo>
                                <a:cubicBezTo>
                                  <a:pt x="27495" y="30797"/>
                                  <a:pt x="27622" y="34201"/>
                                  <a:pt x="27622" y="37744"/>
                                </a:cubicBezTo>
                                <a:cubicBezTo>
                                  <a:pt x="27622" y="40996"/>
                                  <a:pt x="27495" y="44361"/>
                                  <a:pt x="27241" y="47841"/>
                                </a:cubicBezTo>
                                <a:cubicBezTo>
                                  <a:pt x="26860" y="51321"/>
                                  <a:pt x="26226" y="54724"/>
                                  <a:pt x="25336" y="58064"/>
                                </a:cubicBezTo>
                                <a:cubicBezTo>
                                  <a:pt x="24320" y="61392"/>
                                  <a:pt x="23051" y="64567"/>
                                  <a:pt x="21527" y="67576"/>
                                </a:cubicBezTo>
                                <a:cubicBezTo>
                                  <a:pt x="19876" y="70574"/>
                                  <a:pt x="17716" y="73203"/>
                                  <a:pt x="15177" y="75450"/>
                                </a:cubicBezTo>
                                <a:cubicBezTo>
                                  <a:pt x="12636" y="77698"/>
                                  <a:pt x="9461" y="79477"/>
                                  <a:pt x="5778" y="80785"/>
                                </a:cubicBezTo>
                                <a:lnTo>
                                  <a:pt x="0" y="81660"/>
                                </a:lnTo>
                                <a:lnTo>
                                  <a:pt x="0" y="68740"/>
                                </a:lnTo>
                                <a:lnTo>
                                  <a:pt x="1715" y="68377"/>
                                </a:lnTo>
                                <a:cubicBezTo>
                                  <a:pt x="4001" y="67145"/>
                                  <a:pt x="6032" y="65468"/>
                                  <a:pt x="7429" y="63373"/>
                                </a:cubicBezTo>
                                <a:cubicBezTo>
                                  <a:pt x="8953" y="61277"/>
                                  <a:pt x="10096" y="58839"/>
                                  <a:pt x="10731" y="56083"/>
                                </a:cubicBezTo>
                                <a:cubicBezTo>
                                  <a:pt x="11493" y="53327"/>
                                  <a:pt x="11874" y="50419"/>
                                  <a:pt x="11874" y="47371"/>
                                </a:cubicBezTo>
                                <a:cubicBezTo>
                                  <a:pt x="9969" y="48564"/>
                                  <a:pt x="7683" y="49606"/>
                                  <a:pt x="5016" y="50495"/>
                                </a:cubicBezTo>
                                <a:lnTo>
                                  <a:pt x="0" y="51227"/>
                                </a:lnTo>
                                <a:lnTo>
                                  <a:pt x="0" y="39339"/>
                                </a:lnTo>
                                <a:lnTo>
                                  <a:pt x="5905" y="38392"/>
                                </a:lnTo>
                                <a:cubicBezTo>
                                  <a:pt x="8065" y="37668"/>
                                  <a:pt x="9969" y="36716"/>
                                  <a:pt x="11493" y="35522"/>
                                </a:cubicBezTo>
                                <a:cubicBezTo>
                                  <a:pt x="11493" y="31115"/>
                                  <a:pt x="11366" y="27432"/>
                                  <a:pt x="10858" y="24460"/>
                                </a:cubicBezTo>
                                <a:cubicBezTo>
                                  <a:pt x="10351" y="21501"/>
                                  <a:pt x="9589" y="19126"/>
                                  <a:pt x="8572" y="17361"/>
                                </a:cubicBezTo>
                                <a:cubicBezTo>
                                  <a:pt x="7556" y="15583"/>
                                  <a:pt x="6414" y="14338"/>
                                  <a:pt x="4890" y="13589"/>
                                </a:cubicBezTo>
                                <a:lnTo>
                                  <a:pt x="0" y="12552"/>
                                </a:lnTo>
                                <a:lnTo>
                                  <a:pt x="0" y="96"/>
                                </a:lnTo>
                                <a:lnTo>
                                  <a:pt x="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 name="Shape 1001"/>
                        <wps:cNvSpPr/>
                        <wps:spPr>
                          <a:xfrm>
                            <a:off x="21590" y="18009"/>
                            <a:ext cx="22987" cy="26988"/>
                          </a:xfrm>
                          <a:custGeom>
                            <a:avLst/>
                            <a:gdLst/>
                            <a:ahLst/>
                            <a:cxnLst/>
                            <a:rect l="0" t="0" r="0" b="0"/>
                            <a:pathLst>
                              <a:path w="22987" h="26988">
                                <a:moveTo>
                                  <a:pt x="11176" y="0"/>
                                </a:moveTo>
                                <a:cubicBezTo>
                                  <a:pt x="9272" y="0"/>
                                  <a:pt x="7620" y="330"/>
                                  <a:pt x="6223" y="1016"/>
                                </a:cubicBezTo>
                                <a:cubicBezTo>
                                  <a:pt x="4826" y="1689"/>
                                  <a:pt x="3683" y="2654"/>
                                  <a:pt x="2667" y="3886"/>
                                </a:cubicBezTo>
                                <a:cubicBezTo>
                                  <a:pt x="1778" y="5118"/>
                                  <a:pt x="1143" y="6578"/>
                                  <a:pt x="635" y="8268"/>
                                </a:cubicBezTo>
                                <a:cubicBezTo>
                                  <a:pt x="127" y="9957"/>
                                  <a:pt x="0" y="11811"/>
                                  <a:pt x="0" y="13830"/>
                                </a:cubicBezTo>
                                <a:cubicBezTo>
                                  <a:pt x="0" y="16015"/>
                                  <a:pt x="127" y="17932"/>
                                  <a:pt x="508" y="19608"/>
                                </a:cubicBezTo>
                                <a:cubicBezTo>
                                  <a:pt x="889" y="21272"/>
                                  <a:pt x="1524" y="22657"/>
                                  <a:pt x="2413" y="23749"/>
                                </a:cubicBezTo>
                                <a:cubicBezTo>
                                  <a:pt x="3175" y="24841"/>
                                  <a:pt x="4318" y="25654"/>
                                  <a:pt x="5715" y="26187"/>
                                </a:cubicBezTo>
                                <a:cubicBezTo>
                                  <a:pt x="7112" y="26720"/>
                                  <a:pt x="8636" y="26988"/>
                                  <a:pt x="10668" y="26988"/>
                                </a:cubicBezTo>
                                <a:cubicBezTo>
                                  <a:pt x="13081" y="26988"/>
                                  <a:pt x="15240" y="26632"/>
                                  <a:pt x="17399" y="25908"/>
                                </a:cubicBezTo>
                                <a:cubicBezTo>
                                  <a:pt x="19558" y="25184"/>
                                  <a:pt x="21463" y="24231"/>
                                  <a:pt x="22987" y="23038"/>
                                </a:cubicBezTo>
                                <a:cubicBezTo>
                                  <a:pt x="22987" y="18631"/>
                                  <a:pt x="22860" y="14948"/>
                                  <a:pt x="22352" y="11976"/>
                                </a:cubicBezTo>
                                <a:cubicBezTo>
                                  <a:pt x="21844" y="9017"/>
                                  <a:pt x="21082" y="6642"/>
                                  <a:pt x="20066" y="4876"/>
                                </a:cubicBezTo>
                                <a:cubicBezTo>
                                  <a:pt x="19050" y="3099"/>
                                  <a:pt x="17907" y="1854"/>
                                  <a:pt x="16383" y="1105"/>
                                </a:cubicBezTo>
                                <a:cubicBezTo>
                                  <a:pt x="14860" y="368"/>
                                  <a:pt x="13208" y="0"/>
                                  <a:pt x="11176"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1002" name="Shape 1002"/>
                        <wps:cNvSpPr/>
                        <wps:spPr>
                          <a:xfrm>
                            <a:off x="5588" y="5525"/>
                            <a:ext cx="55118" cy="82766"/>
                          </a:xfrm>
                          <a:custGeom>
                            <a:avLst/>
                            <a:gdLst/>
                            <a:ahLst/>
                            <a:cxnLst/>
                            <a:rect l="0" t="0" r="0" b="0"/>
                            <a:pathLst>
                              <a:path w="55118" h="82766">
                                <a:moveTo>
                                  <a:pt x="28067" y="0"/>
                                </a:moveTo>
                                <a:cubicBezTo>
                                  <a:pt x="31750" y="0"/>
                                  <a:pt x="35052" y="432"/>
                                  <a:pt x="37847" y="1295"/>
                                </a:cubicBezTo>
                                <a:cubicBezTo>
                                  <a:pt x="40513" y="2172"/>
                                  <a:pt x="42926" y="3403"/>
                                  <a:pt x="44958" y="5004"/>
                                </a:cubicBezTo>
                                <a:cubicBezTo>
                                  <a:pt x="46990" y="6617"/>
                                  <a:pt x="48641" y="8560"/>
                                  <a:pt x="49912" y="10845"/>
                                </a:cubicBezTo>
                                <a:cubicBezTo>
                                  <a:pt x="51308" y="13132"/>
                                  <a:pt x="52324" y="15672"/>
                                  <a:pt x="53087" y="18466"/>
                                </a:cubicBezTo>
                                <a:cubicBezTo>
                                  <a:pt x="53849" y="21272"/>
                                  <a:pt x="54356" y="24295"/>
                                  <a:pt x="54737" y="27546"/>
                                </a:cubicBezTo>
                                <a:cubicBezTo>
                                  <a:pt x="54991" y="30797"/>
                                  <a:pt x="55118" y="34201"/>
                                  <a:pt x="55118" y="37744"/>
                                </a:cubicBezTo>
                                <a:cubicBezTo>
                                  <a:pt x="55118" y="40996"/>
                                  <a:pt x="54991" y="44361"/>
                                  <a:pt x="54737" y="47841"/>
                                </a:cubicBezTo>
                                <a:cubicBezTo>
                                  <a:pt x="54356" y="51321"/>
                                  <a:pt x="53722" y="54724"/>
                                  <a:pt x="52832" y="58064"/>
                                </a:cubicBezTo>
                                <a:cubicBezTo>
                                  <a:pt x="51816" y="61392"/>
                                  <a:pt x="50547" y="64567"/>
                                  <a:pt x="49023" y="67576"/>
                                </a:cubicBezTo>
                                <a:cubicBezTo>
                                  <a:pt x="47372" y="70574"/>
                                  <a:pt x="45212" y="73203"/>
                                  <a:pt x="42673" y="75450"/>
                                </a:cubicBezTo>
                                <a:cubicBezTo>
                                  <a:pt x="40132" y="77698"/>
                                  <a:pt x="36957" y="79477"/>
                                  <a:pt x="33274" y="80785"/>
                                </a:cubicBezTo>
                                <a:cubicBezTo>
                                  <a:pt x="29591" y="82105"/>
                                  <a:pt x="25274" y="82766"/>
                                  <a:pt x="20193" y="82766"/>
                                </a:cubicBezTo>
                                <a:cubicBezTo>
                                  <a:pt x="18415" y="82766"/>
                                  <a:pt x="16637" y="82639"/>
                                  <a:pt x="14987" y="82397"/>
                                </a:cubicBezTo>
                                <a:cubicBezTo>
                                  <a:pt x="13208" y="82143"/>
                                  <a:pt x="11557" y="81839"/>
                                  <a:pt x="10161" y="81470"/>
                                </a:cubicBezTo>
                                <a:cubicBezTo>
                                  <a:pt x="8763" y="81102"/>
                                  <a:pt x="7493" y="80708"/>
                                  <a:pt x="6477" y="80302"/>
                                </a:cubicBezTo>
                                <a:cubicBezTo>
                                  <a:pt x="5462" y="79883"/>
                                  <a:pt x="4699" y="79464"/>
                                  <a:pt x="4318" y="79032"/>
                                </a:cubicBezTo>
                                <a:cubicBezTo>
                                  <a:pt x="3811" y="78600"/>
                                  <a:pt x="3556" y="77965"/>
                                  <a:pt x="3302" y="77152"/>
                                </a:cubicBezTo>
                                <a:cubicBezTo>
                                  <a:pt x="3049" y="76327"/>
                                  <a:pt x="2922" y="75171"/>
                                  <a:pt x="2922" y="73685"/>
                                </a:cubicBezTo>
                                <a:cubicBezTo>
                                  <a:pt x="2922" y="72326"/>
                                  <a:pt x="3049" y="71234"/>
                                  <a:pt x="3049" y="70408"/>
                                </a:cubicBezTo>
                                <a:cubicBezTo>
                                  <a:pt x="3175" y="69596"/>
                                  <a:pt x="3302" y="68948"/>
                                  <a:pt x="3429" y="68504"/>
                                </a:cubicBezTo>
                                <a:cubicBezTo>
                                  <a:pt x="3683" y="68047"/>
                                  <a:pt x="3811" y="67754"/>
                                  <a:pt x="4064" y="67602"/>
                                </a:cubicBezTo>
                                <a:cubicBezTo>
                                  <a:pt x="4445" y="67462"/>
                                  <a:pt x="4699" y="67386"/>
                                  <a:pt x="5080" y="67386"/>
                                </a:cubicBezTo>
                                <a:cubicBezTo>
                                  <a:pt x="5588" y="67386"/>
                                  <a:pt x="6224" y="67526"/>
                                  <a:pt x="7239" y="67818"/>
                                </a:cubicBezTo>
                                <a:cubicBezTo>
                                  <a:pt x="8128" y="68110"/>
                                  <a:pt x="9144" y="68440"/>
                                  <a:pt x="10541" y="68809"/>
                                </a:cubicBezTo>
                                <a:cubicBezTo>
                                  <a:pt x="11812" y="69177"/>
                                  <a:pt x="13208" y="69507"/>
                                  <a:pt x="14860" y="69799"/>
                                </a:cubicBezTo>
                                <a:cubicBezTo>
                                  <a:pt x="16511" y="70091"/>
                                  <a:pt x="18415" y="70231"/>
                                  <a:pt x="20448" y="70231"/>
                                </a:cubicBezTo>
                                <a:cubicBezTo>
                                  <a:pt x="23876" y="70231"/>
                                  <a:pt x="26798" y="69609"/>
                                  <a:pt x="29211" y="68377"/>
                                </a:cubicBezTo>
                                <a:cubicBezTo>
                                  <a:pt x="31497" y="67145"/>
                                  <a:pt x="33528" y="65468"/>
                                  <a:pt x="34925" y="63373"/>
                                </a:cubicBezTo>
                                <a:cubicBezTo>
                                  <a:pt x="36449" y="61277"/>
                                  <a:pt x="37592" y="58839"/>
                                  <a:pt x="38227" y="56083"/>
                                </a:cubicBezTo>
                                <a:cubicBezTo>
                                  <a:pt x="38989" y="53327"/>
                                  <a:pt x="39370" y="50419"/>
                                  <a:pt x="39370" y="47371"/>
                                </a:cubicBezTo>
                                <a:cubicBezTo>
                                  <a:pt x="37465" y="48564"/>
                                  <a:pt x="35179" y="49606"/>
                                  <a:pt x="32512" y="50495"/>
                                </a:cubicBezTo>
                                <a:cubicBezTo>
                                  <a:pt x="29845" y="51384"/>
                                  <a:pt x="26798" y="51829"/>
                                  <a:pt x="23368" y="51829"/>
                                </a:cubicBezTo>
                                <a:cubicBezTo>
                                  <a:pt x="19177" y="51829"/>
                                  <a:pt x="15494" y="51270"/>
                                  <a:pt x="12574" y="50152"/>
                                </a:cubicBezTo>
                                <a:cubicBezTo>
                                  <a:pt x="9652" y="49047"/>
                                  <a:pt x="7239" y="47434"/>
                                  <a:pt x="5335" y="45339"/>
                                </a:cubicBezTo>
                                <a:cubicBezTo>
                                  <a:pt x="3429" y="43243"/>
                                  <a:pt x="2160" y="40691"/>
                                  <a:pt x="1270" y="37681"/>
                                </a:cubicBezTo>
                                <a:cubicBezTo>
                                  <a:pt x="381" y="34671"/>
                                  <a:pt x="0" y="31280"/>
                                  <a:pt x="0" y="27483"/>
                                </a:cubicBezTo>
                                <a:cubicBezTo>
                                  <a:pt x="0" y="23495"/>
                                  <a:pt x="636" y="19824"/>
                                  <a:pt x="1778" y="16459"/>
                                </a:cubicBezTo>
                                <a:cubicBezTo>
                                  <a:pt x="3049" y="13106"/>
                                  <a:pt x="4826" y="10211"/>
                                  <a:pt x="7112" y="7760"/>
                                </a:cubicBezTo>
                                <a:cubicBezTo>
                                  <a:pt x="9525" y="5309"/>
                                  <a:pt x="12447" y="3403"/>
                                  <a:pt x="15875" y="2044"/>
                                </a:cubicBezTo>
                                <a:cubicBezTo>
                                  <a:pt x="19431" y="686"/>
                                  <a:pt x="23495" y="0"/>
                                  <a:pt x="28067"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1004" name="Picture 1004"/>
                          <pic:cNvPicPr/>
                        </pic:nvPicPr>
                        <pic:blipFill>
                          <a:blip r:embed="rId66"/>
                          <a:stretch>
                            <a:fillRect/>
                          </a:stretch>
                        </pic:blipFill>
                        <pic:spPr>
                          <a:xfrm>
                            <a:off x="0" y="0"/>
                            <a:ext cx="65532" cy="92964"/>
                          </a:xfrm>
                          <a:prstGeom prst="rect">
                            <a:avLst/>
                          </a:prstGeom>
                        </pic:spPr>
                      </pic:pic>
                    </wpg:wgp>
                  </a:graphicData>
                </a:graphic>
              </wp:anchor>
            </w:drawing>
          </mc:Choice>
          <mc:Fallback xmlns:a="http://schemas.openxmlformats.org/drawingml/2006/main">
            <w:pict>
              <v:group id="Group 39934" style="width:5.15997pt;height:7.32001pt;position:absolute;mso-position-horizontal-relative:page;mso-position-horizontal:absolute;margin-left:551.16pt;mso-position-vertical-relative:page;margin-top:389.16pt;" coordsize="655,929">
                <v:shape id="Shape 998" style="position:absolute;width:245;height:153;left:85;top:729;" coordsize="24574,15380" path="m2159,0c2667,0,3302,140,4318,432c5207,724,6223,1054,7620,1422c8890,1791,10287,2121,11938,2413c13589,2705,15494,2845,17526,2845l24574,1353l24574,14274l17272,15380c15494,15380,13715,15253,12065,15011c10287,14757,8636,14453,7239,14084c5842,13716,4572,13322,3556,12916c2540,12497,1777,12078,1397,11646c889,11214,635,10579,381,9766c127,8941,0,7785,0,6299c0,4940,127,3848,127,3022c253,2210,381,1562,508,1117c762,660,889,368,1143,216c1524,76,1777,0,2159,0x">
                  <v:stroke weight="0pt" endcap="flat" joinstyle="miter" miterlimit="10" on="false" color="#000000" opacity="0"/>
                  <v:fill on="true" color="#000000"/>
                </v:shape>
                <v:shape id="Shape 999" style="position:absolute;width:274;height:517;left:55;top:56;" coordsize="27496,51733" path="m27496,0l27496,12456l27178,12388c25274,12388,23623,12719,22225,13404c20828,14077,19686,15042,18669,16275c17780,17506,17145,18967,16637,20656c16129,22345,16002,24199,16002,26219c16002,28403,16129,30321,16511,31997c16891,33661,17526,35045,18415,36137c19177,37230,20320,38042,21717,38576c23114,39109,24638,39376,26670,39376l27496,39243l27496,51131l23368,51733c19177,51733,15494,51174,12574,50056c9652,48952,7239,47339,5335,45243c3429,43148,2160,40595,1270,37585c381,34575,0,31184,0,27387c0,23399,636,19729,1778,16363c3049,13010,4826,10115,7112,7664c9525,5213,12447,3308,15875,1949l27496,0x">
                  <v:stroke weight="0pt" endcap="flat" joinstyle="miter" miterlimit="10" on="false" color="#000000" opacity="0"/>
                  <v:fill on="true" color="#000000"/>
                </v:shape>
                <v:shape id="Shape 1000" style="position:absolute;width:276;height:816;left:330;top:55;" coordsize="27622,81660" path="m571,0c4254,0,7556,432,10351,1295c13017,2172,15430,3403,17463,5004c19494,6617,21145,8560,22416,10845c23813,13132,24828,15672,25591,18466c26353,21272,26860,24295,27241,27546c27495,30797,27622,34201,27622,37744c27622,40996,27495,44361,27241,47841c26860,51321,26226,54724,25336,58064c24320,61392,23051,64567,21527,67576c19876,70574,17716,73203,15177,75450c12636,77698,9461,79477,5778,80785l0,81660l0,68740l1715,68377c4001,67145,6032,65468,7429,63373c8953,61277,10096,58839,10731,56083c11493,53327,11874,50419,11874,47371c9969,48564,7683,49606,5016,50495l0,51227l0,39339l5905,38392c8065,37668,9969,36716,11493,35522c11493,31115,11366,27432,10858,24460c10351,21501,9589,19126,8572,17361c7556,15583,6414,14338,4890,13589l0,12552l0,96l571,0x">
                  <v:stroke weight="0pt" endcap="flat" joinstyle="miter" miterlimit="10" on="false" color="#000000" opacity="0"/>
                  <v:fill on="true" color="#000000"/>
                </v:shape>
                <v:shape id="Shape 1001" style="position:absolute;width:229;height:269;left:215;top:180;" coordsize="22987,26988" path="m11176,0c9272,0,7620,330,6223,1016c4826,1689,3683,2654,2667,3886c1778,5118,1143,6578,635,8268c127,9957,0,11811,0,13830c0,16015,127,17932,508,19608c889,21272,1524,22657,2413,23749c3175,24841,4318,25654,5715,26187c7112,26720,8636,26988,10668,26988c13081,26988,15240,26632,17399,25908c19558,25184,21463,24231,22987,23038c22987,18631,22860,14948,22352,11976c21844,9017,21082,6642,20066,4876c19050,3099,17907,1854,16383,1105c14860,368,13208,0,11176,0x">
                  <v:stroke weight="0.75pt" endcap="flat" joinstyle="round" on="true" color="#000000" opacity="0.498039"/>
                  <v:fill on="false" color="#000000" opacity="0"/>
                </v:shape>
                <v:shape id="Shape 1002" style="position:absolute;width:551;height:827;left:55;top:55;" coordsize="55118,82766" path="m28067,0c31750,0,35052,432,37847,1295c40513,2172,42926,3403,44958,5004c46990,6617,48641,8560,49912,10845c51308,13132,52324,15672,53087,18466c53849,21272,54356,24295,54737,27546c54991,30797,55118,34201,55118,37744c55118,40996,54991,44361,54737,47841c54356,51321,53722,54724,52832,58064c51816,61392,50547,64567,49023,67576c47372,70574,45212,73203,42673,75450c40132,77698,36957,79477,33274,80785c29591,82105,25274,82766,20193,82766c18415,82766,16637,82639,14987,82397c13208,82143,11557,81839,10161,81470c8763,81102,7493,80708,6477,80302c5462,79883,4699,79464,4318,79032c3811,78600,3556,77965,3302,77152c3049,76327,2922,75171,2922,73685c2922,72326,3049,71234,3049,70408c3175,69596,3302,68948,3429,68504c3683,68047,3811,67754,4064,67602c4445,67462,4699,67386,5080,67386c5588,67386,6224,67526,7239,67818c8128,68110,9144,68440,10541,68809c11812,69177,13208,69507,14860,69799c16511,70091,18415,70231,20448,70231c23876,70231,26798,69609,29211,68377c31497,67145,33528,65468,34925,63373c36449,61277,37592,58839,38227,56083c38989,53327,39370,50419,39370,47371c37465,48564,35179,49606,32512,50495c29845,51384,26798,51829,23368,51829c19177,51829,15494,51270,12574,50152c9652,49047,7239,47434,5335,45339c3429,43243,2160,40691,1270,37681c381,34671,0,31280,0,27483c0,23495,636,19824,1778,16459c3049,13106,4826,10211,7112,7760c9525,5309,12447,3403,15875,2044c19431,686,23495,0,28067,0x">
                  <v:stroke weight="0.75pt" endcap="flat" joinstyle="round" on="true" color="#000000" opacity="0.498039"/>
                  <v:fill on="false" color="#000000" opacity="0"/>
                </v:shape>
                <v:shape id="Picture 1004" style="position:absolute;width:655;height:929;left:0;top:0;" filled="f">
                  <v:imagedata r:id="rId67"/>
                </v:shape>
                <w10:wrap type="topAndBottom"/>
              </v:group>
            </w:pict>
          </mc:Fallback>
        </mc:AlternateContent>
      </w:r>
      <w:r>
        <w:rPr>
          <w:rFonts w:ascii="Arial" w:eastAsia="Arial" w:hAnsi="Arial" w:cs="Arial"/>
          <w:sz w:val="18"/>
        </w:rPr>
        <w:t>This two year course is designed to give</w:t>
      </w:r>
      <w:r>
        <w:rPr>
          <w:rFonts w:ascii="Arial" w:eastAsia="Arial" w:hAnsi="Arial" w:cs="Arial"/>
          <w:sz w:val="18"/>
        </w:rPr>
        <w:t xml:space="preserve"> you an introduction into the interactive media sector and includes 2D and 3D Animation, Web Authoring, Video Editing, and Digital Graphics. The core Units provide a broad overview of the multimedia industry while the        Optional Units build on this by</w:t>
      </w:r>
      <w:r>
        <w:rPr>
          <w:rFonts w:ascii="Arial" w:eastAsia="Arial" w:hAnsi="Arial" w:cs="Arial"/>
          <w:sz w:val="18"/>
        </w:rPr>
        <w:t xml:space="preserve"> providing a more in-depth exploration of production techniques in interactive media.  </w:t>
      </w:r>
    </w:p>
    <w:p w:rsidR="00F00AE7" w:rsidRDefault="00C67C19">
      <w:pPr>
        <w:spacing w:after="179" w:line="253" w:lineRule="auto"/>
        <w:ind w:left="492" w:right="714" w:firstLine="7"/>
        <w:jc w:val="both"/>
      </w:pPr>
      <w:r>
        <w:rPr>
          <w:rFonts w:ascii="Arial" w:eastAsia="Arial" w:hAnsi="Arial" w:cs="Arial"/>
          <w:sz w:val="18"/>
        </w:rPr>
        <w:t>The course is assessed through a variety of assignments, case studies, presentations and individual team projects.  There are regular personal tutorials to help develop</w:t>
      </w:r>
      <w:r>
        <w:rPr>
          <w:rFonts w:ascii="Arial" w:eastAsia="Arial" w:hAnsi="Arial" w:cs="Arial"/>
          <w:sz w:val="18"/>
        </w:rPr>
        <w:t xml:space="preserve"> your portfolio.  </w:t>
      </w:r>
    </w:p>
    <w:p w:rsidR="00F00AE7" w:rsidRDefault="00C67C19">
      <w:pPr>
        <w:spacing w:after="4" w:line="256" w:lineRule="auto"/>
        <w:ind w:left="502" w:hanging="10"/>
      </w:pPr>
      <w:r>
        <w:rPr>
          <w:rFonts w:ascii="Arial" w:eastAsia="Arial" w:hAnsi="Arial" w:cs="Arial"/>
          <w:b/>
          <w:sz w:val="18"/>
        </w:rPr>
        <w:t xml:space="preserve">Opportunities and Progression </w:t>
      </w:r>
    </w:p>
    <w:p w:rsidR="00F00AE7" w:rsidRDefault="00C67C19">
      <w:pPr>
        <w:spacing w:after="5" w:line="253" w:lineRule="auto"/>
        <w:ind w:left="492" w:firstLine="7"/>
        <w:jc w:val="both"/>
      </w:pPr>
      <w:r>
        <w:rPr>
          <w:rFonts w:ascii="Arial" w:eastAsia="Arial" w:hAnsi="Arial" w:cs="Arial"/>
          <w:sz w:val="18"/>
        </w:rPr>
        <w:t xml:space="preserve">This course can form the foundation for future study and work in a variety of industries.  </w:t>
      </w:r>
    </w:p>
    <w:p w:rsidR="00F00AE7" w:rsidRDefault="00C67C19">
      <w:pPr>
        <w:spacing w:after="173" w:line="253" w:lineRule="auto"/>
        <w:ind w:left="492" w:firstLine="7"/>
        <w:jc w:val="both"/>
      </w:pPr>
      <w:r>
        <w:rPr>
          <w:rFonts w:ascii="Arial" w:eastAsia="Arial" w:hAnsi="Arial" w:cs="Arial"/>
          <w:sz w:val="18"/>
        </w:rPr>
        <w:t xml:space="preserve">You can progress to a wide range of higher education courses in areas such as Web Design and Games Design.  </w:t>
      </w:r>
    </w:p>
    <w:p w:rsidR="00F00AE7" w:rsidRDefault="00C67C19">
      <w:pPr>
        <w:spacing w:after="5" w:line="253" w:lineRule="auto"/>
        <w:ind w:left="492" w:firstLine="7"/>
        <w:jc w:val="both"/>
      </w:pPr>
      <w:r>
        <w:rPr>
          <w:rFonts w:ascii="Arial" w:eastAsia="Arial" w:hAnsi="Arial" w:cs="Arial"/>
          <w:sz w:val="18"/>
        </w:rPr>
        <w:t xml:space="preserve">Obtaining the Extended Diploma in Creative Media Production is an ideal route for HND or degree courses in a wide range of  Media related courses. </w:t>
      </w:r>
    </w:p>
    <w:p w:rsidR="00F00AE7" w:rsidRDefault="00F00AE7">
      <w:pPr>
        <w:sectPr w:rsidR="00F00AE7">
          <w:headerReference w:type="even" r:id="rId68"/>
          <w:headerReference w:type="default" r:id="rId69"/>
          <w:footerReference w:type="even" r:id="rId70"/>
          <w:footerReference w:type="default" r:id="rId71"/>
          <w:headerReference w:type="first" r:id="rId72"/>
          <w:footerReference w:type="first" r:id="rId73"/>
          <w:pgSz w:w="11906" w:h="8390" w:orient="landscape"/>
          <w:pgMar w:top="303" w:right="543" w:bottom="610" w:left="432" w:header="720" w:footer="720" w:gutter="0"/>
          <w:cols w:space="720"/>
        </w:sectPr>
      </w:pPr>
    </w:p>
    <w:tbl>
      <w:tblPr>
        <w:tblStyle w:val="TableGrid"/>
        <w:tblpPr w:vertAnchor="text" w:tblpX="133" w:tblpY="1938"/>
        <w:tblOverlap w:val="never"/>
        <w:tblW w:w="9023" w:type="dxa"/>
        <w:tblInd w:w="0" w:type="dxa"/>
        <w:tblCellMar>
          <w:top w:w="82" w:type="dxa"/>
          <w:left w:w="57" w:type="dxa"/>
          <w:bottom w:w="0" w:type="dxa"/>
          <w:right w:w="96" w:type="dxa"/>
        </w:tblCellMar>
        <w:tblLook w:val="04A0" w:firstRow="1" w:lastRow="0" w:firstColumn="1" w:lastColumn="0" w:noHBand="0" w:noVBand="1"/>
      </w:tblPr>
      <w:tblGrid>
        <w:gridCol w:w="1259"/>
        <w:gridCol w:w="7764"/>
      </w:tblGrid>
      <w:tr w:rsidR="00F00AE7">
        <w:trPr>
          <w:trHeight w:val="320"/>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UNIT AS 1 </w:t>
            </w:r>
          </w:p>
        </w:tc>
        <w:tc>
          <w:tcPr>
            <w:tcW w:w="7764"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b/>
                <w:sz w:val="17"/>
              </w:rPr>
              <w:t>MOVIN</w:t>
            </w:r>
            <w:r>
              <w:rPr>
                <w:rFonts w:ascii="Arial" w:eastAsia="Arial" w:hAnsi="Arial" w:cs="Arial"/>
                <w:b/>
                <w:sz w:val="17"/>
              </w:rPr>
              <w:t xml:space="preserve">G IMAGE ARTS CREATIVE PRODUCTION: FOUNDATION PORTFOLIO </w:t>
            </w:r>
          </w:p>
        </w:tc>
      </w:tr>
      <w:tr w:rsidR="00F00AE7">
        <w:trPr>
          <w:trHeight w:val="322"/>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Assessment: </w:t>
            </w:r>
          </w:p>
        </w:tc>
        <w:tc>
          <w:tcPr>
            <w:tcW w:w="7764"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7"/>
              </w:rPr>
              <w:t xml:space="preserve">Teacher assessment of student coursework, with external moderation </w:t>
            </w:r>
          </w:p>
        </w:tc>
      </w:tr>
      <w:tr w:rsidR="00F00AE7">
        <w:trPr>
          <w:trHeight w:val="311"/>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Weightings: </w:t>
            </w:r>
          </w:p>
        </w:tc>
        <w:tc>
          <w:tcPr>
            <w:tcW w:w="7764"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7"/>
              </w:rPr>
              <w:t xml:space="preserve">AS 60%, 30% A-Level </w:t>
            </w:r>
          </w:p>
        </w:tc>
      </w:tr>
      <w:tr w:rsidR="00F00AE7">
        <w:trPr>
          <w:trHeight w:val="344"/>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UNIT AS 2 </w:t>
            </w:r>
          </w:p>
        </w:tc>
        <w:tc>
          <w:tcPr>
            <w:tcW w:w="7764"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b/>
                <w:sz w:val="17"/>
              </w:rPr>
              <w:t xml:space="preserve">MOVING IMAGE ARTS CRITICAL RESPONSE </w:t>
            </w:r>
          </w:p>
        </w:tc>
      </w:tr>
      <w:tr w:rsidR="00F00AE7">
        <w:trPr>
          <w:trHeight w:val="327"/>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Assessment: </w:t>
            </w:r>
          </w:p>
        </w:tc>
        <w:tc>
          <w:tcPr>
            <w:tcW w:w="7764"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7"/>
              </w:rPr>
              <w:t xml:space="preserve">Examination is externally set and externally marked </w:t>
            </w:r>
          </w:p>
        </w:tc>
      </w:tr>
      <w:tr w:rsidR="00F00AE7">
        <w:trPr>
          <w:trHeight w:val="311"/>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Weightings: </w:t>
            </w:r>
          </w:p>
        </w:tc>
        <w:tc>
          <w:tcPr>
            <w:tcW w:w="7764"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7"/>
              </w:rPr>
              <w:t xml:space="preserve">AS 40%, 20% A-Level </w:t>
            </w:r>
          </w:p>
        </w:tc>
      </w:tr>
      <w:tr w:rsidR="00F00AE7">
        <w:trPr>
          <w:trHeight w:val="350"/>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UNIT A2 1 </w:t>
            </w:r>
          </w:p>
        </w:tc>
        <w:tc>
          <w:tcPr>
            <w:tcW w:w="7764"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b/>
                <w:sz w:val="17"/>
              </w:rPr>
              <w:t xml:space="preserve">MOVING IMAGE ARTS CREATIVE PRODUCTION AND RESEARCH: ADVANCED PORTFOLIO </w:t>
            </w:r>
          </w:p>
        </w:tc>
      </w:tr>
      <w:tr w:rsidR="00F00AE7">
        <w:trPr>
          <w:trHeight w:val="350"/>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Assessment: </w:t>
            </w:r>
          </w:p>
        </w:tc>
        <w:tc>
          <w:tcPr>
            <w:tcW w:w="7764"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7"/>
              </w:rPr>
              <w:t xml:space="preserve">Teacher assessment of student coursework, with external moderation </w:t>
            </w:r>
          </w:p>
        </w:tc>
      </w:tr>
      <w:tr w:rsidR="00F00AE7">
        <w:trPr>
          <w:trHeight w:val="331"/>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Weightings: </w:t>
            </w:r>
          </w:p>
        </w:tc>
        <w:tc>
          <w:tcPr>
            <w:tcW w:w="7764"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7"/>
              </w:rPr>
              <w:t xml:space="preserve">35% A-Level </w:t>
            </w:r>
          </w:p>
        </w:tc>
      </w:tr>
      <w:tr w:rsidR="00F00AE7">
        <w:trPr>
          <w:trHeight w:val="350"/>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UNIT A2 2 </w:t>
            </w:r>
          </w:p>
        </w:tc>
        <w:tc>
          <w:tcPr>
            <w:tcW w:w="7764"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b/>
                <w:sz w:val="17"/>
              </w:rPr>
              <w:t xml:space="preserve">MOVING IMAGE ARTS CRITICAL RESPONSE AND SPECIALISATION </w:t>
            </w:r>
          </w:p>
        </w:tc>
      </w:tr>
      <w:tr w:rsidR="00F00AE7">
        <w:trPr>
          <w:trHeight w:val="350"/>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Assessment: </w:t>
            </w:r>
          </w:p>
        </w:tc>
        <w:tc>
          <w:tcPr>
            <w:tcW w:w="7764"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7"/>
              </w:rPr>
              <w:t xml:space="preserve">Examination is externally set and externally marked </w:t>
            </w:r>
          </w:p>
        </w:tc>
      </w:tr>
      <w:tr w:rsidR="00F00AE7">
        <w:trPr>
          <w:trHeight w:val="306"/>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Weightings: </w:t>
            </w:r>
          </w:p>
        </w:tc>
        <w:tc>
          <w:tcPr>
            <w:tcW w:w="7764"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7"/>
              </w:rPr>
              <w:t xml:space="preserve">15% A-Level </w:t>
            </w:r>
          </w:p>
        </w:tc>
      </w:tr>
    </w:tbl>
    <w:p w:rsidR="00F00AE7" w:rsidRDefault="00C67C19">
      <w:pPr>
        <w:pStyle w:val="Heading2"/>
        <w:ind w:left="159"/>
      </w:pPr>
      <w:r>
        <w:rPr>
          <w:noProof/>
        </w:rPr>
        <mc:AlternateContent>
          <mc:Choice Requires="wpg">
            <w:drawing>
              <wp:anchor distT="0" distB="0" distL="114300" distR="114300" simplePos="0" relativeHeight="251675648" behindDoc="0" locked="0" layoutInCell="1" allowOverlap="1">
                <wp:simplePos x="0" y="0"/>
                <wp:positionH relativeFrom="column">
                  <wp:posOffset>-307402</wp:posOffset>
                </wp:positionH>
                <wp:positionV relativeFrom="paragraph">
                  <wp:posOffset>-54074</wp:posOffset>
                </wp:positionV>
                <wp:extent cx="491856" cy="4988052"/>
                <wp:effectExtent l="0" t="0" r="0" b="0"/>
                <wp:wrapSquare wrapText="bothSides"/>
                <wp:docPr id="41525" name="Group 41525"/>
                <wp:cNvGraphicFramePr/>
                <a:graphic xmlns:a="http://schemas.openxmlformats.org/drawingml/2006/main">
                  <a:graphicData uri="http://schemas.microsoft.com/office/word/2010/wordprocessingGroup">
                    <wpg:wgp>
                      <wpg:cNvGrpSpPr/>
                      <wpg:grpSpPr>
                        <a:xfrm>
                          <a:off x="0" y="0"/>
                          <a:ext cx="491856" cy="4988052"/>
                          <a:chOff x="0" y="0"/>
                          <a:chExt cx="491856" cy="4988052"/>
                        </a:xfrm>
                      </wpg:grpSpPr>
                      <wps:wsp>
                        <wps:cNvPr id="1072" name="Rectangle 1072"/>
                        <wps:cNvSpPr/>
                        <wps:spPr>
                          <a:xfrm>
                            <a:off x="307403" y="37579"/>
                            <a:ext cx="38021" cy="171356"/>
                          </a:xfrm>
                          <a:prstGeom prst="rect">
                            <a:avLst/>
                          </a:prstGeom>
                          <a:ln>
                            <a:noFill/>
                          </a:ln>
                        </wps:spPr>
                        <wps:txbx>
                          <w:txbxContent>
                            <w:p w:rsidR="00F00AE7" w:rsidRDefault="00C67C19">
                              <w:r>
                                <w:rPr>
                                  <w:sz w:val="20"/>
                                </w:rPr>
                                <w:t xml:space="preserve"> </w:t>
                              </w:r>
                            </w:p>
                          </w:txbxContent>
                        </wps:txbx>
                        <wps:bodyPr horzOverflow="overflow" vert="horz" lIns="0" tIns="0" rIns="0" bIns="0" rtlCol="0">
                          <a:noAutofit/>
                        </wps:bodyPr>
                      </wps:wsp>
                      <wps:wsp>
                        <wps:cNvPr id="53488" name="Shape 53488"/>
                        <wps:cNvSpPr/>
                        <wps:spPr>
                          <a:xfrm>
                            <a:off x="0" y="0"/>
                            <a:ext cx="331775" cy="4988052"/>
                          </a:xfrm>
                          <a:custGeom>
                            <a:avLst/>
                            <a:gdLst/>
                            <a:ahLst/>
                            <a:cxnLst/>
                            <a:rect l="0" t="0" r="0" b="0"/>
                            <a:pathLst>
                              <a:path w="331775" h="4988052">
                                <a:moveTo>
                                  <a:pt x="0" y="0"/>
                                </a:moveTo>
                                <a:lnTo>
                                  <a:pt x="331775" y="0"/>
                                </a:lnTo>
                                <a:lnTo>
                                  <a:pt x="331775" y="4988052"/>
                                </a:lnTo>
                                <a:lnTo>
                                  <a:pt x="0" y="4988052"/>
                                </a:lnTo>
                                <a:lnTo>
                                  <a:pt x="0" y="0"/>
                                </a:lnTo>
                              </a:path>
                            </a:pathLst>
                          </a:custGeom>
                          <a:ln w="0" cap="flat">
                            <a:round/>
                          </a:ln>
                        </wps:spPr>
                        <wps:style>
                          <a:lnRef idx="0">
                            <a:srgbClr val="000000">
                              <a:alpha val="0"/>
                            </a:srgbClr>
                          </a:lnRef>
                          <a:fillRef idx="1">
                            <a:srgbClr val="FF0066"/>
                          </a:fillRef>
                          <a:effectRef idx="0">
                            <a:scrgbClr r="0" g="0" b="0"/>
                          </a:effectRef>
                          <a:fontRef idx="none"/>
                        </wps:style>
                        <wps:bodyPr/>
                      </wps:wsp>
                      <wps:wsp>
                        <wps:cNvPr id="1077" name="Rectangle 1077"/>
                        <wps:cNvSpPr/>
                        <wps:spPr>
                          <a:xfrm rot="-5399999">
                            <a:off x="113669" y="2414554"/>
                            <a:ext cx="30963" cy="127448"/>
                          </a:xfrm>
                          <a:prstGeom prst="rect">
                            <a:avLst/>
                          </a:prstGeom>
                          <a:ln>
                            <a:noFill/>
                          </a:ln>
                        </wps:spPr>
                        <wps:txbx>
                          <w:txbxContent>
                            <w:p w:rsidR="00F00AE7" w:rsidRDefault="00C67C19">
                              <w:r>
                                <w:rPr>
                                  <w:rFonts w:ascii="Arial" w:eastAsia="Arial" w:hAnsi="Arial" w:cs="Arial"/>
                                  <w:b/>
                                  <w:color w:val="FFFFFF"/>
                                  <w:sz w:val="16"/>
                                </w:rPr>
                                <w:t xml:space="preserve"> </w:t>
                              </w:r>
                            </w:p>
                          </w:txbxContent>
                        </wps:txbx>
                        <wps:bodyPr horzOverflow="overflow" vert="horz" lIns="0" tIns="0" rIns="0" bIns="0" rtlCol="0">
                          <a:noAutofit/>
                        </wps:bodyPr>
                      </wps:wsp>
                      <wps:wsp>
                        <wps:cNvPr id="1078" name="Rectangle 1078"/>
                        <wps:cNvSpPr/>
                        <wps:spPr>
                          <a:xfrm rot="-5399999">
                            <a:off x="397258" y="2336293"/>
                            <a:ext cx="61557" cy="253375"/>
                          </a:xfrm>
                          <a:prstGeom prst="rect">
                            <a:avLst/>
                          </a:prstGeom>
                          <a:ln>
                            <a:noFill/>
                          </a:ln>
                        </wps:spPr>
                        <wps:txbx>
                          <w:txbxContent>
                            <w:p w:rsidR="00F00AE7" w:rsidRDefault="00C67C19">
                              <w:r>
                                <w:rPr>
                                  <w:rFonts w:ascii="Arial" w:eastAsia="Arial" w:hAnsi="Arial" w:cs="Arial"/>
                                  <w:b/>
                                  <w:color w:val="FFFFFF"/>
                                  <w:sz w:val="32"/>
                                </w:rPr>
                                <w:t xml:space="preserve"> </w:t>
                              </w:r>
                            </w:p>
                          </w:txbxContent>
                        </wps:txbx>
                        <wps:bodyPr horzOverflow="overflow" vert="horz" lIns="0" tIns="0" rIns="0" bIns="0" rtlCol="0">
                          <a:noAutofit/>
                        </wps:bodyPr>
                      </wps:wsp>
                      <wps:wsp>
                        <wps:cNvPr id="1079" name="Rectangle 1079"/>
                        <wps:cNvSpPr/>
                        <wps:spPr>
                          <a:xfrm rot="-5399999">
                            <a:off x="-2928094" y="1581292"/>
                            <a:ext cx="6242253" cy="222907"/>
                          </a:xfrm>
                          <a:prstGeom prst="rect">
                            <a:avLst/>
                          </a:prstGeom>
                          <a:ln>
                            <a:noFill/>
                          </a:ln>
                        </wps:spPr>
                        <wps:txbx>
                          <w:txbxContent>
                            <w:p w:rsidR="00F00AE7" w:rsidRDefault="00C67C19">
                              <w:r>
                                <w:rPr>
                                  <w:rFonts w:ascii="Arial" w:eastAsia="Arial" w:hAnsi="Arial" w:cs="Arial"/>
                                  <w:b/>
                                  <w:color w:val="FFFFFF"/>
                                  <w:sz w:val="28"/>
                                  <w:bdr w:val="single" w:sz="24" w:space="0" w:color="FF33CC"/>
                                </w:rPr>
                                <w:t>An Introduction to Courses in Arts, Media &amp; Publication</w:t>
                              </w:r>
                            </w:p>
                          </w:txbxContent>
                        </wps:txbx>
                        <wps:bodyPr horzOverflow="overflow" vert="horz" lIns="0" tIns="0" rIns="0" bIns="0" rtlCol="0">
                          <a:noAutofit/>
                        </wps:bodyPr>
                      </wps:wsp>
                      <wps:wsp>
                        <wps:cNvPr id="1080" name="Rectangle 1080"/>
                        <wps:cNvSpPr/>
                        <wps:spPr>
                          <a:xfrm rot="-5399999">
                            <a:off x="160068" y="-28732"/>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s:wsp>
                        <wps:cNvPr id="1084" name="Rectangle 1084"/>
                        <wps:cNvSpPr/>
                        <wps:spPr>
                          <a:xfrm>
                            <a:off x="401892" y="185177"/>
                            <a:ext cx="28174" cy="95259"/>
                          </a:xfrm>
                          <a:prstGeom prst="rect">
                            <a:avLst/>
                          </a:prstGeom>
                          <a:ln>
                            <a:noFill/>
                          </a:ln>
                        </wps:spPr>
                        <wps:txbx>
                          <w:txbxContent>
                            <w:p w:rsidR="00F00AE7" w:rsidRDefault="00C67C19">
                              <w:r>
                                <w:rPr>
                                  <w:rFonts w:ascii="Arial" w:eastAsia="Arial" w:hAnsi="Arial" w:cs="Arial"/>
                                  <w:b/>
                                  <w:color w:val="FF0066"/>
                                  <w:sz w:val="12"/>
                                </w:rPr>
                                <w:t xml:space="preserve"> </w:t>
                              </w:r>
                            </w:p>
                          </w:txbxContent>
                        </wps:txbx>
                        <wps:bodyPr horzOverflow="overflow" vert="horz" lIns="0" tIns="0" rIns="0" bIns="0" rtlCol="0">
                          <a:noAutofit/>
                        </wps:bodyPr>
                      </wps:wsp>
                      <wps:wsp>
                        <wps:cNvPr id="1095" name="Rectangle 1095"/>
                        <wps:cNvSpPr/>
                        <wps:spPr>
                          <a:xfrm>
                            <a:off x="401892" y="679780"/>
                            <a:ext cx="18595" cy="62871"/>
                          </a:xfrm>
                          <a:prstGeom prst="rect">
                            <a:avLst/>
                          </a:prstGeom>
                          <a:ln>
                            <a:noFill/>
                          </a:ln>
                        </wps:spPr>
                        <wps:txbx>
                          <w:txbxContent>
                            <w:p w:rsidR="00F00AE7" w:rsidRDefault="00C67C19">
                              <w:r>
                                <w:rPr>
                                  <w:rFonts w:ascii="Arial" w:eastAsia="Arial" w:hAnsi="Arial" w:cs="Arial"/>
                                  <w:b/>
                                  <w:color w:val="FF0066"/>
                                  <w:sz w:val="8"/>
                                </w:rPr>
                                <w:t xml:space="preserve"> </w:t>
                              </w:r>
                            </w:p>
                          </w:txbxContent>
                        </wps:txbx>
                        <wps:bodyPr horzOverflow="overflow" vert="horz" lIns="0" tIns="0" rIns="0" bIns="0" rtlCol="0">
                          <a:noAutofit/>
                        </wps:bodyPr>
                      </wps:wsp>
                      <wps:wsp>
                        <wps:cNvPr id="1114" name="Rectangle 1114"/>
                        <wps:cNvSpPr/>
                        <wps:spPr>
                          <a:xfrm>
                            <a:off x="401892" y="1205560"/>
                            <a:ext cx="18595" cy="62871"/>
                          </a:xfrm>
                          <a:prstGeom prst="rect">
                            <a:avLst/>
                          </a:prstGeom>
                          <a:ln>
                            <a:noFill/>
                          </a:ln>
                        </wps:spPr>
                        <wps:txbx>
                          <w:txbxContent>
                            <w:p w:rsidR="00F00AE7" w:rsidRDefault="00C67C19">
                              <w:r>
                                <w:rPr>
                                  <w:rFonts w:ascii="Arial" w:eastAsia="Arial" w:hAnsi="Arial" w:cs="Arial"/>
                                  <w:b/>
                                  <w:sz w:val="8"/>
                                </w:rPr>
                                <w:t xml:space="preserve"> </w:t>
                              </w:r>
                            </w:p>
                          </w:txbxContent>
                        </wps:txbx>
                        <wps:bodyPr horzOverflow="overflow" vert="horz" lIns="0" tIns="0" rIns="0" bIns="0" rtlCol="0">
                          <a:noAutofit/>
                        </wps:bodyPr>
                      </wps:wsp>
                      <wps:wsp>
                        <wps:cNvPr id="1137" name="Rectangle 1137"/>
                        <wps:cNvSpPr/>
                        <wps:spPr>
                          <a:xfrm>
                            <a:off x="401892" y="3854224"/>
                            <a:ext cx="40007" cy="135268"/>
                          </a:xfrm>
                          <a:prstGeom prst="rect">
                            <a:avLst/>
                          </a:prstGeom>
                          <a:ln>
                            <a:noFill/>
                          </a:ln>
                        </wps:spPr>
                        <wps:txbx>
                          <w:txbxContent>
                            <w:p w:rsidR="00F00AE7" w:rsidRDefault="00C67C19">
                              <w:r>
                                <w:rPr>
                                  <w:rFonts w:ascii="Arial" w:eastAsia="Arial" w:hAnsi="Arial" w:cs="Arial"/>
                                  <w:b/>
                                  <w:sz w:val="17"/>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1525" style="width:38.7288pt;height:392.76pt;position:absolute;mso-position-horizontal-relative:text;mso-position-horizontal:absolute;margin-left:-24.205pt;mso-position-vertical-relative:text;margin-top:-4.25784pt;" coordsize="4918,49880">
                <v:rect id="Rectangle 1072" style="position:absolute;width:380;height:1713;left:3074;top:375;" filled="f" stroked="f">
                  <v:textbox inset="0,0,0,0">
                    <w:txbxContent>
                      <w:p>
                        <w:pPr>
                          <w:spacing w:before="0" w:after="160" w:line="259" w:lineRule="auto"/>
                        </w:pPr>
                        <w:r>
                          <w:rPr>
                            <w:rFonts w:cs="Calibri" w:hAnsi="Calibri" w:eastAsia="Calibri" w:ascii="Calibri"/>
                            <w:sz w:val="20"/>
                          </w:rPr>
                          <w:t xml:space="preserve"> </w:t>
                        </w:r>
                      </w:p>
                    </w:txbxContent>
                  </v:textbox>
                </v:rect>
                <v:shape id="Shape 53489" style="position:absolute;width:3317;height:49880;left:0;top:0;" coordsize="331775,4988052" path="m0,0l331775,0l331775,4988052l0,4988052l0,0">
                  <v:stroke weight="0pt" endcap="flat" joinstyle="round" on="false" color="#000000" opacity="0"/>
                  <v:fill on="true" color="#ff0066"/>
                </v:shape>
                <v:rect id="Rectangle 1077" style="position:absolute;width:309;height:1274;left:1136;top:24145;rotation:270;" filled="f" stroked="f">
                  <v:textbox inset="0,0,0,0" style="layout-flow:vertical;mso-layout-flow-alt:bottom-to-top">
                    <w:txbxContent>
                      <w:p>
                        <w:pPr>
                          <w:spacing w:before="0" w:after="160" w:line="259" w:lineRule="auto"/>
                        </w:pPr>
                        <w:r>
                          <w:rPr>
                            <w:rFonts w:cs="Arial" w:hAnsi="Arial" w:eastAsia="Arial" w:ascii="Arial"/>
                            <w:b w:val="1"/>
                            <w:color w:val="ffffff"/>
                            <w:sz w:val="16"/>
                          </w:rPr>
                          <w:t xml:space="preserve"> </w:t>
                        </w:r>
                      </w:p>
                    </w:txbxContent>
                  </v:textbox>
                </v:rect>
                <v:rect id="Rectangle 1078" style="position:absolute;width:615;height:2533;left:3972;top:23362;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v:rect id="Rectangle 1079" style="position:absolute;width:62422;height:2229;left:-29280;top:15812;rotation:270;" filled="f" stroked="f">
                  <v:textbox inset="0,0,0,0" style="layout-flow:vertical;mso-layout-flow-alt:bottom-to-top">
                    <w:txbxContent>
                      <w:p>
                        <w:pPr>
                          <w:spacing w:before="0" w:after="160" w:line="259" w:lineRule="auto"/>
                        </w:pPr>
                        <w:r>
                          <w:rPr>
                            <w:rFonts w:cs="Arial" w:hAnsi="Arial" w:eastAsia="Arial" w:ascii="Arial"/>
                            <w:b w:val="1"/>
                            <w:color w:val="ffffff"/>
                            <w:sz w:val="28"/>
                            <w:bdr w:val="single" w:color="ff33cc" w:sz="24"/>
                          </w:rPr>
                          <w:t xml:space="preserve">An Introduction to Courses in Arts, Media &amp; Publication</w:t>
                        </w:r>
                      </w:p>
                    </w:txbxContent>
                  </v:textbox>
                </v:rect>
                <v:rect id="Rectangle 1080" style="position:absolute;width:659;height:2229;left:1600;top:-287;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v:rect id="Rectangle 1084" style="position:absolute;width:281;height:952;left:4018;top:1851;" filled="f" stroked="f">
                  <v:textbox inset="0,0,0,0">
                    <w:txbxContent>
                      <w:p>
                        <w:pPr>
                          <w:spacing w:before="0" w:after="160" w:line="259" w:lineRule="auto"/>
                        </w:pPr>
                        <w:r>
                          <w:rPr>
                            <w:rFonts w:cs="Arial" w:hAnsi="Arial" w:eastAsia="Arial" w:ascii="Arial"/>
                            <w:b w:val="1"/>
                            <w:color w:val="ff0066"/>
                            <w:sz w:val="12"/>
                          </w:rPr>
                          <w:t xml:space="preserve"> </w:t>
                        </w:r>
                      </w:p>
                    </w:txbxContent>
                  </v:textbox>
                </v:rect>
                <v:rect id="Rectangle 1095" style="position:absolute;width:185;height:628;left:4018;top:6797;" filled="f" stroked="f">
                  <v:textbox inset="0,0,0,0">
                    <w:txbxContent>
                      <w:p>
                        <w:pPr>
                          <w:spacing w:before="0" w:after="160" w:line="259" w:lineRule="auto"/>
                        </w:pPr>
                        <w:r>
                          <w:rPr>
                            <w:rFonts w:cs="Arial" w:hAnsi="Arial" w:eastAsia="Arial" w:ascii="Arial"/>
                            <w:b w:val="1"/>
                            <w:color w:val="ff0066"/>
                            <w:sz w:val="8"/>
                          </w:rPr>
                          <w:t xml:space="preserve"> </w:t>
                        </w:r>
                      </w:p>
                    </w:txbxContent>
                  </v:textbox>
                </v:rect>
                <v:rect id="Rectangle 1114" style="position:absolute;width:185;height:628;left:4018;top:12055;" filled="f" stroked="f">
                  <v:textbox inset="0,0,0,0">
                    <w:txbxContent>
                      <w:p>
                        <w:pPr>
                          <w:spacing w:before="0" w:after="160" w:line="259" w:lineRule="auto"/>
                        </w:pPr>
                        <w:r>
                          <w:rPr>
                            <w:rFonts w:cs="Arial" w:hAnsi="Arial" w:eastAsia="Arial" w:ascii="Arial"/>
                            <w:b w:val="1"/>
                            <w:sz w:val="8"/>
                          </w:rPr>
                          <w:t xml:space="preserve"> </w:t>
                        </w:r>
                      </w:p>
                    </w:txbxContent>
                  </v:textbox>
                </v:rect>
                <v:rect id="Rectangle 1137" style="position:absolute;width:400;height:1352;left:4018;top:38542;" filled="f" stroked="f">
                  <v:textbox inset="0,0,0,0">
                    <w:txbxContent>
                      <w:p>
                        <w:pPr>
                          <w:spacing w:before="0" w:after="160" w:line="259" w:lineRule="auto"/>
                        </w:pPr>
                        <w:r>
                          <w:rPr>
                            <w:rFonts w:cs="Arial" w:hAnsi="Arial" w:eastAsia="Arial" w:ascii="Arial"/>
                            <w:b w:val="1"/>
                            <w:sz w:val="17"/>
                          </w:rPr>
                          <w:t xml:space="preserve"> </w:t>
                        </w:r>
                      </w:p>
                    </w:txbxContent>
                  </v:textbox>
                </v:rect>
                <w10:wrap type="square"/>
              </v:group>
            </w:pict>
          </mc:Fallback>
        </mc:AlternateContent>
      </w:r>
      <w:r>
        <w:rPr>
          <w:noProof/>
        </w:rPr>
        <mc:AlternateContent>
          <mc:Choice Requires="wpg">
            <w:drawing>
              <wp:anchor distT="0" distB="0" distL="114300" distR="114300" simplePos="0" relativeHeight="251676672" behindDoc="0" locked="0" layoutInCell="1" allowOverlap="1">
                <wp:simplePos x="0" y="0"/>
                <wp:positionH relativeFrom="column">
                  <wp:posOffset>6448044</wp:posOffset>
                </wp:positionH>
                <wp:positionV relativeFrom="paragraph">
                  <wp:posOffset>4679330</wp:posOffset>
                </wp:positionV>
                <wp:extent cx="126492" cy="92964"/>
                <wp:effectExtent l="0" t="0" r="0" b="0"/>
                <wp:wrapSquare wrapText="bothSides"/>
                <wp:docPr id="41524" name="Group 41524"/>
                <wp:cNvGraphicFramePr/>
                <a:graphic xmlns:a="http://schemas.openxmlformats.org/drawingml/2006/main">
                  <a:graphicData uri="http://schemas.microsoft.com/office/word/2010/wordprocessingGroup">
                    <wpg:wgp>
                      <wpg:cNvGrpSpPr/>
                      <wpg:grpSpPr>
                        <a:xfrm>
                          <a:off x="0" y="0"/>
                          <a:ext cx="126492" cy="92964"/>
                          <a:chOff x="0" y="0"/>
                          <a:chExt cx="126492" cy="92964"/>
                        </a:xfrm>
                      </wpg:grpSpPr>
                      <wps:wsp>
                        <wps:cNvPr id="1065" name="Shape 1065"/>
                        <wps:cNvSpPr/>
                        <wps:spPr>
                          <a:xfrm>
                            <a:off x="64516" y="5688"/>
                            <a:ext cx="28575" cy="82603"/>
                          </a:xfrm>
                          <a:custGeom>
                            <a:avLst/>
                            <a:gdLst/>
                            <a:ahLst/>
                            <a:cxnLst/>
                            <a:rect l="0" t="0" r="0" b="0"/>
                            <a:pathLst>
                              <a:path w="28575" h="82603">
                                <a:moveTo>
                                  <a:pt x="28575" y="0"/>
                                </a:moveTo>
                                <a:lnTo>
                                  <a:pt x="28575" y="12689"/>
                                </a:lnTo>
                                <a:cubicBezTo>
                                  <a:pt x="26162" y="12689"/>
                                  <a:pt x="24130" y="13273"/>
                                  <a:pt x="22606" y="14442"/>
                                </a:cubicBezTo>
                                <a:cubicBezTo>
                                  <a:pt x="21082" y="15623"/>
                                  <a:pt x="19812" y="17375"/>
                                  <a:pt x="18796" y="19725"/>
                                </a:cubicBezTo>
                                <a:cubicBezTo>
                                  <a:pt x="17907" y="22074"/>
                                  <a:pt x="17272" y="24995"/>
                                  <a:pt x="16891" y="28501"/>
                                </a:cubicBezTo>
                                <a:cubicBezTo>
                                  <a:pt x="16510" y="31993"/>
                                  <a:pt x="16383" y="36070"/>
                                  <a:pt x="16383" y="40731"/>
                                </a:cubicBezTo>
                                <a:cubicBezTo>
                                  <a:pt x="16383" y="46408"/>
                                  <a:pt x="16510" y="51119"/>
                                  <a:pt x="17018" y="54840"/>
                                </a:cubicBezTo>
                                <a:cubicBezTo>
                                  <a:pt x="17526" y="58562"/>
                                  <a:pt x="18161" y="61533"/>
                                  <a:pt x="19177" y="63730"/>
                                </a:cubicBezTo>
                                <a:cubicBezTo>
                                  <a:pt x="20066" y="65940"/>
                                  <a:pt x="21336" y="67477"/>
                                  <a:pt x="22860" y="68366"/>
                                </a:cubicBezTo>
                                <a:cubicBezTo>
                                  <a:pt x="24384" y="69255"/>
                                  <a:pt x="26289" y="69699"/>
                                  <a:pt x="28321" y="69699"/>
                                </a:cubicBezTo>
                                <a:lnTo>
                                  <a:pt x="28575" y="69654"/>
                                </a:lnTo>
                                <a:lnTo>
                                  <a:pt x="28575" y="82440"/>
                                </a:lnTo>
                                <a:lnTo>
                                  <a:pt x="27813" y="82603"/>
                                </a:lnTo>
                                <a:cubicBezTo>
                                  <a:pt x="22225" y="82603"/>
                                  <a:pt x="17780" y="81663"/>
                                  <a:pt x="14224" y="79796"/>
                                </a:cubicBezTo>
                                <a:cubicBezTo>
                                  <a:pt x="10541" y="77916"/>
                                  <a:pt x="7747" y="75224"/>
                                  <a:pt x="5588" y="71706"/>
                                </a:cubicBezTo>
                                <a:cubicBezTo>
                                  <a:pt x="3556" y="68188"/>
                                  <a:pt x="2032" y="63883"/>
                                  <a:pt x="1270" y="58790"/>
                                </a:cubicBezTo>
                                <a:cubicBezTo>
                                  <a:pt x="381" y="53710"/>
                                  <a:pt x="0" y="47957"/>
                                  <a:pt x="0" y="41531"/>
                                </a:cubicBezTo>
                                <a:cubicBezTo>
                                  <a:pt x="0" y="35194"/>
                                  <a:pt x="508" y="29440"/>
                                  <a:pt x="1524" y="24271"/>
                                </a:cubicBezTo>
                                <a:cubicBezTo>
                                  <a:pt x="2540" y="19103"/>
                                  <a:pt x="4318" y="14708"/>
                                  <a:pt x="6604" y="11076"/>
                                </a:cubicBezTo>
                                <a:cubicBezTo>
                                  <a:pt x="8890" y="7457"/>
                                  <a:pt x="11938" y="4675"/>
                                  <a:pt x="15748" y="2745"/>
                                </a:cubicBezTo>
                                <a:lnTo>
                                  <a:pt x="28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6" name="Shape 1066"/>
                        <wps:cNvSpPr/>
                        <wps:spPr>
                          <a:xfrm>
                            <a:off x="93091" y="5525"/>
                            <a:ext cx="28575" cy="82603"/>
                          </a:xfrm>
                          <a:custGeom>
                            <a:avLst/>
                            <a:gdLst/>
                            <a:ahLst/>
                            <a:cxnLst/>
                            <a:rect l="0" t="0" r="0" b="0"/>
                            <a:pathLst>
                              <a:path w="28575" h="82603">
                                <a:moveTo>
                                  <a:pt x="762" y="0"/>
                                </a:moveTo>
                                <a:cubicBezTo>
                                  <a:pt x="6223" y="0"/>
                                  <a:pt x="10795" y="939"/>
                                  <a:pt x="14351" y="2819"/>
                                </a:cubicBezTo>
                                <a:cubicBezTo>
                                  <a:pt x="17907" y="4686"/>
                                  <a:pt x="20828" y="7379"/>
                                  <a:pt x="22860" y="10909"/>
                                </a:cubicBezTo>
                                <a:cubicBezTo>
                                  <a:pt x="25019" y="14427"/>
                                  <a:pt x="26416" y="18732"/>
                                  <a:pt x="27305" y="23813"/>
                                </a:cubicBezTo>
                                <a:cubicBezTo>
                                  <a:pt x="28067" y="28905"/>
                                  <a:pt x="28575" y="34658"/>
                                  <a:pt x="28575" y="41072"/>
                                </a:cubicBezTo>
                                <a:cubicBezTo>
                                  <a:pt x="28575" y="47460"/>
                                  <a:pt x="28067" y="53225"/>
                                  <a:pt x="26924" y="58369"/>
                                </a:cubicBezTo>
                                <a:cubicBezTo>
                                  <a:pt x="25908" y="63512"/>
                                  <a:pt x="24257" y="67907"/>
                                  <a:pt x="21971" y="71526"/>
                                </a:cubicBezTo>
                                <a:cubicBezTo>
                                  <a:pt x="19558" y="75146"/>
                                  <a:pt x="16637" y="77927"/>
                                  <a:pt x="12827" y="79870"/>
                                </a:cubicBezTo>
                                <a:lnTo>
                                  <a:pt x="0" y="82603"/>
                                </a:lnTo>
                                <a:lnTo>
                                  <a:pt x="0" y="69817"/>
                                </a:lnTo>
                                <a:lnTo>
                                  <a:pt x="4064" y="69088"/>
                                </a:lnTo>
                                <a:cubicBezTo>
                                  <a:pt x="5334" y="68567"/>
                                  <a:pt x="6350" y="67805"/>
                                  <a:pt x="7366" y="66777"/>
                                </a:cubicBezTo>
                                <a:cubicBezTo>
                                  <a:pt x="8255" y="65735"/>
                                  <a:pt x="9017" y="64439"/>
                                  <a:pt x="9652" y="62878"/>
                                </a:cubicBezTo>
                                <a:cubicBezTo>
                                  <a:pt x="10287" y="61315"/>
                                  <a:pt x="10795" y="59499"/>
                                  <a:pt x="11176" y="57442"/>
                                </a:cubicBezTo>
                                <a:cubicBezTo>
                                  <a:pt x="11557" y="55385"/>
                                  <a:pt x="11811" y="53060"/>
                                  <a:pt x="11938" y="50470"/>
                                </a:cubicBezTo>
                                <a:cubicBezTo>
                                  <a:pt x="12065" y="47866"/>
                                  <a:pt x="12192" y="45008"/>
                                  <a:pt x="12192" y="41884"/>
                                </a:cubicBezTo>
                                <a:cubicBezTo>
                                  <a:pt x="12192" y="38087"/>
                                  <a:pt x="12065" y="34747"/>
                                  <a:pt x="11811" y="31839"/>
                                </a:cubicBezTo>
                                <a:cubicBezTo>
                                  <a:pt x="11684" y="28943"/>
                                  <a:pt x="11303" y="26416"/>
                                  <a:pt x="10922" y="24282"/>
                                </a:cubicBezTo>
                                <a:cubicBezTo>
                                  <a:pt x="10414" y="22136"/>
                                  <a:pt x="9906" y="20320"/>
                                  <a:pt x="9271" y="18847"/>
                                </a:cubicBezTo>
                                <a:cubicBezTo>
                                  <a:pt x="8636" y="17361"/>
                                  <a:pt x="7874" y="16180"/>
                                  <a:pt x="6985" y="15291"/>
                                </a:cubicBezTo>
                                <a:cubicBezTo>
                                  <a:pt x="6096" y="14402"/>
                                  <a:pt x="5080" y="13779"/>
                                  <a:pt x="3937" y="13411"/>
                                </a:cubicBezTo>
                                <a:cubicBezTo>
                                  <a:pt x="2667" y="13030"/>
                                  <a:pt x="1397" y="12852"/>
                                  <a:pt x="0" y="12852"/>
                                </a:cubicBezTo>
                                <a:lnTo>
                                  <a:pt x="0" y="16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7" name="Shape 1067"/>
                        <wps:cNvSpPr/>
                        <wps:spPr>
                          <a:xfrm>
                            <a:off x="80899" y="18377"/>
                            <a:ext cx="24385" cy="57010"/>
                          </a:xfrm>
                          <a:custGeom>
                            <a:avLst/>
                            <a:gdLst/>
                            <a:ahLst/>
                            <a:cxnLst/>
                            <a:rect l="0" t="0" r="0" b="0"/>
                            <a:pathLst>
                              <a:path w="24385" h="57010">
                                <a:moveTo>
                                  <a:pt x="12192" y="0"/>
                                </a:moveTo>
                                <a:cubicBezTo>
                                  <a:pt x="9779" y="0"/>
                                  <a:pt x="7748" y="584"/>
                                  <a:pt x="6224" y="1753"/>
                                </a:cubicBezTo>
                                <a:cubicBezTo>
                                  <a:pt x="4699" y="2934"/>
                                  <a:pt x="3429" y="4686"/>
                                  <a:pt x="2413" y="7036"/>
                                </a:cubicBezTo>
                                <a:cubicBezTo>
                                  <a:pt x="1524" y="9385"/>
                                  <a:pt x="889" y="12306"/>
                                  <a:pt x="508" y="15811"/>
                                </a:cubicBezTo>
                                <a:cubicBezTo>
                                  <a:pt x="127" y="19304"/>
                                  <a:pt x="0" y="23381"/>
                                  <a:pt x="0" y="28042"/>
                                </a:cubicBezTo>
                                <a:cubicBezTo>
                                  <a:pt x="0" y="33718"/>
                                  <a:pt x="127" y="38430"/>
                                  <a:pt x="636" y="42151"/>
                                </a:cubicBezTo>
                                <a:cubicBezTo>
                                  <a:pt x="1143" y="45872"/>
                                  <a:pt x="1778" y="48844"/>
                                  <a:pt x="2794" y="51041"/>
                                </a:cubicBezTo>
                                <a:cubicBezTo>
                                  <a:pt x="3683" y="53251"/>
                                  <a:pt x="4953" y="54788"/>
                                  <a:pt x="6477" y="55677"/>
                                </a:cubicBezTo>
                                <a:cubicBezTo>
                                  <a:pt x="8001" y="56566"/>
                                  <a:pt x="9906" y="57010"/>
                                  <a:pt x="11938" y="57010"/>
                                </a:cubicBezTo>
                                <a:cubicBezTo>
                                  <a:pt x="13589" y="57010"/>
                                  <a:pt x="14987" y="56743"/>
                                  <a:pt x="16256" y="56235"/>
                                </a:cubicBezTo>
                                <a:cubicBezTo>
                                  <a:pt x="17526" y="55715"/>
                                  <a:pt x="18542" y="54953"/>
                                  <a:pt x="19558" y="53924"/>
                                </a:cubicBezTo>
                                <a:cubicBezTo>
                                  <a:pt x="20448" y="52883"/>
                                  <a:pt x="21210" y="51587"/>
                                  <a:pt x="21844" y="50025"/>
                                </a:cubicBezTo>
                                <a:cubicBezTo>
                                  <a:pt x="22479" y="48463"/>
                                  <a:pt x="22987" y="46647"/>
                                  <a:pt x="23368" y="44590"/>
                                </a:cubicBezTo>
                                <a:cubicBezTo>
                                  <a:pt x="23749" y="42532"/>
                                  <a:pt x="24003" y="40208"/>
                                  <a:pt x="24130" y="37617"/>
                                </a:cubicBezTo>
                                <a:cubicBezTo>
                                  <a:pt x="24257" y="35014"/>
                                  <a:pt x="24385" y="32156"/>
                                  <a:pt x="24385" y="29032"/>
                                </a:cubicBezTo>
                                <a:cubicBezTo>
                                  <a:pt x="24385" y="25235"/>
                                  <a:pt x="24257" y="21895"/>
                                  <a:pt x="24003" y="18986"/>
                                </a:cubicBezTo>
                                <a:cubicBezTo>
                                  <a:pt x="23876" y="16091"/>
                                  <a:pt x="23495" y="13564"/>
                                  <a:pt x="23114" y="11430"/>
                                </a:cubicBezTo>
                                <a:cubicBezTo>
                                  <a:pt x="22606" y="9284"/>
                                  <a:pt x="22099" y="7467"/>
                                  <a:pt x="21463" y="5994"/>
                                </a:cubicBezTo>
                                <a:cubicBezTo>
                                  <a:pt x="20828" y="4508"/>
                                  <a:pt x="20066" y="3327"/>
                                  <a:pt x="19177" y="2438"/>
                                </a:cubicBezTo>
                                <a:cubicBezTo>
                                  <a:pt x="18288" y="1550"/>
                                  <a:pt x="17273" y="927"/>
                                  <a:pt x="16129" y="559"/>
                                </a:cubicBezTo>
                                <a:cubicBezTo>
                                  <a:pt x="14860" y="178"/>
                                  <a:pt x="13589" y="0"/>
                                  <a:pt x="12192"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1069" name="Shape 1069"/>
                        <wps:cNvSpPr/>
                        <wps:spPr>
                          <a:xfrm>
                            <a:off x="64516" y="5525"/>
                            <a:ext cx="57150" cy="82766"/>
                          </a:xfrm>
                          <a:custGeom>
                            <a:avLst/>
                            <a:gdLst/>
                            <a:ahLst/>
                            <a:cxnLst/>
                            <a:rect l="0" t="0" r="0" b="0"/>
                            <a:pathLst>
                              <a:path w="57150" h="82766">
                                <a:moveTo>
                                  <a:pt x="29337" y="0"/>
                                </a:moveTo>
                                <a:cubicBezTo>
                                  <a:pt x="34798" y="0"/>
                                  <a:pt x="39370" y="939"/>
                                  <a:pt x="42926" y="2819"/>
                                </a:cubicBezTo>
                                <a:cubicBezTo>
                                  <a:pt x="46482" y="4686"/>
                                  <a:pt x="49403" y="7379"/>
                                  <a:pt x="51435" y="10909"/>
                                </a:cubicBezTo>
                                <a:cubicBezTo>
                                  <a:pt x="53594" y="14427"/>
                                  <a:pt x="54991" y="18732"/>
                                  <a:pt x="55880" y="23813"/>
                                </a:cubicBezTo>
                                <a:cubicBezTo>
                                  <a:pt x="56642" y="28905"/>
                                  <a:pt x="57150" y="34658"/>
                                  <a:pt x="57150" y="41072"/>
                                </a:cubicBezTo>
                                <a:cubicBezTo>
                                  <a:pt x="57150" y="47460"/>
                                  <a:pt x="56642" y="53225"/>
                                  <a:pt x="55499" y="58369"/>
                                </a:cubicBezTo>
                                <a:cubicBezTo>
                                  <a:pt x="54483" y="63512"/>
                                  <a:pt x="52832" y="67907"/>
                                  <a:pt x="50546" y="71526"/>
                                </a:cubicBezTo>
                                <a:cubicBezTo>
                                  <a:pt x="48133" y="75146"/>
                                  <a:pt x="45212" y="77927"/>
                                  <a:pt x="41402" y="79870"/>
                                </a:cubicBezTo>
                                <a:cubicBezTo>
                                  <a:pt x="37719" y="81800"/>
                                  <a:pt x="33147" y="82766"/>
                                  <a:pt x="27813" y="82766"/>
                                </a:cubicBezTo>
                                <a:cubicBezTo>
                                  <a:pt x="22225" y="82766"/>
                                  <a:pt x="17780" y="81826"/>
                                  <a:pt x="14224" y="79959"/>
                                </a:cubicBezTo>
                                <a:cubicBezTo>
                                  <a:pt x="10541" y="78079"/>
                                  <a:pt x="7747" y="75387"/>
                                  <a:pt x="5588" y="71869"/>
                                </a:cubicBezTo>
                                <a:cubicBezTo>
                                  <a:pt x="3556" y="68351"/>
                                  <a:pt x="2032" y="64046"/>
                                  <a:pt x="1270" y="58953"/>
                                </a:cubicBezTo>
                                <a:cubicBezTo>
                                  <a:pt x="381" y="53873"/>
                                  <a:pt x="0" y="48120"/>
                                  <a:pt x="0" y="41694"/>
                                </a:cubicBezTo>
                                <a:cubicBezTo>
                                  <a:pt x="0" y="35357"/>
                                  <a:pt x="508" y="29604"/>
                                  <a:pt x="1524" y="24435"/>
                                </a:cubicBezTo>
                                <a:cubicBezTo>
                                  <a:pt x="2540" y="19266"/>
                                  <a:pt x="4318" y="14872"/>
                                  <a:pt x="6604" y="11239"/>
                                </a:cubicBezTo>
                                <a:cubicBezTo>
                                  <a:pt x="8890" y="7620"/>
                                  <a:pt x="11938" y="4838"/>
                                  <a:pt x="15748" y="2908"/>
                                </a:cubicBezTo>
                                <a:cubicBezTo>
                                  <a:pt x="19431" y="978"/>
                                  <a:pt x="24003" y="0"/>
                                  <a:pt x="29337"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1071" name="Picture 1071"/>
                          <pic:cNvPicPr/>
                        </pic:nvPicPr>
                        <pic:blipFill>
                          <a:blip r:embed="rId74"/>
                          <a:stretch>
                            <a:fillRect/>
                          </a:stretch>
                        </pic:blipFill>
                        <pic:spPr>
                          <a:xfrm>
                            <a:off x="0" y="0"/>
                            <a:ext cx="126492" cy="92964"/>
                          </a:xfrm>
                          <a:prstGeom prst="rect">
                            <a:avLst/>
                          </a:prstGeom>
                        </pic:spPr>
                      </pic:pic>
                    </wpg:wgp>
                  </a:graphicData>
                </a:graphic>
              </wp:anchor>
            </w:drawing>
          </mc:Choice>
          <mc:Fallback xmlns:a="http://schemas.openxmlformats.org/drawingml/2006/main">
            <w:pict>
              <v:group id="Group 41524" style="width:9.96002pt;height:7.32001pt;position:absolute;mso-position-horizontal-relative:text;mso-position-horizontal:absolute;margin-left:507.72pt;mso-position-vertical-relative:text;margin-top:368.451pt;" coordsize="1264,929">
                <v:shape id="Shape 1065" style="position:absolute;width:285;height:826;left:645;top:56;" coordsize="28575,82603" path="m28575,0l28575,12689c26162,12689,24130,13273,22606,14442c21082,15623,19812,17375,18796,19725c17907,22074,17272,24995,16891,28501c16510,31993,16383,36070,16383,40731c16383,46408,16510,51119,17018,54840c17526,58562,18161,61533,19177,63730c20066,65940,21336,67477,22860,68366c24384,69255,26289,69699,28321,69699l28575,69654l28575,82440l27813,82603c22225,82603,17780,81663,14224,79796c10541,77916,7747,75224,5588,71706c3556,68188,2032,63883,1270,58790c381,53710,0,47957,0,41531c0,35194,508,29440,1524,24271c2540,19103,4318,14708,6604,11076c8890,7457,11938,4675,15748,2745l28575,0x">
                  <v:stroke weight="0pt" endcap="flat" joinstyle="miter" miterlimit="10" on="false" color="#000000" opacity="0"/>
                  <v:fill on="true" color="#000000"/>
                </v:shape>
                <v:shape id="Shape 1066" style="position:absolute;width:285;height:826;left:930;top:55;" coordsize="28575,82603" path="m762,0c6223,0,10795,939,14351,2819c17907,4686,20828,7379,22860,10909c25019,14427,26416,18732,27305,23813c28067,28905,28575,34658,28575,41072c28575,47460,28067,53225,26924,58369c25908,63512,24257,67907,21971,71526c19558,75146,16637,77927,12827,79870l0,82603l0,69817l4064,69088c5334,68567,6350,67805,7366,66777c8255,65735,9017,64439,9652,62878c10287,61315,10795,59499,11176,57442c11557,55385,11811,53060,11938,50470c12065,47866,12192,45008,12192,41884c12192,38087,12065,34747,11811,31839c11684,28943,11303,26416,10922,24282c10414,22136,9906,20320,9271,18847c8636,17361,7874,16180,6985,15291c6096,14402,5080,13779,3937,13411c2667,13030,1397,12852,0,12852l0,163l762,0x">
                  <v:stroke weight="0pt" endcap="flat" joinstyle="miter" miterlimit="10" on="false" color="#000000" opacity="0"/>
                  <v:fill on="true" color="#000000"/>
                </v:shape>
                <v:shape id="Shape 1067" style="position:absolute;width:243;height:570;left:808;top:183;" coordsize="24385,57010" path="m12192,0c9779,0,7748,584,6224,1753c4699,2934,3429,4686,2413,7036c1524,9385,889,12306,508,15811c127,19304,0,23381,0,28042c0,33718,127,38430,636,42151c1143,45872,1778,48844,2794,51041c3683,53251,4953,54788,6477,55677c8001,56566,9906,57010,11938,57010c13589,57010,14987,56743,16256,56235c17526,55715,18542,54953,19558,53924c20448,52883,21210,51587,21844,50025c22479,48463,22987,46647,23368,44590c23749,42532,24003,40208,24130,37617c24257,35014,24385,32156,24385,29032c24385,25235,24257,21895,24003,18986c23876,16091,23495,13564,23114,11430c22606,9284,22099,7467,21463,5994c20828,4508,20066,3327,19177,2438c18288,1550,17273,927,16129,559c14860,178,13589,0,12192,0x">
                  <v:stroke weight="0.75pt" endcap="flat" joinstyle="round" on="true" color="#000000" opacity="0.498039"/>
                  <v:fill on="false" color="#000000" opacity="0"/>
                </v:shape>
                <v:shape id="Shape 1069" style="position:absolute;width:571;height:827;left:645;top:55;" coordsize="57150,82766" path="m29337,0c34798,0,39370,939,42926,2819c46482,4686,49403,7379,51435,10909c53594,14427,54991,18732,55880,23813c56642,28905,57150,34658,57150,41072c57150,47460,56642,53225,55499,58369c54483,63512,52832,67907,50546,71526c48133,75146,45212,77927,41402,79870c37719,81800,33147,82766,27813,82766c22225,82766,17780,81826,14224,79959c10541,78079,7747,75387,5588,71869c3556,68351,2032,64046,1270,58953c381,53873,0,48120,0,41694c0,35357,508,29604,1524,24435c2540,19266,4318,14872,6604,11239c8890,7620,11938,4838,15748,2908c19431,978,24003,0,29337,0x">
                  <v:stroke weight="0.75pt" endcap="flat" joinstyle="round" on="true" color="#000000" opacity="0.498039"/>
                  <v:fill on="false" color="#000000" opacity="0"/>
                </v:shape>
                <v:shape id="Picture 1071" style="position:absolute;width:1264;height:929;left:0;top:0;" filled="f">
                  <v:imagedata r:id="rId75"/>
                </v:shape>
                <w10:wrap type="square"/>
              </v:group>
            </w:pict>
          </mc:Fallback>
        </mc:AlternateContent>
      </w:r>
      <w:r>
        <w:t>SUBJECT: MOVING IMAGE ARTS</w:t>
      </w:r>
      <w:r>
        <w:rPr>
          <w:u w:val="none" w:color="000000"/>
        </w:rPr>
        <w:t xml:space="preserve"> </w:t>
      </w:r>
    </w:p>
    <w:p w:rsidR="00F00AE7" w:rsidRDefault="00C67C19">
      <w:pPr>
        <w:pStyle w:val="Heading3"/>
        <w:spacing w:after="33"/>
        <w:ind w:left="159" w:right="1948"/>
      </w:pPr>
      <w:r>
        <w:t xml:space="preserve">A-LEVEL Moving Image Arts is delivered by CCEA Qualification Value: 1 A-Level Course Duration: This is a 2 Year Course </w:t>
      </w:r>
    </w:p>
    <w:p w:rsidR="00F00AE7" w:rsidRDefault="00C67C19">
      <w:pPr>
        <w:spacing w:after="0"/>
        <w:ind w:left="144" w:hanging="10"/>
      </w:pPr>
      <w:r>
        <w:rPr>
          <w:rFonts w:ascii="Arial" w:eastAsia="Arial" w:hAnsi="Arial" w:cs="Arial"/>
          <w:b/>
          <w:sz w:val="17"/>
        </w:rPr>
        <w:t xml:space="preserve">Course Content </w:t>
      </w:r>
    </w:p>
    <w:p w:rsidR="00F00AE7" w:rsidRDefault="00C67C19">
      <w:pPr>
        <w:spacing w:after="116" w:line="255" w:lineRule="auto"/>
        <w:ind w:left="144" w:right="6" w:hanging="10"/>
        <w:jc w:val="both"/>
      </w:pPr>
      <w:r>
        <w:rPr>
          <w:rFonts w:ascii="Arial" w:eastAsia="Arial" w:hAnsi="Arial" w:cs="Arial"/>
          <w:sz w:val="17"/>
        </w:rPr>
        <w:t xml:space="preserve">GCE Moving Image Arts is made up of two levels - AS and A2.  The AS can be taken as a ‘stand-alone’ qualification without progression to A2.  However, to obtain the A-Level qualification, students must complete both the AS and A2 Levels. The specification </w:t>
      </w:r>
      <w:r>
        <w:rPr>
          <w:rFonts w:ascii="Arial" w:eastAsia="Arial" w:hAnsi="Arial" w:cs="Arial"/>
          <w:sz w:val="17"/>
        </w:rPr>
        <w:t xml:space="preserve">has a unitised       structure.  Students study two Units at each level. </w:t>
      </w:r>
    </w:p>
    <w:p w:rsidR="00F00AE7" w:rsidRDefault="00C67C19">
      <w:pPr>
        <w:spacing w:before="262" w:after="0"/>
        <w:ind w:left="144" w:hanging="10"/>
      </w:pPr>
      <w:r>
        <w:rPr>
          <w:rFonts w:ascii="Arial" w:eastAsia="Arial" w:hAnsi="Arial" w:cs="Arial"/>
          <w:b/>
          <w:sz w:val="17"/>
        </w:rPr>
        <w:t xml:space="preserve">Progression Routes </w:t>
      </w:r>
    </w:p>
    <w:p w:rsidR="00F00AE7" w:rsidRDefault="00C67C19">
      <w:pPr>
        <w:spacing w:after="4" w:line="255" w:lineRule="auto"/>
        <w:ind w:left="144" w:right="6" w:hanging="10"/>
        <w:jc w:val="both"/>
      </w:pPr>
      <w:r>
        <w:rPr>
          <w:rFonts w:ascii="Arial" w:eastAsia="Arial" w:hAnsi="Arial" w:cs="Arial"/>
          <w:sz w:val="17"/>
        </w:rPr>
        <w:t>A-Level Moving Image Arts students develop the conceptual, visual literacy and communication skills necessary for critical thinking,        independence of though</w:t>
      </w:r>
      <w:r>
        <w:rPr>
          <w:rFonts w:ascii="Arial" w:eastAsia="Arial" w:hAnsi="Arial" w:cs="Arial"/>
          <w:sz w:val="17"/>
        </w:rPr>
        <w:t xml:space="preserve">t and self-expression. A great course suited to further study, A-Level Moving Image Arts can start students on the path to a host of courses including Film Making, Animation, Directing, Screen-writing, Lighting Design and Engineering, Digital Design,      </w:t>
      </w:r>
      <w:r>
        <w:rPr>
          <w:rFonts w:ascii="Arial" w:eastAsia="Arial" w:hAnsi="Arial" w:cs="Arial"/>
          <w:sz w:val="17"/>
        </w:rPr>
        <w:t xml:space="preserve">    Prosthetics, Photography, Sound Engineering, Advertising and 3-D Visualisation. As the creative industries continue to grow and prosper, new career paths, progression routes and jobs are being continuously created.</w:t>
      </w:r>
      <w:r>
        <w:rPr>
          <w:rFonts w:ascii="Arial" w:eastAsia="Arial" w:hAnsi="Arial" w:cs="Arial"/>
          <w:sz w:val="18"/>
        </w:rPr>
        <w:t xml:space="preserve"> </w:t>
      </w:r>
    </w:p>
    <w:p w:rsidR="00F00AE7" w:rsidRDefault="00C67C19">
      <w:pPr>
        <w:pStyle w:val="Heading2"/>
        <w:ind w:left="159"/>
      </w:pPr>
      <w:r>
        <w:rPr>
          <w:noProof/>
        </w:rPr>
        <mc:AlternateContent>
          <mc:Choice Requires="wpg">
            <w:drawing>
              <wp:anchor distT="0" distB="0" distL="114300" distR="114300" simplePos="0" relativeHeight="251677696" behindDoc="0" locked="0" layoutInCell="1" allowOverlap="1">
                <wp:simplePos x="0" y="0"/>
                <wp:positionH relativeFrom="column">
                  <wp:posOffset>-307402</wp:posOffset>
                </wp:positionH>
                <wp:positionV relativeFrom="paragraph">
                  <wp:posOffset>-98048</wp:posOffset>
                </wp:positionV>
                <wp:extent cx="491856" cy="4988052"/>
                <wp:effectExtent l="0" t="0" r="0" b="0"/>
                <wp:wrapSquare wrapText="bothSides"/>
                <wp:docPr id="40683" name="Group 40683"/>
                <wp:cNvGraphicFramePr/>
                <a:graphic xmlns:a="http://schemas.openxmlformats.org/drawingml/2006/main">
                  <a:graphicData uri="http://schemas.microsoft.com/office/word/2010/wordprocessingGroup">
                    <wpg:wgp>
                      <wpg:cNvGrpSpPr/>
                      <wpg:grpSpPr>
                        <a:xfrm>
                          <a:off x="0" y="0"/>
                          <a:ext cx="491856" cy="4988052"/>
                          <a:chOff x="0" y="0"/>
                          <a:chExt cx="491856" cy="4988052"/>
                        </a:xfrm>
                      </wpg:grpSpPr>
                      <wps:wsp>
                        <wps:cNvPr id="1245" name="Rectangle 1245"/>
                        <wps:cNvSpPr/>
                        <wps:spPr>
                          <a:xfrm>
                            <a:off x="307403" y="37579"/>
                            <a:ext cx="38021" cy="171356"/>
                          </a:xfrm>
                          <a:prstGeom prst="rect">
                            <a:avLst/>
                          </a:prstGeom>
                          <a:ln>
                            <a:noFill/>
                          </a:ln>
                        </wps:spPr>
                        <wps:txbx>
                          <w:txbxContent>
                            <w:p w:rsidR="00F00AE7" w:rsidRDefault="00C67C19">
                              <w:r>
                                <w:rPr>
                                  <w:sz w:val="20"/>
                                </w:rPr>
                                <w:t xml:space="preserve"> </w:t>
                              </w:r>
                            </w:p>
                          </w:txbxContent>
                        </wps:txbx>
                        <wps:bodyPr horzOverflow="overflow" vert="horz" lIns="0" tIns="0" rIns="0" bIns="0" rtlCol="0">
                          <a:noAutofit/>
                        </wps:bodyPr>
                      </wps:wsp>
                      <wps:wsp>
                        <wps:cNvPr id="53490" name="Shape 53490"/>
                        <wps:cNvSpPr/>
                        <wps:spPr>
                          <a:xfrm>
                            <a:off x="0" y="0"/>
                            <a:ext cx="331775" cy="4988052"/>
                          </a:xfrm>
                          <a:custGeom>
                            <a:avLst/>
                            <a:gdLst/>
                            <a:ahLst/>
                            <a:cxnLst/>
                            <a:rect l="0" t="0" r="0" b="0"/>
                            <a:pathLst>
                              <a:path w="331775" h="4988052">
                                <a:moveTo>
                                  <a:pt x="0" y="0"/>
                                </a:moveTo>
                                <a:lnTo>
                                  <a:pt x="331775" y="0"/>
                                </a:lnTo>
                                <a:lnTo>
                                  <a:pt x="331775" y="4988052"/>
                                </a:lnTo>
                                <a:lnTo>
                                  <a:pt x="0" y="4988052"/>
                                </a:lnTo>
                                <a:lnTo>
                                  <a:pt x="0" y="0"/>
                                </a:lnTo>
                              </a:path>
                            </a:pathLst>
                          </a:custGeom>
                          <a:ln w="0" cap="flat">
                            <a:round/>
                          </a:ln>
                        </wps:spPr>
                        <wps:style>
                          <a:lnRef idx="0">
                            <a:srgbClr val="000000">
                              <a:alpha val="0"/>
                            </a:srgbClr>
                          </a:lnRef>
                          <a:fillRef idx="1">
                            <a:srgbClr val="FF0066"/>
                          </a:fillRef>
                          <a:effectRef idx="0">
                            <a:scrgbClr r="0" g="0" b="0"/>
                          </a:effectRef>
                          <a:fontRef idx="none"/>
                        </wps:style>
                        <wps:bodyPr/>
                      </wps:wsp>
                      <wps:wsp>
                        <wps:cNvPr id="1250" name="Rectangle 1250"/>
                        <wps:cNvSpPr/>
                        <wps:spPr>
                          <a:xfrm rot="-5399999">
                            <a:off x="113669" y="2414554"/>
                            <a:ext cx="30963" cy="127448"/>
                          </a:xfrm>
                          <a:prstGeom prst="rect">
                            <a:avLst/>
                          </a:prstGeom>
                          <a:ln>
                            <a:noFill/>
                          </a:ln>
                        </wps:spPr>
                        <wps:txbx>
                          <w:txbxContent>
                            <w:p w:rsidR="00F00AE7" w:rsidRDefault="00C67C19">
                              <w:r>
                                <w:rPr>
                                  <w:rFonts w:ascii="Arial" w:eastAsia="Arial" w:hAnsi="Arial" w:cs="Arial"/>
                                  <w:b/>
                                  <w:color w:val="FFFFFF"/>
                                  <w:sz w:val="16"/>
                                </w:rPr>
                                <w:t xml:space="preserve"> </w:t>
                              </w:r>
                            </w:p>
                          </w:txbxContent>
                        </wps:txbx>
                        <wps:bodyPr horzOverflow="overflow" vert="horz" lIns="0" tIns="0" rIns="0" bIns="0" rtlCol="0">
                          <a:noAutofit/>
                        </wps:bodyPr>
                      </wps:wsp>
                      <wps:wsp>
                        <wps:cNvPr id="1251" name="Rectangle 1251"/>
                        <wps:cNvSpPr/>
                        <wps:spPr>
                          <a:xfrm rot="-5399999">
                            <a:off x="397258" y="2336293"/>
                            <a:ext cx="61557" cy="253375"/>
                          </a:xfrm>
                          <a:prstGeom prst="rect">
                            <a:avLst/>
                          </a:prstGeom>
                          <a:ln>
                            <a:noFill/>
                          </a:ln>
                        </wps:spPr>
                        <wps:txbx>
                          <w:txbxContent>
                            <w:p w:rsidR="00F00AE7" w:rsidRDefault="00C67C19">
                              <w:r>
                                <w:rPr>
                                  <w:rFonts w:ascii="Arial" w:eastAsia="Arial" w:hAnsi="Arial" w:cs="Arial"/>
                                  <w:b/>
                                  <w:color w:val="FFFFFF"/>
                                  <w:sz w:val="32"/>
                                </w:rPr>
                                <w:t xml:space="preserve"> </w:t>
                              </w:r>
                            </w:p>
                          </w:txbxContent>
                        </wps:txbx>
                        <wps:bodyPr horzOverflow="overflow" vert="horz" lIns="0" tIns="0" rIns="0" bIns="0" rtlCol="0">
                          <a:noAutofit/>
                        </wps:bodyPr>
                      </wps:wsp>
                      <wps:wsp>
                        <wps:cNvPr id="1252" name="Rectangle 1252"/>
                        <wps:cNvSpPr/>
                        <wps:spPr>
                          <a:xfrm rot="-5399999">
                            <a:off x="-2928094" y="1581292"/>
                            <a:ext cx="6242253" cy="222907"/>
                          </a:xfrm>
                          <a:prstGeom prst="rect">
                            <a:avLst/>
                          </a:prstGeom>
                          <a:ln>
                            <a:noFill/>
                          </a:ln>
                        </wps:spPr>
                        <wps:txbx>
                          <w:txbxContent>
                            <w:p w:rsidR="00F00AE7" w:rsidRDefault="00C67C19">
                              <w:r>
                                <w:rPr>
                                  <w:rFonts w:ascii="Arial" w:eastAsia="Arial" w:hAnsi="Arial" w:cs="Arial"/>
                                  <w:b/>
                                  <w:color w:val="FFFFFF"/>
                                  <w:sz w:val="28"/>
                                  <w:bdr w:val="single" w:sz="24" w:space="0" w:color="FF33CC"/>
                                </w:rPr>
                                <w:t>An Introduction to Co</w:t>
                              </w:r>
                              <w:r>
                                <w:rPr>
                                  <w:rFonts w:ascii="Arial" w:eastAsia="Arial" w:hAnsi="Arial" w:cs="Arial"/>
                                  <w:b/>
                                  <w:color w:val="FFFFFF"/>
                                  <w:sz w:val="28"/>
                                  <w:bdr w:val="single" w:sz="24" w:space="0" w:color="FF33CC"/>
                                </w:rPr>
                                <w:t>urses in Arts, Media &amp; Publication</w:t>
                              </w:r>
                            </w:p>
                          </w:txbxContent>
                        </wps:txbx>
                        <wps:bodyPr horzOverflow="overflow" vert="horz" lIns="0" tIns="0" rIns="0" bIns="0" rtlCol="0">
                          <a:noAutofit/>
                        </wps:bodyPr>
                      </wps:wsp>
                      <wps:wsp>
                        <wps:cNvPr id="1253" name="Rectangle 1253"/>
                        <wps:cNvSpPr/>
                        <wps:spPr>
                          <a:xfrm rot="-5399999">
                            <a:off x="160068" y="-28732"/>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s:wsp>
                        <wps:cNvPr id="1257" name="Rectangle 1257"/>
                        <wps:cNvSpPr/>
                        <wps:spPr>
                          <a:xfrm>
                            <a:off x="401892" y="229150"/>
                            <a:ext cx="28287" cy="95641"/>
                          </a:xfrm>
                          <a:prstGeom prst="rect">
                            <a:avLst/>
                          </a:prstGeom>
                          <a:ln>
                            <a:noFill/>
                          </a:ln>
                        </wps:spPr>
                        <wps:txbx>
                          <w:txbxContent>
                            <w:p w:rsidR="00F00AE7" w:rsidRDefault="00C67C19">
                              <w:r>
                                <w:rPr>
                                  <w:rFonts w:ascii="Arial" w:eastAsia="Arial" w:hAnsi="Arial" w:cs="Arial"/>
                                  <w:b/>
                                  <w:color w:val="FF0066"/>
                                  <w:sz w:val="12"/>
                                </w:rPr>
                                <w:t xml:space="preserve"> </w:t>
                              </w:r>
                            </w:p>
                          </w:txbxContent>
                        </wps:txbx>
                        <wps:bodyPr horzOverflow="overflow" vert="horz" lIns="0" tIns="0" rIns="0" bIns="0" rtlCol="0">
                          <a:noAutofit/>
                        </wps:bodyPr>
                      </wps:wsp>
                      <wps:wsp>
                        <wps:cNvPr id="1268" name="Rectangle 1268"/>
                        <wps:cNvSpPr/>
                        <wps:spPr>
                          <a:xfrm>
                            <a:off x="401892" y="690959"/>
                            <a:ext cx="40007" cy="135268"/>
                          </a:xfrm>
                          <a:prstGeom prst="rect">
                            <a:avLst/>
                          </a:prstGeom>
                          <a:ln>
                            <a:noFill/>
                          </a:ln>
                        </wps:spPr>
                        <wps:txbx>
                          <w:txbxContent>
                            <w:p w:rsidR="00F00AE7" w:rsidRDefault="00C67C19">
                              <w:r>
                                <w:rPr>
                                  <w:rFonts w:ascii="Arial" w:eastAsia="Arial" w:hAnsi="Arial" w:cs="Arial"/>
                                  <w:b/>
                                  <w:color w:val="FF0066"/>
                                  <w:sz w:val="17"/>
                                </w:rPr>
                                <w:t xml:space="preserve"> </w:t>
                              </w:r>
                            </w:p>
                          </w:txbxContent>
                        </wps:txbx>
                        <wps:bodyPr horzOverflow="overflow" vert="horz" lIns="0" tIns="0" rIns="0" bIns="0" rtlCol="0">
                          <a:noAutofit/>
                        </wps:bodyPr>
                      </wps:wsp>
                      <wps:wsp>
                        <wps:cNvPr id="1281" name="Rectangle 1281"/>
                        <wps:cNvSpPr/>
                        <wps:spPr>
                          <a:xfrm>
                            <a:off x="401892" y="1138881"/>
                            <a:ext cx="37753" cy="127647"/>
                          </a:xfrm>
                          <a:prstGeom prst="rect">
                            <a:avLst/>
                          </a:prstGeom>
                          <a:ln>
                            <a:noFill/>
                          </a:ln>
                        </wps:spPr>
                        <wps:txbx>
                          <w:txbxContent>
                            <w:p w:rsidR="00F00AE7" w:rsidRDefault="00C67C19">
                              <w:r>
                                <w:rPr>
                                  <w:rFonts w:ascii="Arial" w:eastAsia="Arial" w:hAnsi="Arial" w:cs="Arial"/>
                                  <w:sz w:val="16"/>
                                </w:rPr>
                                <w:t xml:space="preserve"> </w:t>
                              </w:r>
                            </w:p>
                          </w:txbxContent>
                        </wps:txbx>
                        <wps:bodyPr horzOverflow="overflow" vert="horz" lIns="0" tIns="0" rIns="0" bIns="0" rtlCol="0">
                          <a:noAutofit/>
                        </wps:bodyPr>
                      </wps:wsp>
                      <wps:wsp>
                        <wps:cNvPr id="1287" name="Rectangle 1287"/>
                        <wps:cNvSpPr/>
                        <wps:spPr>
                          <a:xfrm>
                            <a:off x="401892" y="1250133"/>
                            <a:ext cx="37753" cy="127647"/>
                          </a:xfrm>
                          <a:prstGeom prst="rect">
                            <a:avLst/>
                          </a:prstGeom>
                          <a:ln>
                            <a:noFill/>
                          </a:ln>
                        </wps:spPr>
                        <wps:txbx>
                          <w:txbxContent>
                            <w:p w:rsidR="00F00AE7" w:rsidRDefault="00C67C19">
                              <w:r>
                                <w:rPr>
                                  <w:rFonts w:ascii="Arial" w:eastAsia="Arial" w:hAnsi="Arial" w:cs="Arial"/>
                                  <w:b/>
                                  <w:sz w:val="16"/>
                                </w:rPr>
                                <w:t xml:space="preserve"> </w:t>
                              </w:r>
                            </w:p>
                          </w:txbxContent>
                        </wps:txbx>
                        <wps:bodyPr horzOverflow="overflow" vert="horz" lIns="0" tIns="0" rIns="0" bIns="0" rtlCol="0">
                          <a:noAutofit/>
                        </wps:bodyPr>
                      </wps:wsp>
                      <wps:wsp>
                        <wps:cNvPr id="1295" name="Rectangle 1295"/>
                        <wps:cNvSpPr/>
                        <wps:spPr>
                          <a:xfrm>
                            <a:off x="401892" y="1471494"/>
                            <a:ext cx="37753" cy="127647"/>
                          </a:xfrm>
                          <a:prstGeom prst="rect">
                            <a:avLst/>
                          </a:prstGeom>
                          <a:ln>
                            <a:noFill/>
                          </a:ln>
                        </wps:spPr>
                        <wps:txbx>
                          <w:txbxContent>
                            <w:p w:rsidR="00F00AE7" w:rsidRDefault="00C67C19">
                              <w:r>
                                <w:rPr>
                                  <w:rFonts w:ascii="Arial" w:eastAsia="Arial" w:hAnsi="Arial" w:cs="Arial"/>
                                  <w:sz w:val="16"/>
                                </w:rPr>
                                <w:t xml:space="preserve"> </w:t>
                              </w:r>
                            </w:p>
                          </w:txbxContent>
                        </wps:txbx>
                        <wps:bodyPr horzOverflow="overflow" vert="horz" lIns="0" tIns="0" rIns="0" bIns="0" rtlCol="0">
                          <a:noAutofit/>
                        </wps:bodyPr>
                      </wps:wsp>
                      <wps:wsp>
                        <wps:cNvPr id="1310" name="Rectangle 1310"/>
                        <wps:cNvSpPr/>
                        <wps:spPr>
                          <a:xfrm>
                            <a:off x="401892" y="1803726"/>
                            <a:ext cx="37753" cy="127647"/>
                          </a:xfrm>
                          <a:prstGeom prst="rect">
                            <a:avLst/>
                          </a:prstGeom>
                          <a:ln>
                            <a:noFill/>
                          </a:ln>
                        </wps:spPr>
                        <wps:txbx>
                          <w:txbxContent>
                            <w:p w:rsidR="00F00AE7" w:rsidRDefault="00C67C19">
                              <w:r>
                                <w:rPr>
                                  <w:rFonts w:ascii="Arial" w:eastAsia="Arial" w:hAnsi="Arial" w:cs="Arial"/>
                                  <w:b/>
                                  <w:sz w:val="16"/>
                                </w:rPr>
                                <w:t xml:space="preserve"> </w:t>
                              </w:r>
                            </w:p>
                          </w:txbxContent>
                        </wps:txbx>
                        <wps:bodyPr horzOverflow="overflow" vert="horz" lIns="0" tIns="0" rIns="0" bIns="0" rtlCol="0">
                          <a:noAutofit/>
                        </wps:bodyPr>
                      </wps:wsp>
                      <wps:wsp>
                        <wps:cNvPr id="1327" name="Rectangle 1327"/>
                        <wps:cNvSpPr/>
                        <wps:spPr>
                          <a:xfrm>
                            <a:off x="401892" y="2245686"/>
                            <a:ext cx="37753" cy="127647"/>
                          </a:xfrm>
                          <a:prstGeom prst="rect">
                            <a:avLst/>
                          </a:prstGeom>
                          <a:ln>
                            <a:noFill/>
                          </a:ln>
                        </wps:spPr>
                        <wps:txbx>
                          <w:txbxContent>
                            <w:p w:rsidR="00F00AE7" w:rsidRDefault="00C67C19">
                              <w:r>
                                <w:rPr>
                                  <w:rFonts w:ascii="Arial" w:eastAsia="Arial" w:hAnsi="Arial" w:cs="Arial"/>
                                  <w:b/>
                                  <w:sz w:val="16"/>
                                </w:rPr>
                                <w:t xml:space="preserve"> </w:t>
                              </w:r>
                            </w:p>
                          </w:txbxContent>
                        </wps:txbx>
                        <wps:bodyPr horzOverflow="overflow" vert="horz" lIns="0" tIns="0" rIns="0" bIns="0" rtlCol="0">
                          <a:noAutofit/>
                        </wps:bodyPr>
                      </wps:wsp>
                      <wps:wsp>
                        <wps:cNvPr id="1343" name="Rectangle 1343"/>
                        <wps:cNvSpPr/>
                        <wps:spPr>
                          <a:xfrm>
                            <a:off x="401892" y="2687900"/>
                            <a:ext cx="37753" cy="127647"/>
                          </a:xfrm>
                          <a:prstGeom prst="rect">
                            <a:avLst/>
                          </a:prstGeom>
                          <a:ln>
                            <a:noFill/>
                          </a:ln>
                        </wps:spPr>
                        <wps:txbx>
                          <w:txbxContent>
                            <w:p w:rsidR="00F00AE7" w:rsidRDefault="00C67C19">
                              <w:r>
                                <w:rPr>
                                  <w:rFonts w:ascii="Arial" w:eastAsia="Arial" w:hAnsi="Arial" w:cs="Arial"/>
                                  <w:b/>
                                  <w:sz w:val="16"/>
                                </w:rPr>
                                <w:t xml:space="preserve"> </w:t>
                              </w:r>
                            </w:p>
                          </w:txbxContent>
                        </wps:txbx>
                        <wps:bodyPr horzOverflow="overflow" vert="horz" lIns="0" tIns="0" rIns="0" bIns="0" rtlCol="0">
                          <a:noAutofit/>
                        </wps:bodyPr>
                      </wps:wsp>
                      <wps:wsp>
                        <wps:cNvPr id="1351" name="Rectangle 1351"/>
                        <wps:cNvSpPr/>
                        <wps:spPr>
                          <a:xfrm>
                            <a:off x="412560" y="2908880"/>
                            <a:ext cx="37753" cy="127647"/>
                          </a:xfrm>
                          <a:prstGeom prst="rect">
                            <a:avLst/>
                          </a:prstGeom>
                          <a:ln>
                            <a:noFill/>
                          </a:ln>
                        </wps:spPr>
                        <wps:txbx>
                          <w:txbxContent>
                            <w:p w:rsidR="00F00AE7" w:rsidRDefault="00C67C19">
                              <w:r>
                                <w:rPr>
                                  <w:rFonts w:ascii="Arial" w:eastAsia="Arial" w:hAnsi="Arial" w:cs="Arial"/>
                                  <w:sz w:val="16"/>
                                </w:rPr>
                                <w:t xml:space="preserve"> </w:t>
                              </w:r>
                            </w:p>
                          </w:txbxContent>
                        </wps:txbx>
                        <wps:bodyPr horzOverflow="overflow" vert="horz" lIns="0" tIns="0" rIns="0" bIns="0" rtlCol="0">
                          <a:noAutofit/>
                        </wps:bodyPr>
                      </wps:wsp>
                      <wps:wsp>
                        <wps:cNvPr id="1368" name="Rectangle 1368"/>
                        <wps:cNvSpPr/>
                        <wps:spPr>
                          <a:xfrm>
                            <a:off x="401892" y="3241112"/>
                            <a:ext cx="37753" cy="127647"/>
                          </a:xfrm>
                          <a:prstGeom prst="rect">
                            <a:avLst/>
                          </a:prstGeom>
                          <a:ln>
                            <a:noFill/>
                          </a:ln>
                        </wps:spPr>
                        <wps:txbx>
                          <w:txbxContent>
                            <w:p w:rsidR="00F00AE7" w:rsidRDefault="00C67C19">
                              <w:r>
                                <w:rPr>
                                  <w:rFonts w:ascii="Arial" w:eastAsia="Arial" w:hAnsi="Arial" w:cs="Arial"/>
                                  <w:b/>
                                  <w:sz w:val="16"/>
                                </w:rPr>
                                <w:t xml:space="preserve"> </w:t>
                              </w:r>
                            </w:p>
                          </w:txbxContent>
                        </wps:txbx>
                        <wps:bodyPr horzOverflow="overflow" vert="horz" lIns="0" tIns="0" rIns="0" bIns="0" rtlCol="0">
                          <a:noAutofit/>
                        </wps:bodyPr>
                      </wps:wsp>
                      <wps:wsp>
                        <wps:cNvPr id="1385" name="Rectangle 1385"/>
                        <wps:cNvSpPr/>
                        <wps:spPr>
                          <a:xfrm>
                            <a:off x="401892" y="3573344"/>
                            <a:ext cx="37753" cy="127647"/>
                          </a:xfrm>
                          <a:prstGeom prst="rect">
                            <a:avLst/>
                          </a:prstGeom>
                          <a:ln>
                            <a:noFill/>
                          </a:ln>
                        </wps:spPr>
                        <wps:txbx>
                          <w:txbxContent>
                            <w:p w:rsidR="00F00AE7" w:rsidRDefault="00C67C19">
                              <w:r>
                                <w:rPr>
                                  <w:rFonts w:ascii="Arial" w:eastAsia="Arial" w:hAnsi="Arial" w:cs="Arial"/>
                                  <w:b/>
                                  <w:sz w:val="16"/>
                                </w:rPr>
                                <w:t xml:space="preserve"> </w:t>
                              </w:r>
                            </w:p>
                          </w:txbxContent>
                        </wps:txbx>
                        <wps:bodyPr horzOverflow="overflow" vert="horz" lIns="0" tIns="0" rIns="0" bIns="0" rtlCol="0">
                          <a:noAutofit/>
                        </wps:bodyPr>
                      </wps:wsp>
                      <wps:wsp>
                        <wps:cNvPr id="1390" name="Rectangle 1390"/>
                        <wps:cNvSpPr/>
                        <wps:spPr>
                          <a:xfrm>
                            <a:off x="401892" y="3904382"/>
                            <a:ext cx="37753" cy="127647"/>
                          </a:xfrm>
                          <a:prstGeom prst="rect">
                            <a:avLst/>
                          </a:prstGeom>
                          <a:ln>
                            <a:noFill/>
                          </a:ln>
                        </wps:spPr>
                        <wps:txbx>
                          <w:txbxContent>
                            <w:p w:rsidR="00F00AE7" w:rsidRDefault="00C67C19">
                              <w:r>
                                <w:rPr>
                                  <w:rFonts w:ascii="Arial" w:eastAsia="Arial" w:hAnsi="Arial" w:cs="Arial"/>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0683" style="width:38.7288pt;height:392.76pt;position:absolute;mso-position-horizontal-relative:text;mso-position-horizontal:absolute;margin-left:-24.205pt;mso-position-vertical-relative:text;margin-top:-7.7204pt;" coordsize="4918,49880">
                <v:rect id="Rectangle 1245" style="position:absolute;width:380;height:1713;left:3074;top:375;" filled="f" stroked="f">
                  <v:textbox inset="0,0,0,0">
                    <w:txbxContent>
                      <w:p>
                        <w:pPr>
                          <w:spacing w:before="0" w:after="160" w:line="259" w:lineRule="auto"/>
                        </w:pPr>
                        <w:r>
                          <w:rPr>
                            <w:rFonts w:cs="Calibri" w:hAnsi="Calibri" w:eastAsia="Calibri" w:ascii="Calibri"/>
                            <w:sz w:val="20"/>
                          </w:rPr>
                          <w:t xml:space="preserve"> </w:t>
                        </w:r>
                      </w:p>
                    </w:txbxContent>
                  </v:textbox>
                </v:rect>
                <v:shape id="Shape 53491" style="position:absolute;width:3317;height:49880;left:0;top:0;" coordsize="331775,4988052" path="m0,0l331775,0l331775,4988052l0,4988052l0,0">
                  <v:stroke weight="0pt" endcap="flat" joinstyle="round" on="false" color="#000000" opacity="0"/>
                  <v:fill on="true" color="#ff0066"/>
                </v:shape>
                <v:rect id="Rectangle 1250" style="position:absolute;width:309;height:1274;left:1136;top:24145;rotation:270;" filled="f" stroked="f">
                  <v:textbox inset="0,0,0,0" style="layout-flow:vertical;mso-layout-flow-alt:bottom-to-top">
                    <w:txbxContent>
                      <w:p>
                        <w:pPr>
                          <w:spacing w:before="0" w:after="160" w:line="259" w:lineRule="auto"/>
                        </w:pPr>
                        <w:r>
                          <w:rPr>
                            <w:rFonts w:cs="Arial" w:hAnsi="Arial" w:eastAsia="Arial" w:ascii="Arial"/>
                            <w:b w:val="1"/>
                            <w:color w:val="ffffff"/>
                            <w:sz w:val="16"/>
                          </w:rPr>
                          <w:t xml:space="preserve"> </w:t>
                        </w:r>
                      </w:p>
                    </w:txbxContent>
                  </v:textbox>
                </v:rect>
                <v:rect id="Rectangle 1251" style="position:absolute;width:615;height:2533;left:3972;top:23362;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v:rect id="Rectangle 1252" style="position:absolute;width:62422;height:2229;left:-29280;top:15812;rotation:270;" filled="f" stroked="f">
                  <v:textbox inset="0,0,0,0" style="layout-flow:vertical;mso-layout-flow-alt:bottom-to-top">
                    <w:txbxContent>
                      <w:p>
                        <w:pPr>
                          <w:spacing w:before="0" w:after="160" w:line="259" w:lineRule="auto"/>
                        </w:pPr>
                        <w:r>
                          <w:rPr>
                            <w:rFonts w:cs="Arial" w:hAnsi="Arial" w:eastAsia="Arial" w:ascii="Arial"/>
                            <w:b w:val="1"/>
                            <w:color w:val="ffffff"/>
                            <w:sz w:val="28"/>
                            <w:bdr w:val="single" w:color="ff33cc" w:sz="24"/>
                          </w:rPr>
                          <w:t xml:space="preserve">An Introduction to Courses in Arts, Media &amp; Publication</w:t>
                        </w:r>
                      </w:p>
                    </w:txbxContent>
                  </v:textbox>
                </v:rect>
                <v:rect id="Rectangle 1253" style="position:absolute;width:659;height:2229;left:1600;top:-287;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v:rect id="Rectangle 1257" style="position:absolute;width:282;height:956;left:4018;top:2291;" filled="f" stroked="f">
                  <v:textbox inset="0,0,0,0">
                    <w:txbxContent>
                      <w:p>
                        <w:pPr>
                          <w:spacing w:before="0" w:after="160" w:line="259" w:lineRule="auto"/>
                        </w:pPr>
                        <w:r>
                          <w:rPr>
                            <w:rFonts w:cs="Arial" w:hAnsi="Arial" w:eastAsia="Arial" w:ascii="Arial"/>
                            <w:b w:val="1"/>
                            <w:color w:val="ff0066"/>
                            <w:sz w:val="12"/>
                          </w:rPr>
                          <w:t xml:space="preserve"> </w:t>
                        </w:r>
                      </w:p>
                    </w:txbxContent>
                  </v:textbox>
                </v:rect>
                <v:rect id="Rectangle 1268" style="position:absolute;width:400;height:1352;left:4018;top:6909;" filled="f" stroked="f">
                  <v:textbox inset="0,0,0,0">
                    <w:txbxContent>
                      <w:p>
                        <w:pPr>
                          <w:spacing w:before="0" w:after="160" w:line="259" w:lineRule="auto"/>
                        </w:pPr>
                        <w:r>
                          <w:rPr>
                            <w:rFonts w:cs="Arial" w:hAnsi="Arial" w:eastAsia="Arial" w:ascii="Arial"/>
                            <w:b w:val="1"/>
                            <w:color w:val="ff0066"/>
                            <w:sz w:val="17"/>
                          </w:rPr>
                          <w:t xml:space="preserve"> </w:t>
                        </w:r>
                      </w:p>
                    </w:txbxContent>
                  </v:textbox>
                </v:rect>
                <v:rect id="Rectangle 1281" style="position:absolute;width:377;height:1276;left:4018;top:11388;" filled="f" stroked="f">
                  <v:textbox inset="0,0,0,0">
                    <w:txbxContent>
                      <w:p>
                        <w:pPr>
                          <w:spacing w:before="0" w:after="160" w:line="259" w:lineRule="auto"/>
                        </w:pPr>
                        <w:r>
                          <w:rPr>
                            <w:rFonts w:cs="Arial" w:hAnsi="Arial" w:eastAsia="Arial" w:ascii="Arial"/>
                            <w:sz w:val="16"/>
                          </w:rPr>
                          <w:t xml:space="preserve"> </w:t>
                        </w:r>
                      </w:p>
                    </w:txbxContent>
                  </v:textbox>
                </v:rect>
                <v:rect id="Rectangle 1287" style="position:absolute;width:377;height:1276;left:4018;top:12501;" filled="f" stroked="f">
                  <v:textbox inset="0,0,0,0">
                    <w:txbxContent>
                      <w:p>
                        <w:pPr>
                          <w:spacing w:before="0" w:after="160" w:line="259" w:lineRule="auto"/>
                        </w:pPr>
                        <w:r>
                          <w:rPr>
                            <w:rFonts w:cs="Arial" w:hAnsi="Arial" w:eastAsia="Arial" w:ascii="Arial"/>
                            <w:b w:val="1"/>
                            <w:sz w:val="16"/>
                          </w:rPr>
                          <w:t xml:space="preserve"> </w:t>
                        </w:r>
                      </w:p>
                    </w:txbxContent>
                  </v:textbox>
                </v:rect>
                <v:rect id="Rectangle 1295" style="position:absolute;width:377;height:1276;left:4018;top:14714;" filled="f" stroked="f">
                  <v:textbox inset="0,0,0,0">
                    <w:txbxContent>
                      <w:p>
                        <w:pPr>
                          <w:spacing w:before="0" w:after="160" w:line="259" w:lineRule="auto"/>
                        </w:pPr>
                        <w:r>
                          <w:rPr>
                            <w:rFonts w:cs="Arial" w:hAnsi="Arial" w:eastAsia="Arial" w:ascii="Arial"/>
                            <w:sz w:val="16"/>
                          </w:rPr>
                          <w:t xml:space="preserve"> </w:t>
                        </w:r>
                      </w:p>
                    </w:txbxContent>
                  </v:textbox>
                </v:rect>
                <v:rect id="Rectangle 1310" style="position:absolute;width:377;height:1276;left:4018;top:18037;" filled="f" stroked="f">
                  <v:textbox inset="0,0,0,0">
                    <w:txbxContent>
                      <w:p>
                        <w:pPr>
                          <w:spacing w:before="0" w:after="160" w:line="259" w:lineRule="auto"/>
                        </w:pPr>
                        <w:r>
                          <w:rPr>
                            <w:rFonts w:cs="Arial" w:hAnsi="Arial" w:eastAsia="Arial" w:ascii="Arial"/>
                            <w:b w:val="1"/>
                            <w:sz w:val="16"/>
                          </w:rPr>
                          <w:t xml:space="preserve"> </w:t>
                        </w:r>
                      </w:p>
                    </w:txbxContent>
                  </v:textbox>
                </v:rect>
                <v:rect id="Rectangle 1327" style="position:absolute;width:377;height:1276;left:4018;top:22456;" filled="f" stroked="f">
                  <v:textbox inset="0,0,0,0">
                    <w:txbxContent>
                      <w:p>
                        <w:pPr>
                          <w:spacing w:before="0" w:after="160" w:line="259" w:lineRule="auto"/>
                        </w:pPr>
                        <w:r>
                          <w:rPr>
                            <w:rFonts w:cs="Arial" w:hAnsi="Arial" w:eastAsia="Arial" w:ascii="Arial"/>
                            <w:b w:val="1"/>
                            <w:sz w:val="16"/>
                          </w:rPr>
                          <w:t xml:space="preserve"> </w:t>
                        </w:r>
                      </w:p>
                    </w:txbxContent>
                  </v:textbox>
                </v:rect>
                <v:rect id="Rectangle 1343" style="position:absolute;width:377;height:1276;left:4018;top:26879;" filled="f" stroked="f">
                  <v:textbox inset="0,0,0,0">
                    <w:txbxContent>
                      <w:p>
                        <w:pPr>
                          <w:spacing w:before="0" w:after="160" w:line="259" w:lineRule="auto"/>
                        </w:pPr>
                        <w:r>
                          <w:rPr>
                            <w:rFonts w:cs="Arial" w:hAnsi="Arial" w:eastAsia="Arial" w:ascii="Arial"/>
                            <w:b w:val="1"/>
                            <w:sz w:val="16"/>
                          </w:rPr>
                          <w:t xml:space="preserve"> </w:t>
                        </w:r>
                      </w:p>
                    </w:txbxContent>
                  </v:textbox>
                </v:rect>
                <v:rect id="Rectangle 1351" style="position:absolute;width:377;height:1276;left:4125;top:29088;" filled="f" stroked="f">
                  <v:textbox inset="0,0,0,0">
                    <w:txbxContent>
                      <w:p>
                        <w:pPr>
                          <w:spacing w:before="0" w:after="160" w:line="259" w:lineRule="auto"/>
                        </w:pPr>
                        <w:r>
                          <w:rPr>
                            <w:rFonts w:cs="Arial" w:hAnsi="Arial" w:eastAsia="Arial" w:ascii="Arial"/>
                            <w:sz w:val="16"/>
                          </w:rPr>
                          <w:t xml:space="preserve"> </w:t>
                        </w:r>
                      </w:p>
                    </w:txbxContent>
                  </v:textbox>
                </v:rect>
                <v:rect id="Rectangle 1368" style="position:absolute;width:377;height:1276;left:4018;top:32411;" filled="f" stroked="f">
                  <v:textbox inset="0,0,0,0">
                    <w:txbxContent>
                      <w:p>
                        <w:pPr>
                          <w:spacing w:before="0" w:after="160" w:line="259" w:lineRule="auto"/>
                        </w:pPr>
                        <w:r>
                          <w:rPr>
                            <w:rFonts w:cs="Arial" w:hAnsi="Arial" w:eastAsia="Arial" w:ascii="Arial"/>
                            <w:b w:val="1"/>
                            <w:sz w:val="16"/>
                          </w:rPr>
                          <w:t xml:space="preserve"> </w:t>
                        </w:r>
                      </w:p>
                    </w:txbxContent>
                  </v:textbox>
                </v:rect>
                <v:rect id="Rectangle 1385" style="position:absolute;width:377;height:1276;left:4018;top:35733;" filled="f" stroked="f">
                  <v:textbox inset="0,0,0,0">
                    <w:txbxContent>
                      <w:p>
                        <w:pPr>
                          <w:spacing w:before="0" w:after="160" w:line="259" w:lineRule="auto"/>
                        </w:pPr>
                        <w:r>
                          <w:rPr>
                            <w:rFonts w:cs="Arial" w:hAnsi="Arial" w:eastAsia="Arial" w:ascii="Arial"/>
                            <w:b w:val="1"/>
                            <w:sz w:val="16"/>
                          </w:rPr>
                          <w:t xml:space="preserve"> </w:t>
                        </w:r>
                      </w:p>
                    </w:txbxContent>
                  </v:textbox>
                </v:rect>
                <v:rect id="Rectangle 1390" style="position:absolute;width:377;height:1276;left:4018;top:39043;" filled="f" stroked="f">
                  <v:textbox inset="0,0,0,0">
                    <w:txbxContent>
                      <w:p>
                        <w:pPr>
                          <w:spacing w:before="0" w:after="160" w:line="259" w:lineRule="auto"/>
                        </w:pPr>
                        <w:r>
                          <w:rPr>
                            <w:rFonts w:cs="Arial" w:hAnsi="Arial" w:eastAsia="Arial" w:ascii="Arial"/>
                            <w:b w:val="1"/>
                            <w:sz w:val="16"/>
                          </w:rPr>
                          <w:t xml:space="preserve"> </w:t>
                        </w:r>
                      </w:p>
                    </w:txbxContent>
                  </v:textbox>
                </v:rect>
                <w10:wrap type="square"/>
              </v:group>
            </w:pict>
          </mc:Fallback>
        </mc:AlternateContent>
      </w:r>
      <w:r>
        <w:rPr>
          <w:noProof/>
        </w:rPr>
        <mc:AlternateContent>
          <mc:Choice Requires="wpg">
            <w:drawing>
              <wp:anchor distT="0" distB="0" distL="114300" distR="114300" simplePos="0" relativeHeight="251678720" behindDoc="0" locked="0" layoutInCell="1" allowOverlap="1">
                <wp:simplePos x="0" y="0"/>
                <wp:positionH relativeFrom="column">
                  <wp:posOffset>6448044</wp:posOffset>
                </wp:positionH>
                <wp:positionV relativeFrom="paragraph">
                  <wp:posOffset>4635357</wp:posOffset>
                </wp:positionV>
                <wp:extent cx="123444" cy="91464"/>
                <wp:effectExtent l="0" t="0" r="0" b="0"/>
                <wp:wrapSquare wrapText="bothSides"/>
                <wp:docPr id="40682" name="Group 40682"/>
                <wp:cNvGraphicFramePr/>
                <a:graphic xmlns:a="http://schemas.openxmlformats.org/drawingml/2006/main">
                  <a:graphicData uri="http://schemas.microsoft.com/office/word/2010/wordprocessingGroup">
                    <wpg:wgp>
                      <wpg:cNvGrpSpPr/>
                      <wpg:grpSpPr>
                        <a:xfrm>
                          <a:off x="0" y="0"/>
                          <a:ext cx="123444" cy="91464"/>
                          <a:chOff x="0" y="0"/>
                          <a:chExt cx="123444" cy="91464"/>
                        </a:xfrm>
                      </wpg:grpSpPr>
                      <wps:wsp>
                        <wps:cNvPr id="1239" name="Shape 1239"/>
                        <wps:cNvSpPr/>
                        <wps:spPr>
                          <a:xfrm>
                            <a:off x="70104" y="6387"/>
                            <a:ext cx="49149" cy="80480"/>
                          </a:xfrm>
                          <a:custGeom>
                            <a:avLst/>
                            <a:gdLst/>
                            <a:ahLst/>
                            <a:cxnLst/>
                            <a:rect l="0" t="0" r="0" b="0"/>
                            <a:pathLst>
                              <a:path w="49149" h="80480">
                                <a:moveTo>
                                  <a:pt x="26416" y="0"/>
                                </a:moveTo>
                                <a:cubicBezTo>
                                  <a:pt x="27940" y="0"/>
                                  <a:pt x="29210" y="38"/>
                                  <a:pt x="30226" y="102"/>
                                </a:cubicBezTo>
                                <a:cubicBezTo>
                                  <a:pt x="31242" y="165"/>
                                  <a:pt x="31877" y="267"/>
                                  <a:pt x="32385" y="406"/>
                                </a:cubicBezTo>
                                <a:cubicBezTo>
                                  <a:pt x="32893" y="546"/>
                                  <a:pt x="33274" y="749"/>
                                  <a:pt x="33401" y="991"/>
                                </a:cubicBezTo>
                                <a:cubicBezTo>
                                  <a:pt x="33528" y="1244"/>
                                  <a:pt x="33655" y="1549"/>
                                  <a:pt x="33655" y="1918"/>
                                </a:cubicBezTo>
                                <a:lnTo>
                                  <a:pt x="33655" y="67945"/>
                                </a:lnTo>
                                <a:lnTo>
                                  <a:pt x="46736" y="67945"/>
                                </a:lnTo>
                                <a:cubicBezTo>
                                  <a:pt x="47117" y="67945"/>
                                  <a:pt x="47371" y="68059"/>
                                  <a:pt x="47752"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1" y="78677"/>
                                  <a:pt x="48514" y="79159"/>
                                </a:cubicBezTo>
                                <a:cubicBezTo>
                                  <a:pt x="48260" y="79629"/>
                                  <a:pt x="48006" y="79972"/>
                                  <a:pt x="47625" y="80175"/>
                                </a:cubicBezTo>
                                <a:cubicBezTo>
                                  <a:pt x="47371" y="80378"/>
                                  <a:pt x="47117" y="80480"/>
                                  <a:pt x="46736" y="80480"/>
                                </a:cubicBezTo>
                                <a:lnTo>
                                  <a:pt x="2540" y="80480"/>
                                </a:lnTo>
                                <a:cubicBezTo>
                                  <a:pt x="2286" y="80480"/>
                                  <a:pt x="1905" y="80378"/>
                                  <a:pt x="1651" y="80175"/>
                                </a:cubicBezTo>
                                <a:cubicBezTo>
                                  <a:pt x="1397" y="79972"/>
                                  <a:pt x="1143" y="79629"/>
                                  <a:pt x="889" y="79159"/>
                                </a:cubicBezTo>
                                <a:cubicBezTo>
                                  <a:pt x="635" y="78677"/>
                                  <a:pt x="508" y="78041"/>
                                  <a:pt x="381" y="77241"/>
                                </a:cubicBezTo>
                                <a:cubicBezTo>
                                  <a:pt x="254" y="76441"/>
                                  <a:pt x="127" y="75463"/>
                                  <a:pt x="127" y="74307"/>
                                </a:cubicBezTo>
                                <a:cubicBezTo>
                                  <a:pt x="127" y="73114"/>
                                  <a:pt x="254" y="72111"/>
                                  <a:pt x="381" y="71310"/>
                                </a:cubicBezTo>
                                <a:cubicBezTo>
                                  <a:pt x="381" y="70510"/>
                                  <a:pt x="635" y="69863"/>
                                  <a:pt x="889" y="69367"/>
                                </a:cubicBezTo>
                                <a:cubicBezTo>
                                  <a:pt x="1016" y="68872"/>
                                  <a:pt x="1270" y="68516"/>
                                  <a:pt x="1651" y="68288"/>
                                </a:cubicBezTo>
                                <a:cubicBezTo>
                                  <a:pt x="1905" y="68059"/>
                                  <a:pt x="2286" y="67945"/>
                                  <a:pt x="2540" y="67945"/>
                                </a:cubicBezTo>
                                <a:lnTo>
                                  <a:pt x="17526" y="67945"/>
                                </a:lnTo>
                                <a:lnTo>
                                  <a:pt x="17526" y="15939"/>
                                </a:lnTo>
                                <a:lnTo>
                                  <a:pt x="4572" y="23038"/>
                                </a:lnTo>
                                <a:cubicBezTo>
                                  <a:pt x="3683" y="23495"/>
                                  <a:pt x="2921" y="23774"/>
                                  <a:pt x="2286" y="23876"/>
                                </a:cubicBezTo>
                                <a:cubicBezTo>
                                  <a:pt x="1778" y="23978"/>
                                  <a:pt x="1270" y="23850"/>
                                  <a:pt x="889" y="23507"/>
                                </a:cubicBezTo>
                                <a:cubicBezTo>
                                  <a:pt x="508" y="23152"/>
                                  <a:pt x="254" y="22542"/>
                                  <a:pt x="127" y="21679"/>
                                </a:cubicBezTo>
                                <a:cubicBezTo>
                                  <a:pt x="0" y="20815"/>
                                  <a:pt x="0" y="19609"/>
                                  <a:pt x="0" y="18034"/>
                                </a:cubicBezTo>
                                <a:cubicBezTo>
                                  <a:pt x="0" y="17056"/>
                                  <a:pt x="0" y="16243"/>
                                  <a:pt x="0" y="15596"/>
                                </a:cubicBezTo>
                                <a:cubicBezTo>
                                  <a:pt x="127" y="14961"/>
                                  <a:pt x="254" y="14414"/>
                                  <a:pt x="381" y="13957"/>
                                </a:cubicBezTo>
                                <a:cubicBezTo>
                                  <a:pt x="508" y="13513"/>
                                  <a:pt x="762" y="13145"/>
                                  <a:pt x="1016" y="12852"/>
                                </a:cubicBezTo>
                                <a:cubicBezTo>
                                  <a:pt x="1397" y="12560"/>
                                  <a:pt x="1778" y="12255"/>
                                  <a:pt x="2286" y="11925"/>
                                </a:cubicBezTo>
                                <a:lnTo>
                                  <a:pt x="19431" y="813"/>
                                </a:lnTo>
                                <a:cubicBezTo>
                                  <a:pt x="19558" y="648"/>
                                  <a:pt x="19812" y="508"/>
                                  <a:pt x="20193" y="406"/>
                                </a:cubicBezTo>
                                <a:cubicBezTo>
                                  <a:pt x="20447" y="305"/>
                                  <a:pt x="20828" y="216"/>
                                  <a:pt x="21336" y="165"/>
                                </a:cubicBezTo>
                                <a:cubicBezTo>
                                  <a:pt x="21844" y="102"/>
                                  <a:pt x="22479" y="51"/>
                                  <a:pt x="23368" y="38"/>
                                </a:cubicBezTo>
                                <a:cubicBezTo>
                                  <a:pt x="24130" y="13"/>
                                  <a:pt x="25146" y="0"/>
                                  <a:pt x="264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1" name="Shape 1241"/>
                        <wps:cNvSpPr/>
                        <wps:spPr>
                          <a:xfrm>
                            <a:off x="70104" y="6387"/>
                            <a:ext cx="49149" cy="80480"/>
                          </a:xfrm>
                          <a:custGeom>
                            <a:avLst/>
                            <a:gdLst/>
                            <a:ahLst/>
                            <a:cxnLst/>
                            <a:rect l="0" t="0" r="0" b="0"/>
                            <a:pathLst>
                              <a:path w="49149" h="80480">
                                <a:moveTo>
                                  <a:pt x="26416" y="0"/>
                                </a:moveTo>
                                <a:cubicBezTo>
                                  <a:pt x="27940" y="0"/>
                                  <a:pt x="29210" y="38"/>
                                  <a:pt x="30226" y="102"/>
                                </a:cubicBezTo>
                                <a:cubicBezTo>
                                  <a:pt x="31242" y="165"/>
                                  <a:pt x="31877" y="267"/>
                                  <a:pt x="32385" y="406"/>
                                </a:cubicBezTo>
                                <a:cubicBezTo>
                                  <a:pt x="32893" y="546"/>
                                  <a:pt x="33274" y="749"/>
                                  <a:pt x="33401" y="991"/>
                                </a:cubicBezTo>
                                <a:cubicBezTo>
                                  <a:pt x="33528" y="1244"/>
                                  <a:pt x="33655" y="1549"/>
                                  <a:pt x="33655" y="1918"/>
                                </a:cubicBezTo>
                                <a:lnTo>
                                  <a:pt x="33655" y="67945"/>
                                </a:lnTo>
                                <a:lnTo>
                                  <a:pt x="46736" y="67945"/>
                                </a:lnTo>
                                <a:cubicBezTo>
                                  <a:pt x="47117" y="67945"/>
                                  <a:pt x="47371" y="68059"/>
                                  <a:pt x="47752"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1" y="78677"/>
                                  <a:pt x="48514" y="79159"/>
                                </a:cubicBezTo>
                                <a:cubicBezTo>
                                  <a:pt x="48260" y="79629"/>
                                  <a:pt x="48006" y="79972"/>
                                  <a:pt x="47625" y="80175"/>
                                </a:cubicBezTo>
                                <a:cubicBezTo>
                                  <a:pt x="47371" y="80378"/>
                                  <a:pt x="47117" y="80480"/>
                                  <a:pt x="46736" y="80480"/>
                                </a:cubicBezTo>
                                <a:lnTo>
                                  <a:pt x="2540" y="80480"/>
                                </a:lnTo>
                                <a:cubicBezTo>
                                  <a:pt x="2286" y="80480"/>
                                  <a:pt x="1905" y="80378"/>
                                  <a:pt x="1651" y="80175"/>
                                </a:cubicBezTo>
                                <a:cubicBezTo>
                                  <a:pt x="1397" y="79972"/>
                                  <a:pt x="1143" y="79629"/>
                                  <a:pt x="889" y="79159"/>
                                </a:cubicBezTo>
                                <a:cubicBezTo>
                                  <a:pt x="635" y="78677"/>
                                  <a:pt x="508" y="78041"/>
                                  <a:pt x="381" y="77241"/>
                                </a:cubicBezTo>
                                <a:cubicBezTo>
                                  <a:pt x="254" y="76441"/>
                                  <a:pt x="127" y="75463"/>
                                  <a:pt x="127" y="74307"/>
                                </a:cubicBezTo>
                                <a:cubicBezTo>
                                  <a:pt x="127" y="73114"/>
                                  <a:pt x="254" y="72111"/>
                                  <a:pt x="381" y="71310"/>
                                </a:cubicBezTo>
                                <a:cubicBezTo>
                                  <a:pt x="381" y="70510"/>
                                  <a:pt x="635" y="69863"/>
                                  <a:pt x="889" y="69367"/>
                                </a:cubicBezTo>
                                <a:cubicBezTo>
                                  <a:pt x="1016" y="68872"/>
                                  <a:pt x="1270" y="68516"/>
                                  <a:pt x="1651" y="68288"/>
                                </a:cubicBezTo>
                                <a:cubicBezTo>
                                  <a:pt x="1905" y="68059"/>
                                  <a:pt x="2286" y="67945"/>
                                  <a:pt x="2540" y="67945"/>
                                </a:cubicBezTo>
                                <a:lnTo>
                                  <a:pt x="17526" y="67945"/>
                                </a:lnTo>
                                <a:lnTo>
                                  <a:pt x="17526" y="15939"/>
                                </a:lnTo>
                                <a:lnTo>
                                  <a:pt x="4572" y="23038"/>
                                </a:lnTo>
                                <a:cubicBezTo>
                                  <a:pt x="3683" y="23495"/>
                                  <a:pt x="2921" y="23774"/>
                                  <a:pt x="2286" y="23876"/>
                                </a:cubicBezTo>
                                <a:cubicBezTo>
                                  <a:pt x="1778" y="23978"/>
                                  <a:pt x="1270" y="23850"/>
                                  <a:pt x="889" y="23507"/>
                                </a:cubicBezTo>
                                <a:cubicBezTo>
                                  <a:pt x="508" y="23152"/>
                                  <a:pt x="254" y="22542"/>
                                  <a:pt x="127" y="21679"/>
                                </a:cubicBezTo>
                                <a:cubicBezTo>
                                  <a:pt x="0" y="20815"/>
                                  <a:pt x="0" y="19609"/>
                                  <a:pt x="0" y="18034"/>
                                </a:cubicBezTo>
                                <a:cubicBezTo>
                                  <a:pt x="0" y="17056"/>
                                  <a:pt x="0" y="16243"/>
                                  <a:pt x="0" y="15596"/>
                                </a:cubicBezTo>
                                <a:cubicBezTo>
                                  <a:pt x="127" y="14961"/>
                                  <a:pt x="254" y="14414"/>
                                  <a:pt x="381" y="13957"/>
                                </a:cubicBezTo>
                                <a:cubicBezTo>
                                  <a:pt x="508" y="13513"/>
                                  <a:pt x="762" y="13145"/>
                                  <a:pt x="1016" y="12852"/>
                                </a:cubicBezTo>
                                <a:cubicBezTo>
                                  <a:pt x="1397" y="12560"/>
                                  <a:pt x="1778" y="12255"/>
                                  <a:pt x="2286" y="11925"/>
                                </a:cubicBezTo>
                                <a:lnTo>
                                  <a:pt x="19431" y="813"/>
                                </a:lnTo>
                                <a:cubicBezTo>
                                  <a:pt x="19558" y="648"/>
                                  <a:pt x="19812" y="508"/>
                                  <a:pt x="20193" y="406"/>
                                </a:cubicBezTo>
                                <a:cubicBezTo>
                                  <a:pt x="20447" y="305"/>
                                  <a:pt x="20828" y="216"/>
                                  <a:pt x="21336" y="165"/>
                                </a:cubicBezTo>
                                <a:cubicBezTo>
                                  <a:pt x="21844" y="102"/>
                                  <a:pt x="22479" y="51"/>
                                  <a:pt x="23368" y="38"/>
                                </a:cubicBezTo>
                                <a:cubicBezTo>
                                  <a:pt x="24130" y="13"/>
                                  <a:pt x="25146" y="0"/>
                                  <a:pt x="26416"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1244" name="Picture 1244"/>
                          <pic:cNvPicPr/>
                        </pic:nvPicPr>
                        <pic:blipFill>
                          <a:blip r:embed="rId76"/>
                          <a:stretch>
                            <a:fillRect/>
                          </a:stretch>
                        </pic:blipFill>
                        <pic:spPr>
                          <a:xfrm>
                            <a:off x="0" y="0"/>
                            <a:ext cx="123444" cy="91464"/>
                          </a:xfrm>
                          <a:prstGeom prst="rect">
                            <a:avLst/>
                          </a:prstGeom>
                        </pic:spPr>
                      </pic:pic>
                    </wpg:wgp>
                  </a:graphicData>
                </a:graphic>
              </wp:anchor>
            </w:drawing>
          </mc:Choice>
          <mc:Fallback xmlns:a="http://schemas.openxmlformats.org/drawingml/2006/main">
            <w:pict>
              <v:group id="Group 40682" style="width:9.71997pt;height:7.2019pt;position:absolute;mso-position-horizontal-relative:text;mso-position-horizontal:absolute;margin-left:507.72pt;mso-position-vertical-relative:text;margin-top:364.989pt;" coordsize="1234,914">
                <v:shape id="Shape 1239" style="position:absolute;width:491;height:804;left:701;top:63;" coordsize="49149,80480" path="m26416,0c27940,0,29210,38,30226,102c31242,165,31877,267,32385,406c32893,546,33274,749,33401,991c33528,1244,33655,1549,33655,1918l33655,67945l46736,67945c47117,67945,47371,68059,47752,68288c48006,68516,48260,68872,48514,69367c48768,69863,48895,70510,49022,71310c49149,72111,49149,73114,49149,74307c49149,75463,49149,76441,49022,77241c48895,78041,48641,78677,48514,79159c48260,79629,48006,79972,47625,80175c47371,80378,47117,80480,46736,80480l2540,80480c2286,80480,1905,80378,1651,80175c1397,79972,1143,79629,889,79159c635,78677,508,78041,381,77241c254,76441,127,75463,127,74307c127,73114,254,72111,381,71310c381,70510,635,69863,889,69367c1016,68872,1270,68516,1651,68288c1905,68059,2286,67945,2540,67945l17526,67945l17526,15939l4572,23038c3683,23495,2921,23774,2286,23876c1778,23978,1270,23850,889,23507c508,23152,254,22542,127,21679c0,20815,0,19609,0,18034c0,17056,0,16243,0,15596c127,14961,254,14414,381,13957c508,13513,762,13145,1016,12852c1397,12560,1778,12255,2286,11925l19431,813c19558,648,19812,508,20193,406c20447,305,20828,216,21336,165c21844,102,22479,51,23368,38c24130,13,25146,0,26416,0x">
                  <v:stroke weight="0pt" endcap="flat" joinstyle="miter" miterlimit="10" on="false" color="#000000" opacity="0"/>
                  <v:fill on="true" color="#000000"/>
                </v:shape>
                <v:shape id="Shape 1241" style="position:absolute;width:491;height:804;left:701;top:63;" coordsize="49149,80480" path="m26416,0c27940,0,29210,38,30226,102c31242,165,31877,267,32385,406c32893,546,33274,749,33401,991c33528,1244,33655,1549,33655,1918l33655,67945l46736,67945c47117,67945,47371,68059,47752,68288c48006,68516,48260,68872,48514,69367c48768,69863,48895,70510,49022,71310c49149,72111,49149,73114,49149,74307c49149,75463,49149,76441,49022,77241c48895,78041,48641,78677,48514,79159c48260,79629,48006,79972,47625,80175c47371,80378,47117,80480,46736,80480l2540,80480c2286,80480,1905,80378,1651,80175c1397,79972,1143,79629,889,79159c635,78677,508,78041,381,77241c254,76441,127,75463,127,74307c127,73114,254,72111,381,71310c381,70510,635,69863,889,69367c1016,68872,1270,68516,1651,68288c1905,68059,2286,67945,2540,67945l17526,67945l17526,15939l4572,23038c3683,23495,2921,23774,2286,23876c1778,23978,1270,23850,889,23507c508,23152,254,22542,127,21679c0,20815,0,19609,0,18034c0,17056,0,16243,0,15596c127,14961,254,14414,381,13957c508,13513,762,13145,1016,12852c1397,12560,1778,12255,2286,11925l19431,813c19558,648,19812,508,20193,406c20447,305,20828,216,21336,165c21844,102,22479,51,23368,38c24130,13,25146,0,26416,0x">
                  <v:stroke weight="0.75pt" endcap="flat" joinstyle="round" on="true" color="#000000" opacity="0.498039"/>
                  <v:fill on="false" color="#000000" opacity="0"/>
                </v:shape>
                <v:shape id="Picture 1244" style="position:absolute;width:1234;height:914;left:0;top:0;" filled="f">
                  <v:imagedata r:id="rId77"/>
                </v:shape>
                <w10:wrap type="square"/>
              </v:group>
            </w:pict>
          </mc:Fallback>
        </mc:AlternateContent>
      </w:r>
      <w:r>
        <w:t>SUBJECT:  MUSIC</w:t>
      </w:r>
      <w:r>
        <w:rPr>
          <w:u w:val="none" w:color="000000"/>
        </w:rPr>
        <w:t xml:space="preserve"> </w:t>
      </w:r>
    </w:p>
    <w:p w:rsidR="00F00AE7" w:rsidRDefault="00C67C19">
      <w:pPr>
        <w:spacing w:after="0"/>
        <w:ind w:left="144" w:hanging="10"/>
      </w:pPr>
      <w:r>
        <w:rPr>
          <w:rFonts w:ascii="Arial" w:eastAsia="Arial" w:hAnsi="Arial" w:cs="Arial"/>
          <w:b/>
          <w:color w:val="FF0066"/>
          <w:sz w:val="18"/>
        </w:rPr>
        <w:t xml:space="preserve">A-Level Music is delivered by CCEA </w:t>
      </w:r>
    </w:p>
    <w:p w:rsidR="00F00AE7" w:rsidRDefault="00C67C19">
      <w:pPr>
        <w:spacing w:after="0"/>
        <w:ind w:left="144" w:hanging="10"/>
      </w:pPr>
      <w:r>
        <w:rPr>
          <w:rFonts w:ascii="Arial" w:eastAsia="Arial" w:hAnsi="Arial" w:cs="Arial"/>
          <w:b/>
          <w:color w:val="FF0066"/>
          <w:sz w:val="18"/>
        </w:rPr>
        <w:t xml:space="preserve">Qualification Value: 1 A-Level </w:t>
      </w:r>
    </w:p>
    <w:p w:rsidR="00F00AE7" w:rsidRDefault="00C67C19">
      <w:pPr>
        <w:spacing w:after="141"/>
        <w:ind w:left="144" w:hanging="10"/>
      </w:pPr>
      <w:r>
        <w:rPr>
          <w:rFonts w:ascii="Arial" w:eastAsia="Arial" w:hAnsi="Arial" w:cs="Arial"/>
          <w:b/>
          <w:color w:val="FF0066"/>
          <w:sz w:val="18"/>
        </w:rPr>
        <w:t xml:space="preserve">Course Duration: This is a 2 Year Course </w:t>
      </w:r>
    </w:p>
    <w:p w:rsidR="00F00AE7" w:rsidRDefault="00C67C19">
      <w:pPr>
        <w:spacing w:after="0"/>
        <w:ind w:left="144" w:hanging="10"/>
      </w:pPr>
      <w:r>
        <w:rPr>
          <w:rFonts w:ascii="Arial" w:eastAsia="Arial" w:hAnsi="Arial" w:cs="Arial"/>
          <w:b/>
          <w:sz w:val="16"/>
        </w:rPr>
        <w:t xml:space="preserve">Course Content </w:t>
      </w:r>
    </w:p>
    <w:p w:rsidR="00F00AE7" w:rsidRDefault="00C67C19">
      <w:pPr>
        <w:spacing w:after="0"/>
        <w:ind w:left="144" w:hanging="10"/>
      </w:pPr>
      <w:r>
        <w:rPr>
          <w:rFonts w:ascii="Arial" w:eastAsia="Arial" w:hAnsi="Arial" w:cs="Arial"/>
          <w:b/>
          <w:sz w:val="16"/>
          <w:u w:val="single" w:color="000000"/>
        </w:rPr>
        <w:t>In Year 13 three Units will be studied for AS Level:</w:t>
      </w:r>
      <w:r>
        <w:rPr>
          <w:rFonts w:ascii="Arial" w:eastAsia="Arial" w:hAnsi="Arial" w:cs="Arial"/>
          <w:b/>
          <w:sz w:val="16"/>
        </w:rPr>
        <w:t xml:space="preserve"> </w:t>
      </w:r>
    </w:p>
    <w:p w:rsidR="00F00AE7" w:rsidRDefault="00C67C19">
      <w:pPr>
        <w:tabs>
          <w:tab w:val="center" w:pos="325"/>
          <w:tab w:val="center" w:pos="1144"/>
          <w:tab w:val="center" w:pos="1846"/>
          <w:tab w:val="center" w:pos="3493"/>
        </w:tabs>
        <w:spacing w:after="5" w:line="258" w:lineRule="auto"/>
      </w:pPr>
      <w:r>
        <w:tab/>
      </w:r>
      <w:r>
        <w:rPr>
          <w:rFonts w:ascii="Arial" w:eastAsia="Arial" w:hAnsi="Arial" w:cs="Arial"/>
          <w:b/>
          <w:sz w:val="16"/>
        </w:rPr>
        <w:t xml:space="preserve">AS 1 </w:t>
      </w:r>
      <w:r>
        <w:rPr>
          <w:rFonts w:ascii="Arial" w:eastAsia="Arial" w:hAnsi="Arial" w:cs="Arial"/>
          <w:b/>
          <w:sz w:val="16"/>
        </w:rPr>
        <w:tab/>
        <w:t xml:space="preserve">Performing </w:t>
      </w:r>
      <w:r>
        <w:rPr>
          <w:rFonts w:ascii="Arial" w:eastAsia="Arial" w:hAnsi="Arial" w:cs="Arial"/>
          <w:b/>
          <w:sz w:val="16"/>
        </w:rPr>
        <w:tab/>
        <w:t xml:space="preserve"> </w:t>
      </w:r>
      <w:r>
        <w:rPr>
          <w:rFonts w:ascii="Arial" w:eastAsia="Arial" w:hAnsi="Arial" w:cs="Arial"/>
          <w:b/>
          <w:sz w:val="16"/>
        </w:rPr>
        <w:tab/>
      </w:r>
      <w:r>
        <w:rPr>
          <w:rFonts w:ascii="Arial" w:eastAsia="Arial" w:hAnsi="Arial" w:cs="Arial"/>
          <w:sz w:val="16"/>
        </w:rPr>
        <w:t xml:space="preserve">(32.5% of AS, 13% of A Level)   </w:t>
      </w:r>
    </w:p>
    <w:p w:rsidR="00F00AE7" w:rsidRDefault="00C67C19">
      <w:pPr>
        <w:tabs>
          <w:tab w:val="center" w:pos="716"/>
          <w:tab w:val="center" w:pos="1280"/>
          <w:tab w:val="center" w:pos="1846"/>
          <w:tab w:val="center" w:pos="5146"/>
        </w:tabs>
        <w:spacing w:after="168" w:line="258" w:lineRule="auto"/>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Students must perform a solo programme at a minimum standard of Grade 4. </w:t>
      </w:r>
    </w:p>
    <w:p w:rsidR="00F00AE7" w:rsidRDefault="00C67C19">
      <w:pPr>
        <w:tabs>
          <w:tab w:val="center" w:pos="874"/>
          <w:tab w:val="center" w:pos="1846"/>
          <w:tab w:val="center" w:pos="3494"/>
        </w:tabs>
        <w:spacing w:after="5" w:line="258" w:lineRule="auto"/>
      </w:pPr>
      <w:r>
        <w:tab/>
      </w:r>
      <w:r>
        <w:rPr>
          <w:rFonts w:ascii="Arial" w:eastAsia="Arial" w:hAnsi="Arial" w:cs="Arial"/>
          <w:b/>
          <w:sz w:val="16"/>
        </w:rPr>
        <w:t xml:space="preserve">AS 2 </w:t>
      </w:r>
      <w:r>
        <w:rPr>
          <w:rFonts w:ascii="Arial" w:eastAsia="Arial" w:hAnsi="Arial" w:cs="Arial"/>
          <w:sz w:val="16"/>
        </w:rPr>
        <w:t xml:space="preserve"> </w:t>
      </w:r>
      <w:r>
        <w:rPr>
          <w:rFonts w:ascii="Arial" w:eastAsia="Arial" w:hAnsi="Arial" w:cs="Arial"/>
          <w:b/>
          <w:sz w:val="16"/>
        </w:rPr>
        <w:t>Composing</w:t>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(32.5% of AS, 13% of A Level)   </w:t>
      </w:r>
    </w:p>
    <w:p w:rsidR="00F00AE7" w:rsidRDefault="00C67C19">
      <w:pPr>
        <w:tabs>
          <w:tab w:val="center" w:pos="716"/>
          <w:tab w:val="center" w:pos="1280"/>
          <w:tab w:val="center" w:pos="1846"/>
          <w:tab w:val="center" w:pos="5295"/>
        </w:tabs>
        <w:spacing w:after="5" w:line="258" w:lineRule="auto"/>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Student</w:t>
      </w:r>
      <w:r>
        <w:rPr>
          <w:rFonts w:ascii="Arial" w:eastAsia="Arial" w:hAnsi="Arial" w:cs="Arial"/>
          <w:sz w:val="16"/>
        </w:rPr>
        <w:t xml:space="preserve">s will complete a composition task including the use of </w:t>
      </w:r>
      <w:r>
        <w:rPr>
          <w:rFonts w:ascii="Arial" w:eastAsia="Arial" w:hAnsi="Arial" w:cs="Arial"/>
          <w:sz w:val="16"/>
          <w:u w:val="single" w:color="000000"/>
        </w:rPr>
        <w:t>Music Technology</w:t>
      </w:r>
      <w:r>
        <w:rPr>
          <w:rFonts w:ascii="Arial" w:eastAsia="Arial" w:hAnsi="Arial" w:cs="Arial"/>
          <w:sz w:val="16"/>
        </w:rPr>
        <w:t xml:space="preserve">. </w:t>
      </w:r>
    </w:p>
    <w:p w:rsidR="00F00AE7" w:rsidRDefault="00C67C19">
      <w:pPr>
        <w:spacing w:after="0"/>
        <w:ind w:left="149"/>
      </w:pPr>
      <w:r>
        <w:rPr>
          <w:rFonts w:ascii="Arial" w:eastAsia="Arial" w:hAnsi="Arial" w:cs="Arial"/>
          <w:b/>
          <w:sz w:val="16"/>
        </w:rPr>
        <w:t xml:space="preserve">                 </w:t>
      </w:r>
    </w:p>
    <w:p w:rsidR="00F00AE7" w:rsidRDefault="00C67C19">
      <w:pPr>
        <w:spacing w:after="0"/>
        <w:ind w:left="144" w:hanging="10"/>
      </w:pPr>
      <w:r>
        <w:rPr>
          <w:rFonts w:ascii="Arial" w:eastAsia="Arial" w:hAnsi="Arial" w:cs="Arial"/>
          <w:b/>
          <w:sz w:val="16"/>
        </w:rPr>
        <w:t xml:space="preserve">AS 3    Responding to Music  </w:t>
      </w:r>
      <w:r>
        <w:rPr>
          <w:rFonts w:ascii="Arial" w:eastAsia="Arial" w:hAnsi="Arial" w:cs="Arial"/>
          <w:sz w:val="16"/>
        </w:rPr>
        <w:t>(35% of AS, 14% of A Level)</w:t>
      </w:r>
      <w:r>
        <w:rPr>
          <w:rFonts w:ascii="Arial" w:eastAsia="Arial" w:hAnsi="Arial" w:cs="Arial"/>
          <w:b/>
          <w:sz w:val="16"/>
        </w:rPr>
        <w:t xml:space="preserve"> </w:t>
      </w:r>
    </w:p>
    <w:p w:rsidR="00F00AE7" w:rsidRDefault="00C67C19">
      <w:pPr>
        <w:tabs>
          <w:tab w:val="center" w:pos="716"/>
          <w:tab w:val="center" w:pos="1280"/>
          <w:tab w:val="center" w:pos="1846"/>
          <w:tab w:val="center" w:pos="3400"/>
        </w:tabs>
        <w:spacing w:after="5" w:line="258" w:lineRule="auto"/>
      </w:pPr>
      <w:r>
        <w:tab/>
      </w:r>
      <w:r>
        <w:rPr>
          <w:rFonts w:ascii="Arial" w:eastAsia="Arial" w:hAnsi="Arial" w:cs="Arial"/>
          <w:b/>
          <w:sz w:val="16"/>
        </w:rPr>
        <w:t xml:space="preserve"> </w:t>
      </w:r>
      <w:r>
        <w:rPr>
          <w:rFonts w:ascii="Arial" w:eastAsia="Arial" w:hAnsi="Arial" w:cs="Arial"/>
          <w:b/>
          <w:sz w:val="16"/>
        </w:rPr>
        <w:tab/>
        <w:t xml:space="preserve"> </w:t>
      </w:r>
      <w:r>
        <w:rPr>
          <w:rFonts w:ascii="Arial" w:eastAsia="Arial" w:hAnsi="Arial" w:cs="Arial"/>
          <w:b/>
          <w:sz w:val="16"/>
        </w:rPr>
        <w:tab/>
        <w:t xml:space="preserve"> </w:t>
      </w:r>
      <w:r>
        <w:rPr>
          <w:rFonts w:ascii="Arial" w:eastAsia="Arial" w:hAnsi="Arial" w:cs="Arial"/>
          <w:b/>
          <w:sz w:val="16"/>
        </w:rPr>
        <w:tab/>
      </w:r>
      <w:r>
        <w:rPr>
          <w:rFonts w:ascii="Arial" w:eastAsia="Arial" w:hAnsi="Arial" w:cs="Arial"/>
          <w:sz w:val="16"/>
        </w:rPr>
        <w:t>Students will sit two papers:</w:t>
      </w:r>
      <w:r>
        <w:rPr>
          <w:rFonts w:ascii="Arial" w:eastAsia="Arial" w:hAnsi="Arial" w:cs="Arial"/>
          <w:b/>
          <w:sz w:val="16"/>
        </w:rPr>
        <w:t xml:space="preserve">  </w:t>
      </w:r>
    </w:p>
    <w:p w:rsidR="00F00AE7" w:rsidRDefault="00C67C19">
      <w:pPr>
        <w:spacing w:after="0"/>
        <w:ind w:left="144" w:hanging="10"/>
      </w:pPr>
      <w:r>
        <w:rPr>
          <w:rFonts w:ascii="Arial" w:eastAsia="Arial" w:hAnsi="Arial" w:cs="Arial"/>
          <w:b/>
          <w:sz w:val="16"/>
        </w:rPr>
        <w:t xml:space="preserve">Aural perception (listening) test </w:t>
      </w:r>
      <w:r>
        <w:rPr>
          <w:rFonts w:ascii="Arial" w:eastAsia="Arial" w:hAnsi="Arial" w:cs="Arial"/>
          <w:sz w:val="16"/>
        </w:rPr>
        <w:t xml:space="preserve">and </w:t>
      </w:r>
      <w:r>
        <w:rPr>
          <w:rFonts w:ascii="Arial" w:eastAsia="Arial" w:hAnsi="Arial" w:cs="Arial"/>
          <w:b/>
          <w:sz w:val="16"/>
        </w:rPr>
        <w:t>Written exam</w:t>
      </w:r>
      <w:r>
        <w:rPr>
          <w:rFonts w:ascii="Arial" w:eastAsia="Arial" w:hAnsi="Arial" w:cs="Arial"/>
          <w:sz w:val="16"/>
        </w:rPr>
        <w:t>.</w:t>
      </w:r>
      <w:r>
        <w:rPr>
          <w:rFonts w:ascii="Arial" w:eastAsia="Arial" w:hAnsi="Arial" w:cs="Arial"/>
          <w:b/>
          <w:sz w:val="16"/>
        </w:rPr>
        <w:t xml:space="preserve"> </w:t>
      </w:r>
    </w:p>
    <w:p w:rsidR="00F00AE7" w:rsidRDefault="00C67C19">
      <w:pPr>
        <w:spacing w:after="153" w:line="258" w:lineRule="auto"/>
        <w:ind w:left="144" w:hanging="10"/>
      </w:pPr>
      <w:r>
        <w:rPr>
          <w:rFonts w:ascii="Arial" w:eastAsia="Arial" w:hAnsi="Arial" w:cs="Arial"/>
          <w:sz w:val="16"/>
        </w:rPr>
        <w:t xml:space="preserve">This Module will consist of three areas of study, in which you will study different types of music including Orchestral and Vocal Music from Classical, Religious and Musical Theatre styles.  </w:t>
      </w:r>
    </w:p>
    <w:p w:rsidR="00F00AE7" w:rsidRDefault="00C67C19">
      <w:pPr>
        <w:spacing w:after="0"/>
        <w:ind w:left="144" w:hanging="10"/>
      </w:pPr>
      <w:r>
        <w:rPr>
          <w:rFonts w:ascii="Arial" w:eastAsia="Arial" w:hAnsi="Arial" w:cs="Arial"/>
          <w:b/>
          <w:sz w:val="16"/>
          <w:u w:val="single" w:color="000000"/>
        </w:rPr>
        <w:t>In Year 14 three Units will be studied for A Level</w:t>
      </w:r>
      <w:r>
        <w:rPr>
          <w:rFonts w:ascii="Arial" w:eastAsia="Arial" w:hAnsi="Arial" w:cs="Arial"/>
          <w:b/>
          <w:sz w:val="16"/>
        </w:rPr>
        <w:t xml:space="preserve">: </w:t>
      </w:r>
    </w:p>
    <w:p w:rsidR="00F00AE7" w:rsidRDefault="00C67C19">
      <w:pPr>
        <w:tabs>
          <w:tab w:val="center" w:pos="317"/>
          <w:tab w:val="center" w:pos="1144"/>
          <w:tab w:val="center" w:pos="1846"/>
          <w:tab w:val="center" w:pos="3071"/>
        </w:tabs>
        <w:spacing w:after="5" w:line="258" w:lineRule="auto"/>
      </w:pPr>
      <w:r>
        <w:tab/>
      </w:r>
      <w:r>
        <w:rPr>
          <w:rFonts w:ascii="Arial" w:eastAsia="Arial" w:hAnsi="Arial" w:cs="Arial"/>
          <w:b/>
          <w:sz w:val="16"/>
        </w:rPr>
        <w:t xml:space="preserve">A2 1 </w:t>
      </w:r>
      <w:r>
        <w:rPr>
          <w:rFonts w:ascii="Arial" w:eastAsia="Arial" w:hAnsi="Arial" w:cs="Arial"/>
          <w:b/>
          <w:sz w:val="16"/>
        </w:rPr>
        <w:tab/>
        <w:t>Perf</w:t>
      </w:r>
      <w:r>
        <w:rPr>
          <w:rFonts w:ascii="Arial" w:eastAsia="Arial" w:hAnsi="Arial" w:cs="Arial"/>
          <w:b/>
          <w:sz w:val="16"/>
        </w:rPr>
        <w:t xml:space="preserve">orming </w:t>
      </w:r>
      <w:r>
        <w:rPr>
          <w:rFonts w:ascii="Arial" w:eastAsia="Arial" w:hAnsi="Arial" w:cs="Arial"/>
          <w:b/>
          <w:sz w:val="16"/>
        </w:rPr>
        <w:tab/>
        <w:t xml:space="preserve"> </w:t>
      </w:r>
      <w:r>
        <w:rPr>
          <w:rFonts w:ascii="Arial" w:eastAsia="Arial" w:hAnsi="Arial" w:cs="Arial"/>
          <w:b/>
          <w:sz w:val="16"/>
        </w:rPr>
        <w:tab/>
      </w:r>
      <w:r>
        <w:rPr>
          <w:rFonts w:ascii="Arial" w:eastAsia="Arial" w:hAnsi="Arial" w:cs="Arial"/>
          <w:sz w:val="16"/>
        </w:rPr>
        <w:t>(19.5% of A Level)</w:t>
      </w:r>
      <w:r>
        <w:rPr>
          <w:rFonts w:ascii="Arial" w:eastAsia="Arial" w:hAnsi="Arial" w:cs="Arial"/>
          <w:b/>
          <w:sz w:val="16"/>
        </w:rPr>
        <w:t xml:space="preserve"> </w:t>
      </w:r>
    </w:p>
    <w:p w:rsidR="00F00AE7" w:rsidRDefault="00C67C19">
      <w:pPr>
        <w:tabs>
          <w:tab w:val="center" w:pos="1292"/>
          <w:tab w:val="center" w:pos="1846"/>
          <w:tab w:val="center" w:pos="5146"/>
        </w:tabs>
        <w:spacing w:after="168" w:line="258" w:lineRule="auto"/>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Students must perform a solo programme at a minimum standard of Grade 5. </w:t>
      </w:r>
    </w:p>
    <w:p w:rsidR="00F00AE7" w:rsidRDefault="00C67C19">
      <w:pPr>
        <w:tabs>
          <w:tab w:val="center" w:pos="317"/>
          <w:tab w:val="center" w:pos="1157"/>
          <w:tab w:val="center" w:pos="1846"/>
          <w:tab w:val="center" w:pos="3071"/>
        </w:tabs>
        <w:spacing w:after="5" w:line="258" w:lineRule="auto"/>
      </w:pPr>
      <w:r>
        <w:tab/>
      </w:r>
      <w:r>
        <w:rPr>
          <w:rFonts w:ascii="Arial" w:eastAsia="Arial" w:hAnsi="Arial" w:cs="Arial"/>
          <w:b/>
          <w:sz w:val="16"/>
        </w:rPr>
        <w:t>A2 2</w:t>
      </w:r>
      <w:r>
        <w:rPr>
          <w:rFonts w:ascii="Arial" w:eastAsia="Arial" w:hAnsi="Arial" w:cs="Arial"/>
          <w:sz w:val="16"/>
        </w:rPr>
        <w:t xml:space="preserve"> </w:t>
      </w:r>
      <w:r>
        <w:rPr>
          <w:rFonts w:ascii="Arial" w:eastAsia="Arial" w:hAnsi="Arial" w:cs="Arial"/>
          <w:sz w:val="16"/>
        </w:rPr>
        <w:tab/>
      </w:r>
      <w:r>
        <w:rPr>
          <w:rFonts w:ascii="Arial" w:eastAsia="Arial" w:hAnsi="Arial" w:cs="Arial"/>
          <w:b/>
          <w:sz w:val="16"/>
        </w:rPr>
        <w:t>Composing</w:t>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(19.5% of A Level)</w:t>
      </w:r>
      <w:r>
        <w:rPr>
          <w:rFonts w:ascii="Arial" w:eastAsia="Arial" w:hAnsi="Arial" w:cs="Arial"/>
          <w:b/>
          <w:sz w:val="16"/>
        </w:rPr>
        <w:t xml:space="preserve"> </w:t>
      </w:r>
    </w:p>
    <w:p w:rsidR="00F00AE7" w:rsidRDefault="00C67C19">
      <w:pPr>
        <w:tabs>
          <w:tab w:val="center" w:pos="716"/>
          <w:tab w:val="center" w:pos="1280"/>
          <w:tab w:val="center" w:pos="1846"/>
          <w:tab w:val="center" w:pos="5295"/>
        </w:tabs>
        <w:spacing w:after="5" w:line="258" w:lineRule="auto"/>
      </w:pPr>
      <w:r>
        <w:tab/>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Students will complete a composition task including the use of </w:t>
      </w:r>
      <w:r>
        <w:rPr>
          <w:rFonts w:ascii="Arial" w:eastAsia="Arial" w:hAnsi="Arial" w:cs="Arial"/>
          <w:sz w:val="16"/>
          <w:u w:val="single" w:color="000000"/>
        </w:rPr>
        <w:t>Music Technology</w:t>
      </w:r>
      <w:r>
        <w:rPr>
          <w:rFonts w:ascii="Arial" w:eastAsia="Arial" w:hAnsi="Arial" w:cs="Arial"/>
          <w:sz w:val="16"/>
        </w:rPr>
        <w:t xml:space="preserve">. </w:t>
      </w:r>
    </w:p>
    <w:p w:rsidR="00F00AE7" w:rsidRDefault="00C67C19">
      <w:pPr>
        <w:spacing w:after="0"/>
        <w:ind w:left="149"/>
      </w:pPr>
      <w:r>
        <w:rPr>
          <w:rFonts w:ascii="Arial" w:eastAsia="Arial" w:hAnsi="Arial" w:cs="Arial"/>
          <w:b/>
          <w:sz w:val="16"/>
        </w:rPr>
        <w:t xml:space="preserve">                 </w:t>
      </w:r>
    </w:p>
    <w:p w:rsidR="00F00AE7" w:rsidRDefault="00C67C19">
      <w:pPr>
        <w:spacing w:after="0"/>
        <w:ind w:left="144" w:hanging="10"/>
      </w:pPr>
      <w:r>
        <w:rPr>
          <w:rFonts w:ascii="Arial" w:eastAsia="Arial" w:hAnsi="Arial" w:cs="Arial"/>
          <w:b/>
          <w:sz w:val="16"/>
        </w:rPr>
        <w:t xml:space="preserve">A2 3    Responding to Music  </w:t>
      </w:r>
      <w:r>
        <w:rPr>
          <w:rFonts w:ascii="Arial" w:eastAsia="Arial" w:hAnsi="Arial" w:cs="Arial"/>
          <w:sz w:val="16"/>
        </w:rPr>
        <w:t>(21% of A Level)</w:t>
      </w:r>
      <w:r>
        <w:rPr>
          <w:rFonts w:ascii="Arial" w:eastAsia="Arial" w:hAnsi="Arial" w:cs="Arial"/>
          <w:b/>
          <w:sz w:val="16"/>
        </w:rPr>
        <w:t xml:space="preserve"> </w:t>
      </w:r>
    </w:p>
    <w:p w:rsidR="00F00AE7" w:rsidRDefault="00C67C19">
      <w:pPr>
        <w:tabs>
          <w:tab w:val="center" w:pos="716"/>
          <w:tab w:val="center" w:pos="1280"/>
          <w:tab w:val="center" w:pos="1846"/>
          <w:tab w:val="center" w:pos="5433"/>
        </w:tabs>
        <w:spacing w:after="0"/>
      </w:pPr>
      <w:r>
        <w:tab/>
      </w:r>
      <w:r>
        <w:rPr>
          <w:rFonts w:ascii="Arial" w:eastAsia="Arial" w:hAnsi="Arial" w:cs="Arial"/>
          <w:b/>
          <w:sz w:val="16"/>
        </w:rPr>
        <w:t xml:space="preserve"> </w:t>
      </w:r>
      <w:r>
        <w:rPr>
          <w:rFonts w:ascii="Arial" w:eastAsia="Arial" w:hAnsi="Arial" w:cs="Arial"/>
          <w:b/>
          <w:sz w:val="16"/>
        </w:rPr>
        <w:tab/>
        <w:t xml:space="preserve"> </w:t>
      </w:r>
      <w:r>
        <w:rPr>
          <w:rFonts w:ascii="Arial" w:eastAsia="Arial" w:hAnsi="Arial" w:cs="Arial"/>
          <w:b/>
          <w:sz w:val="16"/>
        </w:rPr>
        <w:tab/>
        <w:t xml:space="preserve"> </w:t>
      </w:r>
      <w:r>
        <w:rPr>
          <w:rFonts w:ascii="Arial" w:eastAsia="Arial" w:hAnsi="Arial" w:cs="Arial"/>
          <w:b/>
          <w:sz w:val="16"/>
        </w:rPr>
        <w:tab/>
      </w:r>
      <w:r>
        <w:rPr>
          <w:rFonts w:ascii="Arial" w:eastAsia="Arial" w:hAnsi="Arial" w:cs="Arial"/>
          <w:sz w:val="16"/>
        </w:rPr>
        <w:t>Students will sit two papers:</w:t>
      </w:r>
      <w:r>
        <w:rPr>
          <w:rFonts w:ascii="Arial" w:eastAsia="Arial" w:hAnsi="Arial" w:cs="Arial"/>
          <w:b/>
          <w:sz w:val="16"/>
        </w:rPr>
        <w:t xml:space="preserve"> Aural perception (listening) test </w:t>
      </w:r>
      <w:r>
        <w:rPr>
          <w:rFonts w:ascii="Arial" w:eastAsia="Arial" w:hAnsi="Arial" w:cs="Arial"/>
          <w:sz w:val="16"/>
        </w:rPr>
        <w:t xml:space="preserve">and </w:t>
      </w:r>
      <w:r>
        <w:rPr>
          <w:rFonts w:ascii="Arial" w:eastAsia="Arial" w:hAnsi="Arial" w:cs="Arial"/>
          <w:b/>
          <w:sz w:val="16"/>
        </w:rPr>
        <w:t>Written examination</w:t>
      </w:r>
      <w:r>
        <w:rPr>
          <w:rFonts w:ascii="Arial" w:eastAsia="Arial" w:hAnsi="Arial" w:cs="Arial"/>
          <w:sz w:val="16"/>
        </w:rPr>
        <w:t>.</w:t>
      </w:r>
      <w:r>
        <w:rPr>
          <w:rFonts w:ascii="Arial" w:eastAsia="Arial" w:hAnsi="Arial" w:cs="Arial"/>
          <w:b/>
          <w:sz w:val="16"/>
        </w:rPr>
        <w:t xml:space="preserve"> </w:t>
      </w:r>
    </w:p>
    <w:p w:rsidR="00F00AE7" w:rsidRDefault="00C67C19">
      <w:pPr>
        <w:spacing w:after="153" w:line="258" w:lineRule="auto"/>
        <w:ind w:left="144" w:hanging="10"/>
      </w:pPr>
      <w:r>
        <w:rPr>
          <w:rFonts w:ascii="Arial" w:eastAsia="Arial" w:hAnsi="Arial" w:cs="Arial"/>
          <w:sz w:val="16"/>
        </w:rPr>
        <w:t>This Module will consist of three areas of study, in which you will study pieces mainly from the world of Classi</w:t>
      </w:r>
      <w:r>
        <w:rPr>
          <w:rFonts w:ascii="Arial" w:eastAsia="Arial" w:hAnsi="Arial" w:cs="Arial"/>
          <w:sz w:val="16"/>
        </w:rPr>
        <w:t xml:space="preserve">cal Music but also religious music and secular music.  </w:t>
      </w:r>
    </w:p>
    <w:p w:rsidR="00F00AE7" w:rsidRDefault="00C67C19">
      <w:pPr>
        <w:spacing w:after="152" w:line="258" w:lineRule="auto"/>
        <w:ind w:left="144" w:hanging="10"/>
      </w:pPr>
      <w:r>
        <w:rPr>
          <w:rFonts w:ascii="Arial" w:eastAsia="Arial" w:hAnsi="Arial" w:cs="Arial"/>
          <w:b/>
          <w:sz w:val="16"/>
        </w:rPr>
        <w:t xml:space="preserve">How will I be assessed?  </w:t>
      </w:r>
      <w:r>
        <w:rPr>
          <w:rFonts w:ascii="Arial" w:eastAsia="Arial" w:hAnsi="Arial" w:cs="Arial"/>
          <w:sz w:val="16"/>
        </w:rPr>
        <w:t xml:space="preserve">Coursework in the form of 1 composition per year (internally assessed); 1 solo practical per year (externally    assessed); and aural / written examinations (1 written examination per year and 1 listening exam per year).     </w:t>
      </w:r>
    </w:p>
    <w:p w:rsidR="00F00AE7" w:rsidRDefault="00C67C19">
      <w:pPr>
        <w:spacing w:after="0"/>
        <w:ind w:left="144" w:hanging="10"/>
      </w:pPr>
      <w:r>
        <w:rPr>
          <w:rFonts w:ascii="Arial" w:eastAsia="Arial" w:hAnsi="Arial" w:cs="Arial"/>
          <w:b/>
          <w:sz w:val="16"/>
        </w:rPr>
        <w:t xml:space="preserve">Progression Routes </w:t>
      </w:r>
    </w:p>
    <w:p w:rsidR="00F00AE7" w:rsidRDefault="00C67C19">
      <w:pPr>
        <w:spacing w:after="5" w:line="258" w:lineRule="auto"/>
        <w:ind w:left="144" w:hanging="10"/>
      </w:pPr>
      <w:r>
        <w:rPr>
          <w:rFonts w:ascii="Arial" w:eastAsia="Arial" w:hAnsi="Arial" w:cs="Arial"/>
          <w:sz w:val="16"/>
        </w:rPr>
        <w:t>An A Level</w:t>
      </w:r>
      <w:r>
        <w:rPr>
          <w:rFonts w:ascii="Arial" w:eastAsia="Arial" w:hAnsi="Arial" w:cs="Arial"/>
          <w:sz w:val="16"/>
        </w:rPr>
        <w:t xml:space="preserve"> in Music is recognised for entry to most degree courses. Career paths in Music include Music Production, Teaching, Performing,           Composing, Music Therapy, Media, Arts Administration, Music Retail, Instrument Making and Repair. Music Technology pro</w:t>
      </w:r>
      <w:r>
        <w:rPr>
          <w:rFonts w:ascii="Arial" w:eastAsia="Arial" w:hAnsi="Arial" w:cs="Arial"/>
          <w:sz w:val="16"/>
        </w:rPr>
        <w:t xml:space="preserve">vides opportunities in Sound Engineering, Composition and Recording. </w:t>
      </w:r>
    </w:p>
    <w:p w:rsidR="00F00AE7" w:rsidRDefault="00C67C19">
      <w:pPr>
        <w:pStyle w:val="Heading2"/>
        <w:spacing w:after="0"/>
        <w:ind w:left="159"/>
      </w:pPr>
      <w:r>
        <w:rPr>
          <w:noProof/>
        </w:rPr>
        <mc:AlternateContent>
          <mc:Choice Requires="wpg">
            <w:drawing>
              <wp:anchor distT="0" distB="0" distL="114300" distR="114300" simplePos="0" relativeHeight="251679744" behindDoc="0" locked="0" layoutInCell="1" allowOverlap="1">
                <wp:simplePos x="0" y="0"/>
                <wp:positionH relativeFrom="column">
                  <wp:posOffset>-307402</wp:posOffset>
                </wp:positionH>
                <wp:positionV relativeFrom="paragraph">
                  <wp:posOffset>-54074</wp:posOffset>
                </wp:positionV>
                <wp:extent cx="491856" cy="4988052"/>
                <wp:effectExtent l="0" t="0" r="0" b="0"/>
                <wp:wrapSquare wrapText="bothSides"/>
                <wp:docPr id="40976" name="Group 40976"/>
                <wp:cNvGraphicFramePr/>
                <a:graphic xmlns:a="http://schemas.openxmlformats.org/drawingml/2006/main">
                  <a:graphicData uri="http://schemas.microsoft.com/office/word/2010/wordprocessingGroup">
                    <wpg:wgp>
                      <wpg:cNvGrpSpPr/>
                      <wpg:grpSpPr>
                        <a:xfrm>
                          <a:off x="0" y="0"/>
                          <a:ext cx="491856" cy="4988052"/>
                          <a:chOff x="0" y="0"/>
                          <a:chExt cx="491856" cy="4988052"/>
                        </a:xfrm>
                      </wpg:grpSpPr>
                      <wps:wsp>
                        <wps:cNvPr id="1426" name="Rectangle 1426"/>
                        <wps:cNvSpPr/>
                        <wps:spPr>
                          <a:xfrm>
                            <a:off x="307403" y="37579"/>
                            <a:ext cx="38021" cy="171356"/>
                          </a:xfrm>
                          <a:prstGeom prst="rect">
                            <a:avLst/>
                          </a:prstGeom>
                          <a:ln>
                            <a:noFill/>
                          </a:ln>
                        </wps:spPr>
                        <wps:txbx>
                          <w:txbxContent>
                            <w:p w:rsidR="00F00AE7" w:rsidRDefault="00C67C19">
                              <w:r>
                                <w:rPr>
                                  <w:sz w:val="20"/>
                                </w:rPr>
                                <w:t xml:space="preserve"> </w:t>
                              </w:r>
                            </w:p>
                          </w:txbxContent>
                        </wps:txbx>
                        <wps:bodyPr horzOverflow="overflow" vert="horz" lIns="0" tIns="0" rIns="0" bIns="0" rtlCol="0">
                          <a:noAutofit/>
                        </wps:bodyPr>
                      </wps:wsp>
                      <wps:wsp>
                        <wps:cNvPr id="53492" name="Shape 53492"/>
                        <wps:cNvSpPr/>
                        <wps:spPr>
                          <a:xfrm>
                            <a:off x="0" y="0"/>
                            <a:ext cx="331775" cy="4988052"/>
                          </a:xfrm>
                          <a:custGeom>
                            <a:avLst/>
                            <a:gdLst/>
                            <a:ahLst/>
                            <a:cxnLst/>
                            <a:rect l="0" t="0" r="0" b="0"/>
                            <a:pathLst>
                              <a:path w="331775" h="4988052">
                                <a:moveTo>
                                  <a:pt x="0" y="0"/>
                                </a:moveTo>
                                <a:lnTo>
                                  <a:pt x="331775" y="0"/>
                                </a:lnTo>
                                <a:lnTo>
                                  <a:pt x="331775" y="4988052"/>
                                </a:lnTo>
                                <a:lnTo>
                                  <a:pt x="0" y="4988052"/>
                                </a:lnTo>
                                <a:lnTo>
                                  <a:pt x="0" y="0"/>
                                </a:lnTo>
                              </a:path>
                            </a:pathLst>
                          </a:custGeom>
                          <a:ln w="0" cap="flat">
                            <a:round/>
                          </a:ln>
                        </wps:spPr>
                        <wps:style>
                          <a:lnRef idx="0">
                            <a:srgbClr val="000000">
                              <a:alpha val="0"/>
                            </a:srgbClr>
                          </a:lnRef>
                          <a:fillRef idx="1">
                            <a:srgbClr val="FF0066"/>
                          </a:fillRef>
                          <a:effectRef idx="0">
                            <a:scrgbClr r="0" g="0" b="0"/>
                          </a:effectRef>
                          <a:fontRef idx="none"/>
                        </wps:style>
                        <wps:bodyPr/>
                      </wps:wsp>
                      <wps:wsp>
                        <wps:cNvPr id="1431" name="Rectangle 1431"/>
                        <wps:cNvSpPr/>
                        <wps:spPr>
                          <a:xfrm rot="-5399999">
                            <a:off x="113669" y="2414554"/>
                            <a:ext cx="30963" cy="127448"/>
                          </a:xfrm>
                          <a:prstGeom prst="rect">
                            <a:avLst/>
                          </a:prstGeom>
                          <a:ln>
                            <a:noFill/>
                          </a:ln>
                        </wps:spPr>
                        <wps:txbx>
                          <w:txbxContent>
                            <w:p w:rsidR="00F00AE7" w:rsidRDefault="00C67C19">
                              <w:r>
                                <w:rPr>
                                  <w:rFonts w:ascii="Arial" w:eastAsia="Arial" w:hAnsi="Arial" w:cs="Arial"/>
                                  <w:b/>
                                  <w:color w:val="FFFFFF"/>
                                  <w:sz w:val="16"/>
                                </w:rPr>
                                <w:t xml:space="preserve"> </w:t>
                              </w:r>
                            </w:p>
                          </w:txbxContent>
                        </wps:txbx>
                        <wps:bodyPr horzOverflow="overflow" vert="horz" lIns="0" tIns="0" rIns="0" bIns="0" rtlCol="0">
                          <a:noAutofit/>
                        </wps:bodyPr>
                      </wps:wsp>
                      <wps:wsp>
                        <wps:cNvPr id="1432" name="Rectangle 1432"/>
                        <wps:cNvSpPr/>
                        <wps:spPr>
                          <a:xfrm rot="-5399999">
                            <a:off x="397258" y="2336293"/>
                            <a:ext cx="61557" cy="253375"/>
                          </a:xfrm>
                          <a:prstGeom prst="rect">
                            <a:avLst/>
                          </a:prstGeom>
                          <a:ln>
                            <a:noFill/>
                          </a:ln>
                        </wps:spPr>
                        <wps:txbx>
                          <w:txbxContent>
                            <w:p w:rsidR="00F00AE7" w:rsidRDefault="00C67C19">
                              <w:r>
                                <w:rPr>
                                  <w:rFonts w:ascii="Arial" w:eastAsia="Arial" w:hAnsi="Arial" w:cs="Arial"/>
                                  <w:b/>
                                  <w:color w:val="FFFFFF"/>
                                  <w:sz w:val="32"/>
                                </w:rPr>
                                <w:t xml:space="preserve"> </w:t>
                              </w:r>
                            </w:p>
                          </w:txbxContent>
                        </wps:txbx>
                        <wps:bodyPr horzOverflow="overflow" vert="horz" lIns="0" tIns="0" rIns="0" bIns="0" rtlCol="0">
                          <a:noAutofit/>
                        </wps:bodyPr>
                      </wps:wsp>
                      <wps:wsp>
                        <wps:cNvPr id="1433" name="Rectangle 1433"/>
                        <wps:cNvSpPr/>
                        <wps:spPr>
                          <a:xfrm rot="-5399999">
                            <a:off x="-2928094" y="1581292"/>
                            <a:ext cx="6242253" cy="222907"/>
                          </a:xfrm>
                          <a:prstGeom prst="rect">
                            <a:avLst/>
                          </a:prstGeom>
                          <a:ln>
                            <a:noFill/>
                          </a:ln>
                        </wps:spPr>
                        <wps:txbx>
                          <w:txbxContent>
                            <w:p w:rsidR="00F00AE7" w:rsidRDefault="00C67C19">
                              <w:r>
                                <w:rPr>
                                  <w:rFonts w:ascii="Arial" w:eastAsia="Arial" w:hAnsi="Arial" w:cs="Arial"/>
                                  <w:b/>
                                  <w:color w:val="FFFFFF"/>
                                  <w:sz w:val="28"/>
                                  <w:bdr w:val="single" w:sz="24" w:space="0" w:color="FF33CC"/>
                                </w:rPr>
                                <w:t>An Introduction to Courses in Arts, Media &amp; Publication</w:t>
                              </w:r>
                            </w:p>
                          </w:txbxContent>
                        </wps:txbx>
                        <wps:bodyPr horzOverflow="overflow" vert="horz" lIns="0" tIns="0" rIns="0" bIns="0" rtlCol="0">
                          <a:noAutofit/>
                        </wps:bodyPr>
                      </wps:wsp>
                      <wps:wsp>
                        <wps:cNvPr id="1434" name="Rectangle 1434"/>
                        <wps:cNvSpPr/>
                        <wps:spPr>
                          <a:xfrm rot="-5399999">
                            <a:off x="160068" y="-28732"/>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s:wsp>
                        <wps:cNvPr id="1452" name="Rectangle 1452"/>
                        <wps:cNvSpPr/>
                        <wps:spPr>
                          <a:xfrm>
                            <a:off x="401892" y="671854"/>
                            <a:ext cx="32682" cy="110501"/>
                          </a:xfrm>
                          <a:prstGeom prst="rect">
                            <a:avLst/>
                          </a:prstGeom>
                          <a:ln>
                            <a:noFill/>
                          </a:ln>
                        </wps:spPr>
                        <wps:txbx>
                          <w:txbxContent>
                            <w:p w:rsidR="00F00AE7" w:rsidRDefault="00C67C19">
                              <w:r>
                                <w:rPr>
                                  <w:rFonts w:ascii="Arial" w:eastAsia="Arial" w:hAnsi="Arial" w:cs="Arial"/>
                                  <w:b/>
                                  <w:color w:val="FF0066"/>
                                  <w:sz w:val="14"/>
                                </w:rPr>
                                <w:t xml:space="preserve"> </w:t>
                              </w:r>
                            </w:p>
                          </w:txbxContent>
                        </wps:txbx>
                        <wps:bodyPr horzOverflow="overflow" vert="horz" lIns="0" tIns="0" rIns="0" bIns="0" rtlCol="0">
                          <a:noAutofit/>
                        </wps:bodyPr>
                      </wps:wsp>
                      <wps:wsp>
                        <wps:cNvPr id="1468" name="Rectangle 1468"/>
                        <wps:cNvSpPr/>
                        <wps:spPr>
                          <a:xfrm>
                            <a:off x="401892" y="1355909"/>
                            <a:ext cx="32795" cy="110882"/>
                          </a:xfrm>
                          <a:prstGeom prst="rect">
                            <a:avLst/>
                          </a:prstGeom>
                          <a:ln>
                            <a:noFill/>
                          </a:ln>
                        </wps:spPr>
                        <wps:txbx>
                          <w:txbxContent>
                            <w:p w:rsidR="00F00AE7" w:rsidRDefault="00C67C19">
                              <w:r>
                                <w:rPr>
                                  <w:rFonts w:ascii="Arial" w:eastAsia="Arial" w:hAnsi="Arial" w:cs="Arial"/>
                                  <w:color w:val="111111"/>
                                  <w:sz w:val="14"/>
                                </w:rPr>
                                <w:t xml:space="preserve"> </w:t>
                              </w:r>
                            </w:p>
                          </w:txbxContent>
                        </wps:txbx>
                        <wps:bodyPr horzOverflow="overflow" vert="horz" lIns="0" tIns="0" rIns="0" bIns="0" rtlCol="0">
                          <a:noAutofit/>
                        </wps:bodyPr>
                      </wps:wsp>
                      <wps:wsp>
                        <wps:cNvPr id="1485" name="Rectangle 1485"/>
                        <wps:cNvSpPr/>
                        <wps:spPr>
                          <a:xfrm>
                            <a:off x="401892" y="2275484"/>
                            <a:ext cx="32682" cy="110501"/>
                          </a:xfrm>
                          <a:prstGeom prst="rect">
                            <a:avLst/>
                          </a:prstGeom>
                          <a:ln>
                            <a:noFill/>
                          </a:ln>
                        </wps:spPr>
                        <wps:txbx>
                          <w:txbxContent>
                            <w:p w:rsidR="00F00AE7" w:rsidRDefault="00C67C19">
                              <w:r>
                                <w:rPr>
                                  <w:rFonts w:ascii="Arial" w:eastAsia="Arial" w:hAnsi="Arial" w:cs="Arial"/>
                                  <w:b/>
                                  <w:color w:val="111111"/>
                                  <w:sz w:val="14"/>
                                </w:rPr>
                                <w:t xml:space="preserve"> </w:t>
                              </w:r>
                            </w:p>
                          </w:txbxContent>
                        </wps:txbx>
                        <wps:bodyPr horzOverflow="overflow" vert="horz" lIns="0" tIns="0" rIns="0" bIns="0" rtlCol="0">
                          <a:noAutofit/>
                        </wps:bodyPr>
                      </wps:wsp>
                      <wps:wsp>
                        <wps:cNvPr id="1499" name="Rectangle 1499"/>
                        <wps:cNvSpPr/>
                        <wps:spPr>
                          <a:xfrm>
                            <a:off x="401892" y="3077362"/>
                            <a:ext cx="32682" cy="110501"/>
                          </a:xfrm>
                          <a:prstGeom prst="rect">
                            <a:avLst/>
                          </a:prstGeom>
                          <a:ln>
                            <a:noFill/>
                          </a:ln>
                        </wps:spPr>
                        <wps:txbx>
                          <w:txbxContent>
                            <w:p w:rsidR="00F00AE7" w:rsidRDefault="00C67C19">
                              <w:r>
                                <w:rPr>
                                  <w:rFonts w:ascii="Arial" w:eastAsia="Arial" w:hAnsi="Arial" w:cs="Arial"/>
                                  <w:b/>
                                  <w:sz w:val="14"/>
                                </w:rPr>
                                <w:t xml:space="preserve"> </w:t>
                              </w:r>
                            </w:p>
                          </w:txbxContent>
                        </wps:txbx>
                        <wps:bodyPr horzOverflow="overflow" vert="horz" lIns="0" tIns="0" rIns="0" bIns="0" rtlCol="0">
                          <a:noAutofit/>
                        </wps:bodyPr>
                      </wps:wsp>
                      <wps:wsp>
                        <wps:cNvPr id="1512" name="Rectangle 1512"/>
                        <wps:cNvSpPr/>
                        <wps:spPr>
                          <a:xfrm>
                            <a:off x="401892" y="3644068"/>
                            <a:ext cx="32795" cy="110882"/>
                          </a:xfrm>
                          <a:prstGeom prst="rect">
                            <a:avLst/>
                          </a:prstGeom>
                          <a:ln>
                            <a:noFill/>
                          </a:ln>
                        </wps:spPr>
                        <wps:txbx>
                          <w:txbxContent>
                            <w:p w:rsidR="00F00AE7" w:rsidRDefault="00C67C19">
                              <w:r>
                                <w:rPr>
                                  <w:rFonts w:ascii="Arial" w:eastAsia="Arial" w:hAnsi="Arial" w:cs="Arial"/>
                                  <w:color w:val="111111"/>
                                  <w:sz w:val="1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0976" style="width:38.7288pt;height:392.76pt;position:absolute;mso-position-horizontal-relative:text;mso-position-horizontal:absolute;margin-left:-24.205pt;mso-position-vertical-relative:text;margin-top:-4.25784pt;" coordsize="4918,49880">
                <v:rect id="Rectangle 1426" style="position:absolute;width:380;height:1713;left:3074;top:375;" filled="f" stroked="f">
                  <v:textbox inset="0,0,0,0">
                    <w:txbxContent>
                      <w:p>
                        <w:pPr>
                          <w:spacing w:before="0" w:after="160" w:line="259" w:lineRule="auto"/>
                        </w:pPr>
                        <w:r>
                          <w:rPr>
                            <w:rFonts w:cs="Calibri" w:hAnsi="Calibri" w:eastAsia="Calibri" w:ascii="Calibri"/>
                            <w:sz w:val="20"/>
                          </w:rPr>
                          <w:t xml:space="preserve"> </w:t>
                        </w:r>
                      </w:p>
                    </w:txbxContent>
                  </v:textbox>
                </v:rect>
                <v:shape id="Shape 53493" style="position:absolute;width:3317;height:49880;left:0;top:0;" coordsize="331775,4988052" path="m0,0l331775,0l331775,4988052l0,4988052l0,0">
                  <v:stroke weight="0pt" endcap="flat" joinstyle="round" on="false" color="#000000" opacity="0"/>
                  <v:fill on="true" color="#ff0066"/>
                </v:shape>
                <v:rect id="Rectangle 1431" style="position:absolute;width:309;height:1274;left:1136;top:24145;rotation:270;" filled="f" stroked="f">
                  <v:textbox inset="0,0,0,0" style="layout-flow:vertical;mso-layout-flow-alt:bottom-to-top">
                    <w:txbxContent>
                      <w:p>
                        <w:pPr>
                          <w:spacing w:before="0" w:after="160" w:line="259" w:lineRule="auto"/>
                        </w:pPr>
                        <w:r>
                          <w:rPr>
                            <w:rFonts w:cs="Arial" w:hAnsi="Arial" w:eastAsia="Arial" w:ascii="Arial"/>
                            <w:b w:val="1"/>
                            <w:color w:val="ffffff"/>
                            <w:sz w:val="16"/>
                          </w:rPr>
                          <w:t xml:space="preserve"> </w:t>
                        </w:r>
                      </w:p>
                    </w:txbxContent>
                  </v:textbox>
                </v:rect>
                <v:rect id="Rectangle 1432" style="position:absolute;width:615;height:2533;left:3972;top:23362;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v:rect id="Rectangle 1433" style="position:absolute;width:62422;height:2229;left:-29280;top:15812;rotation:270;" filled="f" stroked="f">
                  <v:textbox inset="0,0,0,0" style="layout-flow:vertical;mso-layout-flow-alt:bottom-to-top">
                    <w:txbxContent>
                      <w:p>
                        <w:pPr>
                          <w:spacing w:before="0" w:after="160" w:line="259" w:lineRule="auto"/>
                        </w:pPr>
                        <w:r>
                          <w:rPr>
                            <w:rFonts w:cs="Arial" w:hAnsi="Arial" w:eastAsia="Arial" w:ascii="Arial"/>
                            <w:b w:val="1"/>
                            <w:color w:val="ffffff"/>
                            <w:sz w:val="28"/>
                            <w:bdr w:val="single" w:color="ff33cc" w:sz="24"/>
                          </w:rPr>
                          <w:t xml:space="preserve">An Introduction to Courses in Arts, Media &amp; Publication</w:t>
                        </w:r>
                      </w:p>
                    </w:txbxContent>
                  </v:textbox>
                </v:rect>
                <v:rect id="Rectangle 1434" style="position:absolute;width:659;height:2229;left:1600;top:-287;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v:rect id="Rectangle 1452" style="position:absolute;width:326;height:1105;left:4018;top:6718;" filled="f" stroked="f">
                  <v:textbox inset="0,0,0,0">
                    <w:txbxContent>
                      <w:p>
                        <w:pPr>
                          <w:spacing w:before="0" w:after="160" w:line="259" w:lineRule="auto"/>
                        </w:pPr>
                        <w:r>
                          <w:rPr>
                            <w:rFonts w:cs="Arial" w:hAnsi="Arial" w:eastAsia="Arial" w:ascii="Arial"/>
                            <w:b w:val="1"/>
                            <w:color w:val="ff0066"/>
                            <w:sz w:val="14"/>
                          </w:rPr>
                          <w:t xml:space="preserve"> </w:t>
                        </w:r>
                      </w:p>
                    </w:txbxContent>
                  </v:textbox>
                </v:rect>
                <v:rect id="Rectangle 1468" style="position:absolute;width:327;height:1108;left:4018;top:13559;" filled="f" stroked="f">
                  <v:textbox inset="0,0,0,0">
                    <w:txbxContent>
                      <w:p>
                        <w:pPr>
                          <w:spacing w:before="0" w:after="160" w:line="259" w:lineRule="auto"/>
                        </w:pPr>
                        <w:r>
                          <w:rPr>
                            <w:rFonts w:cs="Arial" w:hAnsi="Arial" w:eastAsia="Arial" w:ascii="Arial"/>
                            <w:color w:val="111111"/>
                            <w:sz w:val="14"/>
                          </w:rPr>
                          <w:t xml:space="preserve"> </w:t>
                        </w:r>
                      </w:p>
                    </w:txbxContent>
                  </v:textbox>
                </v:rect>
                <v:rect id="Rectangle 1485" style="position:absolute;width:326;height:1105;left:4018;top:22754;" filled="f" stroked="f">
                  <v:textbox inset="0,0,0,0">
                    <w:txbxContent>
                      <w:p>
                        <w:pPr>
                          <w:spacing w:before="0" w:after="160" w:line="259" w:lineRule="auto"/>
                        </w:pPr>
                        <w:r>
                          <w:rPr>
                            <w:rFonts w:cs="Arial" w:hAnsi="Arial" w:eastAsia="Arial" w:ascii="Arial"/>
                            <w:b w:val="1"/>
                            <w:color w:val="111111"/>
                            <w:sz w:val="14"/>
                          </w:rPr>
                          <w:t xml:space="preserve"> </w:t>
                        </w:r>
                      </w:p>
                    </w:txbxContent>
                  </v:textbox>
                </v:rect>
                <v:rect id="Rectangle 1499" style="position:absolute;width:326;height:1105;left:4018;top:30773;" filled="f" stroked="f">
                  <v:textbox inset="0,0,0,0">
                    <w:txbxContent>
                      <w:p>
                        <w:pPr>
                          <w:spacing w:before="0" w:after="160" w:line="259" w:lineRule="auto"/>
                        </w:pPr>
                        <w:r>
                          <w:rPr>
                            <w:rFonts w:cs="Arial" w:hAnsi="Arial" w:eastAsia="Arial" w:ascii="Arial"/>
                            <w:b w:val="1"/>
                            <w:sz w:val="14"/>
                          </w:rPr>
                          <w:t xml:space="preserve"> </w:t>
                        </w:r>
                      </w:p>
                    </w:txbxContent>
                  </v:textbox>
                </v:rect>
                <v:rect id="Rectangle 1512" style="position:absolute;width:327;height:1108;left:4018;top:36440;" filled="f" stroked="f">
                  <v:textbox inset="0,0,0,0">
                    <w:txbxContent>
                      <w:p>
                        <w:pPr>
                          <w:spacing w:before="0" w:after="160" w:line="259" w:lineRule="auto"/>
                        </w:pPr>
                        <w:r>
                          <w:rPr>
                            <w:rFonts w:cs="Arial" w:hAnsi="Arial" w:eastAsia="Arial" w:ascii="Arial"/>
                            <w:color w:val="111111"/>
                            <w:sz w:val="14"/>
                          </w:rPr>
                          <w:t xml:space="preserve"> </w:t>
                        </w:r>
                      </w:p>
                    </w:txbxContent>
                  </v:textbox>
                </v:rect>
                <w10:wrap type="square"/>
              </v:group>
            </w:pict>
          </mc:Fallback>
        </mc:AlternateContent>
      </w:r>
      <w:r>
        <w:rPr>
          <w:noProof/>
        </w:rPr>
        <mc:AlternateContent>
          <mc:Choice Requires="wpg">
            <w:drawing>
              <wp:anchor distT="0" distB="0" distL="114300" distR="114300" simplePos="0" relativeHeight="251680768" behindDoc="0" locked="0" layoutInCell="1" allowOverlap="1">
                <wp:simplePos x="0" y="0"/>
                <wp:positionH relativeFrom="column">
                  <wp:posOffset>6448044</wp:posOffset>
                </wp:positionH>
                <wp:positionV relativeFrom="paragraph">
                  <wp:posOffset>4679331</wp:posOffset>
                </wp:positionV>
                <wp:extent cx="124986" cy="91464"/>
                <wp:effectExtent l="0" t="0" r="0" b="0"/>
                <wp:wrapSquare wrapText="bothSides"/>
                <wp:docPr id="40975" name="Group 40975"/>
                <wp:cNvGraphicFramePr/>
                <a:graphic xmlns:a="http://schemas.openxmlformats.org/drawingml/2006/main">
                  <a:graphicData uri="http://schemas.microsoft.com/office/word/2010/wordprocessingGroup">
                    <wpg:wgp>
                      <wpg:cNvGrpSpPr/>
                      <wpg:grpSpPr>
                        <a:xfrm>
                          <a:off x="0" y="0"/>
                          <a:ext cx="124986" cy="91464"/>
                          <a:chOff x="0" y="0"/>
                          <a:chExt cx="124986" cy="91464"/>
                        </a:xfrm>
                      </wpg:grpSpPr>
                      <wps:wsp>
                        <wps:cNvPr id="1421" name="Shape 1421"/>
                        <wps:cNvSpPr/>
                        <wps:spPr>
                          <a:xfrm>
                            <a:off x="66422" y="5523"/>
                            <a:ext cx="53594" cy="81343"/>
                          </a:xfrm>
                          <a:custGeom>
                            <a:avLst/>
                            <a:gdLst/>
                            <a:ahLst/>
                            <a:cxnLst/>
                            <a:rect l="0" t="0" r="0" b="0"/>
                            <a:pathLst>
                              <a:path w="53594" h="81343">
                                <a:moveTo>
                                  <a:pt x="25653" y="0"/>
                                </a:moveTo>
                                <a:cubicBezTo>
                                  <a:pt x="29718" y="0"/>
                                  <a:pt x="33401" y="533"/>
                                  <a:pt x="36449" y="1575"/>
                                </a:cubicBezTo>
                                <a:cubicBezTo>
                                  <a:pt x="39624" y="2629"/>
                                  <a:pt x="42164" y="4089"/>
                                  <a:pt x="44323" y="5969"/>
                                </a:cubicBezTo>
                                <a:cubicBezTo>
                                  <a:pt x="46355" y="7836"/>
                                  <a:pt x="47878" y="10058"/>
                                  <a:pt x="48895" y="12636"/>
                                </a:cubicBezTo>
                                <a:cubicBezTo>
                                  <a:pt x="49911" y="15202"/>
                                  <a:pt x="50419" y="17983"/>
                                  <a:pt x="50419" y="20942"/>
                                </a:cubicBezTo>
                                <a:cubicBezTo>
                                  <a:pt x="50419" y="23533"/>
                                  <a:pt x="50164" y="26086"/>
                                  <a:pt x="49657" y="28600"/>
                                </a:cubicBezTo>
                                <a:cubicBezTo>
                                  <a:pt x="49149" y="31115"/>
                                  <a:pt x="48133" y="33820"/>
                                  <a:pt x="46609" y="36728"/>
                                </a:cubicBezTo>
                                <a:cubicBezTo>
                                  <a:pt x="44958" y="39624"/>
                                  <a:pt x="42799" y="42837"/>
                                  <a:pt x="39877" y="46355"/>
                                </a:cubicBezTo>
                                <a:cubicBezTo>
                                  <a:pt x="37084" y="49873"/>
                                  <a:pt x="33274" y="53962"/>
                                  <a:pt x="28575" y="58623"/>
                                </a:cubicBezTo>
                                <a:lnTo>
                                  <a:pt x="19303" y="68186"/>
                                </a:lnTo>
                                <a:lnTo>
                                  <a:pt x="50800" y="68186"/>
                                </a:lnTo>
                                <a:cubicBezTo>
                                  <a:pt x="51181" y="68186"/>
                                  <a:pt x="51562" y="68313"/>
                                  <a:pt x="51943" y="68567"/>
                                </a:cubicBezTo>
                                <a:cubicBezTo>
                                  <a:pt x="52324" y="68809"/>
                                  <a:pt x="52577" y="69190"/>
                                  <a:pt x="52832" y="69710"/>
                                </a:cubicBezTo>
                                <a:cubicBezTo>
                                  <a:pt x="53086" y="70218"/>
                                  <a:pt x="53339" y="70904"/>
                                  <a:pt x="53339" y="71742"/>
                                </a:cubicBezTo>
                                <a:cubicBezTo>
                                  <a:pt x="53467" y="72580"/>
                                  <a:pt x="53594" y="73583"/>
                                  <a:pt x="53594" y="74739"/>
                                </a:cubicBezTo>
                                <a:cubicBezTo>
                                  <a:pt x="53594" y="75933"/>
                                  <a:pt x="53594" y="76949"/>
                                  <a:pt x="53467" y="77800"/>
                                </a:cubicBezTo>
                                <a:cubicBezTo>
                                  <a:pt x="53339" y="78638"/>
                                  <a:pt x="53213" y="79324"/>
                                  <a:pt x="52959" y="79870"/>
                                </a:cubicBezTo>
                                <a:cubicBezTo>
                                  <a:pt x="52705" y="80404"/>
                                  <a:pt x="52451" y="80785"/>
                                  <a:pt x="52197" y="81013"/>
                                </a:cubicBezTo>
                                <a:cubicBezTo>
                                  <a:pt x="51815" y="81229"/>
                                  <a:pt x="51435" y="81343"/>
                                  <a:pt x="51053" y="81343"/>
                                </a:cubicBezTo>
                                <a:lnTo>
                                  <a:pt x="5080" y="81343"/>
                                </a:lnTo>
                                <a:cubicBezTo>
                                  <a:pt x="4190" y="81343"/>
                                  <a:pt x="3428" y="81267"/>
                                  <a:pt x="2794" y="81102"/>
                                </a:cubicBezTo>
                                <a:cubicBezTo>
                                  <a:pt x="2159" y="80937"/>
                                  <a:pt x="1524" y="80620"/>
                                  <a:pt x="1143" y="80137"/>
                                </a:cubicBezTo>
                                <a:cubicBezTo>
                                  <a:pt x="762" y="79667"/>
                                  <a:pt x="381" y="78981"/>
                                  <a:pt x="253" y="78079"/>
                                </a:cubicBezTo>
                                <a:cubicBezTo>
                                  <a:pt x="126" y="77165"/>
                                  <a:pt x="0" y="75997"/>
                                  <a:pt x="0" y="74549"/>
                                </a:cubicBezTo>
                                <a:cubicBezTo>
                                  <a:pt x="0" y="73190"/>
                                  <a:pt x="0" y="72034"/>
                                  <a:pt x="126" y="71069"/>
                                </a:cubicBezTo>
                                <a:cubicBezTo>
                                  <a:pt x="253" y="70091"/>
                                  <a:pt x="508" y="69228"/>
                                  <a:pt x="889" y="68466"/>
                                </a:cubicBezTo>
                                <a:cubicBezTo>
                                  <a:pt x="1143" y="67704"/>
                                  <a:pt x="1651" y="66967"/>
                                  <a:pt x="2159" y="66243"/>
                                </a:cubicBezTo>
                                <a:cubicBezTo>
                                  <a:pt x="2667" y="65519"/>
                                  <a:pt x="3301" y="64732"/>
                                  <a:pt x="4064" y="63868"/>
                                </a:cubicBezTo>
                                <a:lnTo>
                                  <a:pt x="17907" y="49047"/>
                                </a:lnTo>
                                <a:cubicBezTo>
                                  <a:pt x="20701" y="46164"/>
                                  <a:pt x="22987" y="43535"/>
                                  <a:pt x="24638" y="41173"/>
                                </a:cubicBezTo>
                                <a:cubicBezTo>
                                  <a:pt x="26289" y="38798"/>
                                  <a:pt x="27686" y="36639"/>
                                  <a:pt x="28575" y="34684"/>
                                </a:cubicBezTo>
                                <a:cubicBezTo>
                                  <a:pt x="29464" y="32728"/>
                                  <a:pt x="30226" y="30924"/>
                                  <a:pt x="30480" y="29286"/>
                                </a:cubicBezTo>
                                <a:cubicBezTo>
                                  <a:pt x="30861" y="27635"/>
                                  <a:pt x="30988" y="26073"/>
                                  <a:pt x="30988" y="24587"/>
                                </a:cubicBezTo>
                                <a:cubicBezTo>
                                  <a:pt x="30988" y="23228"/>
                                  <a:pt x="30861" y="21946"/>
                                  <a:pt x="30352" y="20726"/>
                                </a:cubicBezTo>
                                <a:cubicBezTo>
                                  <a:pt x="29972" y="19507"/>
                                  <a:pt x="29337" y="18453"/>
                                  <a:pt x="28448" y="17538"/>
                                </a:cubicBezTo>
                                <a:cubicBezTo>
                                  <a:pt x="27686" y="16637"/>
                                  <a:pt x="26543" y="15926"/>
                                  <a:pt x="25273" y="15418"/>
                                </a:cubicBezTo>
                                <a:cubicBezTo>
                                  <a:pt x="24002" y="14897"/>
                                  <a:pt x="22478" y="14643"/>
                                  <a:pt x="20827" y="14643"/>
                                </a:cubicBezTo>
                                <a:cubicBezTo>
                                  <a:pt x="18414" y="14643"/>
                                  <a:pt x="16256" y="14948"/>
                                  <a:pt x="14351" y="15570"/>
                                </a:cubicBezTo>
                                <a:cubicBezTo>
                                  <a:pt x="12446" y="16180"/>
                                  <a:pt x="10795" y="16878"/>
                                  <a:pt x="9398" y="17640"/>
                                </a:cubicBezTo>
                                <a:cubicBezTo>
                                  <a:pt x="8001" y="18402"/>
                                  <a:pt x="6731" y="19101"/>
                                  <a:pt x="5842" y="19736"/>
                                </a:cubicBezTo>
                                <a:cubicBezTo>
                                  <a:pt x="4952" y="20370"/>
                                  <a:pt x="4190" y="20688"/>
                                  <a:pt x="3683" y="20688"/>
                                </a:cubicBezTo>
                                <a:cubicBezTo>
                                  <a:pt x="3301" y="20688"/>
                                  <a:pt x="2921" y="20574"/>
                                  <a:pt x="2667" y="20320"/>
                                </a:cubicBezTo>
                                <a:cubicBezTo>
                                  <a:pt x="2413" y="20079"/>
                                  <a:pt x="2159" y="19659"/>
                                  <a:pt x="2032" y="19088"/>
                                </a:cubicBezTo>
                                <a:cubicBezTo>
                                  <a:pt x="1905" y="18516"/>
                                  <a:pt x="1777" y="17742"/>
                                  <a:pt x="1651" y="16776"/>
                                </a:cubicBezTo>
                                <a:cubicBezTo>
                                  <a:pt x="1524" y="15799"/>
                                  <a:pt x="1397" y="14618"/>
                                  <a:pt x="1397" y="13221"/>
                                </a:cubicBezTo>
                                <a:cubicBezTo>
                                  <a:pt x="1397" y="12268"/>
                                  <a:pt x="1524" y="11481"/>
                                  <a:pt x="1524" y="10845"/>
                                </a:cubicBezTo>
                                <a:cubicBezTo>
                                  <a:pt x="1651" y="10211"/>
                                  <a:pt x="1651" y="9652"/>
                                  <a:pt x="1777" y="9182"/>
                                </a:cubicBezTo>
                                <a:cubicBezTo>
                                  <a:pt x="1905" y="8699"/>
                                  <a:pt x="2159" y="8293"/>
                                  <a:pt x="2286" y="7938"/>
                                </a:cubicBezTo>
                                <a:cubicBezTo>
                                  <a:pt x="2539" y="7594"/>
                                  <a:pt x="2921" y="7163"/>
                                  <a:pt x="3428" y="6680"/>
                                </a:cubicBezTo>
                                <a:cubicBezTo>
                                  <a:pt x="3937" y="6185"/>
                                  <a:pt x="4826" y="5550"/>
                                  <a:pt x="6223" y="4788"/>
                                </a:cubicBezTo>
                                <a:cubicBezTo>
                                  <a:pt x="7620" y="4026"/>
                                  <a:pt x="9271" y="3289"/>
                                  <a:pt x="11302" y="2565"/>
                                </a:cubicBezTo>
                                <a:cubicBezTo>
                                  <a:pt x="13335" y="1841"/>
                                  <a:pt x="15621" y="1244"/>
                                  <a:pt x="18034" y="749"/>
                                </a:cubicBezTo>
                                <a:cubicBezTo>
                                  <a:pt x="20447" y="254"/>
                                  <a:pt x="22987" y="0"/>
                                  <a:pt x="256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3" name="Shape 1423"/>
                        <wps:cNvSpPr/>
                        <wps:spPr>
                          <a:xfrm>
                            <a:off x="66422" y="5523"/>
                            <a:ext cx="53594" cy="81343"/>
                          </a:xfrm>
                          <a:custGeom>
                            <a:avLst/>
                            <a:gdLst/>
                            <a:ahLst/>
                            <a:cxnLst/>
                            <a:rect l="0" t="0" r="0" b="0"/>
                            <a:pathLst>
                              <a:path w="53594" h="81343">
                                <a:moveTo>
                                  <a:pt x="25653" y="0"/>
                                </a:moveTo>
                                <a:cubicBezTo>
                                  <a:pt x="29718" y="0"/>
                                  <a:pt x="33401" y="533"/>
                                  <a:pt x="36449" y="1575"/>
                                </a:cubicBezTo>
                                <a:cubicBezTo>
                                  <a:pt x="39624" y="2629"/>
                                  <a:pt x="42164" y="4089"/>
                                  <a:pt x="44323" y="5969"/>
                                </a:cubicBezTo>
                                <a:cubicBezTo>
                                  <a:pt x="46355" y="7836"/>
                                  <a:pt x="47878" y="10058"/>
                                  <a:pt x="48895" y="12636"/>
                                </a:cubicBezTo>
                                <a:cubicBezTo>
                                  <a:pt x="49911" y="15202"/>
                                  <a:pt x="50419" y="17983"/>
                                  <a:pt x="50419" y="20942"/>
                                </a:cubicBezTo>
                                <a:cubicBezTo>
                                  <a:pt x="50419" y="23533"/>
                                  <a:pt x="50164" y="26086"/>
                                  <a:pt x="49657" y="28600"/>
                                </a:cubicBezTo>
                                <a:cubicBezTo>
                                  <a:pt x="49149" y="31115"/>
                                  <a:pt x="48133" y="33820"/>
                                  <a:pt x="46609" y="36728"/>
                                </a:cubicBezTo>
                                <a:cubicBezTo>
                                  <a:pt x="44958" y="39624"/>
                                  <a:pt x="42799" y="42837"/>
                                  <a:pt x="39877" y="46355"/>
                                </a:cubicBezTo>
                                <a:cubicBezTo>
                                  <a:pt x="37084" y="49873"/>
                                  <a:pt x="33274" y="53962"/>
                                  <a:pt x="28575" y="58623"/>
                                </a:cubicBezTo>
                                <a:lnTo>
                                  <a:pt x="19303" y="68186"/>
                                </a:lnTo>
                                <a:lnTo>
                                  <a:pt x="50800" y="68186"/>
                                </a:lnTo>
                                <a:cubicBezTo>
                                  <a:pt x="51181" y="68186"/>
                                  <a:pt x="51562" y="68313"/>
                                  <a:pt x="51943" y="68567"/>
                                </a:cubicBezTo>
                                <a:cubicBezTo>
                                  <a:pt x="52324" y="68809"/>
                                  <a:pt x="52577" y="69190"/>
                                  <a:pt x="52832" y="69710"/>
                                </a:cubicBezTo>
                                <a:cubicBezTo>
                                  <a:pt x="53086" y="70218"/>
                                  <a:pt x="53339" y="70904"/>
                                  <a:pt x="53339" y="71742"/>
                                </a:cubicBezTo>
                                <a:cubicBezTo>
                                  <a:pt x="53467" y="72580"/>
                                  <a:pt x="53594" y="73583"/>
                                  <a:pt x="53594" y="74739"/>
                                </a:cubicBezTo>
                                <a:cubicBezTo>
                                  <a:pt x="53594" y="75933"/>
                                  <a:pt x="53594" y="76949"/>
                                  <a:pt x="53467" y="77800"/>
                                </a:cubicBezTo>
                                <a:cubicBezTo>
                                  <a:pt x="53339" y="78638"/>
                                  <a:pt x="53213" y="79324"/>
                                  <a:pt x="52959" y="79870"/>
                                </a:cubicBezTo>
                                <a:cubicBezTo>
                                  <a:pt x="52705" y="80404"/>
                                  <a:pt x="52451" y="80785"/>
                                  <a:pt x="52197" y="81013"/>
                                </a:cubicBezTo>
                                <a:cubicBezTo>
                                  <a:pt x="51815" y="81229"/>
                                  <a:pt x="51435" y="81343"/>
                                  <a:pt x="51053" y="81343"/>
                                </a:cubicBezTo>
                                <a:lnTo>
                                  <a:pt x="5080" y="81343"/>
                                </a:lnTo>
                                <a:cubicBezTo>
                                  <a:pt x="4190" y="81343"/>
                                  <a:pt x="3428" y="81267"/>
                                  <a:pt x="2794" y="81102"/>
                                </a:cubicBezTo>
                                <a:cubicBezTo>
                                  <a:pt x="2159" y="80937"/>
                                  <a:pt x="1524" y="80620"/>
                                  <a:pt x="1143" y="80137"/>
                                </a:cubicBezTo>
                                <a:cubicBezTo>
                                  <a:pt x="762" y="79667"/>
                                  <a:pt x="381" y="78981"/>
                                  <a:pt x="253" y="78079"/>
                                </a:cubicBezTo>
                                <a:cubicBezTo>
                                  <a:pt x="126" y="77165"/>
                                  <a:pt x="0" y="75997"/>
                                  <a:pt x="0" y="74549"/>
                                </a:cubicBezTo>
                                <a:cubicBezTo>
                                  <a:pt x="0" y="73190"/>
                                  <a:pt x="0" y="72034"/>
                                  <a:pt x="126" y="71069"/>
                                </a:cubicBezTo>
                                <a:cubicBezTo>
                                  <a:pt x="253" y="70091"/>
                                  <a:pt x="508" y="69228"/>
                                  <a:pt x="889" y="68466"/>
                                </a:cubicBezTo>
                                <a:cubicBezTo>
                                  <a:pt x="1143" y="67704"/>
                                  <a:pt x="1651" y="66967"/>
                                  <a:pt x="2159" y="66243"/>
                                </a:cubicBezTo>
                                <a:cubicBezTo>
                                  <a:pt x="2667" y="65519"/>
                                  <a:pt x="3301" y="64732"/>
                                  <a:pt x="4064" y="63868"/>
                                </a:cubicBezTo>
                                <a:lnTo>
                                  <a:pt x="17907" y="49047"/>
                                </a:lnTo>
                                <a:cubicBezTo>
                                  <a:pt x="20701" y="46164"/>
                                  <a:pt x="22987" y="43535"/>
                                  <a:pt x="24638" y="41173"/>
                                </a:cubicBezTo>
                                <a:cubicBezTo>
                                  <a:pt x="26289" y="38798"/>
                                  <a:pt x="27686" y="36639"/>
                                  <a:pt x="28575" y="34684"/>
                                </a:cubicBezTo>
                                <a:cubicBezTo>
                                  <a:pt x="29464" y="32728"/>
                                  <a:pt x="30226" y="30924"/>
                                  <a:pt x="30480" y="29286"/>
                                </a:cubicBezTo>
                                <a:cubicBezTo>
                                  <a:pt x="30861" y="27635"/>
                                  <a:pt x="30988" y="26073"/>
                                  <a:pt x="30988" y="24587"/>
                                </a:cubicBezTo>
                                <a:cubicBezTo>
                                  <a:pt x="30988" y="23228"/>
                                  <a:pt x="30861" y="21946"/>
                                  <a:pt x="30352" y="20726"/>
                                </a:cubicBezTo>
                                <a:cubicBezTo>
                                  <a:pt x="29972" y="19507"/>
                                  <a:pt x="29337" y="18453"/>
                                  <a:pt x="28448" y="17538"/>
                                </a:cubicBezTo>
                                <a:cubicBezTo>
                                  <a:pt x="27686" y="16637"/>
                                  <a:pt x="26543" y="15926"/>
                                  <a:pt x="25273" y="15418"/>
                                </a:cubicBezTo>
                                <a:cubicBezTo>
                                  <a:pt x="24002" y="14897"/>
                                  <a:pt x="22478" y="14643"/>
                                  <a:pt x="20827" y="14643"/>
                                </a:cubicBezTo>
                                <a:cubicBezTo>
                                  <a:pt x="18414" y="14643"/>
                                  <a:pt x="16256" y="14948"/>
                                  <a:pt x="14351" y="15570"/>
                                </a:cubicBezTo>
                                <a:cubicBezTo>
                                  <a:pt x="12446" y="16180"/>
                                  <a:pt x="10795" y="16878"/>
                                  <a:pt x="9398" y="17640"/>
                                </a:cubicBezTo>
                                <a:cubicBezTo>
                                  <a:pt x="8001" y="18402"/>
                                  <a:pt x="6731" y="19101"/>
                                  <a:pt x="5842" y="19736"/>
                                </a:cubicBezTo>
                                <a:cubicBezTo>
                                  <a:pt x="4952" y="20370"/>
                                  <a:pt x="4190" y="20688"/>
                                  <a:pt x="3683" y="20688"/>
                                </a:cubicBezTo>
                                <a:cubicBezTo>
                                  <a:pt x="3301" y="20688"/>
                                  <a:pt x="2921" y="20574"/>
                                  <a:pt x="2667" y="20320"/>
                                </a:cubicBezTo>
                                <a:cubicBezTo>
                                  <a:pt x="2413" y="20079"/>
                                  <a:pt x="2159" y="19659"/>
                                  <a:pt x="2032" y="19088"/>
                                </a:cubicBezTo>
                                <a:cubicBezTo>
                                  <a:pt x="1905" y="18516"/>
                                  <a:pt x="1777" y="17742"/>
                                  <a:pt x="1651" y="16776"/>
                                </a:cubicBezTo>
                                <a:cubicBezTo>
                                  <a:pt x="1524" y="15799"/>
                                  <a:pt x="1397" y="14618"/>
                                  <a:pt x="1397" y="13221"/>
                                </a:cubicBezTo>
                                <a:cubicBezTo>
                                  <a:pt x="1397" y="12268"/>
                                  <a:pt x="1524" y="11481"/>
                                  <a:pt x="1524" y="10845"/>
                                </a:cubicBezTo>
                                <a:cubicBezTo>
                                  <a:pt x="1651" y="10211"/>
                                  <a:pt x="1651" y="9652"/>
                                  <a:pt x="1777" y="9182"/>
                                </a:cubicBezTo>
                                <a:cubicBezTo>
                                  <a:pt x="1905" y="8699"/>
                                  <a:pt x="2159" y="8293"/>
                                  <a:pt x="2286" y="7938"/>
                                </a:cubicBezTo>
                                <a:cubicBezTo>
                                  <a:pt x="2539" y="7594"/>
                                  <a:pt x="2921" y="7163"/>
                                  <a:pt x="3428" y="6680"/>
                                </a:cubicBezTo>
                                <a:cubicBezTo>
                                  <a:pt x="3937" y="6185"/>
                                  <a:pt x="4826" y="5550"/>
                                  <a:pt x="6223" y="4788"/>
                                </a:cubicBezTo>
                                <a:cubicBezTo>
                                  <a:pt x="7620" y="4026"/>
                                  <a:pt x="9271" y="3289"/>
                                  <a:pt x="11302" y="2565"/>
                                </a:cubicBezTo>
                                <a:cubicBezTo>
                                  <a:pt x="13335" y="1841"/>
                                  <a:pt x="15621" y="1244"/>
                                  <a:pt x="18034" y="749"/>
                                </a:cubicBezTo>
                                <a:cubicBezTo>
                                  <a:pt x="20447" y="254"/>
                                  <a:pt x="22987" y="0"/>
                                  <a:pt x="25653"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1425" name="Picture 1425"/>
                          <pic:cNvPicPr/>
                        </pic:nvPicPr>
                        <pic:blipFill>
                          <a:blip r:embed="rId78"/>
                          <a:stretch>
                            <a:fillRect/>
                          </a:stretch>
                        </pic:blipFill>
                        <pic:spPr>
                          <a:xfrm>
                            <a:off x="0" y="0"/>
                            <a:ext cx="124986" cy="91464"/>
                          </a:xfrm>
                          <a:prstGeom prst="rect">
                            <a:avLst/>
                          </a:prstGeom>
                        </pic:spPr>
                      </pic:pic>
                    </wpg:wgp>
                  </a:graphicData>
                </a:graphic>
              </wp:anchor>
            </w:drawing>
          </mc:Choice>
          <mc:Fallback xmlns:a="http://schemas.openxmlformats.org/drawingml/2006/main">
            <w:pict>
              <v:group id="Group 40975" style="width:9.84143pt;height:7.2019pt;position:absolute;mso-position-horizontal-relative:text;mso-position-horizontal:absolute;margin-left:507.72pt;mso-position-vertical-relative:text;margin-top:368.451pt;" coordsize="1249,914">
                <v:shape id="Shape 1421" style="position:absolute;width:535;height:813;left:664;top:55;" coordsize="53594,81343" path="m25653,0c29718,0,33401,533,36449,1575c39624,2629,42164,4089,44323,5969c46355,7836,47878,10058,48895,12636c49911,15202,50419,17983,50419,20942c50419,23533,50164,26086,49657,28600c49149,31115,48133,33820,46609,36728c44958,39624,42799,42837,39877,46355c37084,49873,33274,53962,28575,58623l19303,68186l50800,68186c51181,68186,51562,68313,51943,68567c52324,68809,52577,69190,52832,69710c53086,70218,53339,70904,53339,71742c53467,72580,53594,73583,53594,74739c53594,75933,53594,76949,53467,77800c53339,78638,53213,79324,52959,79870c52705,80404,52451,80785,52197,81013c51815,81229,51435,81343,51053,81343l5080,81343c4190,81343,3428,81267,2794,81102c2159,80937,1524,80620,1143,80137c762,79667,381,78981,253,78079c126,77165,0,75997,0,74549c0,73190,0,72034,126,71069c253,70091,508,69228,889,68466c1143,67704,1651,66967,2159,66243c2667,65519,3301,64732,4064,63868l17907,49047c20701,46164,22987,43535,24638,41173c26289,38798,27686,36639,28575,34684c29464,32728,30226,30924,30480,29286c30861,27635,30988,26073,30988,24587c30988,23228,30861,21946,30352,20726c29972,19507,29337,18453,28448,17538c27686,16637,26543,15926,25273,15418c24002,14897,22478,14643,20827,14643c18414,14643,16256,14948,14351,15570c12446,16180,10795,16878,9398,17640c8001,18402,6731,19101,5842,19736c4952,20370,4190,20688,3683,20688c3301,20688,2921,20574,2667,20320c2413,20079,2159,19659,2032,19088c1905,18516,1777,17742,1651,16776c1524,15799,1397,14618,1397,13221c1397,12268,1524,11481,1524,10845c1651,10211,1651,9652,1777,9182c1905,8699,2159,8293,2286,7938c2539,7594,2921,7163,3428,6680c3937,6185,4826,5550,6223,4788c7620,4026,9271,3289,11302,2565c13335,1841,15621,1244,18034,749c20447,254,22987,0,25653,0x">
                  <v:stroke weight="0pt" endcap="flat" joinstyle="miter" miterlimit="10" on="false" color="#000000" opacity="0"/>
                  <v:fill on="true" color="#000000"/>
                </v:shape>
                <v:shape id="Shape 1423" style="position:absolute;width:535;height:813;left:664;top:55;" coordsize="53594,81343" path="m25653,0c29718,0,33401,533,36449,1575c39624,2629,42164,4089,44323,5969c46355,7836,47878,10058,48895,12636c49911,15202,50419,17983,50419,20942c50419,23533,50164,26086,49657,28600c49149,31115,48133,33820,46609,36728c44958,39624,42799,42837,39877,46355c37084,49873,33274,53962,28575,58623l19303,68186l50800,68186c51181,68186,51562,68313,51943,68567c52324,68809,52577,69190,52832,69710c53086,70218,53339,70904,53339,71742c53467,72580,53594,73583,53594,74739c53594,75933,53594,76949,53467,77800c53339,78638,53213,79324,52959,79870c52705,80404,52451,80785,52197,81013c51815,81229,51435,81343,51053,81343l5080,81343c4190,81343,3428,81267,2794,81102c2159,80937,1524,80620,1143,80137c762,79667,381,78981,253,78079c126,77165,0,75997,0,74549c0,73190,0,72034,126,71069c253,70091,508,69228,889,68466c1143,67704,1651,66967,2159,66243c2667,65519,3301,64732,4064,63868l17907,49047c20701,46164,22987,43535,24638,41173c26289,38798,27686,36639,28575,34684c29464,32728,30226,30924,30480,29286c30861,27635,30988,26073,30988,24587c30988,23228,30861,21946,30352,20726c29972,19507,29337,18453,28448,17538c27686,16637,26543,15926,25273,15418c24002,14897,22478,14643,20827,14643c18414,14643,16256,14948,14351,15570c12446,16180,10795,16878,9398,17640c8001,18402,6731,19101,5842,19736c4952,20370,4190,20688,3683,20688c3301,20688,2921,20574,2667,20320c2413,20079,2159,19659,2032,19088c1905,18516,1777,17742,1651,16776c1524,15799,1397,14618,1397,13221c1397,12268,1524,11481,1524,10845c1651,10211,1651,9652,1777,9182c1905,8699,2159,8293,2286,7938c2539,7594,2921,7163,3428,6680c3937,6185,4826,5550,6223,4788c7620,4026,9271,3289,11302,2565c13335,1841,15621,1244,18034,749c20447,254,22987,0,25653,0x">
                  <v:stroke weight="0.75pt" endcap="flat" joinstyle="round" on="true" color="#000000" opacity="0.498039"/>
                  <v:fill on="false" color="#000000" opacity="0"/>
                </v:shape>
                <v:shape id="Picture 1425" style="position:absolute;width:1249;height:914;left:0;top:0;" filled="f">
                  <v:imagedata r:id="rId79"/>
                </v:shape>
                <w10:wrap type="square"/>
              </v:group>
            </w:pict>
          </mc:Fallback>
        </mc:AlternateContent>
      </w:r>
      <w:r>
        <w:t>SUBJECT:  PERFORMING ARTS - DRAMA</w:t>
      </w:r>
      <w:r>
        <w:rPr>
          <w:u w:val="none" w:color="000000"/>
        </w:rPr>
        <w:t xml:space="preserve"> </w:t>
      </w:r>
    </w:p>
    <w:p w:rsidR="00F00AE7" w:rsidRDefault="00C67C19">
      <w:pPr>
        <w:spacing w:after="70"/>
        <w:ind w:left="149"/>
      </w:pPr>
      <w:r>
        <w:rPr>
          <w:rFonts w:ascii="Arial" w:eastAsia="Arial" w:hAnsi="Arial" w:cs="Arial"/>
          <w:b/>
          <w:color w:val="FF0066"/>
          <w:sz w:val="10"/>
        </w:rPr>
        <w:t xml:space="preserve"> </w:t>
      </w:r>
    </w:p>
    <w:p w:rsidR="00F00AE7" w:rsidRDefault="00C67C19">
      <w:pPr>
        <w:pStyle w:val="Heading3"/>
        <w:spacing w:after="101"/>
        <w:ind w:left="159" w:right="1948"/>
      </w:pPr>
      <w:r>
        <w:t xml:space="preserve">A-Level Performing Arts is delivered by CCEA </w:t>
      </w:r>
      <w:r>
        <w:t xml:space="preserve">Qualification Value: 1 A-Level Course Duration: This is a 2 Year Course </w:t>
      </w:r>
    </w:p>
    <w:p w:rsidR="00F00AE7" w:rsidRDefault="00C67C19">
      <w:pPr>
        <w:spacing w:after="0"/>
        <w:ind w:left="144" w:hanging="10"/>
      </w:pPr>
      <w:r>
        <w:rPr>
          <w:rFonts w:ascii="Arial" w:eastAsia="Arial" w:hAnsi="Arial" w:cs="Arial"/>
          <w:b/>
          <w:sz w:val="17"/>
        </w:rPr>
        <w:t xml:space="preserve">Course Content </w:t>
      </w:r>
    </w:p>
    <w:p w:rsidR="00F00AE7" w:rsidRDefault="00C67C19">
      <w:pPr>
        <w:spacing w:after="0" w:line="226" w:lineRule="auto"/>
        <w:ind w:left="144" w:hanging="10"/>
      </w:pPr>
      <w:r>
        <w:rPr>
          <w:rFonts w:ascii="Arial" w:eastAsia="Arial" w:hAnsi="Arial" w:cs="Arial"/>
          <w:color w:val="111111"/>
          <w:sz w:val="17"/>
        </w:rPr>
        <w:t>The Performing arts is a growth industry in Northern Ireland. This A-</w:t>
      </w:r>
      <w:r>
        <w:rPr>
          <w:rFonts w:ascii="Arial" w:eastAsia="Arial" w:hAnsi="Arial" w:cs="Arial"/>
          <w:color w:val="111111"/>
          <w:sz w:val="17"/>
        </w:rPr>
        <w:t xml:space="preserve">Level gives students opportunities to research and gain insights into the industry, engage with effective practice and prepare for employment, further training and/or study.  </w:t>
      </w:r>
    </w:p>
    <w:p w:rsidR="00F00AE7" w:rsidRDefault="00C67C19">
      <w:pPr>
        <w:spacing w:after="154" w:line="226" w:lineRule="auto"/>
        <w:ind w:left="144" w:right="1046" w:hanging="10"/>
      </w:pPr>
      <w:r>
        <w:rPr>
          <w:rFonts w:ascii="Arial" w:eastAsia="Arial" w:hAnsi="Arial" w:cs="Arial"/>
          <w:color w:val="111111"/>
          <w:sz w:val="17"/>
        </w:rPr>
        <w:t xml:space="preserve">Students can choose from the discipline of Performance or from Production. (The </w:t>
      </w:r>
      <w:r>
        <w:rPr>
          <w:rFonts w:ascii="Arial" w:eastAsia="Arial" w:hAnsi="Arial" w:cs="Arial"/>
          <w:color w:val="111111"/>
          <w:sz w:val="17"/>
        </w:rPr>
        <w:t xml:space="preserve">performance discipline will be Drama.) </w:t>
      </w:r>
      <w:r>
        <w:rPr>
          <w:rFonts w:ascii="Arial" w:eastAsia="Arial" w:hAnsi="Arial" w:cs="Arial"/>
          <w:sz w:val="17"/>
        </w:rPr>
        <w:t>T</w:t>
      </w:r>
      <w:r>
        <w:rPr>
          <w:rFonts w:ascii="Arial" w:eastAsia="Arial" w:hAnsi="Arial" w:cs="Arial"/>
          <w:color w:val="111111"/>
          <w:sz w:val="17"/>
        </w:rPr>
        <w:t xml:space="preserve">his A-Level course will be internally assessed by the teacher and externally moderated by the Examining Board. </w:t>
      </w:r>
    </w:p>
    <w:p w:rsidR="00F00AE7" w:rsidRDefault="00C67C19">
      <w:pPr>
        <w:spacing w:after="0"/>
        <w:ind w:left="144" w:hanging="10"/>
      </w:pPr>
      <w:r>
        <w:rPr>
          <w:rFonts w:ascii="Arial" w:eastAsia="Arial" w:hAnsi="Arial" w:cs="Arial"/>
          <w:b/>
          <w:color w:val="111111"/>
          <w:sz w:val="17"/>
        </w:rPr>
        <w:t xml:space="preserve">AS UNITS </w:t>
      </w:r>
    </w:p>
    <w:p w:rsidR="00F00AE7" w:rsidRDefault="00C67C19">
      <w:pPr>
        <w:spacing w:after="0"/>
        <w:ind w:left="144" w:hanging="10"/>
      </w:pPr>
      <w:r>
        <w:rPr>
          <w:rFonts w:ascii="Arial" w:eastAsia="Arial" w:hAnsi="Arial" w:cs="Arial"/>
          <w:b/>
          <w:color w:val="111111"/>
          <w:sz w:val="17"/>
        </w:rPr>
        <w:t xml:space="preserve">Unit 1: Developing Skills and Repertoire 30% </w:t>
      </w:r>
    </w:p>
    <w:p w:rsidR="00F00AE7" w:rsidRDefault="00C67C19">
      <w:pPr>
        <w:spacing w:after="0" w:line="226" w:lineRule="auto"/>
        <w:ind w:left="144" w:right="393" w:hanging="10"/>
      </w:pPr>
      <w:r>
        <w:rPr>
          <w:rFonts w:ascii="Arial" w:eastAsia="Arial" w:hAnsi="Arial" w:cs="Arial"/>
          <w:color w:val="111111"/>
          <w:sz w:val="17"/>
        </w:rPr>
        <w:t xml:space="preserve">Internally assessed and externally moderated: A </w:t>
      </w:r>
      <w:r>
        <w:rPr>
          <w:rFonts w:ascii="Arial" w:eastAsia="Arial" w:hAnsi="Arial" w:cs="Arial"/>
          <w:color w:val="111111"/>
          <w:sz w:val="17"/>
        </w:rPr>
        <w:t xml:space="preserve">portfolio including summary of research, skills audit, record of work, risk assessment, either live performance or production and presentation, and evaluation.  </w:t>
      </w:r>
      <w:r>
        <w:rPr>
          <w:rFonts w:ascii="Arial" w:eastAsia="Arial" w:hAnsi="Arial" w:cs="Arial"/>
          <w:b/>
          <w:color w:val="111111"/>
          <w:sz w:val="17"/>
        </w:rPr>
        <w:t xml:space="preserve">Unit 2: Planning and Realising a Performing Arts Event  20% </w:t>
      </w:r>
    </w:p>
    <w:p w:rsidR="00F00AE7" w:rsidRDefault="00C67C19">
      <w:pPr>
        <w:spacing w:after="154" w:line="226" w:lineRule="auto"/>
        <w:ind w:left="144" w:hanging="10"/>
      </w:pPr>
      <w:r>
        <w:rPr>
          <w:rFonts w:ascii="Arial" w:eastAsia="Arial" w:hAnsi="Arial" w:cs="Arial"/>
          <w:color w:val="111111"/>
          <w:sz w:val="17"/>
        </w:rPr>
        <w:t xml:space="preserve">Externally set and externally assessed: Supporting document in three sections produced under controlled conditions and live performance and/or presentation. </w:t>
      </w:r>
    </w:p>
    <w:p w:rsidR="00F00AE7" w:rsidRDefault="00C67C19">
      <w:pPr>
        <w:spacing w:after="0"/>
        <w:ind w:left="144" w:hanging="10"/>
      </w:pPr>
      <w:r>
        <w:rPr>
          <w:rFonts w:ascii="Arial" w:eastAsia="Arial" w:hAnsi="Arial" w:cs="Arial"/>
          <w:b/>
          <w:color w:val="111111"/>
          <w:sz w:val="17"/>
        </w:rPr>
        <w:t xml:space="preserve">A2 UNITS </w:t>
      </w:r>
    </w:p>
    <w:p w:rsidR="00F00AE7" w:rsidRDefault="00C67C19">
      <w:pPr>
        <w:spacing w:after="0"/>
        <w:ind w:left="144" w:hanging="10"/>
      </w:pPr>
      <w:r>
        <w:rPr>
          <w:rFonts w:ascii="Arial" w:eastAsia="Arial" w:hAnsi="Arial" w:cs="Arial"/>
          <w:b/>
          <w:color w:val="111111"/>
          <w:sz w:val="17"/>
        </w:rPr>
        <w:t xml:space="preserve">Unit 3: Planning for Employment 30% </w:t>
      </w:r>
    </w:p>
    <w:p w:rsidR="00F00AE7" w:rsidRDefault="00C67C19">
      <w:pPr>
        <w:spacing w:after="26" w:line="226" w:lineRule="auto"/>
        <w:ind w:left="144" w:hanging="10"/>
      </w:pPr>
      <w:r>
        <w:rPr>
          <w:rFonts w:ascii="Arial" w:eastAsia="Arial" w:hAnsi="Arial" w:cs="Arial"/>
          <w:color w:val="111111"/>
          <w:sz w:val="17"/>
        </w:rPr>
        <w:t xml:space="preserve">Internal assessment: A record of work, including a </w:t>
      </w:r>
      <w:r>
        <w:rPr>
          <w:rFonts w:ascii="Arial" w:eastAsia="Arial" w:hAnsi="Arial" w:cs="Arial"/>
          <w:color w:val="111111"/>
          <w:sz w:val="17"/>
        </w:rPr>
        <w:t xml:space="preserve">written report in three sections, promotional portfolio and evaluation. </w:t>
      </w:r>
      <w:r>
        <w:rPr>
          <w:rFonts w:ascii="Arial" w:eastAsia="Arial" w:hAnsi="Arial" w:cs="Arial"/>
          <w:b/>
          <w:color w:val="111111"/>
          <w:sz w:val="17"/>
        </w:rPr>
        <w:t xml:space="preserve"> </w:t>
      </w:r>
    </w:p>
    <w:p w:rsidR="00F00AE7" w:rsidRDefault="00C67C19">
      <w:pPr>
        <w:spacing w:after="0"/>
        <w:ind w:left="144" w:hanging="10"/>
      </w:pPr>
      <w:r>
        <w:rPr>
          <w:rFonts w:ascii="Arial" w:eastAsia="Arial" w:hAnsi="Arial" w:cs="Arial"/>
          <w:b/>
          <w:color w:val="111111"/>
          <w:sz w:val="17"/>
        </w:rPr>
        <w:t xml:space="preserve">Unit 4: Performing to a Commission Brief 20% </w:t>
      </w:r>
    </w:p>
    <w:p w:rsidR="00F00AE7" w:rsidRDefault="00C67C19">
      <w:pPr>
        <w:spacing w:after="154" w:line="226" w:lineRule="auto"/>
        <w:ind w:left="144" w:hanging="10"/>
      </w:pPr>
      <w:r>
        <w:rPr>
          <w:rFonts w:ascii="Arial" w:eastAsia="Arial" w:hAnsi="Arial" w:cs="Arial"/>
          <w:color w:val="111111"/>
          <w:sz w:val="17"/>
        </w:rPr>
        <w:t>Externally set and externally assessed: A record of work including a research report, summary of findings, evidence of tasks completed a</w:t>
      </w:r>
      <w:r>
        <w:rPr>
          <w:rFonts w:ascii="Arial" w:eastAsia="Arial" w:hAnsi="Arial" w:cs="Arial"/>
          <w:color w:val="111111"/>
          <w:sz w:val="17"/>
        </w:rPr>
        <w:t xml:space="preserve">nd evaluation. The evaluation is to be produced under controlled conditions. Live performance and/or presentation. </w:t>
      </w:r>
    </w:p>
    <w:p w:rsidR="00F00AE7" w:rsidRDefault="00C67C19">
      <w:pPr>
        <w:spacing w:after="130"/>
        <w:ind w:left="144" w:hanging="10"/>
      </w:pPr>
      <w:r>
        <w:rPr>
          <w:rFonts w:ascii="Arial" w:eastAsia="Arial" w:hAnsi="Arial" w:cs="Arial"/>
          <w:b/>
          <w:sz w:val="17"/>
        </w:rPr>
        <w:t>This A-Level course is an applied qualification in which students develop knowledge, understanding and skills through practical demonstratio</w:t>
      </w:r>
      <w:r>
        <w:rPr>
          <w:rFonts w:ascii="Arial" w:eastAsia="Arial" w:hAnsi="Arial" w:cs="Arial"/>
          <w:b/>
          <w:sz w:val="17"/>
        </w:rPr>
        <w:t>n and/or in a context related to employability. Although there is NO external written examination it should be noted that each student must produce a  substantial portfolio of evidence for each unit. The course requires them to engage in ongoing self-evalu</w:t>
      </w:r>
      <w:r>
        <w:rPr>
          <w:rFonts w:ascii="Arial" w:eastAsia="Arial" w:hAnsi="Arial" w:cs="Arial"/>
          <w:b/>
          <w:sz w:val="17"/>
        </w:rPr>
        <w:t>ation and target setting.</w:t>
      </w:r>
      <w:r>
        <w:rPr>
          <w:rFonts w:ascii="Arial" w:eastAsia="Arial" w:hAnsi="Arial" w:cs="Arial"/>
          <w:color w:val="111111"/>
          <w:sz w:val="17"/>
        </w:rPr>
        <w:t xml:space="preserve"> </w:t>
      </w:r>
    </w:p>
    <w:p w:rsidR="00F00AE7" w:rsidRDefault="00C67C19">
      <w:pPr>
        <w:spacing w:after="0"/>
        <w:ind w:left="144" w:hanging="10"/>
      </w:pPr>
      <w:r>
        <w:rPr>
          <w:rFonts w:ascii="Arial" w:eastAsia="Arial" w:hAnsi="Arial" w:cs="Arial"/>
          <w:b/>
          <w:color w:val="111111"/>
          <w:sz w:val="17"/>
        </w:rPr>
        <w:t xml:space="preserve">Progression Routes </w:t>
      </w:r>
    </w:p>
    <w:p w:rsidR="00F00AE7" w:rsidRDefault="00C67C19">
      <w:pPr>
        <w:spacing w:after="26" w:line="226" w:lineRule="auto"/>
        <w:ind w:left="144" w:hanging="10"/>
      </w:pPr>
      <w:r>
        <w:rPr>
          <w:rFonts w:ascii="Arial" w:eastAsia="Arial" w:hAnsi="Arial" w:cs="Arial"/>
          <w:color w:val="111111"/>
          <w:sz w:val="17"/>
        </w:rPr>
        <w:t xml:space="preserve">This qualification is not restricted to those wishing to pursue Drama or Performing Arts at third level.  </w:t>
      </w:r>
    </w:p>
    <w:p w:rsidR="00F00AE7" w:rsidRDefault="00C67C19">
      <w:pPr>
        <w:spacing w:after="0" w:line="226" w:lineRule="auto"/>
        <w:ind w:left="144" w:right="196" w:hanging="10"/>
      </w:pPr>
      <w:r>
        <w:rPr>
          <w:rFonts w:ascii="Arial" w:eastAsia="Arial" w:hAnsi="Arial" w:cs="Arial"/>
          <w:color w:val="111111"/>
          <w:sz w:val="17"/>
        </w:rPr>
        <w:t xml:space="preserve">The A-Level course complements a range of subjects and is useful in building confidence and improving </w:t>
      </w:r>
      <w:r>
        <w:rPr>
          <w:rFonts w:ascii="Arial" w:eastAsia="Arial" w:hAnsi="Arial" w:cs="Arial"/>
          <w:color w:val="111111"/>
          <w:sz w:val="17"/>
        </w:rPr>
        <w:t xml:space="preserve">presentation skills in a range  of careers.  </w:t>
      </w:r>
    </w:p>
    <w:p w:rsidR="00F00AE7" w:rsidRDefault="00C67C19">
      <w:pPr>
        <w:spacing w:after="26" w:line="226" w:lineRule="auto"/>
        <w:ind w:left="144" w:hanging="10"/>
      </w:pPr>
      <w:r>
        <w:rPr>
          <w:rFonts w:ascii="Arial" w:eastAsia="Arial" w:hAnsi="Arial" w:cs="Arial"/>
          <w:color w:val="111111"/>
          <w:sz w:val="17"/>
        </w:rPr>
        <w:t xml:space="preserve">Students wishing to pursue this course </w:t>
      </w:r>
      <w:r>
        <w:rPr>
          <w:rFonts w:ascii="Arial" w:eastAsia="Arial" w:hAnsi="Arial" w:cs="Arial"/>
          <w:color w:val="111111"/>
          <w:sz w:val="17"/>
          <w:u w:val="single" w:color="111111"/>
        </w:rPr>
        <w:t>MUST</w:t>
      </w:r>
      <w:r>
        <w:rPr>
          <w:rFonts w:ascii="Arial" w:eastAsia="Arial" w:hAnsi="Arial" w:cs="Arial"/>
          <w:color w:val="111111"/>
          <w:sz w:val="17"/>
        </w:rPr>
        <w:t xml:space="preserve"> however have a real interest in the practical nature of the subject.   </w:t>
      </w:r>
    </w:p>
    <w:p w:rsidR="00F00AE7" w:rsidRDefault="00C67C19">
      <w:pPr>
        <w:spacing w:after="26" w:line="226" w:lineRule="auto"/>
        <w:ind w:left="144" w:hanging="10"/>
      </w:pPr>
      <w:r>
        <w:rPr>
          <w:rFonts w:ascii="Arial" w:eastAsia="Arial" w:hAnsi="Arial" w:cs="Arial"/>
          <w:color w:val="111111"/>
          <w:sz w:val="17"/>
        </w:rPr>
        <w:t>This is a useful qualification for students wishing to pursue a career that involves communica</w:t>
      </w:r>
      <w:r>
        <w:rPr>
          <w:rFonts w:ascii="Arial" w:eastAsia="Arial" w:hAnsi="Arial" w:cs="Arial"/>
          <w:color w:val="111111"/>
          <w:sz w:val="17"/>
        </w:rPr>
        <w:t xml:space="preserve">tion and people orientated skills. </w:t>
      </w:r>
    </w:p>
    <w:tbl>
      <w:tblPr>
        <w:tblStyle w:val="TableGrid"/>
        <w:tblpPr w:vertAnchor="text" w:tblpX="261" w:tblpY="1311"/>
        <w:tblOverlap w:val="never"/>
        <w:tblW w:w="7365" w:type="dxa"/>
        <w:tblInd w:w="0" w:type="dxa"/>
        <w:tblCellMar>
          <w:top w:w="82" w:type="dxa"/>
          <w:left w:w="59" w:type="dxa"/>
          <w:bottom w:w="0" w:type="dxa"/>
          <w:right w:w="95" w:type="dxa"/>
        </w:tblCellMar>
        <w:tblLook w:val="04A0" w:firstRow="1" w:lastRow="0" w:firstColumn="1" w:lastColumn="0" w:noHBand="0" w:noVBand="1"/>
      </w:tblPr>
      <w:tblGrid>
        <w:gridCol w:w="1259"/>
        <w:gridCol w:w="6105"/>
      </w:tblGrid>
      <w:tr w:rsidR="00F00AE7">
        <w:trPr>
          <w:trHeight w:val="320"/>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UNIT AS 1 </w:t>
            </w:r>
          </w:p>
        </w:tc>
        <w:tc>
          <w:tcPr>
            <w:tcW w:w="6105"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b/>
                <w:sz w:val="17"/>
              </w:rPr>
              <w:t xml:space="preserve">EXTERNALLY SET TASK </w:t>
            </w:r>
          </w:p>
        </w:tc>
      </w:tr>
      <w:tr w:rsidR="00F00AE7">
        <w:trPr>
          <w:trHeight w:val="322"/>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Assessment: </w:t>
            </w:r>
          </w:p>
        </w:tc>
        <w:tc>
          <w:tcPr>
            <w:tcW w:w="6105"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7"/>
              </w:rPr>
              <w:t xml:space="preserve">Teacher assessment of student coursework portfolio.  Externally moderated </w:t>
            </w:r>
          </w:p>
        </w:tc>
      </w:tr>
      <w:tr w:rsidR="00F00AE7">
        <w:trPr>
          <w:trHeight w:val="323"/>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Weightings: </w:t>
            </w:r>
          </w:p>
        </w:tc>
        <w:tc>
          <w:tcPr>
            <w:tcW w:w="6105"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7"/>
              </w:rPr>
              <w:t xml:space="preserve">100% of total AS Level </w:t>
            </w:r>
          </w:p>
        </w:tc>
      </w:tr>
      <w:tr w:rsidR="00F00AE7">
        <w:trPr>
          <w:trHeight w:val="344"/>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UNIT A2 1 </w:t>
            </w:r>
          </w:p>
        </w:tc>
        <w:tc>
          <w:tcPr>
            <w:tcW w:w="6105"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b/>
                <w:sz w:val="17"/>
              </w:rPr>
              <w:t xml:space="preserve">PERSONAL INVESTIGATION </w:t>
            </w:r>
          </w:p>
        </w:tc>
      </w:tr>
      <w:tr w:rsidR="00F00AE7">
        <w:trPr>
          <w:trHeight w:val="327"/>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Assessment: </w:t>
            </w:r>
          </w:p>
        </w:tc>
        <w:tc>
          <w:tcPr>
            <w:tcW w:w="6105"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7"/>
              </w:rPr>
              <w:t xml:space="preserve">Teacher assessment of personal investigation.  Externally moderated </w:t>
            </w:r>
          </w:p>
        </w:tc>
      </w:tr>
      <w:tr w:rsidR="00F00AE7">
        <w:trPr>
          <w:trHeight w:val="322"/>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Weightings: </w:t>
            </w:r>
          </w:p>
        </w:tc>
        <w:tc>
          <w:tcPr>
            <w:tcW w:w="6105"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7"/>
              </w:rPr>
              <w:t xml:space="preserve">60% of total A-Level </w:t>
            </w:r>
          </w:p>
        </w:tc>
      </w:tr>
      <w:tr w:rsidR="00F00AE7">
        <w:trPr>
          <w:trHeight w:val="350"/>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UNIT A2 2 </w:t>
            </w:r>
          </w:p>
        </w:tc>
        <w:tc>
          <w:tcPr>
            <w:tcW w:w="6105"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b/>
                <w:sz w:val="17"/>
              </w:rPr>
              <w:t xml:space="preserve">EXTERNALLY SET ASSIGNMENT </w:t>
            </w:r>
          </w:p>
        </w:tc>
      </w:tr>
      <w:tr w:rsidR="00F00AE7">
        <w:trPr>
          <w:trHeight w:val="349"/>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Assessment: </w:t>
            </w:r>
          </w:p>
        </w:tc>
        <w:tc>
          <w:tcPr>
            <w:tcW w:w="6105"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7"/>
              </w:rPr>
              <w:t xml:space="preserve">Teacher assessment of controlled assignment with external moderation </w:t>
            </w:r>
          </w:p>
        </w:tc>
      </w:tr>
      <w:tr w:rsidR="00F00AE7">
        <w:trPr>
          <w:trHeight w:val="345"/>
        </w:trPr>
        <w:tc>
          <w:tcPr>
            <w:tcW w:w="1259"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b/>
                <w:sz w:val="17"/>
              </w:rPr>
              <w:t xml:space="preserve">Weightings: </w:t>
            </w:r>
          </w:p>
        </w:tc>
        <w:tc>
          <w:tcPr>
            <w:tcW w:w="6105"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7"/>
              </w:rPr>
              <w:t>40% of total A</w:t>
            </w:r>
            <w:r>
              <w:rPr>
                <w:rFonts w:ascii="Arial" w:eastAsia="Arial" w:hAnsi="Arial" w:cs="Arial"/>
                <w:sz w:val="17"/>
              </w:rPr>
              <w:t xml:space="preserve">-Level </w:t>
            </w:r>
          </w:p>
        </w:tc>
      </w:tr>
    </w:tbl>
    <w:p w:rsidR="00F00AE7" w:rsidRDefault="00C67C19">
      <w:pPr>
        <w:pStyle w:val="Heading2"/>
        <w:ind w:left="159"/>
      </w:pPr>
      <w:r>
        <w:rPr>
          <w:noProof/>
        </w:rPr>
        <mc:AlternateContent>
          <mc:Choice Requires="wpg">
            <w:drawing>
              <wp:anchor distT="0" distB="0" distL="114300" distR="114300" simplePos="0" relativeHeight="251681792" behindDoc="0" locked="0" layoutInCell="1" allowOverlap="1">
                <wp:simplePos x="0" y="0"/>
                <wp:positionH relativeFrom="column">
                  <wp:posOffset>-280250</wp:posOffset>
                </wp:positionH>
                <wp:positionV relativeFrom="paragraph">
                  <wp:posOffset>-63218</wp:posOffset>
                </wp:positionV>
                <wp:extent cx="492135" cy="4988052"/>
                <wp:effectExtent l="0" t="0" r="0" b="0"/>
                <wp:wrapSquare wrapText="bothSides"/>
                <wp:docPr id="42846" name="Group 42846"/>
                <wp:cNvGraphicFramePr/>
                <a:graphic xmlns:a="http://schemas.openxmlformats.org/drawingml/2006/main">
                  <a:graphicData uri="http://schemas.microsoft.com/office/word/2010/wordprocessingGroup">
                    <wpg:wgp>
                      <wpg:cNvGrpSpPr/>
                      <wpg:grpSpPr>
                        <a:xfrm>
                          <a:off x="0" y="0"/>
                          <a:ext cx="492135" cy="4988052"/>
                          <a:chOff x="0" y="0"/>
                          <a:chExt cx="492135" cy="4988052"/>
                        </a:xfrm>
                      </wpg:grpSpPr>
                      <wps:wsp>
                        <wps:cNvPr id="1541" name="Rectangle 1541"/>
                        <wps:cNvSpPr/>
                        <wps:spPr>
                          <a:xfrm>
                            <a:off x="280251" y="37579"/>
                            <a:ext cx="38021" cy="171356"/>
                          </a:xfrm>
                          <a:prstGeom prst="rect">
                            <a:avLst/>
                          </a:prstGeom>
                          <a:ln>
                            <a:noFill/>
                          </a:ln>
                        </wps:spPr>
                        <wps:txbx>
                          <w:txbxContent>
                            <w:p w:rsidR="00F00AE7" w:rsidRDefault="00C67C19">
                              <w:r>
                                <w:rPr>
                                  <w:sz w:val="20"/>
                                </w:rPr>
                                <w:t xml:space="preserve"> </w:t>
                              </w:r>
                            </w:p>
                          </w:txbxContent>
                        </wps:txbx>
                        <wps:bodyPr horzOverflow="overflow" vert="horz" lIns="0" tIns="0" rIns="0" bIns="0" rtlCol="0">
                          <a:noAutofit/>
                        </wps:bodyPr>
                      </wps:wsp>
                      <wps:wsp>
                        <wps:cNvPr id="53494" name="Shape 53494"/>
                        <wps:cNvSpPr/>
                        <wps:spPr>
                          <a:xfrm>
                            <a:off x="0" y="0"/>
                            <a:ext cx="331775" cy="4988052"/>
                          </a:xfrm>
                          <a:custGeom>
                            <a:avLst/>
                            <a:gdLst/>
                            <a:ahLst/>
                            <a:cxnLst/>
                            <a:rect l="0" t="0" r="0" b="0"/>
                            <a:pathLst>
                              <a:path w="331775" h="4988052">
                                <a:moveTo>
                                  <a:pt x="0" y="0"/>
                                </a:moveTo>
                                <a:lnTo>
                                  <a:pt x="331775" y="0"/>
                                </a:lnTo>
                                <a:lnTo>
                                  <a:pt x="331775" y="4988052"/>
                                </a:lnTo>
                                <a:lnTo>
                                  <a:pt x="0" y="4988052"/>
                                </a:lnTo>
                                <a:lnTo>
                                  <a:pt x="0" y="0"/>
                                </a:lnTo>
                              </a:path>
                            </a:pathLst>
                          </a:custGeom>
                          <a:ln w="0" cap="flat">
                            <a:round/>
                          </a:ln>
                        </wps:spPr>
                        <wps:style>
                          <a:lnRef idx="0">
                            <a:srgbClr val="000000">
                              <a:alpha val="0"/>
                            </a:srgbClr>
                          </a:lnRef>
                          <a:fillRef idx="1">
                            <a:srgbClr val="FF0066"/>
                          </a:fillRef>
                          <a:effectRef idx="0">
                            <a:scrgbClr r="0" g="0" b="0"/>
                          </a:effectRef>
                          <a:fontRef idx="none"/>
                        </wps:style>
                        <wps:bodyPr/>
                      </wps:wsp>
                      <wps:wsp>
                        <wps:cNvPr id="1546" name="Rectangle 1546"/>
                        <wps:cNvSpPr/>
                        <wps:spPr>
                          <a:xfrm rot="-5399999">
                            <a:off x="113948" y="2414554"/>
                            <a:ext cx="30963" cy="127448"/>
                          </a:xfrm>
                          <a:prstGeom prst="rect">
                            <a:avLst/>
                          </a:prstGeom>
                          <a:ln>
                            <a:noFill/>
                          </a:ln>
                        </wps:spPr>
                        <wps:txbx>
                          <w:txbxContent>
                            <w:p w:rsidR="00F00AE7" w:rsidRDefault="00C67C19">
                              <w:r>
                                <w:rPr>
                                  <w:rFonts w:ascii="Arial" w:eastAsia="Arial" w:hAnsi="Arial" w:cs="Arial"/>
                                  <w:b/>
                                  <w:color w:val="FFFFFF"/>
                                  <w:sz w:val="16"/>
                                </w:rPr>
                                <w:t xml:space="preserve"> </w:t>
                              </w:r>
                            </w:p>
                          </w:txbxContent>
                        </wps:txbx>
                        <wps:bodyPr horzOverflow="overflow" vert="horz" lIns="0" tIns="0" rIns="0" bIns="0" rtlCol="0">
                          <a:noAutofit/>
                        </wps:bodyPr>
                      </wps:wsp>
                      <wps:wsp>
                        <wps:cNvPr id="1547" name="Rectangle 1547"/>
                        <wps:cNvSpPr/>
                        <wps:spPr>
                          <a:xfrm rot="-5399999">
                            <a:off x="397537" y="2336293"/>
                            <a:ext cx="61557" cy="253375"/>
                          </a:xfrm>
                          <a:prstGeom prst="rect">
                            <a:avLst/>
                          </a:prstGeom>
                          <a:ln>
                            <a:noFill/>
                          </a:ln>
                        </wps:spPr>
                        <wps:txbx>
                          <w:txbxContent>
                            <w:p w:rsidR="00F00AE7" w:rsidRDefault="00C67C19">
                              <w:r>
                                <w:rPr>
                                  <w:rFonts w:ascii="Arial" w:eastAsia="Arial" w:hAnsi="Arial" w:cs="Arial"/>
                                  <w:b/>
                                  <w:color w:val="FFFFFF"/>
                                  <w:sz w:val="32"/>
                                </w:rPr>
                                <w:t xml:space="preserve"> </w:t>
                              </w:r>
                            </w:p>
                          </w:txbxContent>
                        </wps:txbx>
                        <wps:bodyPr horzOverflow="overflow" vert="horz" lIns="0" tIns="0" rIns="0" bIns="0" rtlCol="0">
                          <a:noAutofit/>
                        </wps:bodyPr>
                      </wps:wsp>
                      <wps:wsp>
                        <wps:cNvPr id="1548" name="Rectangle 1548"/>
                        <wps:cNvSpPr/>
                        <wps:spPr>
                          <a:xfrm rot="-5399999">
                            <a:off x="-2955247" y="1544716"/>
                            <a:ext cx="6242253" cy="222907"/>
                          </a:xfrm>
                          <a:prstGeom prst="rect">
                            <a:avLst/>
                          </a:prstGeom>
                          <a:ln>
                            <a:noFill/>
                          </a:ln>
                        </wps:spPr>
                        <wps:txbx>
                          <w:txbxContent>
                            <w:p w:rsidR="00F00AE7" w:rsidRDefault="00C67C19">
                              <w:r>
                                <w:rPr>
                                  <w:rFonts w:ascii="Arial" w:eastAsia="Arial" w:hAnsi="Arial" w:cs="Arial"/>
                                  <w:b/>
                                  <w:color w:val="FFFFFF"/>
                                  <w:sz w:val="28"/>
                                  <w:bdr w:val="single" w:sz="24" w:space="0" w:color="FF33CC"/>
                                </w:rPr>
                                <w:t>An Introduction to Courses in Arts, Media &amp; Publication</w:t>
                              </w:r>
                            </w:p>
                          </w:txbxContent>
                        </wps:txbx>
                        <wps:bodyPr horzOverflow="overflow" vert="horz" lIns="0" tIns="0" rIns="0" bIns="0" rtlCol="0">
                          <a:noAutofit/>
                        </wps:bodyPr>
                      </wps:wsp>
                      <wps:wsp>
                        <wps:cNvPr id="1549" name="Rectangle 1549"/>
                        <wps:cNvSpPr/>
                        <wps:spPr>
                          <a:xfrm rot="-5399999">
                            <a:off x="132916" y="-65308"/>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s:wsp>
                        <wps:cNvPr id="1553" name="Rectangle 1553"/>
                        <wps:cNvSpPr/>
                        <wps:spPr>
                          <a:xfrm>
                            <a:off x="374739" y="194099"/>
                            <a:ext cx="28287" cy="95641"/>
                          </a:xfrm>
                          <a:prstGeom prst="rect">
                            <a:avLst/>
                          </a:prstGeom>
                          <a:ln>
                            <a:noFill/>
                          </a:ln>
                        </wps:spPr>
                        <wps:txbx>
                          <w:txbxContent>
                            <w:p w:rsidR="00F00AE7" w:rsidRDefault="00C67C19">
                              <w:r>
                                <w:rPr>
                                  <w:rFonts w:ascii="Arial" w:eastAsia="Arial" w:hAnsi="Arial" w:cs="Arial"/>
                                  <w:b/>
                                  <w:color w:val="FF0066"/>
                                  <w:sz w:val="12"/>
                                </w:rPr>
                                <w:t xml:space="preserve"> </w:t>
                              </w:r>
                            </w:p>
                          </w:txbxContent>
                        </wps:txbx>
                        <wps:bodyPr horzOverflow="overflow" vert="horz" lIns="0" tIns="0" rIns="0" bIns="0" rtlCol="0">
                          <a:noAutofit/>
                        </wps:bodyPr>
                      </wps:wsp>
                      <wps:wsp>
                        <wps:cNvPr id="1566" name="Rectangle 1566"/>
                        <wps:cNvSpPr/>
                        <wps:spPr>
                          <a:xfrm>
                            <a:off x="374739" y="698981"/>
                            <a:ext cx="46769" cy="158130"/>
                          </a:xfrm>
                          <a:prstGeom prst="rect">
                            <a:avLst/>
                          </a:prstGeom>
                          <a:ln>
                            <a:noFill/>
                          </a:ln>
                        </wps:spPr>
                        <wps:txbx>
                          <w:txbxContent>
                            <w:p w:rsidR="00F00AE7" w:rsidRDefault="00C67C19">
                              <w:r>
                                <w:rPr>
                                  <w:rFonts w:ascii="Arial" w:eastAsia="Arial" w:hAnsi="Arial" w:cs="Arial"/>
                                  <w:b/>
                                  <w:color w:val="FF0066"/>
                                  <w:sz w:val="20"/>
                                </w:rPr>
                                <w:t xml:space="preserve"> </w:t>
                              </w:r>
                            </w:p>
                          </w:txbxContent>
                        </wps:txbx>
                        <wps:bodyPr horzOverflow="overflow" vert="horz" lIns="0" tIns="0" rIns="0" bIns="0" rtlCol="0">
                          <a:noAutofit/>
                        </wps:bodyPr>
                      </wps:wsp>
                      <wps:wsp>
                        <wps:cNvPr id="1584" name="Rectangle 1584"/>
                        <wps:cNvSpPr/>
                        <wps:spPr>
                          <a:xfrm>
                            <a:off x="374739" y="2834338"/>
                            <a:ext cx="40007" cy="135268"/>
                          </a:xfrm>
                          <a:prstGeom prst="rect">
                            <a:avLst/>
                          </a:prstGeom>
                          <a:ln>
                            <a:noFill/>
                          </a:ln>
                        </wps:spPr>
                        <wps:txbx>
                          <w:txbxContent>
                            <w:p w:rsidR="00F00AE7" w:rsidRDefault="00C67C19">
                              <w:r>
                                <w:rPr>
                                  <w:rFonts w:ascii="Arial" w:eastAsia="Arial" w:hAnsi="Arial" w:cs="Arial"/>
                                  <w:b/>
                                  <w:sz w:val="17"/>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2846" style="width:38.7508pt;height:392.76pt;position:absolute;mso-position-horizontal-relative:text;mso-position-horizontal:absolute;margin-left:-22.067pt;mso-position-vertical-relative:text;margin-top:-4.97784pt;" coordsize="4921,49880">
                <v:rect id="Rectangle 1541" style="position:absolute;width:380;height:1713;left:2802;top:375;" filled="f" stroked="f">
                  <v:textbox inset="0,0,0,0">
                    <w:txbxContent>
                      <w:p>
                        <w:pPr>
                          <w:spacing w:before="0" w:after="160" w:line="259" w:lineRule="auto"/>
                        </w:pPr>
                        <w:r>
                          <w:rPr>
                            <w:rFonts w:cs="Calibri" w:hAnsi="Calibri" w:eastAsia="Calibri" w:ascii="Calibri"/>
                            <w:sz w:val="20"/>
                          </w:rPr>
                          <w:t xml:space="preserve"> </w:t>
                        </w:r>
                      </w:p>
                    </w:txbxContent>
                  </v:textbox>
                </v:rect>
                <v:shape id="Shape 53495" style="position:absolute;width:3317;height:49880;left:0;top:0;" coordsize="331775,4988052" path="m0,0l331775,0l331775,4988052l0,4988052l0,0">
                  <v:stroke weight="0pt" endcap="flat" joinstyle="round" on="false" color="#000000" opacity="0"/>
                  <v:fill on="true" color="#ff0066"/>
                </v:shape>
                <v:rect id="Rectangle 1546" style="position:absolute;width:309;height:1274;left:1139;top:24145;rotation:270;" filled="f" stroked="f">
                  <v:textbox inset="0,0,0,0" style="layout-flow:vertical;mso-layout-flow-alt:bottom-to-top">
                    <w:txbxContent>
                      <w:p>
                        <w:pPr>
                          <w:spacing w:before="0" w:after="160" w:line="259" w:lineRule="auto"/>
                        </w:pPr>
                        <w:r>
                          <w:rPr>
                            <w:rFonts w:cs="Arial" w:hAnsi="Arial" w:eastAsia="Arial" w:ascii="Arial"/>
                            <w:b w:val="1"/>
                            <w:color w:val="ffffff"/>
                            <w:sz w:val="16"/>
                          </w:rPr>
                          <w:t xml:space="preserve"> </w:t>
                        </w:r>
                      </w:p>
                    </w:txbxContent>
                  </v:textbox>
                </v:rect>
                <v:rect id="Rectangle 1547" style="position:absolute;width:615;height:2533;left:3975;top:23362;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v:rect id="Rectangle 1548" style="position:absolute;width:62422;height:2229;left:-29552;top:15447;rotation:270;" filled="f" stroked="f">
                  <v:textbox inset="0,0,0,0" style="layout-flow:vertical;mso-layout-flow-alt:bottom-to-top">
                    <w:txbxContent>
                      <w:p>
                        <w:pPr>
                          <w:spacing w:before="0" w:after="160" w:line="259" w:lineRule="auto"/>
                        </w:pPr>
                        <w:r>
                          <w:rPr>
                            <w:rFonts w:cs="Arial" w:hAnsi="Arial" w:eastAsia="Arial" w:ascii="Arial"/>
                            <w:b w:val="1"/>
                            <w:color w:val="ffffff"/>
                            <w:sz w:val="28"/>
                            <w:bdr w:val="single" w:color="ff33cc" w:sz="24"/>
                          </w:rPr>
                          <w:t xml:space="preserve">An Introduction to Courses in Arts, Media &amp; Publication</w:t>
                        </w:r>
                      </w:p>
                    </w:txbxContent>
                  </v:textbox>
                </v:rect>
                <v:rect id="Rectangle 1549" style="position:absolute;width:659;height:2229;left:1329;top:-653;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v:rect id="Rectangle 1553" style="position:absolute;width:282;height:956;left:3747;top:1940;" filled="f" stroked="f">
                  <v:textbox inset="0,0,0,0">
                    <w:txbxContent>
                      <w:p>
                        <w:pPr>
                          <w:spacing w:before="0" w:after="160" w:line="259" w:lineRule="auto"/>
                        </w:pPr>
                        <w:r>
                          <w:rPr>
                            <w:rFonts w:cs="Arial" w:hAnsi="Arial" w:eastAsia="Arial" w:ascii="Arial"/>
                            <w:b w:val="1"/>
                            <w:color w:val="ff0066"/>
                            <w:sz w:val="12"/>
                          </w:rPr>
                          <w:t xml:space="preserve"> </w:t>
                        </w:r>
                      </w:p>
                    </w:txbxContent>
                  </v:textbox>
                </v:rect>
                <v:rect id="Rectangle 1566" style="position:absolute;width:467;height:1581;left:3747;top:6989;" filled="f" stroked="f">
                  <v:textbox inset="0,0,0,0">
                    <w:txbxContent>
                      <w:p>
                        <w:pPr>
                          <w:spacing w:before="0" w:after="160" w:line="259" w:lineRule="auto"/>
                        </w:pPr>
                        <w:r>
                          <w:rPr>
                            <w:rFonts w:cs="Arial" w:hAnsi="Arial" w:eastAsia="Arial" w:ascii="Arial"/>
                            <w:b w:val="1"/>
                            <w:color w:val="ff0066"/>
                            <w:sz w:val="20"/>
                          </w:rPr>
                          <w:t xml:space="preserve"> </w:t>
                        </w:r>
                      </w:p>
                    </w:txbxContent>
                  </v:textbox>
                </v:rect>
                <v:rect id="Rectangle 1584" style="position:absolute;width:400;height:1352;left:3747;top:28343;" filled="f" stroked="f">
                  <v:textbox inset="0,0,0,0">
                    <w:txbxContent>
                      <w:p>
                        <w:pPr>
                          <w:spacing w:before="0" w:after="160" w:line="259" w:lineRule="auto"/>
                        </w:pPr>
                        <w:r>
                          <w:rPr>
                            <w:rFonts w:cs="Arial" w:hAnsi="Arial" w:eastAsia="Arial" w:ascii="Arial"/>
                            <w:b w:val="1"/>
                            <w:sz w:val="17"/>
                          </w:rPr>
                          <w:t xml:space="preserve"> </w:t>
                        </w:r>
                      </w:p>
                    </w:txbxContent>
                  </v:textbox>
                </v:rect>
                <w10:wrap type="square"/>
              </v:group>
            </w:pict>
          </mc:Fallback>
        </mc:AlternateContent>
      </w:r>
      <w:r>
        <w:rPr>
          <w:noProof/>
        </w:rPr>
        <mc:AlternateContent>
          <mc:Choice Requires="wpg">
            <w:drawing>
              <wp:anchor distT="0" distB="0" distL="114300" distR="114300" simplePos="0" relativeHeight="251682816" behindDoc="0" locked="0" layoutInCell="1" allowOverlap="1">
                <wp:simplePos x="0" y="0"/>
                <wp:positionH relativeFrom="column">
                  <wp:posOffset>6448044</wp:posOffset>
                </wp:positionH>
                <wp:positionV relativeFrom="paragraph">
                  <wp:posOffset>4670186</wp:posOffset>
                </wp:positionV>
                <wp:extent cx="124986" cy="92964"/>
                <wp:effectExtent l="0" t="0" r="0" b="0"/>
                <wp:wrapSquare wrapText="bothSides"/>
                <wp:docPr id="42845" name="Group 42845"/>
                <wp:cNvGraphicFramePr/>
                <a:graphic xmlns:a="http://schemas.openxmlformats.org/drawingml/2006/main">
                  <a:graphicData uri="http://schemas.microsoft.com/office/word/2010/wordprocessingGroup">
                    <wpg:wgp>
                      <wpg:cNvGrpSpPr/>
                      <wpg:grpSpPr>
                        <a:xfrm>
                          <a:off x="0" y="0"/>
                          <a:ext cx="124986" cy="92964"/>
                          <a:chOff x="0" y="0"/>
                          <a:chExt cx="124986" cy="92964"/>
                        </a:xfrm>
                      </wpg:grpSpPr>
                      <wps:wsp>
                        <wps:cNvPr id="1536" name="Shape 1536"/>
                        <wps:cNvSpPr/>
                        <wps:spPr>
                          <a:xfrm>
                            <a:off x="66167" y="5525"/>
                            <a:ext cx="53467" cy="82766"/>
                          </a:xfrm>
                          <a:custGeom>
                            <a:avLst/>
                            <a:gdLst/>
                            <a:ahLst/>
                            <a:cxnLst/>
                            <a:rect l="0" t="0" r="0" b="0"/>
                            <a:pathLst>
                              <a:path w="53467" h="82766">
                                <a:moveTo>
                                  <a:pt x="25781" y="0"/>
                                </a:moveTo>
                                <a:cubicBezTo>
                                  <a:pt x="29718" y="0"/>
                                  <a:pt x="33147" y="457"/>
                                  <a:pt x="36068" y="1359"/>
                                </a:cubicBezTo>
                                <a:cubicBezTo>
                                  <a:pt x="39116" y="2273"/>
                                  <a:pt x="41529" y="3581"/>
                                  <a:pt x="43561" y="5283"/>
                                </a:cubicBezTo>
                                <a:cubicBezTo>
                                  <a:pt x="45720" y="6998"/>
                                  <a:pt x="47244" y="9093"/>
                                  <a:pt x="48260" y="11582"/>
                                </a:cubicBezTo>
                                <a:cubicBezTo>
                                  <a:pt x="49276" y="14072"/>
                                  <a:pt x="49784" y="16891"/>
                                  <a:pt x="49784" y="20015"/>
                                </a:cubicBezTo>
                                <a:cubicBezTo>
                                  <a:pt x="49784" y="22441"/>
                                  <a:pt x="49530" y="24714"/>
                                  <a:pt x="48895" y="26810"/>
                                </a:cubicBezTo>
                                <a:cubicBezTo>
                                  <a:pt x="48260" y="28905"/>
                                  <a:pt x="47371" y="30785"/>
                                  <a:pt x="46228" y="32436"/>
                                </a:cubicBezTo>
                                <a:cubicBezTo>
                                  <a:pt x="44958" y="34074"/>
                                  <a:pt x="43434" y="35471"/>
                                  <a:pt x="41656" y="36627"/>
                                </a:cubicBezTo>
                                <a:cubicBezTo>
                                  <a:pt x="39878" y="37782"/>
                                  <a:pt x="37846" y="38646"/>
                                  <a:pt x="35560" y="39217"/>
                                </a:cubicBezTo>
                                <a:lnTo>
                                  <a:pt x="35560" y="39408"/>
                                </a:lnTo>
                                <a:cubicBezTo>
                                  <a:pt x="38354" y="39738"/>
                                  <a:pt x="40767" y="40449"/>
                                  <a:pt x="43053" y="41542"/>
                                </a:cubicBezTo>
                                <a:cubicBezTo>
                                  <a:pt x="45212" y="42634"/>
                                  <a:pt x="47117" y="44005"/>
                                  <a:pt x="48641" y="45644"/>
                                </a:cubicBezTo>
                                <a:cubicBezTo>
                                  <a:pt x="50292" y="47295"/>
                                  <a:pt x="51435" y="49162"/>
                                  <a:pt x="52197" y="51232"/>
                                </a:cubicBezTo>
                                <a:cubicBezTo>
                                  <a:pt x="53086" y="53315"/>
                                  <a:pt x="53467" y="55550"/>
                                  <a:pt x="53467" y="57937"/>
                                </a:cubicBezTo>
                                <a:cubicBezTo>
                                  <a:pt x="53467" y="61938"/>
                                  <a:pt x="52705" y="65468"/>
                                  <a:pt x="51181" y="68567"/>
                                </a:cubicBezTo>
                                <a:cubicBezTo>
                                  <a:pt x="49657" y="71653"/>
                                  <a:pt x="47498" y="74244"/>
                                  <a:pt x="44831" y="76340"/>
                                </a:cubicBezTo>
                                <a:cubicBezTo>
                                  <a:pt x="42164" y="78448"/>
                                  <a:pt x="38862" y="80035"/>
                                  <a:pt x="35052" y="81128"/>
                                </a:cubicBezTo>
                                <a:cubicBezTo>
                                  <a:pt x="31242" y="82220"/>
                                  <a:pt x="27178" y="82766"/>
                                  <a:pt x="22606" y="82766"/>
                                </a:cubicBezTo>
                                <a:cubicBezTo>
                                  <a:pt x="19939" y="82766"/>
                                  <a:pt x="17399" y="82575"/>
                                  <a:pt x="14986" y="82181"/>
                                </a:cubicBezTo>
                                <a:cubicBezTo>
                                  <a:pt x="12573" y="81788"/>
                                  <a:pt x="10541" y="81305"/>
                                  <a:pt x="8636" y="80734"/>
                                </a:cubicBezTo>
                                <a:cubicBezTo>
                                  <a:pt x="6858" y="80149"/>
                                  <a:pt x="5334" y="79553"/>
                                  <a:pt x="4064" y="78943"/>
                                </a:cubicBezTo>
                                <a:cubicBezTo>
                                  <a:pt x="2921" y="78321"/>
                                  <a:pt x="2159" y="77851"/>
                                  <a:pt x="1778" y="77520"/>
                                </a:cubicBezTo>
                                <a:cubicBezTo>
                                  <a:pt x="1397" y="77190"/>
                                  <a:pt x="1143" y="76822"/>
                                  <a:pt x="889" y="76403"/>
                                </a:cubicBezTo>
                                <a:cubicBezTo>
                                  <a:pt x="762" y="75997"/>
                                  <a:pt x="635" y="75514"/>
                                  <a:pt x="508" y="74955"/>
                                </a:cubicBezTo>
                                <a:cubicBezTo>
                                  <a:pt x="254" y="74397"/>
                                  <a:pt x="254" y="73698"/>
                                  <a:pt x="127" y="72860"/>
                                </a:cubicBezTo>
                                <a:cubicBezTo>
                                  <a:pt x="127" y="72009"/>
                                  <a:pt x="0" y="70993"/>
                                  <a:pt x="0" y="69799"/>
                                </a:cubicBezTo>
                                <a:cubicBezTo>
                                  <a:pt x="0" y="67818"/>
                                  <a:pt x="254" y="66446"/>
                                  <a:pt x="508" y="65684"/>
                                </a:cubicBezTo>
                                <a:cubicBezTo>
                                  <a:pt x="889" y="64922"/>
                                  <a:pt x="1397" y="64541"/>
                                  <a:pt x="2032" y="64541"/>
                                </a:cubicBezTo>
                                <a:cubicBezTo>
                                  <a:pt x="2413" y="64541"/>
                                  <a:pt x="3175" y="64820"/>
                                  <a:pt x="4191" y="65379"/>
                                </a:cubicBezTo>
                                <a:cubicBezTo>
                                  <a:pt x="5207" y="65938"/>
                                  <a:pt x="6477" y="66535"/>
                                  <a:pt x="8001" y="67170"/>
                                </a:cubicBezTo>
                                <a:cubicBezTo>
                                  <a:pt x="9525" y="67805"/>
                                  <a:pt x="11430" y="68402"/>
                                  <a:pt x="13462" y="68961"/>
                                </a:cubicBezTo>
                                <a:cubicBezTo>
                                  <a:pt x="15621" y="69520"/>
                                  <a:pt x="18034" y="69799"/>
                                  <a:pt x="20701" y="69799"/>
                                </a:cubicBezTo>
                                <a:cubicBezTo>
                                  <a:pt x="22987" y="69799"/>
                                  <a:pt x="24892" y="69532"/>
                                  <a:pt x="26670" y="68999"/>
                                </a:cubicBezTo>
                                <a:cubicBezTo>
                                  <a:pt x="28448" y="68453"/>
                                  <a:pt x="29845" y="67704"/>
                                  <a:pt x="31115" y="66738"/>
                                </a:cubicBezTo>
                                <a:cubicBezTo>
                                  <a:pt x="32258" y="65773"/>
                                  <a:pt x="33147" y="64592"/>
                                  <a:pt x="33782" y="63221"/>
                                </a:cubicBezTo>
                                <a:cubicBezTo>
                                  <a:pt x="34417" y="61836"/>
                                  <a:pt x="34671" y="60299"/>
                                  <a:pt x="34671" y="58623"/>
                                </a:cubicBezTo>
                                <a:cubicBezTo>
                                  <a:pt x="34671" y="56769"/>
                                  <a:pt x="34290" y="55092"/>
                                  <a:pt x="33655" y="53619"/>
                                </a:cubicBezTo>
                                <a:cubicBezTo>
                                  <a:pt x="32893" y="52133"/>
                                  <a:pt x="31877" y="50863"/>
                                  <a:pt x="30353" y="49822"/>
                                </a:cubicBezTo>
                                <a:cubicBezTo>
                                  <a:pt x="28956" y="48768"/>
                                  <a:pt x="27178" y="47955"/>
                                  <a:pt x="25019" y="47371"/>
                                </a:cubicBezTo>
                                <a:cubicBezTo>
                                  <a:pt x="22860" y="46799"/>
                                  <a:pt x="20320" y="46507"/>
                                  <a:pt x="17399" y="46507"/>
                                </a:cubicBezTo>
                                <a:lnTo>
                                  <a:pt x="10541" y="46507"/>
                                </a:lnTo>
                                <a:cubicBezTo>
                                  <a:pt x="9906" y="46507"/>
                                  <a:pt x="9525" y="46444"/>
                                  <a:pt x="9144" y="46291"/>
                                </a:cubicBezTo>
                                <a:cubicBezTo>
                                  <a:pt x="8763" y="46152"/>
                                  <a:pt x="8509" y="45847"/>
                                  <a:pt x="8255" y="45402"/>
                                </a:cubicBezTo>
                                <a:cubicBezTo>
                                  <a:pt x="8001" y="44945"/>
                                  <a:pt x="7747" y="44323"/>
                                  <a:pt x="7620" y="43510"/>
                                </a:cubicBezTo>
                                <a:cubicBezTo>
                                  <a:pt x="7620" y="42710"/>
                                  <a:pt x="7493" y="41668"/>
                                  <a:pt x="7493" y="40399"/>
                                </a:cubicBezTo>
                                <a:cubicBezTo>
                                  <a:pt x="7493" y="39205"/>
                                  <a:pt x="7620" y="38227"/>
                                  <a:pt x="7620" y="37465"/>
                                </a:cubicBezTo>
                                <a:cubicBezTo>
                                  <a:pt x="7747" y="36703"/>
                                  <a:pt x="8001" y="36119"/>
                                  <a:pt x="8128" y="35699"/>
                                </a:cubicBezTo>
                                <a:cubicBezTo>
                                  <a:pt x="8382" y="35293"/>
                                  <a:pt x="8636" y="35001"/>
                                  <a:pt x="9017" y="34836"/>
                                </a:cubicBezTo>
                                <a:cubicBezTo>
                                  <a:pt x="9398" y="34671"/>
                                  <a:pt x="9779" y="34595"/>
                                  <a:pt x="10287" y="34595"/>
                                </a:cubicBezTo>
                                <a:lnTo>
                                  <a:pt x="17272" y="34595"/>
                                </a:lnTo>
                                <a:cubicBezTo>
                                  <a:pt x="19685" y="34595"/>
                                  <a:pt x="21844" y="34315"/>
                                  <a:pt x="23622" y="33756"/>
                                </a:cubicBezTo>
                                <a:cubicBezTo>
                                  <a:pt x="25527" y="33198"/>
                                  <a:pt x="27051" y="32410"/>
                                  <a:pt x="28321" y="31381"/>
                                </a:cubicBezTo>
                                <a:cubicBezTo>
                                  <a:pt x="29591" y="30353"/>
                                  <a:pt x="30480" y="29108"/>
                                  <a:pt x="31115" y="27648"/>
                                </a:cubicBezTo>
                                <a:cubicBezTo>
                                  <a:pt x="31877" y="26187"/>
                                  <a:pt x="32131" y="24562"/>
                                  <a:pt x="32131" y="22796"/>
                                </a:cubicBezTo>
                                <a:cubicBezTo>
                                  <a:pt x="32131" y="21437"/>
                                  <a:pt x="31877" y="20155"/>
                                  <a:pt x="31496" y="18936"/>
                                </a:cubicBezTo>
                                <a:cubicBezTo>
                                  <a:pt x="30988" y="17716"/>
                                  <a:pt x="30353" y="16675"/>
                                  <a:pt x="29464" y="15786"/>
                                </a:cubicBezTo>
                                <a:cubicBezTo>
                                  <a:pt x="28575" y="14897"/>
                                  <a:pt x="27432" y="14198"/>
                                  <a:pt x="26035" y="13690"/>
                                </a:cubicBezTo>
                                <a:cubicBezTo>
                                  <a:pt x="24638" y="13170"/>
                                  <a:pt x="22987" y="12916"/>
                                  <a:pt x="21082" y="12916"/>
                                </a:cubicBezTo>
                                <a:cubicBezTo>
                                  <a:pt x="18923" y="12916"/>
                                  <a:pt x="16891" y="13233"/>
                                  <a:pt x="15113" y="13868"/>
                                </a:cubicBezTo>
                                <a:cubicBezTo>
                                  <a:pt x="13208" y="14503"/>
                                  <a:pt x="11430" y="15202"/>
                                  <a:pt x="9906" y="15964"/>
                                </a:cubicBezTo>
                                <a:cubicBezTo>
                                  <a:pt x="8509" y="16726"/>
                                  <a:pt x="7239" y="17437"/>
                                  <a:pt x="6096" y="18097"/>
                                </a:cubicBezTo>
                                <a:cubicBezTo>
                                  <a:pt x="5080" y="18758"/>
                                  <a:pt x="4318" y="19088"/>
                                  <a:pt x="3810" y="19088"/>
                                </a:cubicBezTo>
                                <a:cubicBezTo>
                                  <a:pt x="3429" y="19088"/>
                                  <a:pt x="3175" y="19012"/>
                                  <a:pt x="2921" y="18872"/>
                                </a:cubicBezTo>
                                <a:cubicBezTo>
                                  <a:pt x="2667" y="18732"/>
                                  <a:pt x="2540" y="18453"/>
                                  <a:pt x="2286" y="18034"/>
                                </a:cubicBezTo>
                                <a:cubicBezTo>
                                  <a:pt x="2159" y="17628"/>
                                  <a:pt x="2032" y="17030"/>
                                  <a:pt x="1905" y="16243"/>
                                </a:cubicBezTo>
                                <a:cubicBezTo>
                                  <a:pt x="1905" y="15468"/>
                                  <a:pt x="1778" y="14453"/>
                                  <a:pt x="1778" y="13221"/>
                                </a:cubicBezTo>
                                <a:cubicBezTo>
                                  <a:pt x="1778" y="12192"/>
                                  <a:pt x="1905" y="11341"/>
                                  <a:pt x="1905" y="10655"/>
                                </a:cubicBezTo>
                                <a:cubicBezTo>
                                  <a:pt x="1905" y="9982"/>
                                  <a:pt x="2032" y="9411"/>
                                  <a:pt x="2159" y="8953"/>
                                </a:cubicBezTo>
                                <a:cubicBezTo>
                                  <a:pt x="2286" y="8509"/>
                                  <a:pt x="2413" y="8115"/>
                                  <a:pt x="2667" y="7785"/>
                                </a:cubicBezTo>
                                <a:cubicBezTo>
                                  <a:pt x="2794" y="7455"/>
                                  <a:pt x="3048" y="7099"/>
                                  <a:pt x="3556" y="6705"/>
                                </a:cubicBezTo>
                                <a:cubicBezTo>
                                  <a:pt x="3937" y="6312"/>
                                  <a:pt x="4699" y="5728"/>
                                  <a:pt x="6096" y="4940"/>
                                </a:cubicBezTo>
                                <a:cubicBezTo>
                                  <a:pt x="7366" y="4165"/>
                                  <a:pt x="8890" y="3403"/>
                                  <a:pt x="10795" y="2654"/>
                                </a:cubicBezTo>
                                <a:cubicBezTo>
                                  <a:pt x="12827" y="1918"/>
                                  <a:pt x="14986" y="1295"/>
                                  <a:pt x="17526" y="774"/>
                                </a:cubicBezTo>
                                <a:cubicBezTo>
                                  <a:pt x="20066" y="267"/>
                                  <a:pt x="22860" y="0"/>
                                  <a:pt x="25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8" name="Shape 1538"/>
                        <wps:cNvSpPr/>
                        <wps:spPr>
                          <a:xfrm>
                            <a:off x="66167" y="5525"/>
                            <a:ext cx="53467" cy="82766"/>
                          </a:xfrm>
                          <a:custGeom>
                            <a:avLst/>
                            <a:gdLst/>
                            <a:ahLst/>
                            <a:cxnLst/>
                            <a:rect l="0" t="0" r="0" b="0"/>
                            <a:pathLst>
                              <a:path w="53467" h="82766">
                                <a:moveTo>
                                  <a:pt x="25781" y="0"/>
                                </a:moveTo>
                                <a:cubicBezTo>
                                  <a:pt x="29718" y="0"/>
                                  <a:pt x="33147" y="457"/>
                                  <a:pt x="36068" y="1359"/>
                                </a:cubicBezTo>
                                <a:cubicBezTo>
                                  <a:pt x="39116" y="2273"/>
                                  <a:pt x="41529" y="3581"/>
                                  <a:pt x="43561" y="5283"/>
                                </a:cubicBezTo>
                                <a:cubicBezTo>
                                  <a:pt x="45720" y="6998"/>
                                  <a:pt x="47244" y="9093"/>
                                  <a:pt x="48260" y="11582"/>
                                </a:cubicBezTo>
                                <a:cubicBezTo>
                                  <a:pt x="49276" y="14072"/>
                                  <a:pt x="49784" y="16891"/>
                                  <a:pt x="49784" y="20015"/>
                                </a:cubicBezTo>
                                <a:cubicBezTo>
                                  <a:pt x="49784" y="22441"/>
                                  <a:pt x="49530" y="24714"/>
                                  <a:pt x="48895" y="26810"/>
                                </a:cubicBezTo>
                                <a:cubicBezTo>
                                  <a:pt x="48260" y="28905"/>
                                  <a:pt x="47371" y="30785"/>
                                  <a:pt x="46228" y="32436"/>
                                </a:cubicBezTo>
                                <a:cubicBezTo>
                                  <a:pt x="44958" y="34074"/>
                                  <a:pt x="43434" y="35471"/>
                                  <a:pt x="41656" y="36627"/>
                                </a:cubicBezTo>
                                <a:cubicBezTo>
                                  <a:pt x="39878" y="37782"/>
                                  <a:pt x="37846" y="38646"/>
                                  <a:pt x="35560" y="39217"/>
                                </a:cubicBezTo>
                                <a:lnTo>
                                  <a:pt x="35560" y="39408"/>
                                </a:lnTo>
                                <a:cubicBezTo>
                                  <a:pt x="38354" y="39738"/>
                                  <a:pt x="40767" y="40449"/>
                                  <a:pt x="43053" y="41542"/>
                                </a:cubicBezTo>
                                <a:cubicBezTo>
                                  <a:pt x="45212" y="42634"/>
                                  <a:pt x="47117" y="44005"/>
                                  <a:pt x="48641" y="45644"/>
                                </a:cubicBezTo>
                                <a:cubicBezTo>
                                  <a:pt x="50292" y="47295"/>
                                  <a:pt x="51435" y="49162"/>
                                  <a:pt x="52197" y="51232"/>
                                </a:cubicBezTo>
                                <a:cubicBezTo>
                                  <a:pt x="53086" y="53315"/>
                                  <a:pt x="53467" y="55550"/>
                                  <a:pt x="53467" y="57937"/>
                                </a:cubicBezTo>
                                <a:cubicBezTo>
                                  <a:pt x="53467" y="61938"/>
                                  <a:pt x="52705" y="65468"/>
                                  <a:pt x="51181" y="68567"/>
                                </a:cubicBezTo>
                                <a:cubicBezTo>
                                  <a:pt x="49657" y="71653"/>
                                  <a:pt x="47498" y="74244"/>
                                  <a:pt x="44831" y="76340"/>
                                </a:cubicBezTo>
                                <a:cubicBezTo>
                                  <a:pt x="42164" y="78448"/>
                                  <a:pt x="38862" y="80035"/>
                                  <a:pt x="35052" y="81128"/>
                                </a:cubicBezTo>
                                <a:cubicBezTo>
                                  <a:pt x="31242" y="82220"/>
                                  <a:pt x="27178" y="82766"/>
                                  <a:pt x="22606" y="82766"/>
                                </a:cubicBezTo>
                                <a:cubicBezTo>
                                  <a:pt x="19939" y="82766"/>
                                  <a:pt x="17399" y="82575"/>
                                  <a:pt x="14986" y="82181"/>
                                </a:cubicBezTo>
                                <a:cubicBezTo>
                                  <a:pt x="12573" y="81788"/>
                                  <a:pt x="10541" y="81305"/>
                                  <a:pt x="8636" y="80734"/>
                                </a:cubicBezTo>
                                <a:cubicBezTo>
                                  <a:pt x="6858" y="80149"/>
                                  <a:pt x="5334" y="79553"/>
                                  <a:pt x="4064" y="78943"/>
                                </a:cubicBezTo>
                                <a:cubicBezTo>
                                  <a:pt x="2921" y="78321"/>
                                  <a:pt x="2159" y="77851"/>
                                  <a:pt x="1778" y="77520"/>
                                </a:cubicBezTo>
                                <a:cubicBezTo>
                                  <a:pt x="1397" y="77190"/>
                                  <a:pt x="1143" y="76822"/>
                                  <a:pt x="889" y="76403"/>
                                </a:cubicBezTo>
                                <a:cubicBezTo>
                                  <a:pt x="762" y="75997"/>
                                  <a:pt x="635" y="75514"/>
                                  <a:pt x="508" y="74955"/>
                                </a:cubicBezTo>
                                <a:cubicBezTo>
                                  <a:pt x="254" y="74397"/>
                                  <a:pt x="254" y="73698"/>
                                  <a:pt x="127" y="72860"/>
                                </a:cubicBezTo>
                                <a:cubicBezTo>
                                  <a:pt x="127" y="72009"/>
                                  <a:pt x="0" y="70993"/>
                                  <a:pt x="0" y="69799"/>
                                </a:cubicBezTo>
                                <a:cubicBezTo>
                                  <a:pt x="0" y="67818"/>
                                  <a:pt x="254" y="66446"/>
                                  <a:pt x="508" y="65684"/>
                                </a:cubicBezTo>
                                <a:cubicBezTo>
                                  <a:pt x="889" y="64922"/>
                                  <a:pt x="1397" y="64541"/>
                                  <a:pt x="2032" y="64541"/>
                                </a:cubicBezTo>
                                <a:cubicBezTo>
                                  <a:pt x="2413" y="64541"/>
                                  <a:pt x="3175" y="64820"/>
                                  <a:pt x="4191" y="65379"/>
                                </a:cubicBezTo>
                                <a:cubicBezTo>
                                  <a:pt x="5207" y="65938"/>
                                  <a:pt x="6477" y="66535"/>
                                  <a:pt x="8001" y="67170"/>
                                </a:cubicBezTo>
                                <a:cubicBezTo>
                                  <a:pt x="9525" y="67805"/>
                                  <a:pt x="11430" y="68402"/>
                                  <a:pt x="13462" y="68961"/>
                                </a:cubicBezTo>
                                <a:cubicBezTo>
                                  <a:pt x="15621" y="69520"/>
                                  <a:pt x="18034" y="69799"/>
                                  <a:pt x="20701" y="69799"/>
                                </a:cubicBezTo>
                                <a:cubicBezTo>
                                  <a:pt x="22987" y="69799"/>
                                  <a:pt x="24892" y="69532"/>
                                  <a:pt x="26670" y="68999"/>
                                </a:cubicBezTo>
                                <a:cubicBezTo>
                                  <a:pt x="28448" y="68453"/>
                                  <a:pt x="29845" y="67704"/>
                                  <a:pt x="31115" y="66738"/>
                                </a:cubicBezTo>
                                <a:cubicBezTo>
                                  <a:pt x="32258" y="65773"/>
                                  <a:pt x="33147" y="64592"/>
                                  <a:pt x="33782" y="63221"/>
                                </a:cubicBezTo>
                                <a:cubicBezTo>
                                  <a:pt x="34417" y="61836"/>
                                  <a:pt x="34671" y="60299"/>
                                  <a:pt x="34671" y="58623"/>
                                </a:cubicBezTo>
                                <a:cubicBezTo>
                                  <a:pt x="34671" y="56769"/>
                                  <a:pt x="34290" y="55092"/>
                                  <a:pt x="33655" y="53619"/>
                                </a:cubicBezTo>
                                <a:cubicBezTo>
                                  <a:pt x="32893" y="52133"/>
                                  <a:pt x="31877" y="50863"/>
                                  <a:pt x="30353" y="49822"/>
                                </a:cubicBezTo>
                                <a:cubicBezTo>
                                  <a:pt x="28956" y="48768"/>
                                  <a:pt x="27178" y="47955"/>
                                  <a:pt x="25019" y="47371"/>
                                </a:cubicBezTo>
                                <a:cubicBezTo>
                                  <a:pt x="22860" y="46799"/>
                                  <a:pt x="20320" y="46507"/>
                                  <a:pt x="17399" y="46507"/>
                                </a:cubicBezTo>
                                <a:lnTo>
                                  <a:pt x="10541" y="46507"/>
                                </a:lnTo>
                                <a:cubicBezTo>
                                  <a:pt x="9906" y="46507"/>
                                  <a:pt x="9525" y="46444"/>
                                  <a:pt x="9144" y="46291"/>
                                </a:cubicBezTo>
                                <a:cubicBezTo>
                                  <a:pt x="8763" y="46152"/>
                                  <a:pt x="8509" y="45847"/>
                                  <a:pt x="8255" y="45402"/>
                                </a:cubicBezTo>
                                <a:cubicBezTo>
                                  <a:pt x="8001" y="44945"/>
                                  <a:pt x="7747" y="44323"/>
                                  <a:pt x="7620" y="43510"/>
                                </a:cubicBezTo>
                                <a:cubicBezTo>
                                  <a:pt x="7620" y="42710"/>
                                  <a:pt x="7493" y="41668"/>
                                  <a:pt x="7493" y="40399"/>
                                </a:cubicBezTo>
                                <a:cubicBezTo>
                                  <a:pt x="7493" y="39205"/>
                                  <a:pt x="7620" y="38227"/>
                                  <a:pt x="7620" y="37465"/>
                                </a:cubicBezTo>
                                <a:cubicBezTo>
                                  <a:pt x="7747" y="36703"/>
                                  <a:pt x="8001" y="36119"/>
                                  <a:pt x="8128" y="35699"/>
                                </a:cubicBezTo>
                                <a:cubicBezTo>
                                  <a:pt x="8382" y="35293"/>
                                  <a:pt x="8636" y="35001"/>
                                  <a:pt x="9017" y="34836"/>
                                </a:cubicBezTo>
                                <a:cubicBezTo>
                                  <a:pt x="9398" y="34671"/>
                                  <a:pt x="9779" y="34595"/>
                                  <a:pt x="10287" y="34595"/>
                                </a:cubicBezTo>
                                <a:lnTo>
                                  <a:pt x="17272" y="34595"/>
                                </a:lnTo>
                                <a:cubicBezTo>
                                  <a:pt x="19685" y="34595"/>
                                  <a:pt x="21844" y="34315"/>
                                  <a:pt x="23622" y="33756"/>
                                </a:cubicBezTo>
                                <a:cubicBezTo>
                                  <a:pt x="25527" y="33198"/>
                                  <a:pt x="27051" y="32410"/>
                                  <a:pt x="28321" y="31381"/>
                                </a:cubicBezTo>
                                <a:cubicBezTo>
                                  <a:pt x="29591" y="30353"/>
                                  <a:pt x="30480" y="29108"/>
                                  <a:pt x="31115" y="27648"/>
                                </a:cubicBezTo>
                                <a:cubicBezTo>
                                  <a:pt x="31877" y="26187"/>
                                  <a:pt x="32131" y="24562"/>
                                  <a:pt x="32131" y="22796"/>
                                </a:cubicBezTo>
                                <a:cubicBezTo>
                                  <a:pt x="32131" y="21437"/>
                                  <a:pt x="31877" y="20155"/>
                                  <a:pt x="31496" y="18936"/>
                                </a:cubicBezTo>
                                <a:cubicBezTo>
                                  <a:pt x="30988" y="17716"/>
                                  <a:pt x="30353" y="16675"/>
                                  <a:pt x="29464" y="15786"/>
                                </a:cubicBezTo>
                                <a:cubicBezTo>
                                  <a:pt x="28575" y="14897"/>
                                  <a:pt x="27432" y="14198"/>
                                  <a:pt x="26035" y="13690"/>
                                </a:cubicBezTo>
                                <a:cubicBezTo>
                                  <a:pt x="24638" y="13170"/>
                                  <a:pt x="22987" y="12916"/>
                                  <a:pt x="21082" y="12916"/>
                                </a:cubicBezTo>
                                <a:cubicBezTo>
                                  <a:pt x="18923" y="12916"/>
                                  <a:pt x="16891" y="13233"/>
                                  <a:pt x="15113" y="13868"/>
                                </a:cubicBezTo>
                                <a:cubicBezTo>
                                  <a:pt x="13208" y="14503"/>
                                  <a:pt x="11430" y="15202"/>
                                  <a:pt x="9906" y="15964"/>
                                </a:cubicBezTo>
                                <a:cubicBezTo>
                                  <a:pt x="8509" y="16726"/>
                                  <a:pt x="7239" y="17437"/>
                                  <a:pt x="6096" y="18097"/>
                                </a:cubicBezTo>
                                <a:cubicBezTo>
                                  <a:pt x="5080" y="18758"/>
                                  <a:pt x="4318" y="19088"/>
                                  <a:pt x="3810" y="19088"/>
                                </a:cubicBezTo>
                                <a:cubicBezTo>
                                  <a:pt x="3429" y="19088"/>
                                  <a:pt x="3175" y="19012"/>
                                  <a:pt x="2921" y="18872"/>
                                </a:cubicBezTo>
                                <a:cubicBezTo>
                                  <a:pt x="2667" y="18732"/>
                                  <a:pt x="2540" y="18453"/>
                                  <a:pt x="2286" y="18034"/>
                                </a:cubicBezTo>
                                <a:cubicBezTo>
                                  <a:pt x="2159" y="17628"/>
                                  <a:pt x="2032" y="17030"/>
                                  <a:pt x="1905" y="16243"/>
                                </a:cubicBezTo>
                                <a:cubicBezTo>
                                  <a:pt x="1905" y="15468"/>
                                  <a:pt x="1778" y="14453"/>
                                  <a:pt x="1778" y="13221"/>
                                </a:cubicBezTo>
                                <a:cubicBezTo>
                                  <a:pt x="1778" y="12192"/>
                                  <a:pt x="1905" y="11341"/>
                                  <a:pt x="1905" y="10655"/>
                                </a:cubicBezTo>
                                <a:cubicBezTo>
                                  <a:pt x="1905" y="9982"/>
                                  <a:pt x="2032" y="9411"/>
                                  <a:pt x="2159" y="8953"/>
                                </a:cubicBezTo>
                                <a:cubicBezTo>
                                  <a:pt x="2286" y="8509"/>
                                  <a:pt x="2413" y="8115"/>
                                  <a:pt x="2667" y="7785"/>
                                </a:cubicBezTo>
                                <a:cubicBezTo>
                                  <a:pt x="2794" y="7455"/>
                                  <a:pt x="3048" y="7099"/>
                                  <a:pt x="3556" y="6705"/>
                                </a:cubicBezTo>
                                <a:cubicBezTo>
                                  <a:pt x="3937" y="6312"/>
                                  <a:pt x="4699" y="5728"/>
                                  <a:pt x="6096" y="4940"/>
                                </a:cubicBezTo>
                                <a:cubicBezTo>
                                  <a:pt x="7366" y="4165"/>
                                  <a:pt x="8890" y="3403"/>
                                  <a:pt x="10795" y="2654"/>
                                </a:cubicBezTo>
                                <a:cubicBezTo>
                                  <a:pt x="12827" y="1918"/>
                                  <a:pt x="14986" y="1295"/>
                                  <a:pt x="17526" y="774"/>
                                </a:cubicBezTo>
                                <a:cubicBezTo>
                                  <a:pt x="20066" y="267"/>
                                  <a:pt x="22860" y="0"/>
                                  <a:pt x="25781"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1540" name="Picture 1540"/>
                          <pic:cNvPicPr/>
                        </pic:nvPicPr>
                        <pic:blipFill>
                          <a:blip r:embed="rId80"/>
                          <a:stretch>
                            <a:fillRect/>
                          </a:stretch>
                        </pic:blipFill>
                        <pic:spPr>
                          <a:xfrm>
                            <a:off x="0" y="0"/>
                            <a:ext cx="124986" cy="92964"/>
                          </a:xfrm>
                          <a:prstGeom prst="rect">
                            <a:avLst/>
                          </a:prstGeom>
                        </pic:spPr>
                      </pic:pic>
                    </wpg:wgp>
                  </a:graphicData>
                </a:graphic>
              </wp:anchor>
            </w:drawing>
          </mc:Choice>
          <mc:Fallback xmlns:a="http://schemas.openxmlformats.org/drawingml/2006/main">
            <w:pict>
              <v:group id="Group 42845" style="width:9.84143pt;height:7.32001pt;position:absolute;mso-position-horizontal-relative:text;mso-position-horizontal:absolute;margin-left:507.72pt;mso-position-vertical-relative:text;margin-top:367.731pt;" coordsize="1249,929">
                <v:shape id="Shape 1536" style="position:absolute;width:534;height:827;left:661;top:55;" coordsize="53467,82766" path="m25781,0c29718,0,33147,457,36068,1359c39116,2273,41529,3581,43561,5283c45720,6998,47244,9093,48260,11582c49276,14072,49784,16891,49784,20015c49784,22441,49530,24714,48895,26810c48260,28905,47371,30785,46228,32436c44958,34074,43434,35471,41656,36627c39878,37782,37846,38646,35560,39217l35560,39408c38354,39738,40767,40449,43053,41542c45212,42634,47117,44005,48641,45644c50292,47295,51435,49162,52197,51232c53086,53315,53467,55550,53467,57937c53467,61938,52705,65468,51181,68567c49657,71653,47498,74244,44831,76340c42164,78448,38862,80035,35052,81128c31242,82220,27178,82766,22606,82766c19939,82766,17399,82575,14986,82181c12573,81788,10541,81305,8636,80734c6858,80149,5334,79553,4064,78943c2921,78321,2159,77851,1778,77520c1397,77190,1143,76822,889,76403c762,75997,635,75514,508,74955c254,74397,254,73698,127,72860c127,72009,0,70993,0,69799c0,67818,254,66446,508,65684c889,64922,1397,64541,2032,64541c2413,64541,3175,64820,4191,65379c5207,65938,6477,66535,8001,67170c9525,67805,11430,68402,13462,68961c15621,69520,18034,69799,20701,69799c22987,69799,24892,69532,26670,68999c28448,68453,29845,67704,31115,66738c32258,65773,33147,64592,33782,63221c34417,61836,34671,60299,34671,58623c34671,56769,34290,55092,33655,53619c32893,52133,31877,50863,30353,49822c28956,48768,27178,47955,25019,47371c22860,46799,20320,46507,17399,46507l10541,46507c9906,46507,9525,46444,9144,46291c8763,46152,8509,45847,8255,45402c8001,44945,7747,44323,7620,43510c7620,42710,7493,41668,7493,40399c7493,39205,7620,38227,7620,37465c7747,36703,8001,36119,8128,35699c8382,35293,8636,35001,9017,34836c9398,34671,9779,34595,10287,34595l17272,34595c19685,34595,21844,34315,23622,33756c25527,33198,27051,32410,28321,31381c29591,30353,30480,29108,31115,27648c31877,26187,32131,24562,32131,22796c32131,21437,31877,20155,31496,18936c30988,17716,30353,16675,29464,15786c28575,14897,27432,14198,26035,13690c24638,13170,22987,12916,21082,12916c18923,12916,16891,13233,15113,13868c13208,14503,11430,15202,9906,15964c8509,16726,7239,17437,6096,18097c5080,18758,4318,19088,3810,19088c3429,19088,3175,19012,2921,18872c2667,18732,2540,18453,2286,18034c2159,17628,2032,17030,1905,16243c1905,15468,1778,14453,1778,13221c1778,12192,1905,11341,1905,10655c1905,9982,2032,9411,2159,8953c2286,8509,2413,8115,2667,7785c2794,7455,3048,7099,3556,6705c3937,6312,4699,5728,6096,4940c7366,4165,8890,3403,10795,2654c12827,1918,14986,1295,17526,774c20066,267,22860,0,25781,0x">
                  <v:stroke weight="0pt" endcap="flat" joinstyle="miter" miterlimit="10" on="false" color="#000000" opacity="0"/>
                  <v:fill on="true" color="#000000"/>
                </v:shape>
                <v:shape id="Shape 1538" style="position:absolute;width:534;height:827;left:661;top:55;" coordsize="53467,82766" path="m25781,0c29718,0,33147,457,36068,1359c39116,2273,41529,3581,43561,5283c45720,6998,47244,9093,48260,11582c49276,14072,49784,16891,49784,20015c49784,22441,49530,24714,48895,26810c48260,28905,47371,30785,46228,32436c44958,34074,43434,35471,41656,36627c39878,37782,37846,38646,35560,39217l35560,39408c38354,39738,40767,40449,43053,41542c45212,42634,47117,44005,48641,45644c50292,47295,51435,49162,52197,51232c53086,53315,53467,55550,53467,57937c53467,61938,52705,65468,51181,68567c49657,71653,47498,74244,44831,76340c42164,78448,38862,80035,35052,81128c31242,82220,27178,82766,22606,82766c19939,82766,17399,82575,14986,82181c12573,81788,10541,81305,8636,80734c6858,80149,5334,79553,4064,78943c2921,78321,2159,77851,1778,77520c1397,77190,1143,76822,889,76403c762,75997,635,75514,508,74955c254,74397,254,73698,127,72860c127,72009,0,70993,0,69799c0,67818,254,66446,508,65684c889,64922,1397,64541,2032,64541c2413,64541,3175,64820,4191,65379c5207,65938,6477,66535,8001,67170c9525,67805,11430,68402,13462,68961c15621,69520,18034,69799,20701,69799c22987,69799,24892,69532,26670,68999c28448,68453,29845,67704,31115,66738c32258,65773,33147,64592,33782,63221c34417,61836,34671,60299,34671,58623c34671,56769,34290,55092,33655,53619c32893,52133,31877,50863,30353,49822c28956,48768,27178,47955,25019,47371c22860,46799,20320,46507,17399,46507l10541,46507c9906,46507,9525,46444,9144,46291c8763,46152,8509,45847,8255,45402c8001,44945,7747,44323,7620,43510c7620,42710,7493,41668,7493,40399c7493,39205,7620,38227,7620,37465c7747,36703,8001,36119,8128,35699c8382,35293,8636,35001,9017,34836c9398,34671,9779,34595,10287,34595l17272,34595c19685,34595,21844,34315,23622,33756c25527,33198,27051,32410,28321,31381c29591,30353,30480,29108,31115,27648c31877,26187,32131,24562,32131,22796c32131,21437,31877,20155,31496,18936c30988,17716,30353,16675,29464,15786c28575,14897,27432,14198,26035,13690c24638,13170,22987,12916,21082,12916c18923,12916,16891,13233,15113,13868c13208,14503,11430,15202,9906,15964c8509,16726,7239,17437,6096,18097c5080,18758,4318,19088,3810,19088c3429,19088,3175,19012,2921,18872c2667,18732,2540,18453,2286,18034c2159,17628,2032,17030,1905,16243c1905,15468,1778,14453,1778,13221c1778,12192,1905,11341,1905,10655c1905,9982,2032,9411,2159,8953c2286,8509,2413,8115,2667,7785c2794,7455,3048,7099,3556,6705c3937,6312,4699,5728,6096,4940c7366,4165,8890,3403,10795,2654c12827,1918,14986,1295,17526,774c20066,267,22860,0,25781,0x">
                  <v:stroke weight="0.75pt" endcap="flat" joinstyle="round" on="true" color="#000000" opacity="0.498039"/>
                  <v:fill on="false" color="#000000" opacity="0"/>
                </v:shape>
                <v:shape id="Picture 1540" style="position:absolute;width:1249;height:929;left:0;top:0;" filled="f">
                  <v:imagedata r:id="rId81"/>
                </v:shape>
                <w10:wrap type="square"/>
              </v:group>
            </w:pict>
          </mc:Fallback>
        </mc:AlternateContent>
      </w:r>
      <w:r>
        <w:t>SUBJECT: PHOTOGRAPHY</w:t>
      </w:r>
      <w:r>
        <w:rPr>
          <w:u w:val="none" w:color="000000"/>
        </w:rPr>
        <w:t xml:space="preserve"> </w:t>
      </w:r>
    </w:p>
    <w:p w:rsidR="00F00AE7" w:rsidRDefault="00C67C19">
      <w:pPr>
        <w:pStyle w:val="Heading3"/>
        <w:spacing w:after="163"/>
        <w:ind w:left="159" w:right="1948"/>
      </w:pPr>
      <w:r>
        <w:t xml:space="preserve">AS and A-LEVEL Photography is accredited by OCR Qualification Value: 1 AS level or 1 A-Level </w:t>
      </w:r>
      <w:r>
        <w:t xml:space="preserve">Course Duration: This is a 1 Year course for AS Level or a 2 Year course for A-Level </w:t>
      </w:r>
    </w:p>
    <w:p w:rsidR="00F00AE7" w:rsidRDefault="00C67C19">
      <w:pPr>
        <w:spacing w:after="2036"/>
        <w:ind w:left="261"/>
        <w:jc w:val="both"/>
      </w:pPr>
      <w:r>
        <w:rPr>
          <w:rFonts w:ascii="Arial" w:eastAsia="Arial" w:hAnsi="Arial" w:cs="Arial"/>
          <w:b/>
          <w:sz w:val="17"/>
        </w:rPr>
        <w:t xml:space="preserve"> </w:t>
      </w:r>
    </w:p>
    <w:p w:rsidR="00F00AE7" w:rsidRDefault="00C67C19">
      <w:pPr>
        <w:spacing w:after="0"/>
        <w:ind w:left="144" w:hanging="10"/>
      </w:pPr>
      <w:r>
        <w:rPr>
          <w:rFonts w:ascii="Arial" w:eastAsia="Arial" w:hAnsi="Arial" w:cs="Arial"/>
          <w:b/>
          <w:sz w:val="17"/>
        </w:rPr>
        <w:t xml:space="preserve">Progression Routes </w:t>
      </w:r>
    </w:p>
    <w:p w:rsidR="00F00AE7" w:rsidRDefault="00C67C19">
      <w:pPr>
        <w:spacing w:after="4" w:line="255" w:lineRule="auto"/>
        <w:ind w:left="144" w:right="91" w:hanging="10"/>
        <w:jc w:val="both"/>
      </w:pPr>
      <w:r>
        <w:rPr>
          <w:rFonts w:ascii="Arial" w:eastAsia="Arial" w:hAnsi="Arial" w:cs="Arial"/>
          <w:sz w:val="17"/>
        </w:rPr>
        <w:t>A-Level Photography students develop the conceptual, visual literacy and communication skills necessary for critical thinking,              independ</w:t>
      </w:r>
      <w:r>
        <w:rPr>
          <w:rFonts w:ascii="Arial" w:eastAsia="Arial" w:hAnsi="Arial" w:cs="Arial"/>
          <w:sz w:val="17"/>
        </w:rPr>
        <w:t>ence of thought and self-expression. A great course suited to further study, A-Level Photography can start students on the path to a host of further education courses in the Creative Arts. Careers including those in Film, Television, Publishing, Journalism</w:t>
      </w:r>
      <w:r>
        <w:rPr>
          <w:rFonts w:ascii="Arial" w:eastAsia="Arial" w:hAnsi="Arial" w:cs="Arial"/>
          <w:sz w:val="17"/>
        </w:rPr>
        <w:t xml:space="preserve">, Museum and Art Gallery work, Advertising, Commercial Photography, Interior Design, Graphic and Lens-based Media and Fine Art Photography. </w:t>
      </w:r>
    </w:p>
    <w:p w:rsidR="00F00AE7" w:rsidRDefault="00C67C19">
      <w:pPr>
        <w:spacing w:after="0"/>
        <w:ind w:left="149"/>
      </w:pPr>
      <w:r>
        <w:rPr>
          <w:rFonts w:ascii="Arial" w:eastAsia="Arial" w:hAnsi="Arial" w:cs="Arial"/>
          <w:sz w:val="17"/>
        </w:rPr>
        <w:t xml:space="preserve"> </w:t>
      </w:r>
    </w:p>
    <w:p w:rsidR="00F00AE7" w:rsidRDefault="00C67C19">
      <w:pPr>
        <w:spacing w:after="0"/>
        <w:ind w:left="144" w:hanging="10"/>
      </w:pPr>
      <w:r>
        <w:rPr>
          <w:rFonts w:ascii="Arial" w:eastAsia="Arial" w:hAnsi="Arial" w:cs="Arial"/>
          <w:b/>
          <w:sz w:val="17"/>
        </w:rPr>
        <w:t xml:space="preserve">Overview </w:t>
      </w:r>
    </w:p>
    <w:p w:rsidR="00F00AE7" w:rsidRDefault="00C67C19">
      <w:pPr>
        <w:spacing w:after="5" w:line="253" w:lineRule="auto"/>
        <w:ind w:left="134" w:right="91" w:firstLine="7"/>
        <w:jc w:val="both"/>
      </w:pPr>
      <w:r>
        <w:rPr>
          <w:rFonts w:ascii="Arial" w:eastAsia="Arial" w:hAnsi="Arial" w:cs="Arial"/>
          <w:sz w:val="17"/>
        </w:rPr>
        <w:t>This specification gives candidates a rounded exposure to different aspects of photography, allowing th</w:t>
      </w:r>
      <w:r>
        <w:rPr>
          <w:rFonts w:ascii="Arial" w:eastAsia="Arial" w:hAnsi="Arial" w:cs="Arial"/>
          <w:sz w:val="17"/>
        </w:rPr>
        <w:t xml:space="preserve">em to display their abilities </w:t>
      </w:r>
      <w:r>
        <w:rPr>
          <w:rFonts w:ascii="Arial" w:eastAsia="Arial" w:hAnsi="Arial" w:cs="Arial"/>
          <w:sz w:val="18"/>
        </w:rPr>
        <w:t xml:space="preserve">in a          variety of disciplines and demonstrate their understanding of these contexts. This endorsement covers the following three             specialist areas: Lens-based Imagery, Digital Imaging, The Moving Image. </w:t>
      </w:r>
    </w:p>
    <w:p w:rsidR="00F00AE7" w:rsidRDefault="00C67C19">
      <w:pPr>
        <w:spacing w:after="0"/>
      </w:pPr>
      <w:r>
        <w:rPr>
          <w:sz w:val="20"/>
        </w:rPr>
        <w:t xml:space="preserve"> </w:t>
      </w:r>
    </w:p>
    <w:p w:rsidR="00F00AE7" w:rsidRDefault="00C67C19">
      <w:pPr>
        <w:spacing w:after="0"/>
        <w:ind w:left="187"/>
      </w:pPr>
      <w:r>
        <w:rPr>
          <w:rFonts w:ascii="Arial" w:eastAsia="Arial" w:hAnsi="Arial" w:cs="Arial"/>
          <w:b/>
          <w:color w:val="663300"/>
          <w:u w:val="single" w:color="663300"/>
        </w:rPr>
        <w:t>SU</w:t>
      </w:r>
      <w:r>
        <w:rPr>
          <w:rFonts w:ascii="Arial" w:eastAsia="Arial" w:hAnsi="Arial" w:cs="Arial"/>
          <w:b/>
          <w:color w:val="663300"/>
          <w:u w:val="single" w:color="663300"/>
        </w:rPr>
        <w:t>BJECT: GCE BUSINESS STUDIES</w:t>
      </w:r>
      <w:r>
        <w:rPr>
          <w:rFonts w:ascii="Arial" w:eastAsia="Arial" w:hAnsi="Arial" w:cs="Arial"/>
          <w:b/>
          <w:color w:val="663300"/>
        </w:rPr>
        <w:t xml:space="preserve"> </w:t>
      </w:r>
    </w:p>
    <w:p w:rsidR="00F00AE7" w:rsidRDefault="00C67C19">
      <w:pPr>
        <w:spacing w:after="50"/>
        <w:ind w:left="187"/>
      </w:pPr>
      <w:r>
        <w:rPr>
          <w:rFonts w:ascii="Arial" w:eastAsia="Arial" w:hAnsi="Arial" w:cs="Arial"/>
          <w:b/>
          <w:color w:val="663300"/>
          <w:sz w:val="12"/>
        </w:rPr>
        <w:t xml:space="preserve"> </w:t>
      </w:r>
    </w:p>
    <w:p w:rsidR="00F00AE7" w:rsidRDefault="00C67C19">
      <w:pPr>
        <w:spacing w:after="0"/>
        <w:ind w:left="144" w:hanging="10"/>
      </w:pPr>
      <w:r>
        <w:rPr>
          <w:rFonts w:ascii="Arial" w:eastAsia="Arial" w:hAnsi="Arial" w:cs="Arial"/>
          <w:b/>
          <w:color w:val="663300"/>
          <w:sz w:val="20"/>
        </w:rPr>
        <w:t xml:space="preserve">Accredited by CCEA </w:t>
      </w:r>
    </w:p>
    <w:p w:rsidR="00F00AE7" w:rsidRDefault="00C67C19">
      <w:pPr>
        <w:spacing w:after="0"/>
        <w:ind w:left="144" w:hanging="10"/>
      </w:pPr>
      <w:r>
        <w:rPr>
          <w:rFonts w:ascii="Arial" w:eastAsia="Arial" w:hAnsi="Arial" w:cs="Arial"/>
          <w:b/>
          <w:color w:val="663300"/>
          <w:sz w:val="20"/>
        </w:rPr>
        <w:t xml:space="preserve">Qualification Value: 1 A-Level </w:t>
      </w:r>
    </w:p>
    <w:p w:rsidR="00F00AE7" w:rsidRDefault="00C67C19">
      <w:pPr>
        <w:spacing w:after="0"/>
        <w:ind w:left="144" w:hanging="10"/>
      </w:pPr>
      <w:r>
        <w:rPr>
          <w:rFonts w:ascii="Arial" w:eastAsia="Arial" w:hAnsi="Arial" w:cs="Arial"/>
          <w:b/>
          <w:color w:val="663300"/>
          <w:sz w:val="20"/>
        </w:rPr>
        <w:t xml:space="preserve">Course Duration: This is a 2 Year Course </w:t>
      </w:r>
    </w:p>
    <w:p w:rsidR="00F00AE7" w:rsidRDefault="00C67C19">
      <w:pPr>
        <w:spacing w:after="0"/>
        <w:ind w:left="187"/>
      </w:pPr>
      <w:r>
        <w:rPr>
          <w:rFonts w:ascii="Arial" w:eastAsia="Arial" w:hAnsi="Arial" w:cs="Arial"/>
          <w:sz w:val="18"/>
        </w:rPr>
        <w:t xml:space="preserve"> </w:t>
      </w:r>
    </w:p>
    <w:p w:rsidR="00F00AE7" w:rsidRDefault="00C67C19">
      <w:pPr>
        <w:spacing w:after="0"/>
        <w:ind w:left="197" w:hanging="10"/>
      </w:pPr>
      <w:r>
        <w:rPr>
          <w:rFonts w:ascii="Arial" w:eastAsia="Arial" w:hAnsi="Arial" w:cs="Arial"/>
          <w:b/>
          <w:sz w:val="18"/>
          <w:u w:val="single" w:color="000000"/>
        </w:rPr>
        <w:t>Course Content</w:t>
      </w:r>
      <w:r>
        <w:rPr>
          <w:rFonts w:ascii="Arial" w:eastAsia="Arial" w:hAnsi="Arial" w:cs="Arial"/>
          <w:b/>
          <w:sz w:val="18"/>
        </w:rPr>
        <w:t xml:space="preserve"> </w:t>
      </w:r>
    </w:p>
    <w:p w:rsidR="00F00AE7" w:rsidRDefault="00C67C19">
      <w:pPr>
        <w:spacing w:after="55"/>
        <w:ind w:left="187"/>
      </w:pPr>
      <w:r>
        <w:rPr>
          <w:rFonts w:ascii="Arial" w:eastAsia="Arial" w:hAnsi="Arial" w:cs="Arial"/>
          <w:b/>
          <w:sz w:val="10"/>
        </w:rPr>
        <w:t xml:space="preserve"> </w:t>
      </w:r>
    </w:p>
    <w:p w:rsidR="00F00AE7" w:rsidRDefault="00C67C19">
      <w:pPr>
        <w:spacing w:after="5" w:line="253" w:lineRule="auto"/>
        <w:ind w:left="134" w:firstLine="7"/>
        <w:jc w:val="both"/>
      </w:pPr>
      <w:r>
        <w:rPr>
          <w:rFonts w:ascii="Arial" w:eastAsia="Arial" w:hAnsi="Arial" w:cs="Arial"/>
          <w:sz w:val="18"/>
        </w:rPr>
        <w:t xml:space="preserve">In Year 13 (AS Business Studies) the following two Modules will be studied:  </w:t>
      </w:r>
    </w:p>
    <w:p w:rsidR="00F00AE7" w:rsidRDefault="00C67C19">
      <w:pPr>
        <w:spacing w:after="36"/>
        <w:ind w:left="187"/>
      </w:pPr>
      <w:r>
        <w:rPr>
          <w:rFonts w:ascii="Arial" w:eastAsia="Arial" w:hAnsi="Arial" w:cs="Arial"/>
          <w:sz w:val="12"/>
        </w:rPr>
        <w:t xml:space="preserve"> </w:t>
      </w:r>
    </w:p>
    <w:p w:rsidR="00F00AE7" w:rsidRDefault="00C67C19">
      <w:pPr>
        <w:spacing w:after="4" w:line="256" w:lineRule="auto"/>
        <w:ind w:left="144" w:hanging="10"/>
      </w:pPr>
      <w:r>
        <w:rPr>
          <w:rFonts w:ascii="Arial" w:eastAsia="Arial" w:hAnsi="Arial" w:cs="Arial"/>
          <w:b/>
          <w:sz w:val="18"/>
        </w:rPr>
        <w:t xml:space="preserve">AS Module 1:   Introduction to Business </w:t>
      </w:r>
    </w:p>
    <w:p w:rsidR="00F00AE7" w:rsidRDefault="00C67C19">
      <w:pPr>
        <w:spacing w:after="4" w:line="256" w:lineRule="auto"/>
        <w:ind w:left="144" w:hanging="10"/>
      </w:pPr>
      <w:r>
        <w:rPr>
          <w:rFonts w:ascii="Arial" w:eastAsia="Arial" w:hAnsi="Arial" w:cs="Arial"/>
          <w:b/>
          <w:sz w:val="18"/>
        </w:rPr>
        <w:t xml:space="preserve">AS Module 2:   Growing the Business </w:t>
      </w:r>
    </w:p>
    <w:p w:rsidR="00F00AE7" w:rsidRDefault="00C67C19">
      <w:pPr>
        <w:spacing w:after="0"/>
        <w:ind w:left="187"/>
      </w:pPr>
      <w:r>
        <w:rPr>
          <w:rFonts w:ascii="Arial" w:eastAsia="Arial" w:hAnsi="Arial" w:cs="Arial"/>
          <w:b/>
          <w:sz w:val="18"/>
        </w:rPr>
        <w:t xml:space="preserve"> </w:t>
      </w:r>
    </w:p>
    <w:p w:rsidR="00F00AE7" w:rsidRDefault="00C67C19">
      <w:pPr>
        <w:spacing w:after="5" w:line="253" w:lineRule="auto"/>
        <w:ind w:left="134" w:firstLine="7"/>
        <w:jc w:val="both"/>
      </w:pPr>
      <w:r>
        <w:rPr>
          <w:rFonts w:ascii="Arial" w:eastAsia="Arial" w:hAnsi="Arial" w:cs="Arial"/>
          <w:sz w:val="18"/>
        </w:rPr>
        <w:t xml:space="preserve">In Year 14 (A2 Business Studies) the following two Modules will be studied:  </w:t>
      </w:r>
    </w:p>
    <w:p w:rsidR="00F00AE7" w:rsidRDefault="00C67C19">
      <w:pPr>
        <w:spacing w:after="36"/>
        <w:ind w:left="187"/>
      </w:pPr>
      <w:r>
        <w:rPr>
          <w:rFonts w:ascii="Arial" w:eastAsia="Arial" w:hAnsi="Arial" w:cs="Arial"/>
          <w:sz w:val="12"/>
        </w:rPr>
        <w:t xml:space="preserve"> </w:t>
      </w:r>
    </w:p>
    <w:p w:rsidR="00F00AE7" w:rsidRDefault="00C67C19">
      <w:pPr>
        <w:spacing w:after="4" w:line="256" w:lineRule="auto"/>
        <w:ind w:left="144" w:hanging="10"/>
      </w:pPr>
      <w:r>
        <w:rPr>
          <w:rFonts w:ascii="Arial" w:eastAsia="Arial" w:hAnsi="Arial" w:cs="Arial"/>
          <w:b/>
          <w:sz w:val="18"/>
        </w:rPr>
        <w:t xml:space="preserve">A2 Module 1:   Strategic Decision Making </w:t>
      </w:r>
    </w:p>
    <w:p w:rsidR="00F00AE7" w:rsidRDefault="00C67C19">
      <w:pPr>
        <w:spacing w:after="4" w:line="256" w:lineRule="auto"/>
        <w:ind w:left="144" w:hanging="10"/>
      </w:pPr>
      <w:r>
        <w:rPr>
          <w:noProof/>
        </w:rPr>
        <mc:AlternateContent>
          <mc:Choice Requires="wpg">
            <w:drawing>
              <wp:anchor distT="0" distB="0" distL="114300" distR="114300" simplePos="0" relativeHeight="251683840" behindDoc="0" locked="0" layoutInCell="1" allowOverlap="1">
                <wp:simplePos x="0" y="0"/>
                <wp:positionH relativeFrom="page">
                  <wp:posOffset>248139</wp:posOffset>
                </wp:positionH>
                <wp:positionV relativeFrom="page">
                  <wp:posOffset>407631</wp:posOffset>
                </wp:positionV>
                <wp:extent cx="167599" cy="4506965"/>
                <wp:effectExtent l="0" t="0" r="0" b="0"/>
                <wp:wrapSquare wrapText="bothSides"/>
                <wp:docPr id="42291" name="Group 42291"/>
                <wp:cNvGraphicFramePr/>
                <a:graphic xmlns:a="http://schemas.openxmlformats.org/drawingml/2006/main">
                  <a:graphicData uri="http://schemas.microsoft.com/office/word/2010/wordprocessingGroup">
                    <wpg:wgp>
                      <wpg:cNvGrpSpPr/>
                      <wpg:grpSpPr>
                        <a:xfrm>
                          <a:off x="0" y="0"/>
                          <a:ext cx="167599" cy="4506965"/>
                          <a:chOff x="0" y="0"/>
                          <a:chExt cx="167599" cy="4506965"/>
                        </a:xfrm>
                      </wpg:grpSpPr>
                      <wps:wsp>
                        <wps:cNvPr id="1694" name="Rectangle 1694"/>
                        <wps:cNvSpPr/>
                        <wps:spPr>
                          <a:xfrm rot="-5399999">
                            <a:off x="-2851730" y="1432326"/>
                            <a:ext cx="5926370" cy="222907"/>
                          </a:xfrm>
                          <a:prstGeom prst="rect">
                            <a:avLst/>
                          </a:prstGeom>
                          <a:ln>
                            <a:noFill/>
                          </a:ln>
                        </wps:spPr>
                        <wps:txbx>
                          <w:txbxContent>
                            <w:p w:rsidR="00F00AE7" w:rsidRDefault="00C67C19">
                              <w:r>
                                <w:rPr>
                                  <w:rFonts w:ascii="Arial" w:eastAsia="Arial" w:hAnsi="Arial" w:cs="Arial"/>
                                  <w:b/>
                                  <w:color w:val="FFFFFF"/>
                                  <w:sz w:val="28"/>
                                  <w:shd w:val="clear" w:color="auto" w:fill="663300"/>
                                </w:rPr>
                                <w:t>An Introduction to Courses in Business &amp; Enterprise</w:t>
                              </w:r>
                            </w:p>
                          </w:txbxContent>
                        </wps:txbx>
                        <wps:bodyPr horzOverflow="overflow" vert="horz" lIns="0" tIns="0" rIns="0" bIns="0" rtlCol="0">
                          <a:noAutofit/>
                        </wps:bodyPr>
                      </wps:wsp>
                      <wps:wsp>
                        <wps:cNvPr id="1695" name="Rectangle 1695"/>
                        <wps:cNvSpPr/>
                        <wps:spPr>
                          <a:xfrm rot="-5399999">
                            <a:off x="78490" y="-94847"/>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2291" style="width:13.1968pt;height:354.879pt;position:absolute;mso-position-horizontal-relative:page;mso-position-horizontal:absolute;margin-left:19.5385pt;mso-position-vertical-relative:page;margin-top:32.0969pt;" coordsize="1675,45069">
                <v:rect id="Rectangle 1694" style="position:absolute;width:59263;height:2229;left:-28517;top:14323;rotation:270;" filled="f" stroked="f">
                  <v:textbox inset="0,0,0,0" style="layout-flow:vertical;mso-layout-flow-alt:bottom-to-top">
                    <w:txbxContent>
                      <w:p>
                        <w:pPr>
                          <w:spacing w:before="0" w:after="160" w:line="259" w:lineRule="auto"/>
                        </w:pPr>
                        <w:r>
                          <w:rPr>
                            <w:rFonts w:cs="Arial" w:hAnsi="Arial" w:eastAsia="Arial" w:ascii="Arial"/>
                            <w:b w:val="1"/>
                            <w:color w:val="ffffff"/>
                            <w:sz w:val="28"/>
                            <w:shd w:val="clear" w:color="auto" w:fill="663300"/>
                          </w:rPr>
                          <w:t xml:space="preserve">An Introduction to Courses in Business &amp; Enterprise</w:t>
                        </w:r>
                      </w:p>
                    </w:txbxContent>
                  </v:textbox>
                </v:rect>
                <v:rect id="Rectangle 1695" style="position:absolute;width:659;height:2229;left:784;top:-948;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w10:wrap type="square"/>
              </v:group>
            </w:pict>
          </mc:Fallback>
        </mc:AlternateContent>
      </w:r>
      <w:r>
        <w:rPr>
          <w:rFonts w:ascii="Arial" w:eastAsia="Arial" w:hAnsi="Arial" w:cs="Arial"/>
          <w:b/>
          <w:sz w:val="18"/>
        </w:rPr>
        <w:t xml:space="preserve">A2 Module 2:   The Competitive Business Environment  </w:t>
      </w:r>
    </w:p>
    <w:p w:rsidR="00F00AE7" w:rsidRDefault="00C67C19">
      <w:pPr>
        <w:spacing w:after="0"/>
        <w:ind w:left="187"/>
      </w:pPr>
      <w:r>
        <w:rPr>
          <w:rFonts w:ascii="Arial" w:eastAsia="Arial" w:hAnsi="Arial" w:cs="Arial"/>
          <w:b/>
          <w:sz w:val="16"/>
        </w:rPr>
        <w:t xml:space="preserve"> </w:t>
      </w:r>
    </w:p>
    <w:p w:rsidR="00F00AE7" w:rsidRDefault="00C67C19">
      <w:pPr>
        <w:spacing w:after="4" w:line="256" w:lineRule="auto"/>
        <w:ind w:left="144" w:hanging="10"/>
      </w:pPr>
      <w:r>
        <w:rPr>
          <w:rFonts w:ascii="Arial" w:eastAsia="Arial" w:hAnsi="Arial" w:cs="Arial"/>
          <w:b/>
          <w:sz w:val="18"/>
        </w:rPr>
        <w:t xml:space="preserve">Why study Business Studies? </w:t>
      </w:r>
    </w:p>
    <w:p w:rsidR="00F00AE7" w:rsidRDefault="00C67C19">
      <w:pPr>
        <w:numPr>
          <w:ilvl w:val="0"/>
          <w:numId w:val="5"/>
        </w:numPr>
        <w:spacing w:after="5" w:line="253" w:lineRule="auto"/>
        <w:ind w:firstLine="7"/>
        <w:jc w:val="both"/>
      </w:pPr>
      <w:r>
        <w:rPr>
          <w:rFonts w:ascii="Arial" w:eastAsia="Arial" w:hAnsi="Arial" w:cs="Arial"/>
          <w:sz w:val="18"/>
        </w:rPr>
        <w:t xml:space="preserve">100% Examination </w:t>
      </w:r>
    </w:p>
    <w:p w:rsidR="00F00AE7" w:rsidRDefault="00C67C19">
      <w:pPr>
        <w:numPr>
          <w:ilvl w:val="0"/>
          <w:numId w:val="5"/>
        </w:numPr>
        <w:spacing w:after="5" w:line="253" w:lineRule="auto"/>
        <w:ind w:firstLine="7"/>
        <w:jc w:val="both"/>
      </w:pPr>
      <w:r>
        <w:rPr>
          <w:rFonts w:ascii="Arial" w:eastAsia="Arial" w:hAnsi="Arial" w:cs="Arial"/>
          <w:sz w:val="18"/>
        </w:rPr>
        <w:t xml:space="preserve">Good foundation for any degree course in Business Studies or world of work </w:t>
      </w:r>
    </w:p>
    <w:p w:rsidR="00F00AE7" w:rsidRDefault="00C67C19">
      <w:pPr>
        <w:numPr>
          <w:ilvl w:val="0"/>
          <w:numId w:val="5"/>
        </w:numPr>
        <w:spacing w:after="5" w:line="253" w:lineRule="auto"/>
        <w:ind w:firstLine="7"/>
        <w:jc w:val="both"/>
      </w:pPr>
      <w:r>
        <w:rPr>
          <w:rFonts w:ascii="Arial" w:eastAsia="Arial" w:hAnsi="Arial" w:cs="Arial"/>
          <w:sz w:val="18"/>
        </w:rPr>
        <w:t xml:space="preserve">Develop transferable skills </w:t>
      </w:r>
    </w:p>
    <w:p w:rsidR="00F00AE7" w:rsidRDefault="00C67C19">
      <w:pPr>
        <w:numPr>
          <w:ilvl w:val="0"/>
          <w:numId w:val="5"/>
        </w:numPr>
        <w:spacing w:after="5" w:line="253" w:lineRule="auto"/>
        <w:ind w:firstLine="7"/>
        <w:jc w:val="both"/>
      </w:pPr>
      <w:r>
        <w:rPr>
          <w:rFonts w:ascii="Arial" w:eastAsia="Arial" w:hAnsi="Arial" w:cs="Arial"/>
          <w:sz w:val="18"/>
        </w:rPr>
        <w:t xml:space="preserve">Problem Solving skills used to answer real life case studies </w:t>
      </w:r>
      <w:r>
        <w:rPr>
          <w:rFonts w:ascii="Segoe UI Symbol" w:eastAsia="Segoe UI Symbol" w:hAnsi="Segoe UI Symbol" w:cs="Segoe UI Symbol"/>
          <w:sz w:val="20"/>
        </w:rPr>
        <w:t xml:space="preserve"> </w:t>
      </w:r>
      <w:r>
        <w:rPr>
          <w:rFonts w:ascii="Arial" w:eastAsia="Arial" w:hAnsi="Arial" w:cs="Arial"/>
          <w:sz w:val="18"/>
        </w:rPr>
        <w:t xml:space="preserve">Business Studies goes well with: Economics, ICT and Media </w:t>
      </w:r>
    </w:p>
    <w:p w:rsidR="00F00AE7" w:rsidRDefault="00C67C19">
      <w:pPr>
        <w:spacing w:after="0"/>
        <w:ind w:left="187"/>
      </w:pPr>
      <w:r>
        <w:rPr>
          <w:rFonts w:ascii="Arial" w:eastAsia="Arial" w:hAnsi="Arial" w:cs="Arial"/>
          <w:b/>
          <w:sz w:val="18"/>
        </w:rPr>
        <w:t xml:space="preserve"> </w:t>
      </w:r>
    </w:p>
    <w:p w:rsidR="00F00AE7" w:rsidRDefault="00C67C19">
      <w:pPr>
        <w:spacing w:after="4" w:line="256" w:lineRule="auto"/>
        <w:ind w:left="144" w:hanging="10"/>
      </w:pPr>
      <w:r>
        <w:rPr>
          <w:rFonts w:ascii="Arial" w:eastAsia="Arial" w:hAnsi="Arial" w:cs="Arial"/>
          <w:b/>
          <w:sz w:val="18"/>
        </w:rPr>
        <w:t xml:space="preserve">How will I be assessed in GCE Business Studies? </w:t>
      </w:r>
    </w:p>
    <w:p w:rsidR="00F00AE7" w:rsidRDefault="00C67C19">
      <w:pPr>
        <w:spacing w:after="4" w:line="255" w:lineRule="auto"/>
        <w:ind w:left="144" w:right="2868" w:hanging="10"/>
        <w:jc w:val="both"/>
      </w:pPr>
      <w:r>
        <w:rPr>
          <w:rFonts w:ascii="Arial" w:eastAsia="Arial" w:hAnsi="Arial" w:cs="Arial"/>
          <w:sz w:val="17"/>
        </w:rPr>
        <w:t>AS will be assessed by 2 External Examinations, which will account for 40% of the o</w:t>
      </w:r>
      <w:r>
        <w:rPr>
          <w:rFonts w:ascii="Arial" w:eastAsia="Arial" w:hAnsi="Arial" w:cs="Arial"/>
          <w:sz w:val="17"/>
        </w:rPr>
        <w:t xml:space="preserve">verall marks. A2 will be assessed by 2 External Examinations, which will account for 60% of the overall marks. </w:t>
      </w:r>
    </w:p>
    <w:p w:rsidR="00F00AE7" w:rsidRDefault="00C67C19">
      <w:pPr>
        <w:spacing w:after="0"/>
        <w:ind w:left="187"/>
      </w:pPr>
      <w:r>
        <w:rPr>
          <w:rFonts w:ascii="Arial" w:eastAsia="Arial" w:hAnsi="Arial" w:cs="Arial"/>
          <w:b/>
          <w:sz w:val="18"/>
        </w:rPr>
        <w:t xml:space="preserve"> </w:t>
      </w:r>
    </w:p>
    <w:p w:rsidR="00F00AE7" w:rsidRDefault="00C67C19">
      <w:pPr>
        <w:spacing w:after="4" w:line="256" w:lineRule="auto"/>
        <w:ind w:left="144" w:hanging="10"/>
      </w:pPr>
      <w:r>
        <w:rPr>
          <w:rFonts w:ascii="Arial" w:eastAsia="Arial" w:hAnsi="Arial" w:cs="Arial"/>
          <w:b/>
          <w:sz w:val="18"/>
        </w:rPr>
        <w:t xml:space="preserve">Progression Routes </w:t>
      </w:r>
    </w:p>
    <w:p w:rsidR="00F00AE7" w:rsidRDefault="00C67C19">
      <w:pPr>
        <w:spacing w:after="726" w:line="253" w:lineRule="auto"/>
        <w:ind w:left="134" w:firstLine="7"/>
        <w:jc w:val="both"/>
      </w:pPr>
      <w:r>
        <w:rPr>
          <w:rFonts w:ascii="Arial" w:eastAsia="Arial" w:hAnsi="Arial" w:cs="Arial"/>
          <w:sz w:val="18"/>
        </w:rPr>
        <w:t>Business will provide you with a broad-</w:t>
      </w:r>
      <w:r>
        <w:rPr>
          <w:rFonts w:ascii="Arial" w:eastAsia="Arial" w:hAnsi="Arial" w:cs="Arial"/>
          <w:sz w:val="18"/>
        </w:rPr>
        <w:t>based preparation for careers or further education courses in Management, Actuary,             Accountancy, Banking, Marketing, Events, HR, Retail or simply running your own business!</w:t>
      </w:r>
      <w:r>
        <w:rPr>
          <w:sz w:val="14"/>
        </w:rPr>
        <w:t xml:space="preserve"> </w:t>
      </w:r>
    </w:p>
    <w:p w:rsidR="00F00AE7" w:rsidRDefault="00C67C19">
      <w:pPr>
        <w:spacing w:after="0"/>
        <w:ind w:left="10154"/>
      </w:pPr>
      <w:r>
        <w:rPr>
          <w:noProof/>
        </w:rPr>
        <mc:AlternateContent>
          <mc:Choice Requires="wpg">
            <w:drawing>
              <wp:inline distT="0" distB="0" distL="0" distR="0">
                <wp:extent cx="126492" cy="91464"/>
                <wp:effectExtent l="0" t="0" r="0" b="0"/>
                <wp:docPr id="42290" name="Group 42290"/>
                <wp:cNvGraphicFramePr/>
                <a:graphic xmlns:a="http://schemas.openxmlformats.org/drawingml/2006/main">
                  <a:graphicData uri="http://schemas.microsoft.com/office/word/2010/wordprocessingGroup">
                    <wpg:wgp>
                      <wpg:cNvGrpSpPr/>
                      <wpg:grpSpPr>
                        <a:xfrm>
                          <a:off x="0" y="0"/>
                          <a:ext cx="126492" cy="91464"/>
                          <a:chOff x="0" y="0"/>
                          <a:chExt cx="126492" cy="91464"/>
                        </a:xfrm>
                      </wpg:grpSpPr>
                      <wps:wsp>
                        <wps:cNvPr id="1683" name="Shape 1683"/>
                        <wps:cNvSpPr/>
                        <wps:spPr>
                          <a:xfrm>
                            <a:off x="63247" y="14575"/>
                            <a:ext cx="23495" cy="55743"/>
                          </a:xfrm>
                          <a:custGeom>
                            <a:avLst/>
                            <a:gdLst/>
                            <a:ahLst/>
                            <a:cxnLst/>
                            <a:rect l="0" t="0" r="0" b="0"/>
                            <a:pathLst>
                              <a:path w="23495" h="55743">
                                <a:moveTo>
                                  <a:pt x="23495" y="0"/>
                                </a:moveTo>
                                <a:lnTo>
                                  <a:pt x="23495" y="24400"/>
                                </a:lnTo>
                                <a:lnTo>
                                  <a:pt x="12953" y="42777"/>
                                </a:lnTo>
                                <a:lnTo>
                                  <a:pt x="23495" y="42777"/>
                                </a:lnTo>
                                <a:lnTo>
                                  <a:pt x="23495" y="55743"/>
                                </a:lnTo>
                                <a:lnTo>
                                  <a:pt x="3556" y="55743"/>
                                </a:lnTo>
                                <a:cubicBezTo>
                                  <a:pt x="2921" y="55743"/>
                                  <a:pt x="2413" y="55667"/>
                                  <a:pt x="2032" y="55528"/>
                                </a:cubicBezTo>
                                <a:cubicBezTo>
                                  <a:pt x="1524" y="55388"/>
                                  <a:pt x="1143" y="55057"/>
                                  <a:pt x="889" y="54537"/>
                                </a:cubicBezTo>
                                <a:cubicBezTo>
                                  <a:pt x="508" y="54029"/>
                                  <a:pt x="253" y="53280"/>
                                  <a:pt x="126" y="52315"/>
                                </a:cubicBezTo>
                                <a:cubicBezTo>
                                  <a:pt x="0" y="51349"/>
                                  <a:pt x="0" y="50054"/>
                                  <a:pt x="0" y="48454"/>
                                </a:cubicBezTo>
                                <a:cubicBezTo>
                                  <a:pt x="0" y="47133"/>
                                  <a:pt x="0" y="45990"/>
                                  <a:pt x="0" y="45025"/>
                                </a:cubicBezTo>
                                <a:cubicBezTo>
                                  <a:pt x="126" y="44059"/>
                                  <a:pt x="253" y="43183"/>
                                  <a:pt x="381" y="42396"/>
                                </a:cubicBezTo>
                                <a:cubicBezTo>
                                  <a:pt x="508" y="41621"/>
                                  <a:pt x="635" y="40872"/>
                                  <a:pt x="1015" y="40173"/>
                                </a:cubicBezTo>
                                <a:cubicBezTo>
                                  <a:pt x="1270" y="39475"/>
                                  <a:pt x="1524" y="38738"/>
                                  <a:pt x="2032" y="37951"/>
                                </a:cubicBezTo>
                                <a:lnTo>
                                  <a:pt x="23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5" name="Shape 1685"/>
                        <wps:cNvSpPr/>
                        <wps:spPr>
                          <a:xfrm>
                            <a:off x="86741" y="6577"/>
                            <a:ext cx="35687" cy="80658"/>
                          </a:xfrm>
                          <a:custGeom>
                            <a:avLst/>
                            <a:gdLst/>
                            <a:ahLst/>
                            <a:cxnLst/>
                            <a:rect l="0" t="0" r="0" b="0"/>
                            <a:pathLst>
                              <a:path w="35687" h="80658">
                                <a:moveTo>
                                  <a:pt x="14732" y="0"/>
                                </a:moveTo>
                                <a:cubicBezTo>
                                  <a:pt x="16891" y="0"/>
                                  <a:pt x="18669" y="51"/>
                                  <a:pt x="20066" y="153"/>
                                </a:cubicBezTo>
                                <a:cubicBezTo>
                                  <a:pt x="21590" y="254"/>
                                  <a:pt x="22733" y="419"/>
                                  <a:pt x="23622" y="648"/>
                                </a:cubicBezTo>
                                <a:cubicBezTo>
                                  <a:pt x="24511" y="876"/>
                                  <a:pt x="25146" y="1156"/>
                                  <a:pt x="25654" y="1486"/>
                                </a:cubicBezTo>
                                <a:cubicBezTo>
                                  <a:pt x="26035" y="1816"/>
                                  <a:pt x="26289" y="2197"/>
                                  <a:pt x="26289" y="2654"/>
                                </a:cubicBezTo>
                                <a:lnTo>
                                  <a:pt x="26289" y="50775"/>
                                </a:lnTo>
                                <a:lnTo>
                                  <a:pt x="33274" y="50775"/>
                                </a:lnTo>
                                <a:cubicBezTo>
                                  <a:pt x="34036" y="50775"/>
                                  <a:pt x="34544" y="51270"/>
                                  <a:pt x="35052" y="52286"/>
                                </a:cubicBezTo>
                                <a:cubicBezTo>
                                  <a:pt x="35560" y="53289"/>
                                  <a:pt x="35687" y="54966"/>
                                  <a:pt x="35687" y="57315"/>
                                </a:cubicBezTo>
                                <a:cubicBezTo>
                                  <a:pt x="35687" y="59411"/>
                                  <a:pt x="35560" y="61011"/>
                                  <a:pt x="35052" y="62103"/>
                                </a:cubicBezTo>
                                <a:cubicBezTo>
                                  <a:pt x="34671" y="63195"/>
                                  <a:pt x="34036" y="63741"/>
                                  <a:pt x="33274" y="63741"/>
                                </a:cubicBezTo>
                                <a:lnTo>
                                  <a:pt x="26289" y="63741"/>
                                </a:lnTo>
                                <a:lnTo>
                                  <a:pt x="26289" y="78194"/>
                                </a:lnTo>
                                <a:cubicBezTo>
                                  <a:pt x="26289" y="78601"/>
                                  <a:pt x="26162" y="78969"/>
                                  <a:pt x="25908" y="79273"/>
                                </a:cubicBezTo>
                                <a:cubicBezTo>
                                  <a:pt x="25654" y="79578"/>
                                  <a:pt x="25146" y="79845"/>
                                  <a:pt x="24511" y="80048"/>
                                </a:cubicBezTo>
                                <a:cubicBezTo>
                                  <a:pt x="24003" y="80251"/>
                                  <a:pt x="23114" y="80404"/>
                                  <a:pt x="22098" y="80506"/>
                                </a:cubicBezTo>
                                <a:cubicBezTo>
                                  <a:pt x="21209" y="80607"/>
                                  <a:pt x="19939" y="80658"/>
                                  <a:pt x="18288" y="80658"/>
                                </a:cubicBezTo>
                                <a:cubicBezTo>
                                  <a:pt x="16891" y="80658"/>
                                  <a:pt x="15621" y="80607"/>
                                  <a:pt x="14605" y="80506"/>
                                </a:cubicBezTo>
                                <a:cubicBezTo>
                                  <a:pt x="13589" y="80404"/>
                                  <a:pt x="12827" y="80251"/>
                                  <a:pt x="12192" y="80048"/>
                                </a:cubicBezTo>
                                <a:cubicBezTo>
                                  <a:pt x="11557" y="79845"/>
                                  <a:pt x="11176" y="79578"/>
                                  <a:pt x="10922" y="79273"/>
                                </a:cubicBezTo>
                                <a:cubicBezTo>
                                  <a:pt x="10668" y="78969"/>
                                  <a:pt x="10541" y="78601"/>
                                  <a:pt x="10541" y="78194"/>
                                </a:cubicBezTo>
                                <a:lnTo>
                                  <a:pt x="10541" y="63741"/>
                                </a:lnTo>
                                <a:lnTo>
                                  <a:pt x="0" y="63741"/>
                                </a:lnTo>
                                <a:lnTo>
                                  <a:pt x="0" y="50775"/>
                                </a:lnTo>
                                <a:lnTo>
                                  <a:pt x="10541" y="50775"/>
                                </a:lnTo>
                                <a:lnTo>
                                  <a:pt x="10541" y="14021"/>
                                </a:lnTo>
                                <a:lnTo>
                                  <a:pt x="0" y="32398"/>
                                </a:lnTo>
                                <a:lnTo>
                                  <a:pt x="0" y="7998"/>
                                </a:lnTo>
                                <a:lnTo>
                                  <a:pt x="3302" y="2159"/>
                                </a:lnTo>
                                <a:cubicBezTo>
                                  <a:pt x="3556" y="1791"/>
                                  <a:pt x="3810" y="1473"/>
                                  <a:pt x="4318" y="1207"/>
                                </a:cubicBezTo>
                                <a:cubicBezTo>
                                  <a:pt x="4826" y="940"/>
                                  <a:pt x="5588" y="711"/>
                                  <a:pt x="6477" y="521"/>
                                </a:cubicBezTo>
                                <a:cubicBezTo>
                                  <a:pt x="7366" y="343"/>
                                  <a:pt x="8382" y="203"/>
                                  <a:pt x="9779" y="127"/>
                                </a:cubicBezTo>
                                <a:cubicBezTo>
                                  <a:pt x="11176" y="38"/>
                                  <a:pt x="12827" y="0"/>
                                  <a:pt x="147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6" name="Shape 1686"/>
                        <wps:cNvSpPr/>
                        <wps:spPr>
                          <a:xfrm>
                            <a:off x="76200" y="20598"/>
                            <a:ext cx="21082" cy="36754"/>
                          </a:xfrm>
                          <a:custGeom>
                            <a:avLst/>
                            <a:gdLst/>
                            <a:ahLst/>
                            <a:cxnLst/>
                            <a:rect l="0" t="0" r="0" b="0"/>
                            <a:pathLst>
                              <a:path w="21082" h="36754">
                                <a:moveTo>
                                  <a:pt x="21082" y="0"/>
                                </a:moveTo>
                                <a:lnTo>
                                  <a:pt x="0" y="36754"/>
                                </a:lnTo>
                                <a:lnTo>
                                  <a:pt x="21082" y="36754"/>
                                </a:lnTo>
                                <a:lnTo>
                                  <a:pt x="21082" y="0"/>
                                </a:ln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1687" name="Shape 1687"/>
                        <wps:cNvSpPr/>
                        <wps:spPr>
                          <a:xfrm>
                            <a:off x="63247" y="6577"/>
                            <a:ext cx="59182" cy="80658"/>
                          </a:xfrm>
                          <a:custGeom>
                            <a:avLst/>
                            <a:gdLst/>
                            <a:ahLst/>
                            <a:cxnLst/>
                            <a:rect l="0" t="0" r="0" b="0"/>
                            <a:pathLst>
                              <a:path w="59182" h="80658">
                                <a:moveTo>
                                  <a:pt x="38226" y="0"/>
                                </a:moveTo>
                                <a:cubicBezTo>
                                  <a:pt x="40386" y="0"/>
                                  <a:pt x="42164" y="51"/>
                                  <a:pt x="43561" y="153"/>
                                </a:cubicBezTo>
                                <a:cubicBezTo>
                                  <a:pt x="45085" y="254"/>
                                  <a:pt x="46227" y="419"/>
                                  <a:pt x="47117" y="648"/>
                                </a:cubicBezTo>
                                <a:cubicBezTo>
                                  <a:pt x="48006" y="876"/>
                                  <a:pt x="48640" y="1156"/>
                                  <a:pt x="49149" y="1486"/>
                                </a:cubicBezTo>
                                <a:cubicBezTo>
                                  <a:pt x="49530" y="1816"/>
                                  <a:pt x="49784" y="2197"/>
                                  <a:pt x="49784" y="2654"/>
                                </a:cubicBezTo>
                                <a:lnTo>
                                  <a:pt x="49784" y="50775"/>
                                </a:lnTo>
                                <a:lnTo>
                                  <a:pt x="56769" y="50775"/>
                                </a:lnTo>
                                <a:cubicBezTo>
                                  <a:pt x="57531" y="50775"/>
                                  <a:pt x="58039" y="51270"/>
                                  <a:pt x="58547" y="52286"/>
                                </a:cubicBezTo>
                                <a:cubicBezTo>
                                  <a:pt x="59055" y="53289"/>
                                  <a:pt x="59182" y="54966"/>
                                  <a:pt x="59182" y="57315"/>
                                </a:cubicBezTo>
                                <a:cubicBezTo>
                                  <a:pt x="59182" y="59411"/>
                                  <a:pt x="59055" y="61011"/>
                                  <a:pt x="58547" y="62103"/>
                                </a:cubicBezTo>
                                <a:cubicBezTo>
                                  <a:pt x="58165" y="63195"/>
                                  <a:pt x="57531" y="63741"/>
                                  <a:pt x="56769" y="63741"/>
                                </a:cubicBezTo>
                                <a:lnTo>
                                  <a:pt x="49784" y="63741"/>
                                </a:lnTo>
                                <a:lnTo>
                                  <a:pt x="49784" y="78194"/>
                                </a:lnTo>
                                <a:cubicBezTo>
                                  <a:pt x="49784" y="78601"/>
                                  <a:pt x="49657" y="78969"/>
                                  <a:pt x="49402" y="79273"/>
                                </a:cubicBezTo>
                                <a:cubicBezTo>
                                  <a:pt x="49149" y="79578"/>
                                  <a:pt x="48640" y="79845"/>
                                  <a:pt x="48006" y="80048"/>
                                </a:cubicBezTo>
                                <a:cubicBezTo>
                                  <a:pt x="47498" y="80251"/>
                                  <a:pt x="46609" y="80404"/>
                                  <a:pt x="45593" y="80506"/>
                                </a:cubicBezTo>
                                <a:cubicBezTo>
                                  <a:pt x="44703" y="80607"/>
                                  <a:pt x="43434" y="80658"/>
                                  <a:pt x="41783" y="80658"/>
                                </a:cubicBezTo>
                                <a:cubicBezTo>
                                  <a:pt x="40386" y="80658"/>
                                  <a:pt x="39115" y="80607"/>
                                  <a:pt x="38100" y="80506"/>
                                </a:cubicBezTo>
                                <a:cubicBezTo>
                                  <a:pt x="37084" y="80404"/>
                                  <a:pt x="36322" y="80251"/>
                                  <a:pt x="35687" y="80048"/>
                                </a:cubicBezTo>
                                <a:cubicBezTo>
                                  <a:pt x="35051" y="79845"/>
                                  <a:pt x="34671" y="79578"/>
                                  <a:pt x="34417" y="79273"/>
                                </a:cubicBezTo>
                                <a:cubicBezTo>
                                  <a:pt x="34163" y="78969"/>
                                  <a:pt x="34036" y="78601"/>
                                  <a:pt x="34036" y="78194"/>
                                </a:cubicBezTo>
                                <a:lnTo>
                                  <a:pt x="34036" y="63741"/>
                                </a:lnTo>
                                <a:lnTo>
                                  <a:pt x="3556" y="63741"/>
                                </a:lnTo>
                                <a:cubicBezTo>
                                  <a:pt x="2921" y="63741"/>
                                  <a:pt x="2413" y="63665"/>
                                  <a:pt x="2032" y="63526"/>
                                </a:cubicBezTo>
                                <a:cubicBezTo>
                                  <a:pt x="1524" y="63386"/>
                                  <a:pt x="1143" y="63055"/>
                                  <a:pt x="889" y="62535"/>
                                </a:cubicBezTo>
                                <a:cubicBezTo>
                                  <a:pt x="508" y="62027"/>
                                  <a:pt x="253" y="61278"/>
                                  <a:pt x="126" y="60313"/>
                                </a:cubicBezTo>
                                <a:cubicBezTo>
                                  <a:pt x="0" y="59347"/>
                                  <a:pt x="0" y="58052"/>
                                  <a:pt x="0" y="56452"/>
                                </a:cubicBezTo>
                                <a:cubicBezTo>
                                  <a:pt x="0" y="55131"/>
                                  <a:pt x="0" y="53988"/>
                                  <a:pt x="0" y="53023"/>
                                </a:cubicBezTo>
                                <a:cubicBezTo>
                                  <a:pt x="126" y="52057"/>
                                  <a:pt x="253" y="51181"/>
                                  <a:pt x="381" y="50394"/>
                                </a:cubicBezTo>
                                <a:cubicBezTo>
                                  <a:pt x="508" y="49619"/>
                                  <a:pt x="635" y="48870"/>
                                  <a:pt x="1015" y="48171"/>
                                </a:cubicBezTo>
                                <a:cubicBezTo>
                                  <a:pt x="1270" y="47473"/>
                                  <a:pt x="1524" y="46736"/>
                                  <a:pt x="2032" y="45949"/>
                                </a:cubicBezTo>
                                <a:lnTo>
                                  <a:pt x="26797" y="2159"/>
                                </a:lnTo>
                                <a:cubicBezTo>
                                  <a:pt x="27051" y="1791"/>
                                  <a:pt x="27305" y="1473"/>
                                  <a:pt x="27813" y="1207"/>
                                </a:cubicBezTo>
                                <a:cubicBezTo>
                                  <a:pt x="28321" y="940"/>
                                  <a:pt x="29083" y="711"/>
                                  <a:pt x="29972" y="521"/>
                                </a:cubicBezTo>
                                <a:cubicBezTo>
                                  <a:pt x="30861" y="343"/>
                                  <a:pt x="31876" y="203"/>
                                  <a:pt x="33274" y="127"/>
                                </a:cubicBezTo>
                                <a:cubicBezTo>
                                  <a:pt x="34671" y="38"/>
                                  <a:pt x="36322" y="0"/>
                                  <a:pt x="38226"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1690" name="Picture 1690"/>
                          <pic:cNvPicPr/>
                        </pic:nvPicPr>
                        <pic:blipFill>
                          <a:blip r:embed="rId82"/>
                          <a:stretch>
                            <a:fillRect/>
                          </a:stretch>
                        </pic:blipFill>
                        <pic:spPr>
                          <a:xfrm>
                            <a:off x="0" y="0"/>
                            <a:ext cx="126492" cy="91464"/>
                          </a:xfrm>
                          <a:prstGeom prst="rect">
                            <a:avLst/>
                          </a:prstGeom>
                        </pic:spPr>
                      </pic:pic>
                    </wpg:wgp>
                  </a:graphicData>
                </a:graphic>
              </wp:inline>
            </w:drawing>
          </mc:Choice>
          <mc:Fallback xmlns:a="http://schemas.openxmlformats.org/drawingml/2006/main">
            <w:pict>
              <v:group id="Group 42290" style="width:9.96002pt;height:7.2019pt;mso-position-horizontal-relative:char;mso-position-vertical-relative:line" coordsize="1264,914">
                <v:shape id="Shape 1683" style="position:absolute;width:234;height:557;left:632;top:145;" coordsize="23495,55743" path="m23495,0l23495,24400l12953,42777l23495,42777l23495,55743l3556,55743c2921,55743,2413,55667,2032,55528c1524,55388,1143,55057,889,54537c508,54029,253,53280,126,52315c0,51349,0,50054,0,48454c0,47133,0,45990,0,45025c126,44059,253,43183,381,42396c508,41621,635,40872,1015,40173c1270,39475,1524,38738,2032,37951l23495,0x">
                  <v:stroke weight="0pt" endcap="flat" joinstyle="miter" miterlimit="10" on="false" color="#000000" opacity="0"/>
                  <v:fill on="true" color="#000000"/>
                </v:shape>
                <v:shape id="Shape 1685" style="position:absolute;width:356;height:806;left:867;top:65;" coordsize="35687,80658" path="m14732,0c16891,0,18669,51,20066,153c21590,254,22733,419,23622,648c24511,876,25146,1156,25654,1486c26035,1816,26289,2197,26289,2654l26289,50775l33274,50775c34036,50775,34544,51270,35052,52286c35560,53289,35687,54966,35687,57315c35687,59411,35560,61011,35052,62103c34671,63195,34036,63741,33274,63741l26289,63741l26289,78194c26289,78601,26162,78969,25908,79273c25654,79578,25146,79845,24511,80048c24003,80251,23114,80404,22098,80506c21209,80607,19939,80658,18288,80658c16891,80658,15621,80607,14605,80506c13589,80404,12827,80251,12192,80048c11557,79845,11176,79578,10922,79273c10668,78969,10541,78601,10541,78194l10541,63741l0,63741l0,50775l10541,50775l10541,14021l0,32398l0,7998l3302,2159c3556,1791,3810,1473,4318,1207c4826,940,5588,711,6477,521c7366,343,8382,203,9779,127c11176,38,12827,0,14732,0x">
                  <v:stroke weight="0pt" endcap="flat" joinstyle="miter" miterlimit="10" on="false" color="#000000" opacity="0"/>
                  <v:fill on="true" color="#000000"/>
                </v:shape>
                <v:shape id="Shape 1686" style="position:absolute;width:210;height:367;left:762;top:205;" coordsize="21082,36754" path="m21082,0l0,36754l21082,36754l21082,0x">
                  <v:stroke weight="0.75pt" endcap="flat" joinstyle="round" on="true" color="#000000" opacity="0.498039"/>
                  <v:fill on="false" color="#000000" opacity="0"/>
                </v:shape>
                <v:shape id="Shape 1687" style="position:absolute;width:591;height:806;left:632;top:65;" coordsize="59182,80658" path="m38226,0c40386,0,42164,51,43561,153c45085,254,46227,419,47117,648c48006,876,48640,1156,49149,1486c49530,1816,49784,2197,49784,2654l49784,50775l56769,50775c57531,50775,58039,51270,58547,52286c59055,53289,59182,54966,59182,57315c59182,59411,59055,61011,58547,62103c58165,63195,57531,63741,56769,63741l49784,63741l49784,78194c49784,78601,49657,78969,49402,79273c49149,79578,48640,79845,48006,80048c47498,80251,46609,80404,45593,80506c44703,80607,43434,80658,41783,80658c40386,80658,39115,80607,38100,80506c37084,80404,36322,80251,35687,80048c35051,79845,34671,79578,34417,79273c34163,78969,34036,78601,34036,78194l34036,63741l3556,63741c2921,63741,2413,63665,2032,63526c1524,63386,1143,63055,889,62535c508,62027,253,61278,126,60313c0,59347,0,58052,0,56452c0,55131,0,53988,0,53023c126,52057,253,51181,381,50394c508,49619,635,48870,1015,48171c1270,47473,1524,46736,2032,45949l26797,2159c27051,1791,27305,1473,27813,1207c28321,940,29083,711,29972,521c30861,343,31876,203,33274,127c34671,38,36322,0,38226,0x">
                  <v:stroke weight="0.75pt" endcap="flat" joinstyle="round" on="true" color="#000000" opacity="0.498039"/>
                  <v:fill on="false" color="#000000" opacity="0"/>
                </v:shape>
                <v:shape id="Picture 1690" style="position:absolute;width:1264;height:914;left:0;top:0;" filled="f">
                  <v:imagedata r:id="rId83"/>
                </v:shape>
              </v:group>
            </w:pict>
          </mc:Fallback>
        </mc:AlternateContent>
      </w:r>
    </w:p>
    <w:p w:rsidR="00F00AE7" w:rsidRDefault="00C67C19">
      <w:pPr>
        <w:spacing w:after="0"/>
        <w:ind w:left="10" w:hanging="10"/>
      </w:pPr>
      <w:r>
        <w:rPr>
          <w:sz w:val="20"/>
        </w:rPr>
        <w:t xml:space="preserve"> </w:t>
      </w:r>
      <w:r>
        <w:rPr>
          <w:rFonts w:ascii="Arial" w:eastAsia="Arial" w:hAnsi="Arial" w:cs="Arial"/>
          <w:b/>
          <w:color w:val="663300"/>
          <w:sz w:val="20"/>
          <w:u w:val="single" w:color="663300"/>
        </w:rPr>
        <w:t>SUBJECT:  OCR CAMBRIDGE TECHNICALS INTRODUCTORY DIPLOMA IN BUSINESS</w:t>
      </w:r>
      <w:r>
        <w:rPr>
          <w:rFonts w:ascii="Arial" w:eastAsia="Arial" w:hAnsi="Arial" w:cs="Arial"/>
          <w:b/>
          <w:color w:val="663300"/>
          <w:sz w:val="20"/>
        </w:rPr>
        <w:t xml:space="preserve"> </w:t>
      </w:r>
    </w:p>
    <w:p w:rsidR="00F00AE7" w:rsidRDefault="00C67C19">
      <w:pPr>
        <w:spacing w:after="0"/>
        <w:ind w:left="144" w:hanging="10"/>
      </w:pPr>
      <w:r>
        <w:rPr>
          <w:rFonts w:ascii="Arial" w:eastAsia="Arial" w:hAnsi="Arial" w:cs="Arial"/>
          <w:b/>
          <w:color w:val="663300"/>
          <w:sz w:val="20"/>
          <w:u w:val="single" w:color="663300"/>
        </w:rPr>
        <w:t>OR</w:t>
      </w:r>
      <w:r>
        <w:rPr>
          <w:rFonts w:ascii="Arial" w:eastAsia="Arial" w:hAnsi="Arial" w:cs="Arial"/>
          <w:b/>
          <w:color w:val="663300"/>
          <w:sz w:val="20"/>
        </w:rPr>
        <w:t xml:space="preserve">  </w:t>
      </w:r>
    </w:p>
    <w:p w:rsidR="00F00AE7" w:rsidRDefault="00C67C19">
      <w:pPr>
        <w:spacing w:after="0"/>
        <w:ind w:left="144" w:hanging="10"/>
      </w:pPr>
      <w:r>
        <w:rPr>
          <w:rFonts w:ascii="Arial" w:eastAsia="Arial" w:hAnsi="Arial" w:cs="Arial"/>
          <w:b/>
          <w:color w:val="663300"/>
          <w:sz w:val="20"/>
          <w:u w:val="single" w:color="663300"/>
        </w:rPr>
        <w:t>NEW EXTENDED CERTIFICATE IN BUSINESS</w:t>
      </w:r>
      <w:r>
        <w:rPr>
          <w:rFonts w:ascii="Arial" w:eastAsia="Arial" w:hAnsi="Arial" w:cs="Arial"/>
          <w:b/>
          <w:color w:val="663300"/>
          <w:sz w:val="20"/>
        </w:rPr>
        <w:t xml:space="preserve"> </w:t>
      </w:r>
    </w:p>
    <w:p w:rsidR="00F00AE7" w:rsidRDefault="00C67C19">
      <w:pPr>
        <w:spacing w:after="0"/>
        <w:ind w:left="149"/>
      </w:pPr>
      <w:r>
        <w:rPr>
          <w:rFonts w:ascii="Arial" w:eastAsia="Arial" w:hAnsi="Arial" w:cs="Arial"/>
          <w:b/>
          <w:color w:val="996633"/>
          <w:sz w:val="20"/>
        </w:rPr>
        <w:t xml:space="preserve"> </w:t>
      </w:r>
    </w:p>
    <w:p w:rsidR="00F00AE7" w:rsidRDefault="00C67C19">
      <w:pPr>
        <w:spacing w:after="0"/>
        <w:ind w:left="144" w:hanging="10"/>
      </w:pPr>
      <w:r>
        <w:rPr>
          <w:rFonts w:ascii="Arial" w:eastAsia="Arial" w:hAnsi="Arial" w:cs="Arial"/>
          <w:b/>
          <w:color w:val="663300"/>
          <w:sz w:val="20"/>
        </w:rPr>
        <w:t xml:space="preserve">Accredited by OCR </w:t>
      </w:r>
    </w:p>
    <w:p w:rsidR="00F00AE7" w:rsidRDefault="00C67C19">
      <w:pPr>
        <w:spacing w:after="0"/>
        <w:ind w:left="144" w:hanging="10"/>
      </w:pPr>
      <w:r>
        <w:rPr>
          <w:rFonts w:ascii="Arial" w:eastAsia="Arial" w:hAnsi="Arial" w:cs="Arial"/>
          <w:b/>
          <w:color w:val="663300"/>
          <w:sz w:val="20"/>
        </w:rPr>
        <w:t xml:space="preserve">Qualification Value: 1 A-Level </w:t>
      </w:r>
    </w:p>
    <w:p w:rsidR="00F00AE7" w:rsidRDefault="00C67C19">
      <w:pPr>
        <w:spacing w:after="0"/>
        <w:ind w:left="144" w:hanging="10"/>
      </w:pPr>
      <w:r>
        <w:rPr>
          <w:rFonts w:ascii="Arial" w:eastAsia="Arial" w:hAnsi="Arial" w:cs="Arial"/>
          <w:b/>
          <w:color w:val="663300"/>
          <w:sz w:val="20"/>
        </w:rPr>
        <w:t xml:space="preserve">Course Duration: This is a 2 Year Course </w:t>
      </w:r>
    </w:p>
    <w:p w:rsidR="00F00AE7" w:rsidRDefault="00C67C19">
      <w:pPr>
        <w:spacing w:after="0"/>
        <w:ind w:left="149"/>
      </w:pPr>
      <w:r>
        <w:rPr>
          <w:rFonts w:ascii="Arial" w:eastAsia="Arial" w:hAnsi="Arial" w:cs="Arial"/>
          <w:sz w:val="18"/>
        </w:rPr>
        <w:t xml:space="preserve"> </w:t>
      </w:r>
    </w:p>
    <w:p w:rsidR="00F00AE7" w:rsidRDefault="00C67C19">
      <w:pPr>
        <w:spacing w:after="4" w:line="256" w:lineRule="auto"/>
        <w:ind w:left="144" w:hanging="10"/>
      </w:pPr>
      <w:r>
        <w:rPr>
          <w:rFonts w:ascii="Arial" w:eastAsia="Arial" w:hAnsi="Arial" w:cs="Arial"/>
          <w:b/>
          <w:sz w:val="18"/>
        </w:rPr>
        <w:t>Course Content</w:t>
      </w:r>
      <w:r>
        <w:rPr>
          <w:rFonts w:ascii="Arial" w:eastAsia="Arial" w:hAnsi="Arial" w:cs="Arial"/>
          <w:sz w:val="18"/>
        </w:rPr>
        <w:t xml:space="preserve">: </w:t>
      </w:r>
    </w:p>
    <w:p w:rsidR="00F00AE7" w:rsidRDefault="00C67C19">
      <w:pPr>
        <w:spacing w:after="5" w:line="253" w:lineRule="auto"/>
        <w:ind w:left="134" w:firstLine="7"/>
        <w:jc w:val="both"/>
      </w:pPr>
      <w:r>
        <w:rPr>
          <w:rFonts w:ascii="Arial" w:eastAsia="Arial" w:hAnsi="Arial" w:cs="Arial"/>
          <w:sz w:val="18"/>
        </w:rPr>
        <w:t>OCR Cambridge Technical Diploma in Business aims to provide you with a broad introduction to the world of business and to    encourage you to develop skills, knowledge and understanding in realistic business context, by looking at problems and            o</w:t>
      </w:r>
      <w:r>
        <w:rPr>
          <w:rFonts w:ascii="Arial" w:eastAsia="Arial" w:hAnsi="Arial" w:cs="Arial"/>
          <w:sz w:val="18"/>
        </w:rPr>
        <w:t xml:space="preserve">pportunities faced by local businesses. </w:t>
      </w:r>
    </w:p>
    <w:p w:rsidR="00F00AE7" w:rsidRDefault="00C67C19">
      <w:pPr>
        <w:spacing w:after="0"/>
        <w:ind w:left="149"/>
      </w:pPr>
      <w:r>
        <w:rPr>
          <w:rFonts w:ascii="Arial" w:eastAsia="Arial" w:hAnsi="Arial" w:cs="Arial"/>
          <w:sz w:val="18"/>
        </w:rPr>
        <w:t xml:space="preserve"> </w:t>
      </w:r>
    </w:p>
    <w:p w:rsidR="00F00AE7" w:rsidRDefault="00C67C19">
      <w:pPr>
        <w:spacing w:after="5" w:line="253" w:lineRule="auto"/>
        <w:ind w:left="134" w:firstLine="7"/>
        <w:jc w:val="both"/>
      </w:pPr>
      <w:r>
        <w:rPr>
          <w:rFonts w:ascii="Arial" w:eastAsia="Arial" w:hAnsi="Arial" w:cs="Arial"/>
          <w:sz w:val="18"/>
        </w:rPr>
        <w:t>At present we deliver the 2012 Suite. This is 100% coursework and it will be extended for another year. However, if it is not       extended we will offer the 2016 Suite.  It has the same value, but it will consis</w:t>
      </w:r>
      <w:r>
        <w:rPr>
          <w:rFonts w:ascii="Arial" w:eastAsia="Arial" w:hAnsi="Arial" w:cs="Arial"/>
          <w:sz w:val="18"/>
        </w:rPr>
        <w:t xml:space="preserve">t of  </w:t>
      </w:r>
    </w:p>
    <w:p w:rsidR="00F00AE7" w:rsidRDefault="00C67C19">
      <w:pPr>
        <w:spacing w:after="0"/>
        <w:ind w:left="149"/>
      </w:pPr>
      <w:r>
        <w:rPr>
          <w:rFonts w:ascii="Arial" w:eastAsia="Arial" w:hAnsi="Arial" w:cs="Arial"/>
          <w:sz w:val="18"/>
        </w:rPr>
        <w:t xml:space="preserve"> </w:t>
      </w:r>
    </w:p>
    <w:p w:rsidR="00F00AE7" w:rsidRDefault="00C67C19">
      <w:pPr>
        <w:spacing w:after="47" w:line="256" w:lineRule="auto"/>
        <w:ind w:left="144" w:hanging="10"/>
      </w:pPr>
      <w:r>
        <w:rPr>
          <w:rFonts w:ascii="Arial" w:eastAsia="Arial" w:hAnsi="Arial" w:cs="Arial"/>
          <w:b/>
          <w:sz w:val="18"/>
        </w:rPr>
        <w:t xml:space="preserve">5 UNITS—3 Mandatory, 2 Optional over 2 years.   </w:t>
      </w:r>
    </w:p>
    <w:p w:rsidR="00F00AE7" w:rsidRDefault="00C67C19">
      <w:pPr>
        <w:tabs>
          <w:tab w:val="center" w:pos="1221"/>
        </w:tabs>
        <w:spacing w:after="4" w:line="256" w:lineRule="auto"/>
      </w:pPr>
      <w:r>
        <w:rPr>
          <w:noProof/>
        </w:rPr>
        <mc:AlternateContent>
          <mc:Choice Requires="wpg">
            <w:drawing>
              <wp:anchor distT="0" distB="0" distL="114300" distR="114300" simplePos="0" relativeHeight="251684864" behindDoc="0" locked="0" layoutInCell="1" allowOverlap="1">
                <wp:simplePos x="0" y="0"/>
                <wp:positionH relativeFrom="page">
                  <wp:posOffset>248139</wp:posOffset>
                </wp:positionH>
                <wp:positionV relativeFrom="page">
                  <wp:posOffset>407631</wp:posOffset>
                </wp:positionV>
                <wp:extent cx="167599" cy="4506965"/>
                <wp:effectExtent l="0" t="0" r="0" b="0"/>
                <wp:wrapSquare wrapText="bothSides"/>
                <wp:docPr id="39535" name="Group 39535"/>
                <wp:cNvGraphicFramePr/>
                <a:graphic xmlns:a="http://schemas.openxmlformats.org/drawingml/2006/main">
                  <a:graphicData uri="http://schemas.microsoft.com/office/word/2010/wordprocessingGroup">
                    <wpg:wgp>
                      <wpg:cNvGrpSpPr/>
                      <wpg:grpSpPr>
                        <a:xfrm>
                          <a:off x="0" y="0"/>
                          <a:ext cx="167599" cy="4506965"/>
                          <a:chOff x="0" y="0"/>
                          <a:chExt cx="167599" cy="4506965"/>
                        </a:xfrm>
                      </wpg:grpSpPr>
                      <wps:wsp>
                        <wps:cNvPr id="1786" name="Rectangle 1786"/>
                        <wps:cNvSpPr/>
                        <wps:spPr>
                          <a:xfrm rot="-5399999">
                            <a:off x="-2851730" y="1432326"/>
                            <a:ext cx="5926370" cy="222907"/>
                          </a:xfrm>
                          <a:prstGeom prst="rect">
                            <a:avLst/>
                          </a:prstGeom>
                          <a:ln>
                            <a:noFill/>
                          </a:ln>
                        </wps:spPr>
                        <wps:txbx>
                          <w:txbxContent>
                            <w:p w:rsidR="00F00AE7" w:rsidRDefault="00C67C19">
                              <w:r>
                                <w:rPr>
                                  <w:rFonts w:ascii="Arial" w:eastAsia="Arial" w:hAnsi="Arial" w:cs="Arial"/>
                                  <w:b/>
                                  <w:color w:val="FFFFFF"/>
                                  <w:sz w:val="28"/>
                                  <w:shd w:val="clear" w:color="auto" w:fill="663300"/>
                                </w:rPr>
                                <w:t>An Introduction to Courses in Business &amp; Enterprise</w:t>
                              </w:r>
                            </w:p>
                          </w:txbxContent>
                        </wps:txbx>
                        <wps:bodyPr horzOverflow="overflow" vert="horz" lIns="0" tIns="0" rIns="0" bIns="0" rtlCol="0">
                          <a:noAutofit/>
                        </wps:bodyPr>
                      </wps:wsp>
                      <wps:wsp>
                        <wps:cNvPr id="1787" name="Rectangle 1787"/>
                        <wps:cNvSpPr/>
                        <wps:spPr>
                          <a:xfrm rot="-5399999">
                            <a:off x="78490" y="-94847"/>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9535" style="width:13.1968pt;height:354.879pt;position:absolute;mso-position-horizontal-relative:page;mso-position-horizontal:absolute;margin-left:19.5385pt;mso-position-vertical-relative:page;margin-top:32.0969pt;" coordsize="1675,45069">
                <v:rect id="Rectangle 1786" style="position:absolute;width:59263;height:2229;left:-28517;top:14323;rotation:270;" filled="f" stroked="f">
                  <v:textbox inset="0,0,0,0" style="layout-flow:vertical;mso-layout-flow-alt:bottom-to-top">
                    <w:txbxContent>
                      <w:p>
                        <w:pPr>
                          <w:spacing w:before="0" w:after="160" w:line="259" w:lineRule="auto"/>
                        </w:pPr>
                        <w:r>
                          <w:rPr>
                            <w:rFonts w:cs="Arial" w:hAnsi="Arial" w:eastAsia="Arial" w:ascii="Arial"/>
                            <w:b w:val="1"/>
                            <w:color w:val="ffffff"/>
                            <w:sz w:val="28"/>
                            <w:shd w:val="clear" w:color="auto" w:fill="663300"/>
                          </w:rPr>
                          <w:t xml:space="preserve">An Introduction to Courses in Business &amp; Enterprise</w:t>
                        </w:r>
                      </w:p>
                    </w:txbxContent>
                  </v:textbox>
                </v:rect>
                <v:rect id="Rectangle 1787" style="position:absolute;width:659;height:2229;left:784;top:-948;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w10:wrap type="square"/>
              </v:group>
            </w:pict>
          </mc:Fallback>
        </mc:AlternateContent>
      </w: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rPr>
          <w:rFonts w:ascii="Arial" w:eastAsia="Arial" w:hAnsi="Arial" w:cs="Arial"/>
          <w:b/>
          <w:sz w:val="18"/>
        </w:rPr>
        <w:t xml:space="preserve">2 External exams </w:t>
      </w:r>
    </w:p>
    <w:p w:rsidR="00F00AE7" w:rsidRDefault="00C67C19">
      <w:pPr>
        <w:tabs>
          <w:tab w:val="center" w:pos="1082"/>
        </w:tabs>
        <w:spacing w:after="4" w:line="256" w:lineRule="auto"/>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rPr>
          <w:rFonts w:ascii="Arial" w:eastAsia="Arial" w:hAnsi="Arial" w:cs="Arial"/>
          <w:b/>
          <w:sz w:val="18"/>
        </w:rPr>
        <w:t>3 Coursework</w:t>
      </w:r>
      <w:r>
        <w:rPr>
          <w:rFonts w:ascii="Arial" w:eastAsia="Arial" w:hAnsi="Arial" w:cs="Arial"/>
          <w:sz w:val="18"/>
        </w:rPr>
        <w:t xml:space="preserve"> </w:t>
      </w:r>
    </w:p>
    <w:p w:rsidR="00F00AE7" w:rsidRDefault="00C67C19">
      <w:pPr>
        <w:spacing w:after="45"/>
        <w:ind w:left="149"/>
      </w:pPr>
      <w:r>
        <w:rPr>
          <w:rFonts w:ascii="Arial" w:eastAsia="Arial" w:hAnsi="Arial" w:cs="Arial"/>
          <w:sz w:val="18"/>
        </w:rPr>
        <w:t xml:space="preserve"> </w:t>
      </w:r>
    </w:p>
    <w:p w:rsidR="00F00AE7" w:rsidRDefault="00C67C19">
      <w:pPr>
        <w:numPr>
          <w:ilvl w:val="0"/>
          <w:numId w:val="6"/>
        </w:numPr>
        <w:spacing w:after="5" w:line="253" w:lineRule="auto"/>
        <w:ind w:hanging="394"/>
        <w:jc w:val="both"/>
      </w:pPr>
      <w:r>
        <w:rPr>
          <w:rFonts w:ascii="Arial" w:eastAsia="Arial" w:hAnsi="Arial" w:cs="Arial"/>
          <w:sz w:val="18"/>
        </w:rPr>
        <w:t xml:space="preserve">Can ‘Top Up’ qualification at a later date to National Foundation Diploma in Business (2 A Levels) </w:t>
      </w:r>
    </w:p>
    <w:p w:rsidR="00F00AE7" w:rsidRDefault="00C67C19">
      <w:pPr>
        <w:numPr>
          <w:ilvl w:val="0"/>
          <w:numId w:val="6"/>
        </w:numPr>
        <w:spacing w:after="5" w:line="253" w:lineRule="auto"/>
        <w:ind w:hanging="394"/>
        <w:jc w:val="both"/>
      </w:pPr>
      <w:r>
        <w:rPr>
          <w:rFonts w:ascii="Arial" w:eastAsia="Arial" w:hAnsi="Arial" w:cs="Arial"/>
          <w:sz w:val="18"/>
        </w:rPr>
        <w:t xml:space="preserve">Good foundation for any degree course or world of work </w:t>
      </w:r>
    </w:p>
    <w:p w:rsidR="00F00AE7" w:rsidRDefault="00C67C19">
      <w:pPr>
        <w:numPr>
          <w:ilvl w:val="0"/>
          <w:numId w:val="6"/>
        </w:numPr>
        <w:spacing w:after="5" w:line="253" w:lineRule="auto"/>
        <w:ind w:hanging="394"/>
        <w:jc w:val="both"/>
      </w:pPr>
      <w:r>
        <w:rPr>
          <w:rFonts w:ascii="Arial" w:eastAsia="Arial" w:hAnsi="Arial" w:cs="Arial"/>
          <w:sz w:val="18"/>
        </w:rPr>
        <w:t xml:space="preserve">Learn transferable skills </w:t>
      </w:r>
    </w:p>
    <w:p w:rsidR="00F00AE7" w:rsidRDefault="00C67C19">
      <w:pPr>
        <w:numPr>
          <w:ilvl w:val="0"/>
          <w:numId w:val="6"/>
        </w:numPr>
        <w:spacing w:after="5" w:line="253" w:lineRule="auto"/>
        <w:ind w:hanging="394"/>
        <w:jc w:val="both"/>
      </w:pPr>
      <w:r>
        <w:rPr>
          <w:rFonts w:ascii="Arial" w:eastAsia="Arial" w:hAnsi="Arial" w:cs="Arial"/>
          <w:sz w:val="18"/>
        </w:rPr>
        <w:t xml:space="preserve">OCR Business goes well with: Economics, ICT and Media  </w:t>
      </w:r>
    </w:p>
    <w:p w:rsidR="00F00AE7" w:rsidRDefault="00C67C19">
      <w:pPr>
        <w:spacing w:after="0"/>
        <w:ind w:left="149"/>
      </w:pPr>
      <w:r>
        <w:rPr>
          <w:rFonts w:ascii="Arial" w:eastAsia="Arial" w:hAnsi="Arial" w:cs="Arial"/>
          <w:sz w:val="18"/>
        </w:rPr>
        <w:t xml:space="preserve"> </w:t>
      </w:r>
    </w:p>
    <w:p w:rsidR="00F00AE7" w:rsidRDefault="00C67C19">
      <w:pPr>
        <w:tabs>
          <w:tab w:val="center" w:pos="4676"/>
          <w:tab w:val="center" w:pos="5243"/>
          <w:tab w:val="center" w:pos="7534"/>
        </w:tabs>
        <w:spacing w:after="5" w:line="253" w:lineRule="auto"/>
      </w:pPr>
      <w:r>
        <w:rPr>
          <w:rFonts w:ascii="Arial" w:eastAsia="Arial" w:hAnsi="Arial" w:cs="Arial"/>
          <w:sz w:val="18"/>
        </w:rPr>
        <w:t xml:space="preserve">Business Environment ( Mandatory - Examination)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Human Resources (Optional - Coursework) </w:t>
      </w:r>
    </w:p>
    <w:p w:rsidR="00F00AE7" w:rsidRDefault="00C67C19">
      <w:pPr>
        <w:tabs>
          <w:tab w:val="center" w:pos="4676"/>
          <w:tab w:val="center" w:pos="5243"/>
          <w:tab w:val="right" w:pos="10599"/>
        </w:tabs>
        <w:spacing w:after="5" w:line="253" w:lineRule="auto"/>
      </w:pPr>
      <w:r>
        <w:rPr>
          <w:rFonts w:ascii="Arial" w:eastAsia="Arial" w:hAnsi="Arial" w:cs="Arial"/>
          <w:sz w:val="18"/>
        </w:rPr>
        <w:t xml:space="preserve">Working in Business </w:t>
      </w:r>
      <w:r>
        <w:rPr>
          <w:rFonts w:ascii="Arial" w:eastAsia="Arial" w:hAnsi="Arial" w:cs="Arial"/>
          <w:sz w:val="18"/>
        </w:rPr>
        <w:t xml:space="preserve">(Mandatory - Examination)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Customers and Communication (Mandatory - Coursework) </w:t>
      </w:r>
    </w:p>
    <w:p w:rsidR="00F00AE7" w:rsidRDefault="00C67C19">
      <w:pPr>
        <w:tabs>
          <w:tab w:val="center" w:pos="716"/>
          <w:tab w:val="center" w:pos="1280"/>
          <w:tab w:val="center" w:pos="1846"/>
          <w:tab w:val="center" w:pos="2412"/>
          <w:tab w:val="center" w:pos="2979"/>
          <w:tab w:val="center" w:pos="3543"/>
          <w:tab w:val="center" w:pos="4110"/>
          <w:tab w:val="center" w:pos="4676"/>
          <w:tab w:val="center" w:pos="5243"/>
          <w:tab w:val="center" w:pos="7453"/>
          <w:tab w:val="center" w:pos="9770"/>
        </w:tabs>
        <w:spacing w:after="5" w:line="253" w:lineRule="auto"/>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Business Events (Optional - Coursework)  </w:t>
      </w:r>
      <w:r>
        <w:rPr>
          <w:rFonts w:ascii="Arial" w:eastAsia="Arial" w:hAnsi="Arial" w:cs="Arial"/>
          <w:sz w:val="18"/>
        </w:rPr>
        <w:tab/>
        <w:t xml:space="preserve"> </w:t>
      </w:r>
    </w:p>
    <w:p w:rsidR="00F00AE7" w:rsidRDefault="00C67C19">
      <w:pPr>
        <w:spacing w:after="0"/>
        <w:ind w:left="149"/>
      </w:pPr>
      <w:r>
        <w:rPr>
          <w:rFonts w:ascii="Arial" w:eastAsia="Arial" w:hAnsi="Arial" w:cs="Arial"/>
          <w:sz w:val="18"/>
        </w:rPr>
        <w:t xml:space="preserve"> </w:t>
      </w:r>
    </w:p>
    <w:p w:rsidR="00F00AE7" w:rsidRDefault="00C67C19">
      <w:pPr>
        <w:spacing w:after="4" w:line="256" w:lineRule="auto"/>
        <w:ind w:left="144" w:hanging="10"/>
      </w:pPr>
      <w:r>
        <w:rPr>
          <w:rFonts w:ascii="Arial" w:eastAsia="Arial" w:hAnsi="Arial" w:cs="Arial"/>
          <w:b/>
          <w:sz w:val="18"/>
        </w:rPr>
        <w:t xml:space="preserve">What do I need to do OCR Business? </w:t>
      </w:r>
    </w:p>
    <w:p w:rsidR="00F00AE7" w:rsidRDefault="00C67C19">
      <w:pPr>
        <w:spacing w:after="5" w:line="253" w:lineRule="auto"/>
        <w:ind w:left="134" w:firstLine="7"/>
        <w:jc w:val="both"/>
      </w:pPr>
      <w:r>
        <w:rPr>
          <w:rFonts w:ascii="Arial" w:eastAsia="Arial" w:hAnsi="Arial" w:cs="Arial"/>
          <w:sz w:val="18"/>
        </w:rPr>
        <w:t xml:space="preserve">GCSE Grade B English, Grade C Maths </w:t>
      </w:r>
    </w:p>
    <w:p w:rsidR="00F00AE7" w:rsidRDefault="00C67C19">
      <w:pPr>
        <w:spacing w:after="0"/>
        <w:ind w:left="149"/>
      </w:pPr>
      <w:r>
        <w:rPr>
          <w:rFonts w:ascii="Arial" w:eastAsia="Arial" w:hAnsi="Arial" w:cs="Arial"/>
          <w:sz w:val="18"/>
        </w:rPr>
        <w:t xml:space="preserve"> </w:t>
      </w:r>
    </w:p>
    <w:p w:rsidR="00F00AE7" w:rsidRDefault="00C67C19">
      <w:pPr>
        <w:spacing w:after="4" w:line="256" w:lineRule="auto"/>
        <w:ind w:left="144" w:hanging="10"/>
      </w:pPr>
      <w:r>
        <w:rPr>
          <w:rFonts w:ascii="Arial" w:eastAsia="Arial" w:hAnsi="Arial" w:cs="Arial"/>
          <w:b/>
          <w:sz w:val="18"/>
        </w:rPr>
        <w:t xml:space="preserve">Progression Routes </w:t>
      </w:r>
    </w:p>
    <w:p w:rsidR="00F00AE7" w:rsidRDefault="00C67C19">
      <w:pPr>
        <w:spacing w:after="5" w:line="253" w:lineRule="auto"/>
        <w:ind w:left="134" w:firstLine="7"/>
        <w:jc w:val="both"/>
      </w:pPr>
      <w:r>
        <w:rPr>
          <w:rFonts w:ascii="Arial" w:eastAsia="Arial" w:hAnsi="Arial" w:cs="Arial"/>
          <w:sz w:val="18"/>
        </w:rPr>
        <w:t xml:space="preserve">This is a great course which offers you the chance to progress in careers and Further Education courses in Finance, Marketing, Customer Service, Human Resources, Project Management and Management Consultancy. </w:t>
      </w:r>
    </w:p>
    <w:p w:rsidR="00F00AE7" w:rsidRDefault="00C67C19">
      <w:pPr>
        <w:spacing w:after="0"/>
        <w:ind w:left="10154"/>
      </w:pPr>
      <w:r>
        <w:rPr>
          <w:noProof/>
        </w:rPr>
        <mc:AlternateContent>
          <mc:Choice Requires="wpg">
            <w:drawing>
              <wp:inline distT="0" distB="0" distL="0" distR="0">
                <wp:extent cx="123444" cy="92964"/>
                <wp:effectExtent l="0" t="0" r="0" b="0"/>
                <wp:docPr id="39534" name="Group 39534"/>
                <wp:cNvGraphicFramePr/>
                <a:graphic xmlns:a="http://schemas.openxmlformats.org/drawingml/2006/main">
                  <a:graphicData uri="http://schemas.microsoft.com/office/word/2010/wordprocessingGroup">
                    <wpg:wgp>
                      <wpg:cNvGrpSpPr/>
                      <wpg:grpSpPr>
                        <a:xfrm>
                          <a:off x="0" y="0"/>
                          <a:ext cx="123444" cy="92964"/>
                          <a:chOff x="0" y="0"/>
                          <a:chExt cx="123444" cy="92964"/>
                        </a:xfrm>
                      </wpg:grpSpPr>
                      <wps:wsp>
                        <wps:cNvPr id="1777" name="Shape 1777"/>
                        <wps:cNvSpPr/>
                        <wps:spPr>
                          <a:xfrm>
                            <a:off x="66929" y="6947"/>
                            <a:ext cx="52324" cy="81343"/>
                          </a:xfrm>
                          <a:custGeom>
                            <a:avLst/>
                            <a:gdLst/>
                            <a:ahLst/>
                            <a:cxnLst/>
                            <a:rect l="0" t="0" r="0" b="0"/>
                            <a:pathLst>
                              <a:path w="52324" h="81343">
                                <a:moveTo>
                                  <a:pt x="7112" y="0"/>
                                </a:moveTo>
                                <a:lnTo>
                                  <a:pt x="44958" y="0"/>
                                </a:lnTo>
                                <a:cubicBezTo>
                                  <a:pt x="45339" y="0"/>
                                  <a:pt x="45720" y="127"/>
                                  <a:pt x="46101" y="368"/>
                                </a:cubicBezTo>
                                <a:cubicBezTo>
                                  <a:pt x="46355" y="622"/>
                                  <a:pt x="46609" y="1016"/>
                                  <a:pt x="46863" y="1549"/>
                                </a:cubicBezTo>
                                <a:cubicBezTo>
                                  <a:pt x="47117" y="2083"/>
                                  <a:pt x="47244" y="2794"/>
                                  <a:pt x="47371" y="3683"/>
                                </a:cubicBezTo>
                                <a:cubicBezTo>
                                  <a:pt x="47498" y="4559"/>
                                  <a:pt x="47498" y="5626"/>
                                  <a:pt x="47498" y="6858"/>
                                </a:cubicBezTo>
                                <a:cubicBezTo>
                                  <a:pt x="47498" y="9334"/>
                                  <a:pt x="47244" y="11125"/>
                                  <a:pt x="46863" y="12230"/>
                                </a:cubicBezTo>
                                <a:cubicBezTo>
                                  <a:pt x="46482" y="13348"/>
                                  <a:pt x="45847" y="13894"/>
                                  <a:pt x="44958" y="13894"/>
                                </a:cubicBezTo>
                                <a:lnTo>
                                  <a:pt x="16637" y="13894"/>
                                </a:lnTo>
                                <a:lnTo>
                                  <a:pt x="16637" y="31013"/>
                                </a:lnTo>
                                <a:cubicBezTo>
                                  <a:pt x="18034" y="30848"/>
                                  <a:pt x="19431" y="30734"/>
                                  <a:pt x="20828" y="30696"/>
                                </a:cubicBezTo>
                                <a:cubicBezTo>
                                  <a:pt x="22352" y="30658"/>
                                  <a:pt x="23749" y="30632"/>
                                  <a:pt x="25400" y="30632"/>
                                </a:cubicBezTo>
                                <a:cubicBezTo>
                                  <a:pt x="29718" y="30632"/>
                                  <a:pt x="33528" y="31140"/>
                                  <a:pt x="36830" y="32156"/>
                                </a:cubicBezTo>
                                <a:cubicBezTo>
                                  <a:pt x="40259" y="33160"/>
                                  <a:pt x="43053" y="34646"/>
                                  <a:pt x="45339" y="36601"/>
                                </a:cubicBezTo>
                                <a:cubicBezTo>
                                  <a:pt x="47625" y="38557"/>
                                  <a:pt x="49403" y="40983"/>
                                  <a:pt x="50546" y="43891"/>
                                </a:cubicBezTo>
                                <a:cubicBezTo>
                                  <a:pt x="51689" y="46787"/>
                                  <a:pt x="52324" y="50152"/>
                                  <a:pt x="52324" y="53987"/>
                                </a:cubicBezTo>
                                <a:cubicBezTo>
                                  <a:pt x="52324" y="58305"/>
                                  <a:pt x="51562" y="62166"/>
                                  <a:pt x="50038" y="65570"/>
                                </a:cubicBezTo>
                                <a:cubicBezTo>
                                  <a:pt x="48641" y="68961"/>
                                  <a:pt x="46482" y="71818"/>
                                  <a:pt x="43688" y="74155"/>
                                </a:cubicBezTo>
                                <a:cubicBezTo>
                                  <a:pt x="41021" y="76479"/>
                                  <a:pt x="37719" y="78257"/>
                                  <a:pt x="33782" y="79489"/>
                                </a:cubicBezTo>
                                <a:cubicBezTo>
                                  <a:pt x="29972" y="80721"/>
                                  <a:pt x="25781" y="81343"/>
                                  <a:pt x="21082" y="81343"/>
                                </a:cubicBezTo>
                                <a:cubicBezTo>
                                  <a:pt x="18542" y="81343"/>
                                  <a:pt x="16256" y="81191"/>
                                  <a:pt x="13970" y="80886"/>
                                </a:cubicBezTo>
                                <a:cubicBezTo>
                                  <a:pt x="11811" y="80569"/>
                                  <a:pt x="9779" y="80188"/>
                                  <a:pt x="8001" y="79705"/>
                                </a:cubicBezTo>
                                <a:cubicBezTo>
                                  <a:pt x="6223" y="79235"/>
                                  <a:pt x="4826" y="78765"/>
                                  <a:pt x="3683" y="78283"/>
                                </a:cubicBezTo>
                                <a:cubicBezTo>
                                  <a:pt x="2540" y="77813"/>
                                  <a:pt x="1778" y="77419"/>
                                  <a:pt x="1397" y="77114"/>
                                </a:cubicBezTo>
                                <a:cubicBezTo>
                                  <a:pt x="1016" y="76810"/>
                                  <a:pt x="762" y="76467"/>
                                  <a:pt x="635" y="76098"/>
                                </a:cubicBezTo>
                                <a:cubicBezTo>
                                  <a:pt x="508" y="75730"/>
                                  <a:pt x="381" y="75285"/>
                                  <a:pt x="254" y="74765"/>
                                </a:cubicBezTo>
                                <a:cubicBezTo>
                                  <a:pt x="127" y="74257"/>
                                  <a:pt x="127" y="73609"/>
                                  <a:pt x="0" y="72822"/>
                                </a:cubicBezTo>
                                <a:cubicBezTo>
                                  <a:pt x="0" y="72034"/>
                                  <a:pt x="0" y="71107"/>
                                  <a:pt x="0" y="70040"/>
                                </a:cubicBezTo>
                                <a:cubicBezTo>
                                  <a:pt x="0" y="68885"/>
                                  <a:pt x="0" y="67907"/>
                                  <a:pt x="127" y="67107"/>
                                </a:cubicBezTo>
                                <a:cubicBezTo>
                                  <a:pt x="127" y="66306"/>
                                  <a:pt x="254" y="65659"/>
                                  <a:pt x="508" y="65163"/>
                                </a:cubicBezTo>
                                <a:cubicBezTo>
                                  <a:pt x="635" y="64668"/>
                                  <a:pt x="889" y="64313"/>
                                  <a:pt x="1143" y="64110"/>
                                </a:cubicBezTo>
                                <a:cubicBezTo>
                                  <a:pt x="1397" y="63906"/>
                                  <a:pt x="1651" y="63805"/>
                                  <a:pt x="2032" y="63805"/>
                                </a:cubicBezTo>
                                <a:cubicBezTo>
                                  <a:pt x="2413" y="63805"/>
                                  <a:pt x="3048" y="64046"/>
                                  <a:pt x="3937" y="64516"/>
                                </a:cubicBezTo>
                                <a:cubicBezTo>
                                  <a:pt x="4699" y="64986"/>
                                  <a:pt x="5842" y="65506"/>
                                  <a:pt x="7239" y="66091"/>
                                </a:cubicBezTo>
                                <a:cubicBezTo>
                                  <a:pt x="8636" y="66662"/>
                                  <a:pt x="10287" y="67196"/>
                                  <a:pt x="12192" y="67665"/>
                                </a:cubicBezTo>
                                <a:cubicBezTo>
                                  <a:pt x="14224" y="68135"/>
                                  <a:pt x="16637" y="68377"/>
                                  <a:pt x="19304" y="68377"/>
                                </a:cubicBezTo>
                                <a:cubicBezTo>
                                  <a:pt x="21717" y="68377"/>
                                  <a:pt x="23876" y="68123"/>
                                  <a:pt x="25908" y="67627"/>
                                </a:cubicBezTo>
                                <a:cubicBezTo>
                                  <a:pt x="27813" y="67145"/>
                                  <a:pt x="29464" y="66345"/>
                                  <a:pt x="30861" y="65253"/>
                                </a:cubicBezTo>
                                <a:cubicBezTo>
                                  <a:pt x="32258" y="64160"/>
                                  <a:pt x="33274" y="62801"/>
                                  <a:pt x="34036" y="61151"/>
                                </a:cubicBezTo>
                                <a:cubicBezTo>
                                  <a:pt x="34798" y="59499"/>
                                  <a:pt x="35052" y="57518"/>
                                  <a:pt x="35052" y="55219"/>
                                </a:cubicBezTo>
                                <a:cubicBezTo>
                                  <a:pt x="35052" y="53238"/>
                                  <a:pt x="34798" y="51486"/>
                                  <a:pt x="34163" y="49936"/>
                                </a:cubicBezTo>
                                <a:cubicBezTo>
                                  <a:pt x="33528" y="48399"/>
                                  <a:pt x="32639" y="47091"/>
                                  <a:pt x="31242" y="46012"/>
                                </a:cubicBezTo>
                                <a:cubicBezTo>
                                  <a:pt x="29972" y="44945"/>
                                  <a:pt x="28194" y="44145"/>
                                  <a:pt x="26162" y="43612"/>
                                </a:cubicBezTo>
                                <a:cubicBezTo>
                                  <a:pt x="24003" y="43066"/>
                                  <a:pt x="21463" y="42799"/>
                                  <a:pt x="18542" y="42799"/>
                                </a:cubicBezTo>
                                <a:cubicBezTo>
                                  <a:pt x="16129" y="42799"/>
                                  <a:pt x="13970" y="42926"/>
                                  <a:pt x="11938" y="43180"/>
                                </a:cubicBezTo>
                                <a:cubicBezTo>
                                  <a:pt x="10033" y="43421"/>
                                  <a:pt x="8128" y="43548"/>
                                  <a:pt x="6477" y="43548"/>
                                </a:cubicBezTo>
                                <a:cubicBezTo>
                                  <a:pt x="5207" y="43548"/>
                                  <a:pt x="4445" y="43243"/>
                                  <a:pt x="3937" y="42647"/>
                                </a:cubicBezTo>
                                <a:cubicBezTo>
                                  <a:pt x="3429" y="42049"/>
                                  <a:pt x="3175" y="40957"/>
                                  <a:pt x="3175" y="39344"/>
                                </a:cubicBezTo>
                                <a:lnTo>
                                  <a:pt x="3175" y="4635"/>
                                </a:lnTo>
                                <a:cubicBezTo>
                                  <a:pt x="3175" y="2984"/>
                                  <a:pt x="3429" y="1803"/>
                                  <a:pt x="4064" y="1079"/>
                                </a:cubicBezTo>
                                <a:cubicBezTo>
                                  <a:pt x="4699" y="368"/>
                                  <a:pt x="5715" y="0"/>
                                  <a:pt x="71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9" name="Shape 1779"/>
                        <wps:cNvSpPr/>
                        <wps:spPr>
                          <a:xfrm>
                            <a:off x="66929" y="6947"/>
                            <a:ext cx="52324" cy="81343"/>
                          </a:xfrm>
                          <a:custGeom>
                            <a:avLst/>
                            <a:gdLst/>
                            <a:ahLst/>
                            <a:cxnLst/>
                            <a:rect l="0" t="0" r="0" b="0"/>
                            <a:pathLst>
                              <a:path w="52324" h="81343">
                                <a:moveTo>
                                  <a:pt x="7112" y="0"/>
                                </a:moveTo>
                                <a:lnTo>
                                  <a:pt x="44958" y="0"/>
                                </a:lnTo>
                                <a:cubicBezTo>
                                  <a:pt x="45339" y="0"/>
                                  <a:pt x="45720" y="127"/>
                                  <a:pt x="46101" y="368"/>
                                </a:cubicBezTo>
                                <a:cubicBezTo>
                                  <a:pt x="46355" y="622"/>
                                  <a:pt x="46609" y="1016"/>
                                  <a:pt x="46863" y="1549"/>
                                </a:cubicBezTo>
                                <a:cubicBezTo>
                                  <a:pt x="47117" y="2083"/>
                                  <a:pt x="47244" y="2794"/>
                                  <a:pt x="47371" y="3683"/>
                                </a:cubicBezTo>
                                <a:cubicBezTo>
                                  <a:pt x="47498" y="4559"/>
                                  <a:pt x="47498" y="5626"/>
                                  <a:pt x="47498" y="6858"/>
                                </a:cubicBezTo>
                                <a:cubicBezTo>
                                  <a:pt x="47498" y="9334"/>
                                  <a:pt x="47244" y="11125"/>
                                  <a:pt x="46863" y="12230"/>
                                </a:cubicBezTo>
                                <a:cubicBezTo>
                                  <a:pt x="46482" y="13348"/>
                                  <a:pt x="45847" y="13894"/>
                                  <a:pt x="44958" y="13894"/>
                                </a:cubicBezTo>
                                <a:lnTo>
                                  <a:pt x="16637" y="13894"/>
                                </a:lnTo>
                                <a:lnTo>
                                  <a:pt x="16637" y="31013"/>
                                </a:lnTo>
                                <a:cubicBezTo>
                                  <a:pt x="18034" y="30848"/>
                                  <a:pt x="19431" y="30734"/>
                                  <a:pt x="20828" y="30696"/>
                                </a:cubicBezTo>
                                <a:cubicBezTo>
                                  <a:pt x="22352" y="30658"/>
                                  <a:pt x="23749" y="30632"/>
                                  <a:pt x="25400" y="30632"/>
                                </a:cubicBezTo>
                                <a:cubicBezTo>
                                  <a:pt x="29718" y="30632"/>
                                  <a:pt x="33528" y="31140"/>
                                  <a:pt x="36830" y="32156"/>
                                </a:cubicBezTo>
                                <a:cubicBezTo>
                                  <a:pt x="40259" y="33160"/>
                                  <a:pt x="43053" y="34646"/>
                                  <a:pt x="45339" y="36601"/>
                                </a:cubicBezTo>
                                <a:cubicBezTo>
                                  <a:pt x="47625" y="38557"/>
                                  <a:pt x="49403" y="40983"/>
                                  <a:pt x="50546" y="43891"/>
                                </a:cubicBezTo>
                                <a:cubicBezTo>
                                  <a:pt x="51689" y="46787"/>
                                  <a:pt x="52324" y="50152"/>
                                  <a:pt x="52324" y="53987"/>
                                </a:cubicBezTo>
                                <a:cubicBezTo>
                                  <a:pt x="52324" y="58305"/>
                                  <a:pt x="51562" y="62166"/>
                                  <a:pt x="50038" y="65570"/>
                                </a:cubicBezTo>
                                <a:cubicBezTo>
                                  <a:pt x="48641" y="68961"/>
                                  <a:pt x="46482" y="71818"/>
                                  <a:pt x="43688" y="74155"/>
                                </a:cubicBezTo>
                                <a:cubicBezTo>
                                  <a:pt x="41021" y="76479"/>
                                  <a:pt x="37719" y="78257"/>
                                  <a:pt x="33782" y="79489"/>
                                </a:cubicBezTo>
                                <a:cubicBezTo>
                                  <a:pt x="29972" y="80721"/>
                                  <a:pt x="25781" y="81343"/>
                                  <a:pt x="21082" y="81343"/>
                                </a:cubicBezTo>
                                <a:cubicBezTo>
                                  <a:pt x="18542" y="81343"/>
                                  <a:pt x="16256" y="81191"/>
                                  <a:pt x="13970" y="80886"/>
                                </a:cubicBezTo>
                                <a:cubicBezTo>
                                  <a:pt x="11811" y="80569"/>
                                  <a:pt x="9779" y="80188"/>
                                  <a:pt x="8001" y="79705"/>
                                </a:cubicBezTo>
                                <a:cubicBezTo>
                                  <a:pt x="6223" y="79235"/>
                                  <a:pt x="4826" y="78765"/>
                                  <a:pt x="3683" y="78283"/>
                                </a:cubicBezTo>
                                <a:cubicBezTo>
                                  <a:pt x="2540" y="77813"/>
                                  <a:pt x="1778" y="77419"/>
                                  <a:pt x="1397" y="77114"/>
                                </a:cubicBezTo>
                                <a:cubicBezTo>
                                  <a:pt x="1016" y="76810"/>
                                  <a:pt x="762" y="76467"/>
                                  <a:pt x="635" y="76098"/>
                                </a:cubicBezTo>
                                <a:cubicBezTo>
                                  <a:pt x="508" y="75730"/>
                                  <a:pt x="381" y="75285"/>
                                  <a:pt x="254" y="74765"/>
                                </a:cubicBezTo>
                                <a:cubicBezTo>
                                  <a:pt x="127" y="74257"/>
                                  <a:pt x="127" y="73609"/>
                                  <a:pt x="0" y="72822"/>
                                </a:cubicBezTo>
                                <a:cubicBezTo>
                                  <a:pt x="0" y="72034"/>
                                  <a:pt x="0" y="71107"/>
                                  <a:pt x="0" y="70040"/>
                                </a:cubicBezTo>
                                <a:cubicBezTo>
                                  <a:pt x="0" y="68885"/>
                                  <a:pt x="0" y="67907"/>
                                  <a:pt x="127" y="67107"/>
                                </a:cubicBezTo>
                                <a:cubicBezTo>
                                  <a:pt x="127" y="66306"/>
                                  <a:pt x="254" y="65659"/>
                                  <a:pt x="508" y="65163"/>
                                </a:cubicBezTo>
                                <a:cubicBezTo>
                                  <a:pt x="635" y="64668"/>
                                  <a:pt x="889" y="64313"/>
                                  <a:pt x="1143" y="64110"/>
                                </a:cubicBezTo>
                                <a:cubicBezTo>
                                  <a:pt x="1397" y="63906"/>
                                  <a:pt x="1651" y="63805"/>
                                  <a:pt x="2032" y="63805"/>
                                </a:cubicBezTo>
                                <a:cubicBezTo>
                                  <a:pt x="2413" y="63805"/>
                                  <a:pt x="3048" y="64046"/>
                                  <a:pt x="3937" y="64516"/>
                                </a:cubicBezTo>
                                <a:cubicBezTo>
                                  <a:pt x="4699" y="64986"/>
                                  <a:pt x="5842" y="65506"/>
                                  <a:pt x="7239" y="66091"/>
                                </a:cubicBezTo>
                                <a:cubicBezTo>
                                  <a:pt x="8636" y="66662"/>
                                  <a:pt x="10287" y="67196"/>
                                  <a:pt x="12192" y="67665"/>
                                </a:cubicBezTo>
                                <a:cubicBezTo>
                                  <a:pt x="14224" y="68135"/>
                                  <a:pt x="16637" y="68377"/>
                                  <a:pt x="19304" y="68377"/>
                                </a:cubicBezTo>
                                <a:cubicBezTo>
                                  <a:pt x="21717" y="68377"/>
                                  <a:pt x="23876" y="68123"/>
                                  <a:pt x="25908" y="67627"/>
                                </a:cubicBezTo>
                                <a:cubicBezTo>
                                  <a:pt x="27813" y="67145"/>
                                  <a:pt x="29464" y="66345"/>
                                  <a:pt x="30861" y="65253"/>
                                </a:cubicBezTo>
                                <a:cubicBezTo>
                                  <a:pt x="32258" y="64160"/>
                                  <a:pt x="33274" y="62801"/>
                                  <a:pt x="34036" y="61151"/>
                                </a:cubicBezTo>
                                <a:cubicBezTo>
                                  <a:pt x="34798" y="59499"/>
                                  <a:pt x="35052" y="57518"/>
                                  <a:pt x="35052" y="55219"/>
                                </a:cubicBezTo>
                                <a:cubicBezTo>
                                  <a:pt x="35052" y="53238"/>
                                  <a:pt x="34798" y="51486"/>
                                  <a:pt x="34163" y="49936"/>
                                </a:cubicBezTo>
                                <a:cubicBezTo>
                                  <a:pt x="33528" y="48399"/>
                                  <a:pt x="32639" y="47091"/>
                                  <a:pt x="31242" y="46012"/>
                                </a:cubicBezTo>
                                <a:cubicBezTo>
                                  <a:pt x="29972" y="44945"/>
                                  <a:pt x="28194" y="44145"/>
                                  <a:pt x="26162" y="43612"/>
                                </a:cubicBezTo>
                                <a:cubicBezTo>
                                  <a:pt x="24003" y="43066"/>
                                  <a:pt x="21463" y="42799"/>
                                  <a:pt x="18542" y="42799"/>
                                </a:cubicBezTo>
                                <a:cubicBezTo>
                                  <a:pt x="16129" y="42799"/>
                                  <a:pt x="13970" y="42926"/>
                                  <a:pt x="11938" y="43180"/>
                                </a:cubicBezTo>
                                <a:cubicBezTo>
                                  <a:pt x="10033" y="43421"/>
                                  <a:pt x="8128" y="43548"/>
                                  <a:pt x="6477" y="43548"/>
                                </a:cubicBezTo>
                                <a:cubicBezTo>
                                  <a:pt x="5207" y="43548"/>
                                  <a:pt x="4445" y="43243"/>
                                  <a:pt x="3937" y="42647"/>
                                </a:cubicBezTo>
                                <a:cubicBezTo>
                                  <a:pt x="3429" y="42049"/>
                                  <a:pt x="3175" y="40957"/>
                                  <a:pt x="3175" y="39344"/>
                                </a:cubicBezTo>
                                <a:lnTo>
                                  <a:pt x="3175" y="4635"/>
                                </a:lnTo>
                                <a:cubicBezTo>
                                  <a:pt x="3175" y="2984"/>
                                  <a:pt x="3429" y="1803"/>
                                  <a:pt x="4064" y="1079"/>
                                </a:cubicBezTo>
                                <a:cubicBezTo>
                                  <a:pt x="4699" y="368"/>
                                  <a:pt x="5715" y="0"/>
                                  <a:pt x="7112"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1782" name="Picture 1782"/>
                          <pic:cNvPicPr/>
                        </pic:nvPicPr>
                        <pic:blipFill>
                          <a:blip r:embed="rId84"/>
                          <a:stretch>
                            <a:fillRect/>
                          </a:stretch>
                        </pic:blipFill>
                        <pic:spPr>
                          <a:xfrm>
                            <a:off x="0" y="0"/>
                            <a:ext cx="123444" cy="92964"/>
                          </a:xfrm>
                          <a:prstGeom prst="rect">
                            <a:avLst/>
                          </a:prstGeom>
                        </pic:spPr>
                      </pic:pic>
                    </wpg:wgp>
                  </a:graphicData>
                </a:graphic>
              </wp:inline>
            </w:drawing>
          </mc:Choice>
          <mc:Fallback xmlns:a="http://schemas.openxmlformats.org/drawingml/2006/main">
            <w:pict>
              <v:group id="Group 39534" style="width:9.71997pt;height:7.32001pt;mso-position-horizontal-relative:char;mso-position-vertical-relative:line" coordsize="1234,929">
                <v:shape id="Shape 1777" style="position:absolute;width:523;height:813;left:669;top:69;" coordsize="52324,81343" path="m7112,0l44958,0c45339,0,45720,127,46101,368c46355,622,46609,1016,46863,1549c47117,2083,47244,2794,47371,3683c47498,4559,47498,5626,47498,6858c47498,9334,47244,11125,46863,12230c46482,13348,45847,13894,44958,13894l16637,13894l16637,31013c18034,30848,19431,30734,20828,30696c22352,30658,23749,30632,25400,30632c29718,30632,33528,31140,36830,32156c40259,33160,43053,34646,45339,36601c47625,38557,49403,40983,50546,43891c51689,46787,52324,50152,52324,53987c52324,58305,51562,62166,50038,65570c48641,68961,46482,71818,43688,74155c41021,76479,37719,78257,33782,79489c29972,80721,25781,81343,21082,81343c18542,81343,16256,81191,13970,80886c11811,80569,9779,80188,8001,79705c6223,79235,4826,78765,3683,78283c2540,77813,1778,77419,1397,77114c1016,76810,762,76467,635,76098c508,75730,381,75285,254,74765c127,74257,127,73609,0,72822c0,72034,0,71107,0,70040c0,68885,0,67907,127,67107c127,66306,254,65659,508,65163c635,64668,889,64313,1143,64110c1397,63906,1651,63805,2032,63805c2413,63805,3048,64046,3937,64516c4699,64986,5842,65506,7239,66091c8636,66662,10287,67196,12192,67665c14224,68135,16637,68377,19304,68377c21717,68377,23876,68123,25908,67627c27813,67145,29464,66345,30861,65253c32258,64160,33274,62801,34036,61151c34798,59499,35052,57518,35052,55219c35052,53238,34798,51486,34163,49936c33528,48399,32639,47091,31242,46012c29972,44945,28194,44145,26162,43612c24003,43066,21463,42799,18542,42799c16129,42799,13970,42926,11938,43180c10033,43421,8128,43548,6477,43548c5207,43548,4445,43243,3937,42647c3429,42049,3175,40957,3175,39344l3175,4635c3175,2984,3429,1803,4064,1079c4699,368,5715,0,7112,0x">
                  <v:stroke weight="0pt" endcap="flat" joinstyle="miter" miterlimit="10" on="false" color="#000000" opacity="0"/>
                  <v:fill on="true" color="#000000"/>
                </v:shape>
                <v:shape id="Shape 1779" style="position:absolute;width:523;height:813;left:669;top:69;" coordsize="52324,81343" path="m7112,0l44958,0c45339,0,45720,127,46101,368c46355,622,46609,1016,46863,1549c47117,2083,47244,2794,47371,3683c47498,4559,47498,5626,47498,6858c47498,9334,47244,11125,46863,12230c46482,13348,45847,13894,44958,13894l16637,13894l16637,31013c18034,30848,19431,30734,20828,30696c22352,30658,23749,30632,25400,30632c29718,30632,33528,31140,36830,32156c40259,33160,43053,34646,45339,36601c47625,38557,49403,40983,50546,43891c51689,46787,52324,50152,52324,53987c52324,58305,51562,62166,50038,65570c48641,68961,46482,71818,43688,74155c41021,76479,37719,78257,33782,79489c29972,80721,25781,81343,21082,81343c18542,81343,16256,81191,13970,80886c11811,80569,9779,80188,8001,79705c6223,79235,4826,78765,3683,78283c2540,77813,1778,77419,1397,77114c1016,76810,762,76467,635,76098c508,75730,381,75285,254,74765c127,74257,127,73609,0,72822c0,72034,0,71107,0,70040c0,68885,0,67907,127,67107c127,66306,254,65659,508,65163c635,64668,889,64313,1143,64110c1397,63906,1651,63805,2032,63805c2413,63805,3048,64046,3937,64516c4699,64986,5842,65506,7239,66091c8636,66662,10287,67196,12192,67665c14224,68135,16637,68377,19304,68377c21717,68377,23876,68123,25908,67627c27813,67145,29464,66345,30861,65253c32258,64160,33274,62801,34036,61151c34798,59499,35052,57518,35052,55219c35052,53238,34798,51486,34163,49936c33528,48399,32639,47091,31242,46012c29972,44945,28194,44145,26162,43612c24003,43066,21463,42799,18542,42799c16129,42799,13970,42926,11938,43180c10033,43421,8128,43548,6477,43548c5207,43548,4445,43243,3937,42647c3429,42049,3175,40957,3175,39344l3175,4635c3175,2984,3429,1803,4064,1079c4699,368,5715,0,7112,0x">
                  <v:stroke weight="0.75pt" endcap="flat" joinstyle="round" on="true" color="#000000" opacity="0.498039"/>
                  <v:fill on="false" color="#000000" opacity="0"/>
                </v:shape>
                <v:shape id="Picture 1782" style="position:absolute;width:1234;height:929;left:0;top:0;" filled="f">
                  <v:imagedata r:id="rId85"/>
                </v:shape>
              </v:group>
            </w:pict>
          </mc:Fallback>
        </mc:AlternateContent>
      </w:r>
    </w:p>
    <w:p w:rsidR="00F00AE7" w:rsidRDefault="00C67C19">
      <w:pPr>
        <w:spacing w:after="0"/>
      </w:pPr>
      <w:r>
        <w:rPr>
          <w:sz w:val="20"/>
        </w:rPr>
        <w:t xml:space="preserve"> </w:t>
      </w:r>
    </w:p>
    <w:p w:rsidR="00F00AE7" w:rsidRDefault="00C67C19">
      <w:pPr>
        <w:spacing w:after="0"/>
        <w:ind w:left="122"/>
      </w:pPr>
      <w:r>
        <w:rPr>
          <w:rFonts w:ascii="Arial" w:eastAsia="Arial" w:hAnsi="Arial" w:cs="Arial"/>
          <w:b/>
          <w:color w:val="FF0000"/>
          <w:sz w:val="20"/>
          <w:u w:val="single" w:color="FF0000"/>
        </w:rPr>
        <w:t>SUBJECT: TECHNOLOGY &amp; DESIGN</w:t>
      </w:r>
      <w:r>
        <w:rPr>
          <w:rFonts w:ascii="Arial" w:eastAsia="Arial" w:hAnsi="Arial" w:cs="Arial"/>
          <w:b/>
          <w:color w:val="FF0000"/>
          <w:sz w:val="20"/>
        </w:rPr>
        <w:t xml:space="preserve"> </w:t>
      </w:r>
    </w:p>
    <w:p w:rsidR="00F00AE7" w:rsidRDefault="00C67C19">
      <w:pPr>
        <w:spacing w:after="91"/>
        <w:ind w:left="122"/>
      </w:pPr>
      <w:r>
        <w:rPr>
          <w:rFonts w:ascii="Arial" w:eastAsia="Arial" w:hAnsi="Arial" w:cs="Arial"/>
          <w:color w:val="FF0000"/>
          <w:sz w:val="8"/>
        </w:rPr>
        <w:t xml:space="preserve"> </w:t>
      </w:r>
    </w:p>
    <w:p w:rsidR="00F00AE7" w:rsidRDefault="00C67C19">
      <w:pPr>
        <w:spacing w:after="0"/>
        <w:ind w:left="117" w:hanging="10"/>
      </w:pPr>
      <w:r>
        <w:rPr>
          <w:rFonts w:ascii="Arial" w:eastAsia="Arial" w:hAnsi="Arial" w:cs="Arial"/>
          <w:b/>
          <w:color w:val="FF0000"/>
          <w:sz w:val="20"/>
        </w:rPr>
        <w:t>A-Level Te</w:t>
      </w:r>
      <w:r>
        <w:rPr>
          <w:rFonts w:ascii="Arial" w:eastAsia="Arial" w:hAnsi="Arial" w:cs="Arial"/>
          <w:b/>
          <w:color w:val="FF0000"/>
          <w:sz w:val="20"/>
        </w:rPr>
        <w:t xml:space="preserve">chnology &amp; Design is delivered by Edexcel </w:t>
      </w:r>
    </w:p>
    <w:p w:rsidR="00F00AE7" w:rsidRDefault="00C67C19">
      <w:pPr>
        <w:spacing w:after="0"/>
        <w:ind w:left="117" w:hanging="10"/>
      </w:pPr>
      <w:r>
        <w:rPr>
          <w:rFonts w:ascii="Arial" w:eastAsia="Arial" w:hAnsi="Arial" w:cs="Arial"/>
          <w:b/>
          <w:color w:val="FF0000"/>
          <w:sz w:val="20"/>
        </w:rPr>
        <w:t>Qualification Value</w:t>
      </w:r>
      <w:r>
        <w:rPr>
          <w:rFonts w:ascii="Arial" w:eastAsia="Arial" w:hAnsi="Arial" w:cs="Arial"/>
          <w:color w:val="FF0000"/>
          <w:sz w:val="20"/>
        </w:rPr>
        <w:t xml:space="preserve">: </w:t>
      </w:r>
      <w:r>
        <w:rPr>
          <w:rFonts w:ascii="Arial" w:eastAsia="Arial" w:hAnsi="Arial" w:cs="Arial"/>
          <w:b/>
          <w:color w:val="FF0000"/>
          <w:sz w:val="20"/>
        </w:rPr>
        <w:t xml:space="preserve">1 A-Level </w:t>
      </w:r>
    </w:p>
    <w:p w:rsidR="00F00AE7" w:rsidRDefault="00C67C19">
      <w:pPr>
        <w:spacing w:after="0"/>
        <w:ind w:left="117" w:hanging="10"/>
      </w:pPr>
      <w:r>
        <w:rPr>
          <w:rFonts w:ascii="Arial" w:eastAsia="Arial" w:hAnsi="Arial" w:cs="Arial"/>
          <w:b/>
          <w:color w:val="FF0000"/>
          <w:sz w:val="20"/>
        </w:rPr>
        <w:t xml:space="preserve">Course Duration: This is a 2 Year Course </w:t>
      </w:r>
    </w:p>
    <w:p w:rsidR="00F00AE7" w:rsidRDefault="00C67C19">
      <w:pPr>
        <w:spacing w:after="0"/>
        <w:ind w:left="122"/>
      </w:pPr>
      <w:r>
        <w:rPr>
          <w:rFonts w:ascii="Arial" w:eastAsia="Arial" w:hAnsi="Arial" w:cs="Arial"/>
          <w:b/>
          <w:color w:val="808000"/>
          <w:sz w:val="8"/>
        </w:rPr>
        <w:t xml:space="preserve"> </w:t>
      </w:r>
    </w:p>
    <w:p w:rsidR="00F00AE7" w:rsidRDefault="00C67C19">
      <w:pPr>
        <w:spacing w:after="60"/>
        <w:ind w:left="122"/>
      </w:pPr>
      <w:r>
        <w:rPr>
          <w:rFonts w:ascii="Arial" w:eastAsia="Arial" w:hAnsi="Arial" w:cs="Arial"/>
          <w:b/>
          <w:sz w:val="8"/>
        </w:rPr>
        <w:t xml:space="preserve"> </w:t>
      </w:r>
    </w:p>
    <w:p w:rsidR="00F00AE7" w:rsidRDefault="00C67C19">
      <w:pPr>
        <w:spacing w:after="0"/>
        <w:ind w:left="144" w:hanging="10"/>
      </w:pPr>
      <w:r>
        <w:rPr>
          <w:rFonts w:ascii="Arial" w:eastAsia="Arial" w:hAnsi="Arial" w:cs="Arial"/>
          <w:b/>
          <w:sz w:val="16"/>
        </w:rPr>
        <w:t xml:space="preserve">Course Content/Aim of the Course:    </w:t>
      </w:r>
    </w:p>
    <w:p w:rsidR="00F00AE7" w:rsidRDefault="00C67C19">
      <w:pPr>
        <w:spacing w:after="5" w:line="258" w:lineRule="auto"/>
        <w:ind w:left="144" w:hanging="10"/>
      </w:pPr>
      <w:r>
        <w:rPr>
          <w:rFonts w:ascii="Arial" w:eastAsia="Arial" w:hAnsi="Arial" w:cs="Arial"/>
          <w:sz w:val="16"/>
        </w:rPr>
        <w:t>This is a two-</w:t>
      </w:r>
      <w:r>
        <w:rPr>
          <w:rFonts w:ascii="Arial" w:eastAsia="Arial" w:hAnsi="Arial" w:cs="Arial"/>
          <w:sz w:val="16"/>
        </w:rPr>
        <w:t xml:space="preserve">year course, which provides young people with the opportunity to develop skills, understanding and capability in Design and  Technology.  It builds on the wide experience already gained at GCSE Level.     </w:t>
      </w:r>
    </w:p>
    <w:p w:rsidR="00F00AE7" w:rsidRDefault="00C67C19">
      <w:pPr>
        <w:spacing w:after="60"/>
        <w:ind w:left="122"/>
      </w:pPr>
      <w:r>
        <w:rPr>
          <w:rFonts w:ascii="Arial" w:eastAsia="Arial" w:hAnsi="Arial" w:cs="Arial"/>
          <w:b/>
          <w:sz w:val="8"/>
        </w:rPr>
        <w:t xml:space="preserve"> </w:t>
      </w:r>
    </w:p>
    <w:p w:rsidR="00F00AE7" w:rsidRDefault="00C67C19">
      <w:pPr>
        <w:spacing w:after="54"/>
        <w:ind w:left="144" w:hanging="10"/>
      </w:pPr>
      <w:r>
        <w:rPr>
          <w:rFonts w:ascii="Arial" w:eastAsia="Arial" w:hAnsi="Arial" w:cs="Arial"/>
          <w:b/>
          <w:sz w:val="16"/>
        </w:rPr>
        <w:t xml:space="preserve">The areas students will study are: </w:t>
      </w:r>
    </w:p>
    <w:p w:rsidR="00F00AE7" w:rsidRDefault="00C67C19">
      <w:pPr>
        <w:numPr>
          <w:ilvl w:val="0"/>
          <w:numId w:val="7"/>
        </w:numPr>
        <w:spacing w:after="5" w:line="258" w:lineRule="auto"/>
        <w:ind w:hanging="226"/>
      </w:pPr>
      <w:r>
        <w:rPr>
          <w:rFonts w:ascii="Arial" w:eastAsia="Arial" w:hAnsi="Arial" w:cs="Arial"/>
          <w:sz w:val="16"/>
        </w:rPr>
        <w:t xml:space="preserve">Designing and Making products using wood, metal and plastic materials </w:t>
      </w:r>
    </w:p>
    <w:p w:rsidR="00F00AE7" w:rsidRDefault="00C67C19">
      <w:pPr>
        <w:numPr>
          <w:ilvl w:val="0"/>
          <w:numId w:val="7"/>
        </w:numPr>
        <w:spacing w:after="5" w:line="258" w:lineRule="auto"/>
        <w:ind w:hanging="226"/>
      </w:pPr>
      <w:r>
        <w:rPr>
          <w:rFonts w:ascii="Arial" w:eastAsia="Arial" w:hAnsi="Arial" w:cs="Arial"/>
          <w:sz w:val="16"/>
        </w:rPr>
        <w:t xml:space="preserve">Product manufacture: scale of production, quality control/ health and safety </w:t>
      </w:r>
    </w:p>
    <w:p w:rsidR="00F00AE7" w:rsidRDefault="00C67C19">
      <w:pPr>
        <w:numPr>
          <w:ilvl w:val="0"/>
          <w:numId w:val="7"/>
        </w:numPr>
        <w:spacing w:after="5" w:line="258" w:lineRule="auto"/>
        <w:ind w:hanging="226"/>
      </w:pPr>
      <w:r>
        <w:rPr>
          <w:rFonts w:ascii="Arial" w:eastAsia="Arial" w:hAnsi="Arial" w:cs="Arial"/>
          <w:sz w:val="16"/>
        </w:rPr>
        <w:t xml:space="preserve">Graphical communication / use of colour / sketching / graphics / technical drawing </w:t>
      </w:r>
    </w:p>
    <w:p w:rsidR="00F00AE7" w:rsidRDefault="00C67C19">
      <w:pPr>
        <w:numPr>
          <w:ilvl w:val="0"/>
          <w:numId w:val="7"/>
        </w:numPr>
        <w:spacing w:after="5" w:line="258" w:lineRule="auto"/>
        <w:ind w:hanging="226"/>
      </w:pPr>
      <w:r>
        <w:rPr>
          <w:rFonts w:ascii="Arial" w:eastAsia="Arial" w:hAnsi="Arial" w:cs="Arial"/>
          <w:sz w:val="16"/>
        </w:rPr>
        <w:t>ICT / Computer Aided De</w:t>
      </w:r>
      <w:r>
        <w:rPr>
          <w:rFonts w:ascii="Arial" w:eastAsia="Arial" w:hAnsi="Arial" w:cs="Arial"/>
          <w:sz w:val="16"/>
        </w:rPr>
        <w:t xml:space="preserve">sign/ Computer Aided Manufacture/ digital camera </w:t>
      </w:r>
    </w:p>
    <w:p w:rsidR="00F00AE7" w:rsidRDefault="00C67C19">
      <w:pPr>
        <w:numPr>
          <w:ilvl w:val="0"/>
          <w:numId w:val="7"/>
        </w:numPr>
        <w:spacing w:after="5" w:line="258" w:lineRule="auto"/>
        <w:ind w:hanging="226"/>
      </w:pPr>
      <w:r>
        <w:rPr>
          <w:rFonts w:ascii="Arial" w:eastAsia="Arial" w:hAnsi="Arial" w:cs="Arial"/>
          <w:sz w:val="16"/>
        </w:rPr>
        <w:t xml:space="preserve">Understanding of modern industrial production systems  </w:t>
      </w:r>
      <w:r>
        <w:rPr>
          <w:rFonts w:ascii="Segoe UI Symbol" w:eastAsia="Segoe UI Symbol" w:hAnsi="Segoe UI Symbol" w:cs="Segoe UI Symbol"/>
          <w:sz w:val="20"/>
        </w:rPr>
        <w:t xml:space="preserve"> </w:t>
      </w:r>
      <w:r>
        <w:rPr>
          <w:rFonts w:ascii="Arial" w:eastAsia="Arial" w:hAnsi="Arial" w:cs="Arial"/>
          <w:sz w:val="16"/>
        </w:rPr>
        <w:t xml:space="preserve">Sustainability and designing for the future </w:t>
      </w:r>
    </w:p>
    <w:p w:rsidR="00F00AE7" w:rsidRDefault="00C67C19">
      <w:pPr>
        <w:spacing w:after="60"/>
        <w:ind w:left="122"/>
      </w:pPr>
      <w:r>
        <w:rPr>
          <w:rFonts w:ascii="Arial" w:eastAsia="Arial" w:hAnsi="Arial" w:cs="Arial"/>
          <w:sz w:val="8"/>
        </w:rPr>
        <w:t xml:space="preserve"> </w:t>
      </w:r>
    </w:p>
    <w:p w:rsidR="00F00AE7" w:rsidRDefault="00C67C19">
      <w:pPr>
        <w:spacing w:after="0"/>
        <w:ind w:left="122"/>
      </w:pPr>
      <w:r>
        <w:rPr>
          <w:noProof/>
        </w:rPr>
        <mc:AlternateContent>
          <mc:Choice Requires="wpg">
            <w:drawing>
              <wp:anchor distT="0" distB="0" distL="114300" distR="114300" simplePos="0" relativeHeight="251685888" behindDoc="0" locked="0" layoutInCell="1" allowOverlap="1">
                <wp:simplePos x="0" y="0"/>
                <wp:positionH relativeFrom="page">
                  <wp:posOffset>242349</wp:posOffset>
                </wp:positionH>
                <wp:positionV relativeFrom="page">
                  <wp:posOffset>256678</wp:posOffset>
                </wp:positionV>
                <wp:extent cx="131788" cy="4820985"/>
                <wp:effectExtent l="0" t="0" r="0" b="0"/>
                <wp:wrapSquare wrapText="bothSides"/>
                <wp:docPr id="42533" name="Group 42533"/>
                <wp:cNvGraphicFramePr/>
                <a:graphic xmlns:a="http://schemas.openxmlformats.org/drawingml/2006/main">
                  <a:graphicData uri="http://schemas.microsoft.com/office/word/2010/wordprocessingGroup">
                    <wpg:wgp>
                      <wpg:cNvGrpSpPr/>
                      <wpg:grpSpPr>
                        <a:xfrm>
                          <a:off x="0" y="0"/>
                          <a:ext cx="131788" cy="4820985"/>
                          <a:chOff x="0" y="0"/>
                          <a:chExt cx="131788" cy="4820985"/>
                        </a:xfrm>
                      </wpg:grpSpPr>
                      <wps:wsp>
                        <wps:cNvPr id="1935" name="Rectangle 1935"/>
                        <wps:cNvSpPr/>
                        <wps:spPr>
                          <a:xfrm rot="-5399999">
                            <a:off x="-3091508" y="1554199"/>
                            <a:ext cx="6358294" cy="175277"/>
                          </a:xfrm>
                          <a:prstGeom prst="rect">
                            <a:avLst/>
                          </a:prstGeom>
                          <a:ln>
                            <a:noFill/>
                          </a:ln>
                        </wps:spPr>
                        <wps:txbx>
                          <w:txbxContent>
                            <w:p w:rsidR="00F00AE7" w:rsidRDefault="00C67C19">
                              <w:r>
                                <w:rPr>
                                  <w:rFonts w:ascii="Arial" w:eastAsia="Arial" w:hAnsi="Arial" w:cs="Arial"/>
                                  <w:b/>
                                  <w:color w:val="FFFFFF"/>
                                  <w:shd w:val="clear" w:color="auto" w:fill="FF0000"/>
                                </w:rPr>
                                <w:t>An Introduction to Courses in Engineering &amp; Manufacturing Technology</w:t>
                              </w:r>
                            </w:p>
                          </w:txbxContent>
                        </wps:txbx>
                        <wps:bodyPr horzOverflow="overflow" vert="horz" lIns="0" tIns="0" rIns="0" bIns="0" rtlCol="0">
                          <a:noAutofit/>
                        </wps:bodyPr>
                      </wps:wsp>
                      <wps:wsp>
                        <wps:cNvPr id="1936" name="Rectangle 1936"/>
                        <wps:cNvSpPr/>
                        <wps:spPr>
                          <a:xfrm rot="-5399999">
                            <a:off x="61719" y="-74580"/>
                            <a:ext cx="51841" cy="175277"/>
                          </a:xfrm>
                          <a:prstGeom prst="rect">
                            <a:avLst/>
                          </a:prstGeom>
                          <a:ln>
                            <a:noFill/>
                          </a:ln>
                        </wps:spPr>
                        <wps:txbx>
                          <w:txbxContent>
                            <w:p w:rsidR="00F00AE7" w:rsidRDefault="00C67C19">
                              <w:r>
                                <w:rPr>
                                  <w:rFonts w:ascii="Arial" w:eastAsia="Arial" w:hAnsi="Arial" w:cs="Arial"/>
                                  <w:b/>
                                  <w:color w:val="FFFFFF"/>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2533" style="width:10.377pt;height:379.605pt;position:absolute;mso-position-horizontal-relative:page;mso-position-horizontal:absolute;margin-left:19.0826pt;mso-position-vertical-relative:page;margin-top:20.2109pt;" coordsize="1317,48209">
                <v:rect id="Rectangle 1935" style="position:absolute;width:63582;height:1752;left:-30915;top:15541;rotation:270;" filled="f" stroked="f">
                  <v:textbox inset="0,0,0,0" style="layout-flow:vertical;mso-layout-flow-alt:bottom-to-top">
                    <w:txbxContent>
                      <w:p>
                        <w:pPr>
                          <w:spacing w:before="0" w:after="160" w:line="259" w:lineRule="auto"/>
                        </w:pPr>
                        <w:r>
                          <w:rPr>
                            <w:rFonts w:cs="Arial" w:hAnsi="Arial" w:eastAsia="Arial" w:ascii="Arial"/>
                            <w:b w:val="1"/>
                            <w:color w:val="ffffff"/>
                            <w:sz w:val="22"/>
                            <w:shd w:val="clear" w:color="auto" w:fill="ff0000"/>
                          </w:rPr>
                          <w:t xml:space="preserve">An Introduction to Courses in Engineering &amp; Manufacturing Technology</w:t>
                        </w:r>
                      </w:p>
                    </w:txbxContent>
                  </v:textbox>
                </v:rect>
                <v:rect id="Rectangle 1936" style="position:absolute;width:518;height:1752;left:617;top:-745;rotation:270;" filled="f" stroked="f">
                  <v:textbox inset="0,0,0,0" style="layout-flow:vertical;mso-layout-flow-alt:bottom-to-top">
                    <w:txbxContent>
                      <w:p>
                        <w:pPr>
                          <w:spacing w:before="0" w:after="160" w:line="259" w:lineRule="auto"/>
                        </w:pPr>
                        <w:r>
                          <w:rPr>
                            <w:rFonts w:cs="Arial" w:hAnsi="Arial" w:eastAsia="Arial" w:ascii="Arial"/>
                            <w:b w:val="1"/>
                            <w:color w:val="ffffff"/>
                            <w:sz w:val="22"/>
                          </w:rPr>
                          <w:t xml:space="preserve"> </w:t>
                        </w:r>
                      </w:p>
                    </w:txbxContent>
                  </v:textbox>
                </v:rect>
                <w10:wrap type="square"/>
              </v:group>
            </w:pict>
          </mc:Fallback>
        </mc:AlternateContent>
      </w:r>
      <w:r>
        <w:rPr>
          <w:rFonts w:ascii="Arial" w:eastAsia="Arial" w:hAnsi="Arial" w:cs="Arial"/>
          <w:sz w:val="16"/>
        </w:rPr>
        <w:t xml:space="preserve"> </w:t>
      </w:r>
    </w:p>
    <w:p w:rsidR="00F00AE7" w:rsidRDefault="00C67C19">
      <w:pPr>
        <w:spacing w:after="5" w:line="258" w:lineRule="auto"/>
        <w:ind w:left="144" w:hanging="10"/>
      </w:pPr>
      <w:r>
        <w:rPr>
          <w:rFonts w:ascii="Arial" w:eastAsia="Arial" w:hAnsi="Arial" w:cs="Arial"/>
          <w:b/>
          <w:sz w:val="16"/>
        </w:rPr>
        <w:t xml:space="preserve">Future opportunities:  </w:t>
      </w:r>
      <w:r>
        <w:rPr>
          <w:rFonts w:ascii="Arial" w:eastAsia="Arial" w:hAnsi="Arial" w:cs="Arial"/>
          <w:sz w:val="16"/>
        </w:rPr>
        <w:t xml:space="preserve">The list of career opportunities linked with Design and Technology is endless: Engineering, Architecture,             </w:t>
      </w:r>
    </w:p>
    <w:p w:rsidR="00F00AE7" w:rsidRDefault="00C67C19">
      <w:pPr>
        <w:spacing w:after="0" w:line="226" w:lineRule="auto"/>
        <w:ind w:left="117" w:right="67" w:hanging="10"/>
        <w:jc w:val="both"/>
      </w:pPr>
      <w:r>
        <w:rPr>
          <w:rFonts w:ascii="Arial" w:eastAsia="Arial" w:hAnsi="Arial" w:cs="Arial"/>
          <w:sz w:val="16"/>
        </w:rPr>
        <w:t>Computer Technologies, Electronics Industries, Interior Design, Furniture Design, Jewellery Design, Town and Country Planning, the Constr</w:t>
      </w:r>
      <w:r>
        <w:rPr>
          <w:rFonts w:ascii="Arial" w:eastAsia="Arial" w:hAnsi="Arial" w:cs="Arial"/>
          <w:sz w:val="16"/>
        </w:rPr>
        <w:t xml:space="preserve">uction   Industry, Surveying, Business Management, Manufacturing Industries, Surgery, Dentistry etc.  Past Design and Technology A-Level students from St Louise’s are now at University studying subjects such as Engineering, Architecture, Teaching, Graphic </w:t>
      </w:r>
      <w:r>
        <w:rPr>
          <w:rFonts w:ascii="Arial" w:eastAsia="Arial" w:hAnsi="Arial" w:cs="Arial"/>
          <w:sz w:val="16"/>
        </w:rPr>
        <w:t xml:space="preserve">Design, Fine Art and Law.   </w:t>
      </w:r>
    </w:p>
    <w:p w:rsidR="00F00AE7" w:rsidRDefault="00C67C19">
      <w:pPr>
        <w:spacing w:after="0"/>
        <w:ind w:left="122"/>
      </w:pPr>
      <w:r>
        <w:rPr>
          <w:rFonts w:ascii="Arial" w:eastAsia="Arial" w:hAnsi="Arial" w:cs="Arial"/>
          <w:sz w:val="16"/>
        </w:rPr>
        <w:t xml:space="preserve"> </w:t>
      </w:r>
    </w:p>
    <w:p w:rsidR="00F00AE7" w:rsidRDefault="00C67C19">
      <w:pPr>
        <w:spacing w:after="5" w:line="258" w:lineRule="auto"/>
        <w:ind w:left="144" w:hanging="10"/>
      </w:pPr>
      <w:r>
        <w:rPr>
          <w:rFonts w:ascii="Arial" w:eastAsia="Arial" w:hAnsi="Arial" w:cs="Arial"/>
          <w:b/>
          <w:sz w:val="16"/>
        </w:rPr>
        <w:t xml:space="preserve">Specialist resources/ Environment: </w:t>
      </w:r>
      <w:r>
        <w:rPr>
          <w:rFonts w:ascii="Arial" w:eastAsia="Arial" w:hAnsi="Arial" w:cs="Arial"/>
          <w:sz w:val="16"/>
        </w:rPr>
        <w:t xml:space="preserve">St Louise’s has one of the biggest and best-equipped departments in the country. The workshops and  design rooms are bright, lively and versatile. </w:t>
      </w:r>
    </w:p>
    <w:p w:rsidR="00F00AE7" w:rsidRDefault="00C67C19">
      <w:pPr>
        <w:spacing w:after="0"/>
        <w:ind w:left="122"/>
      </w:pPr>
      <w:r>
        <w:rPr>
          <w:rFonts w:ascii="Arial" w:eastAsia="Arial" w:hAnsi="Arial" w:cs="Arial"/>
          <w:sz w:val="16"/>
        </w:rPr>
        <w:t xml:space="preserve"> </w:t>
      </w:r>
    </w:p>
    <w:p w:rsidR="00F00AE7" w:rsidRDefault="00C67C19">
      <w:pPr>
        <w:spacing w:after="5" w:line="258" w:lineRule="auto"/>
        <w:ind w:left="144" w:hanging="10"/>
      </w:pPr>
      <w:r>
        <w:rPr>
          <w:rFonts w:ascii="Arial" w:eastAsia="Arial" w:hAnsi="Arial" w:cs="Arial"/>
          <w:b/>
          <w:sz w:val="16"/>
        </w:rPr>
        <w:t xml:space="preserve">Staff profile/ Experience:  </w:t>
      </w:r>
      <w:r>
        <w:rPr>
          <w:rFonts w:ascii="Arial" w:eastAsia="Arial" w:hAnsi="Arial" w:cs="Arial"/>
          <w:sz w:val="16"/>
        </w:rPr>
        <w:t>Technology a</w:t>
      </w:r>
      <w:r>
        <w:rPr>
          <w:rFonts w:ascii="Arial" w:eastAsia="Arial" w:hAnsi="Arial" w:cs="Arial"/>
          <w:sz w:val="16"/>
        </w:rPr>
        <w:t xml:space="preserve">nd Design teaching and technical staff are well qualified and experienced.   </w:t>
      </w:r>
    </w:p>
    <w:p w:rsidR="00F00AE7" w:rsidRDefault="00C67C19">
      <w:pPr>
        <w:spacing w:after="0" w:line="226" w:lineRule="auto"/>
        <w:ind w:left="117" w:right="67" w:hanging="10"/>
        <w:jc w:val="both"/>
      </w:pPr>
      <w:r>
        <w:rPr>
          <w:rFonts w:ascii="Arial" w:eastAsia="Arial" w:hAnsi="Arial" w:cs="Arial"/>
          <w:sz w:val="16"/>
        </w:rPr>
        <w:t xml:space="preserve">A-Level teachers also work as examiners and coursework moderators for the Exam board so they have a good insight into the demands of the             syllabus. They will give you </w:t>
      </w:r>
      <w:r>
        <w:rPr>
          <w:rFonts w:ascii="Arial" w:eastAsia="Arial" w:hAnsi="Arial" w:cs="Arial"/>
          <w:sz w:val="16"/>
        </w:rPr>
        <w:t xml:space="preserve">all the help you need to be successful.   Almost all Technology and Design students in St Louise’s obtain grades A to C at A2 level.    </w:t>
      </w:r>
    </w:p>
    <w:p w:rsidR="00F00AE7" w:rsidRDefault="00C67C19">
      <w:pPr>
        <w:tabs>
          <w:tab w:val="center" w:pos="689"/>
          <w:tab w:val="center" w:pos="1253"/>
          <w:tab w:val="center" w:pos="1820"/>
          <w:tab w:val="center" w:pos="2386"/>
          <w:tab w:val="center" w:pos="4014"/>
        </w:tabs>
        <w:spacing w:after="0"/>
      </w:pPr>
      <w:r>
        <w:rPr>
          <w:rFonts w:ascii="Arial" w:eastAsia="Arial" w:hAnsi="Arial" w:cs="Arial"/>
          <w:b/>
          <w:sz w:val="16"/>
        </w:rPr>
        <w:t xml:space="preserve"> </w:t>
      </w:r>
      <w:r>
        <w:rPr>
          <w:rFonts w:ascii="Arial" w:eastAsia="Arial" w:hAnsi="Arial" w:cs="Arial"/>
          <w:b/>
          <w:sz w:val="16"/>
        </w:rPr>
        <w:tab/>
        <w:t xml:space="preserve"> </w:t>
      </w:r>
      <w:r>
        <w:rPr>
          <w:rFonts w:ascii="Arial" w:eastAsia="Arial" w:hAnsi="Arial" w:cs="Arial"/>
          <w:b/>
          <w:sz w:val="16"/>
        </w:rPr>
        <w:tab/>
        <w:t xml:space="preserve"> </w:t>
      </w:r>
      <w:r>
        <w:rPr>
          <w:rFonts w:ascii="Arial" w:eastAsia="Arial" w:hAnsi="Arial" w:cs="Arial"/>
          <w:b/>
          <w:sz w:val="16"/>
        </w:rPr>
        <w:tab/>
        <w:t xml:space="preserve"> </w:t>
      </w:r>
      <w:r>
        <w:rPr>
          <w:rFonts w:ascii="Arial" w:eastAsia="Arial" w:hAnsi="Arial" w:cs="Arial"/>
          <w:b/>
          <w:sz w:val="16"/>
        </w:rPr>
        <w:tab/>
        <w:t xml:space="preserve"> </w:t>
      </w:r>
      <w:r>
        <w:rPr>
          <w:rFonts w:ascii="Arial" w:eastAsia="Arial" w:hAnsi="Arial" w:cs="Arial"/>
          <w:b/>
          <w:sz w:val="16"/>
        </w:rPr>
        <w:tab/>
        <w:t xml:space="preserve">Assessment method for A2:  </w:t>
      </w:r>
    </w:p>
    <w:p w:rsidR="00F00AE7" w:rsidRDefault="00C67C19">
      <w:pPr>
        <w:tabs>
          <w:tab w:val="center" w:pos="689"/>
          <w:tab w:val="center" w:pos="1253"/>
          <w:tab w:val="center" w:pos="1820"/>
          <w:tab w:val="center" w:pos="2386"/>
          <w:tab w:val="center" w:pos="3665"/>
          <w:tab w:val="center" w:pos="4810"/>
        </w:tabs>
        <w:spacing w:after="5" w:line="258" w:lineRule="auto"/>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Coursework project: </w:t>
      </w:r>
      <w:r>
        <w:rPr>
          <w:rFonts w:ascii="Arial" w:eastAsia="Arial" w:hAnsi="Arial" w:cs="Arial"/>
          <w:sz w:val="16"/>
        </w:rPr>
        <w:tab/>
        <w:t xml:space="preserve">50% </w:t>
      </w:r>
    </w:p>
    <w:p w:rsidR="00F00AE7" w:rsidRDefault="00C67C19">
      <w:pPr>
        <w:tabs>
          <w:tab w:val="center" w:pos="689"/>
          <w:tab w:val="center" w:pos="1253"/>
          <w:tab w:val="center" w:pos="1820"/>
          <w:tab w:val="center" w:pos="2386"/>
          <w:tab w:val="center" w:pos="3456"/>
          <w:tab w:val="center" w:pos="4810"/>
          <w:tab w:val="center" w:pos="5217"/>
        </w:tabs>
        <w:spacing w:after="5" w:line="258" w:lineRule="auto"/>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Written paper:  </w:t>
      </w:r>
      <w:r>
        <w:rPr>
          <w:rFonts w:ascii="Arial" w:eastAsia="Arial" w:hAnsi="Arial" w:cs="Arial"/>
          <w:sz w:val="16"/>
        </w:rPr>
        <w:tab/>
        <w:t xml:space="preserve">50% </w:t>
      </w:r>
      <w:r>
        <w:rPr>
          <w:rFonts w:ascii="Arial" w:eastAsia="Arial" w:hAnsi="Arial" w:cs="Arial"/>
          <w:sz w:val="16"/>
        </w:rPr>
        <w:tab/>
        <w:t xml:space="preserve"> </w:t>
      </w:r>
    </w:p>
    <w:p w:rsidR="00F00AE7" w:rsidRDefault="00C67C19">
      <w:pPr>
        <w:spacing w:after="0"/>
        <w:ind w:left="122"/>
      </w:pPr>
      <w:r>
        <w:rPr>
          <w:rFonts w:ascii="Arial" w:eastAsia="Arial" w:hAnsi="Arial" w:cs="Arial"/>
          <w:sz w:val="16"/>
        </w:rPr>
        <w:t xml:space="preserve"> </w:t>
      </w:r>
    </w:p>
    <w:p w:rsidR="00F00AE7" w:rsidRDefault="00C67C19">
      <w:pPr>
        <w:spacing w:after="5" w:line="258" w:lineRule="auto"/>
        <w:ind w:left="144" w:hanging="10"/>
      </w:pPr>
      <w:r>
        <w:rPr>
          <w:rFonts w:ascii="Arial" w:eastAsia="Arial" w:hAnsi="Arial" w:cs="Arial"/>
          <w:b/>
          <w:sz w:val="16"/>
        </w:rPr>
        <w:t xml:space="preserve">Progression Routes:  </w:t>
      </w:r>
      <w:r>
        <w:rPr>
          <w:rFonts w:ascii="Arial" w:eastAsia="Arial" w:hAnsi="Arial" w:cs="Arial"/>
          <w:sz w:val="16"/>
        </w:rPr>
        <w:t xml:space="preserve">Further and Higher Education in areas such as Engineering and Design or a career in Engineering, Medical         Technology, Teaching, Design, Architecture, Graphic Design and DTP, Illustration, Surveying etc. </w:t>
      </w:r>
    </w:p>
    <w:p w:rsidR="00F00AE7" w:rsidRDefault="00C67C19">
      <w:pPr>
        <w:spacing w:after="0"/>
        <w:ind w:left="122"/>
      </w:pPr>
      <w:r>
        <w:rPr>
          <w:rFonts w:ascii="Arial" w:eastAsia="Arial" w:hAnsi="Arial" w:cs="Arial"/>
          <w:b/>
          <w:sz w:val="16"/>
        </w:rPr>
        <w:t xml:space="preserve"> </w:t>
      </w:r>
    </w:p>
    <w:p w:rsidR="00F00AE7" w:rsidRDefault="00C67C19">
      <w:pPr>
        <w:spacing w:after="0"/>
        <w:ind w:left="122"/>
      </w:pPr>
      <w:r>
        <w:rPr>
          <w:rFonts w:ascii="Arial" w:eastAsia="Arial" w:hAnsi="Arial" w:cs="Arial"/>
          <w:sz w:val="16"/>
        </w:rPr>
        <w:t xml:space="preserve"> </w:t>
      </w:r>
    </w:p>
    <w:p w:rsidR="00F00AE7" w:rsidRDefault="00C67C19">
      <w:pPr>
        <w:spacing w:after="0"/>
        <w:ind w:left="122" w:right="245"/>
      </w:pPr>
      <w:r>
        <w:rPr>
          <w:rFonts w:ascii="Arial" w:eastAsia="Arial" w:hAnsi="Arial" w:cs="Arial"/>
          <w:sz w:val="16"/>
        </w:rPr>
        <w:t xml:space="preserve"> </w:t>
      </w:r>
    </w:p>
    <w:p w:rsidR="00F00AE7" w:rsidRDefault="00C67C19">
      <w:pPr>
        <w:spacing w:after="0"/>
        <w:ind w:left="10154"/>
      </w:pPr>
      <w:r>
        <w:rPr>
          <w:noProof/>
        </w:rPr>
        <mc:AlternateContent>
          <mc:Choice Requires="wpg">
            <w:drawing>
              <wp:inline distT="0" distB="0" distL="0" distR="0">
                <wp:extent cx="126492" cy="92964"/>
                <wp:effectExtent l="0" t="0" r="0" b="0"/>
                <wp:docPr id="42532" name="Group 42532"/>
                <wp:cNvGraphicFramePr/>
                <a:graphic xmlns:a="http://schemas.openxmlformats.org/drawingml/2006/main">
                  <a:graphicData uri="http://schemas.microsoft.com/office/word/2010/wordprocessingGroup">
                    <wpg:wgp>
                      <wpg:cNvGrpSpPr/>
                      <wpg:grpSpPr>
                        <a:xfrm>
                          <a:off x="0" y="0"/>
                          <a:ext cx="126492" cy="92964"/>
                          <a:chOff x="0" y="0"/>
                          <a:chExt cx="126492" cy="92964"/>
                        </a:xfrm>
                      </wpg:grpSpPr>
                      <wps:wsp>
                        <wps:cNvPr id="1923" name="Shape 1923"/>
                        <wps:cNvSpPr/>
                        <wps:spPr>
                          <a:xfrm>
                            <a:off x="66167" y="6608"/>
                            <a:ext cx="27559" cy="81683"/>
                          </a:xfrm>
                          <a:custGeom>
                            <a:avLst/>
                            <a:gdLst/>
                            <a:ahLst/>
                            <a:cxnLst/>
                            <a:rect l="0" t="0" r="0" b="0"/>
                            <a:pathLst>
                              <a:path w="27559" h="81683">
                                <a:moveTo>
                                  <a:pt x="27559" y="0"/>
                                </a:moveTo>
                                <a:lnTo>
                                  <a:pt x="27559" y="12812"/>
                                </a:lnTo>
                                <a:lnTo>
                                  <a:pt x="25527" y="13255"/>
                                </a:lnTo>
                                <a:cubicBezTo>
                                  <a:pt x="23241" y="14487"/>
                                  <a:pt x="21336" y="16163"/>
                                  <a:pt x="19939" y="18284"/>
                                </a:cubicBezTo>
                                <a:cubicBezTo>
                                  <a:pt x="18542" y="20405"/>
                                  <a:pt x="17399" y="22869"/>
                                  <a:pt x="16764" y="25663"/>
                                </a:cubicBezTo>
                                <a:cubicBezTo>
                                  <a:pt x="16129" y="28470"/>
                                  <a:pt x="15748" y="31429"/>
                                  <a:pt x="15748" y="34553"/>
                                </a:cubicBezTo>
                                <a:cubicBezTo>
                                  <a:pt x="16637" y="33981"/>
                                  <a:pt x="17653" y="33410"/>
                                  <a:pt x="18796" y="32826"/>
                                </a:cubicBezTo>
                                <a:cubicBezTo>
                                  <a:pt x="20066" y="32254"/>
                                  <a:pt x="21336" y="31759"/>
                                  <a:pt x="22733" y="31352"/>
                                </a:cubicBezTo>
                                <a:cubicBezTo>
                                  <a:pt x="24003" y="30933"/>
                                  <a:pt x="25527" y="30590"/>
                                  <a:pt x="27178" y="30324"/>
                                </a:cubicBezTo>
                                <a:lnTo>
                                  <a:pt x="27559" y="30294"/>
                                </a:lnTo>
                                <a:lnTo>
                                  <a:pt x="27559" y="42369"/>
                                </a:lnTo>
                                <a:lnTo>
                                  <a:pt x="25146" y="42592"/>
                                </a:lnTo>
                                <a:cubicBezTo>
                                  <a:pt x="24130" y="42795"/>
                                  <a:pt x="22987" y="43087"/>
                                  <a:pt x="21971" y="43455"/>
                                </a:cubicBezTo>
                                <a:cubicBezTo>
                                  <a:pt x="20828" y="43824"/>
                                  <a:pt x="19812" y="44268"/>
                                  <a:pt x="18796" y="44776"/>
                                </a:cubicBezTo>
                                <a:cubicBezTo>
                                  <a:pt x="17780" y="45297"/>
                                  <a:pt x="16891" y="45843"/>
                                  <a:pt x="16002" y="46415"/>
                                </a:cubicBezTo>
                                <a:cubicBezTo>
                                  <a:pt x="16002" y="50821"/>
                                  <a:pt x="16256" y="54492"/>
                                  <a:pt x="16764" y="57438"/>
                                </a:cubicBezTo>
                                <a:cubicBezTo>
                                  <a:pt x="17272" y="60385"/>
                                  <a:pt x="18034" y="62721"/>
                                  <a:pt x="18923" y="64449"/>
                                </a:cubicBezTo>
                                <a:cubicBezTo>
                                  <a:pt x="19939" y="66176"/>
                                  <a:pt x="21209" y="67408"/>
                                  <a:pt x="22606" y="68132"/>
                                </a:cubicBezTo>
                                <a:lnTo>
                                  <a:pt x="27559" y="69184"/>
                                </a:lnTo>
                                <a:lnTo>
                                  <a:pt x="27559" y="81549"/>
                                </a:lnTo>
                                <a:lnTo>
                                  <a:pt x="26797" y="81683"/>
                                </a:lnTo>
                                <a:cubicBezTo>
                                  <a:pt x="23114" y="81683"/>
                                  <a:pt x="19939" y="81263"/>
                                  <a:pt x="17145" y="80413"/>
                                </a:cubicBezTo>
                                <a:cubicBezTo>
                                  <a:pt x="14351" y="79574"/>
                                  <a:pt x="12065" y="78355"/>
                                  <a:pt x="10033" y="76767"/>
                                </a:cubicBezTo>
                                <a:cubicBezTo>
                                  <a:pt x="8001" y="75193"/>
                                  <a:pt x="6350" y="73262"/>
                                  <a:pt x="5080" y="71002"/>
                                </a:cubicBezTo>
                                <a:cubicBezTo>
                                  <a:pt x="3810" y="68728"/>
                                  <a:pt x="2794" y="66176"/>
                                  <a:pt x="2032" y="63344"/>
                                </a:cubicBezTo>
                                <a:cubicBezTo>
                                  <a:pt x="1270" y="60499"/>
                                  <a:pt x="762" y="57413"/>
                                  <a:pt x="381" y="54073"/>
                                </a:cubicBezTo>
                                <a:cubicBezTo>
                                  <a:pt x="127" y="50745"/>
                                  <a:pt x="0" y="47202"/>
                                  <a:pt x="0" y="43455"/>
                                </a:cubicBezTo>
                                <a:cubicBezTo>
                                  <a:pt x="0" y="40318"/>
                                  <a:pt x="127" y="37055"/>
                                  <a:pt x="508" y="33626"/>
                                </a:cubicBezTo>
                                <a:cubicBezTo>
                                  <a:pt x="762" y="30209"/>
                                  <a:pt x="1397" y="26857"/>
                                  <a:pt x="2286" y="23567"/>
                                </a:cubicBezTo>
                                <a:cubicBezTo>
                                  <a:pt x="3175" y="20265"/>
                                  <a:pt x="4318" y="17128"/>
                                  <a:pt x="5969" y="14144"/>
                                </a:cubicBezTo>
                                <a:cubicBezTo>
                                  <a:pt x="7620" y="11159"/>
                                  <a:pt x="9652" y="8543"/>
                                  <a:pt x="12192" y="6295"/>
                                </a:cubicBezTo>
                                <a:cubicBezTo>
                                  <a:pt x="14732" y="4060"/>
                                  <a:pt x="17780" y="2282"/>
                                  <a:pt x="21336" y="961"/>
                                </a:cubicBezTo>
                                <a:lnTo>
                                  <a:pt x="275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5" name="Shape 1925"/>
                        <wps:cNvSpPr/>
                        <wps:spPr>
                          <a:xfrm>
                            <a:off x="93726" y="36538"/>
                            <a:ext cx="27560" cy="51619"/>
                          </a:xfrm>
                          <a:custGeom>
                            <a:avLst/>
                            <a:gdLst/>
                            <a:ahLst/>
                            <a:cxnLst/>
                            <a:rect l="0" t="0" r="0" b="0"/>
                            <a:pathLst>
                              <a:path w="27560" h="51619">
                                <a:moveTo>
                                  <a:pt x="4699" y="0"/>
                                </a:moveTo>
                                <a:cubicBezTo>
                                  <a:pt x="8763" y="0"/>
                                  <a:pt x="12192" y="546"/>
                                  <a:pt x="15113" y="1664"/>
                                </a:cubicBezTo>
                                <a:cubicBezTo>
                                  <a:pt x="18035" y="2781"/>
                                  <a:pt x="20320" y="4356"/>
                                  <a:pt x="22225" y="6414"/>
                                </a:cubicBezTo>
                                <a:cubicBezTo>
                                  <a:pt x="24003" y="8484"/>
                                  <a:pt x="25400" y="10973"/>
                                  <a:pt x="26162" y="13894"/>
                                </a:cubicBezTo>
                                <a:cubicBezTo>
                                  <a:pt x="27051" y="16815"/>
                                  <a:pt x="27560" y="20066"/>
                                  <a:pt x="27560" y="23647"/>
                                </a:cubicBezTo>
                                <a:cubicBezTo>
                                  <a:pt x="27560" y="27686"/>
                                  <a:pt x="26924" y="31420"/>
                                  <a:pt x="25654" y="34861"/>
                                </a:cubicBezTo>
                                <a:cubicBezTo>
                                  <a:pt x="24385" y="38303"/>
                                  <a:pt x="22606" y="41262"/>
                                  <a:pt x="20193" y="43752"/>
                                </a:cubicBezTo>
                                <a:cubicBezTo>
                                  <a:pt x="17780" y="46241"/>
                                  <a:pt x="14860" y="48197"/>
                                  <a:pt x="11430" y="49619"/>
                                </a:cubicBezTo>
                                <a:lnTo>
                                  <a:pt x="0" y="51619"/>
                                </a:lnTo>
                                <a:lnTo>
                                  <a:pt x="0" y="39254"/>
                                </a:lnTo>
                                <a:lnTo>
                                  <a:pt x="127" y="39281"/>
                                </a:lnTo>
                                <a:cubicBezTo>
                                  <a:pt x="2032" y="39281"/>
                                  <a:pt x="3683" y="38926"/>
                                  <a:pt x="5080" y="38227"/>
                                </a:cubicBezTo>
                                <a:cubicBezTo>
                                  <a:pt x="6604" y="37529"/>
                                  <a:pt x="7747" y="36538"/>
                                  <a:pt x="8636" y="35268"/>
                                </a:cubicBezTo>
                                <a:cubicBezTo>
                                  <a:pt x="9652" y="33985"/>
                                  <a:pt x="10287" y="32499"/>
                                  <a:pt x="10795" y="30785"/>
                                </a:cubicBezTo>
                                <a:cubicBezTo>
                                  <a:pt x="11303" y="29070"/>
                                  <a:pt x="11557" y="27216"/>
                                  <a:pt x="11557" y="25197"/>
                                </a:cubicBezTo>
                                <a:cubicBezTo>
                                  <a:pt x="11557" y="23101"/>
                                  <a:pt x="11430" y="21247"/>
                                  <a:pt x="11049" y="19672"/>
                                </a:cubicBezTo>
                                <a:cubicBezTo>
                                  <a:pt x="10668" y="18085"/>
                                  <a:pt x="10033" y="16739"/>
                                  <a:pt x="9272" y="15659"/>
                                </a:cubicBezTo>
                                <a:cubicBezTo>
                                  <a:pt x="8382" y="14567"/>
                                  <a:pt x="7366" y="13741"/>
                                  <a:pt x="5969" y="13183"/>
                                </a:cubicBezTo>
                                <a:cubicBezTo>
                                  <a:pt x="4572" y="12624"/>
                                  <a:pt x="2922" y="12345"/>
                                  <a:pt x="1016" y="12345"/>
                                </a:cubicBezTo>
                                <a:lnTo>
                                  <a:pt x="0" y="12439"/>
                                </a:lnTo>
                                <a:lnTo>
                                  <a:pt x="0" y="364"/>
                                </a:lnTo>
                                <a:lnTo>
                                  <a:pt x="46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6" name="Shape 1926"/>
                        <wps:cNvSpPr/>
                        <wps:spPr>
                          <a:xfrm>
                            <a:off x="93726" y="5588"/>
                            <a:ext cx="22479" cy="14948"/>
                          </a:xfrm>
                          <a:custGeom>
                            <a:avLst/>
                            <a:gdLst/>
                            <a:ahLst/>
                            <a:cxnLst/>
                            <a:rect l="0" t="0" r="0" b="0"/>
                            <a:pathLst>
                              <a:path w="22479" h="14948">
                                <a:moveTo>
                                  <a:pt x="6604" y="0"/>
                                </a:moveTo>
                                <a:cubicBezTo>
                                  <a:pt x="8255" y="0"/>
                                  <a:pt x="9779" y="89"/>
                                  <a:pt x="11430" y="279"/>
                                </a:cubicBezTo>
                                <a:cubicBezTo>
                                  <a:pt x="12954" y="470"/>
                                  <a:pt x="14478" y="699"/>
                                  <a:pt x="15748" y="991"/>
                                </a:cubicBezTo>
                                <a:cubicBezTo>
                                  <a:pt x="17145" y="1283"/>
                                  <a:pt x="18288" y="1613"/>
                                  <a:pt x="19304" y="1981"/>
                                </a:cubicBezTo>
                                <a:cubicBezTo>
                                  <a:pt x="20193" y="2349"/>
                                  <a:pt x="20828" y="2667"/>
                                  <a:pt x="21082" y="2934"/>
                                </a:cubicBezTo>
                                <a:cubicBezTo>
                                  <a:pt x="21463" y="3201"/>
                                  <a:pt x="21717" y="3505"/>
                                  <a:pt x="21844" y="3835"/>
                                </a:cubicBezTo>
                                <a:cubicBezTo>
                                  <a:pt x="21972" y="4166"/>
                                  <a:pt x="22098" y="4521"/>
                                  <a:pt x="22225" y="4915"/>
                                </a:cubicBezTo>
                                <a:cubicBezTo>
                                  <a:pt x="22352" y="5309"/>
                                  <a:pt x="22352" y="5792"/>
                                  <a:pt x="22479" y="6363"/>
                                </a:cubicBezTo>
                                <a:cubicBezTo>
                                  <a:pt x="22479" y="6934"/>
                                  <a:pt x="22479" y="7646"/>
                                  <a:pt x="22479" y="8458"/>
                                </a:cubicBezTo>
                                <a:cubicBezTo>
                                  <a:pt x="22479" y="9741"/>
                                  <a:pt x="22479" y="10795"/>
                                  <a:pt x="22479" y="11646"/>
                                </a:cubicBezTo>
                                <a:cubicBezTo>
                                  <a:pt x="22352" y="12484"/>
                                  <a:pt x="22225" y="13145"/>
                                  <a:pt x="22098" y="13627"/>
                                </a:cubicBezTo>
                                <a:cubicBezTo>
                                  <a:pt x="21972" y="14097"/>
                                  <a:pt x="21717" y="14440"/>
                                  <a:pt x="21463" y="14643"/>
                                </a:cubicBezTo>
                                <a:cubicBezTo>
                                  <a:pt x="21082" y="14846"/>
                                  <a:pt x="20828" y="14948"/>
                                  <a:pt x="20320" y="14948"/>
                                </a:cubicBezTo>
                                <a:cubicBezTo>
                                  <a:pt x="19812" y="14948"/>
                                  <a:pt x="19177" y="14821"/>
                                  <a:pt x="18415" y="14542"/>
                                </a:cubicBezTo>
                                <a:cubicBezTo>
                                  <a:pt x="17653" y="14275"/>
                                  <a:pt x="16764" y="13983"/>
                                  <a:pt x="15622" y="13653"/>
                                </a:cubicBezTo>
                                <a:cubicBezTo>
                                  <a:pt x="14478" y="13322"/>
                                  <a:pt x="13208" y="13030"/>
                                  <a:pt x="11685" y="12789"/>
                                </a:cubicBezTo>
                                <a:cubicBezTo>
                                  <a:pt x="10160" y="12535"/>
                                  <a:pt x="8382" y="12421"/>
                                  <a:pt x="6477" y="12421"/>
                                </a:cubicBezTo>
                                <a:lnTo>
                                  <a:pt x="0" y="13832"/>
                                </a:lnTo>
                                <a:lnTo>
                                  <a:pt x="0" y="1020"/>
                                </a:lnTo>
                                <a:lnTo>
                                  <a:pt x="6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7" name="Shape 1927"/>
                        <wps:cNvSpPr/>
                        <wps:spPr>
                          <a:xfrm>
                            <a:off x="82169" y="48883"/>
                            <a:ext cx="23114" cy="26937"/>
                          </a:xfrm>
                          <a:custGeom>
                            <a:avLst/>
                            <a:gdLst/>
                            <a:ahLst/>
                            <a:cxnLst/>
                            <a:rect l="0" t="0" r="0" b="0"/>
                            <a:pathLst>
                              <a:path w="23114" h="26937">
                                <a:moveTo>
                                  <a:pt x="12573" y="0"/>
                                </a:moveTo>
                                <a:cubicBezTo>
                                  <a:pt x="11430" y="0"/>
                                  <a:pt x="10287" y="102"/>
                                  <a:pt x="9144" y="317"/>
                                </a:cubicBezTo>
                                <a:cubicBezTo>
                                  <a:pt x="8128" y="521"/>
                                  <a:pt x="6985" y="813"/>
                                  <a:pt x="5969" y="1181"/>
                                </a:cubicBezTo>
                                <a:cubicBezTo>
                                  <a:pt x="4826" y="1549"/>
                                  <a:pt x="3810" y="1994"/>
                                  <a:pt x="2794" y="2502"/>
                                </a:cubicBezTo>
                                <a:cubicBezTo>
                                  <a:pt x="1778" y="3022"/>
                                  <a:pt x="889" y="3568"/>
                                  <a:pt x="0" y="4140"/>
                                </a:cubicBezTo>
                                <a:cubicBezTo>
                                  <a:pt x="0" y="8547"/>
                                  <a:pt x="253" y="12217"/>
                                  <a:pt x="762" y="15164"/>
                                </a:cubicBezTo>
                                <a:cubicBezTo>
                                  <a:pt x="1270" y="18110"/>
                                  <a:pt x="2032" y="20447"/>
                                  <a:pt x="2921" y="22174"/>
                                </a:cubicBezTo>
                                <a:cubicBezTo>
                                  <a:pt x="3937" y="23901"/>
                                  <a:pt x="5207" y="25133"/>
                                  <a:pt x="6603" y="25857"/>
                                </a:cubicBezTo>
                                <a:cubicBezTo>
                                  <a:pt x="8128" y="26568"/>
                                  <a:pt x="9778" y="26937"/>
                                  <a:pt x="11684" y="26937"/>
                                </a:cubicBezTo>
                                <a:cubicBezTo>
                                  <a:pt x="13589" y="26937"/>
                                  <a:pt x="15240" y="26581"/>
                                  <a:pt x="16637" y="25883"/>
                                </a:cubicBezTo>
                                <a:cubicBezTo>
                                  <a:pt x="18161" y="25184"/>
                                  <a:pt x="19303" y="24193"/>
                                  <a:pt x="20193" y="22923"/>
                                </a:cubicBezTo>
                                <a:cubicBezTo>
                                  <a:pt x="21209" y="21641"/>
                                  <a:pt x="21844" y="20155"/>
                                  <a:pt x="22352" y="18440"/>
                                </a:cubicBezTo>
                                <a:cubicBezTo>
                                  <a:pt x="22860" y="16726"/>
                                  <a:pt x="23114" y="14872"/>
                                  <a:pt x="23114" y="12852"/>
                                </a:cubicBezTo>
                                <a:cubicBezTo>
                                  <a:pt x="23114" y="10757"/>
                                  <a:pt x="22987" y="8903"/>
                                  <a:pt x="22606" y="7328"/>
                                </a:cubicBezTo>
                                <a:cubicBezTo>
                                  <a:pt x="22225" y="5740"/>
                                  <a:pt x="21590" y="4394"/>
                                  <a:pt x="20828" y="3315"/>
                                </a:cubicBezTo>
                                <a:cubicBezTo>
                                  <a:pt x="19939" y="2222"/>
                                  <a:pt x="18923" y="1397"/>
                                  <a:pt x="17526" y="838"/>
                                </a:cubicBezTo>
                                <a:cubicBezTo>
                                  <a:pt x="16128" y="279"/>
                                  <a:pt x="14478" y="0"/>
                                  <a:pt x="12573"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1929" name="Shape 1929"/>
                        <wps:cNvSpPr/>
                        <wps:spPr>
                          <a:xfrm>
                            <a:off x="66167" y="5588"/>
                            <a:ext cx="55118" cy="82703"/>
                          </a:xfrm>
                          <a:custGeom>
                            <a:avLst/>
                            <a:gdLst/>
                            <a:ahLst/>
                            <a:cxnLst/>
                            <a:rect l="0" t="0" r="0" b="0"/>
                            <a:pathLst>
                              <a:path w="55118" h="82703">
                                <a:moveTo>
                                  <a:pt x="34163" y="0"/>
                                </a:moveTo>
                                <a:cubicBezTo>
                                  <a:pt x="35814" y="0"/>
                                  <a:pt x="37338" y="89"/>
                                  <a:pt x="38989" y="279"/>
                                </a:cubicBezTo>
                                <a:cubicBezTo>
                                  <a:pt x="40513" y="470"/>
                                  <a:pt x="42037" y="699"/>
                                  <a:pt x="43307" y="991"/>
                                </a:cubicBezTo>
                                <a:cubicBezTo>
                                  <a:pt x="44704" y="1283"/>
                                  <a:pt x="45847" y="1613"/>
                                  <a:pt x="46863" y="1981"/>
                                </a:cubicBezTo>
                                <a:cubicBezTo>
                                  <a:pt x="47752" y="2349"/>
                                  <a:pt x="48387" y="2667"/>
                                  <a:pt x="48641" y="2934"/>
                                </a:cubicBezTo>
                                <a:cubicBezTo>
                                  <a:pt x="49022" y="3201"/>
                                  <a:pt x="49276" y="3505"/>
                                  <a:pt x="49403" y="3835"/>
                                </a:cubicBezTo>
                                <a:cubicBezTo>
                                  <a:pt x="49530" y="4166"/>
                                  <a:pt x="49657" y="4521"/>
                                  <a:pt x="49784" y="4915"/>
                                </a:cubicBezTo>
                                <a:cubicBezTo>
                                  <a:pt x="49911" y="5309"/>
                                  <a:pt x="49911" y="5792"/>
                                  <a:pt x="50038" y="6363"/>
                                </a:cubicBezTo>
                                <a:cubicBezTo>
                                  <a:pt x="50038" y="6934"/>
                                  <a:pt x="50038" y="7646"/>
                                  <a:pt x="50038" y="8458"/>
                                </a:cubicBezTo>
                                <a:cubicBezTo>
                                  <a:pt x="50038" y="9741"/>
                                  <a:pt x="50038" y="10795"/>
                                  <a:pt x="50038" y="11646"/>
                                </a:cubicBezTo>
                                <a:cubicBezTo>
                                  <a:pt x="49911" y="12484"/>
                                  <a:pt x="49784" y="13145"/>
                                  <a:pt x="49657" y="13627"/>
                                </a:cubicBezTo>
                                <a:cubicBezTo>
                                  <a:pt x="49530" y="14097"/>
                                  <a:pt x="49276" y="14440"/>
                                  <a:pt x="49022" y="14643"/>
                                </a:cubicBezTo>
                                <a:cubicBezTo>
                                  <a:pt x="48641" y="14846"/>
                                  <a:pt x="48387" y="14948"/>
                                  <a:pt x="47879" y="14948"/>
                                </a:cubicBezTo>
                                <a:cubicBezTo>
                                  <a:pt x="47371" y="14948"/>
                                  <a:pt x="46736" y="14821"/>
                                  <a:pt x="45974" y="14542"/>
                                </a:cubicBezTo>
                                <a:cubicBezTo>
                                  <a:pt x="45212" y="14275"/>
                                  <a:pt x="44323" y="13983"/>
                                  <a:pt x="43180" y="13653"/>
                                </a:cubicBezTo>
                                <a:cubicBezTo>
                                  <a:pt x="42037" y="13322"/>
                                  <a:pt x="40767" y="13030"/>
                                  <a:pt x="39243" y="12789"/>
                                </a:cubicBezTo>
                                <a:cubicBezTo>
                                  <a:pt x="37719" y="12535"/>
                                  <a:pt x="35941" y="12421"/>
                                  <a:pt x="34036" y="12421"/>
                                </a:cubicBezTo>
                                <a:cubicBezTo>
                                  <a:pt x="30734" y="12421"/>
                                  <a:pt x="27813" y="13030"/>
                                  <a:pt x="25527" y="14275"/>
                                </a:cubicBezTo>
                                <a:cubicBezTo>
                                  <a:pt x="23241" y="15507"/>
                                  <a:pt x="21336" y="17183"/>
                                  <a:pt x="19939" y="19304"/>
                                </a:cubicBezTo>
                                <a:cubicBezTo>
                                  <a:pt x="18542" y="21425"/>
                                  <a:pt x="17399" y="23889"/>
                                  <a:pt x="16764" y="26683"/>
                                </a:cubicBezTo>
                                <a:cubicBezTo>
                                  <a:pt x="16129" y="29490"/>
                                  <a:pt x="15748" y="32449"/>
                                  <a:pt x="15748" y="35573"/>
                                </a:cubicBezTo>
                                <a:cubicBezTo>
                                  <a:pt x="16637" y="35001"/>
                                  <a:pt x="17653" y="34430"/>
                                  <a:pt x="18796" y="33846"/>
                                </a:cubicBezTo>
                                <a:cubicBezTo>
                                  <a:pt x="20066" y="33274"/>
                                  <a:pt x="21336" y="32779"/>
                                  <a:pt x="22733" y="32372"/>
                                </a:cubicBezTo>
                                <a:cubicBezTo>
                                  <a:pt x="24003" y="31953"/>
                                  <a:pt x="25527" y="31610"/>
                                  <a:pt x="27178" y="31344"/>
                                </a:cubicBezTo>
                                <a:cubicBezTo>
                                  <a:pt x="28829" y="31077"/>
                                  <a:pt x="30480" y="30950"/>
                                  <a:pt x="32258" y="30950"/>
                                </a:cubicBezTo>
                                <a:cubicBezTo>
                                  <a:pt x="36322" y="30950"/>
                                  <a:pt x="39751" y="31496"/>
                                  <a:pt x="42672" y="32614"/>
                                </a:cubicBezTo>
                                <a:cubicBezTo>
                                  <a:pt x="45593" y="33731"/>
                                  <a:pt x="47879" y="35306"/>
                                  <a:pt x="49784" y="37364"/>
                                </a:cubicBezTo>
                                <a:cubicBezTo>
                                  <a:pt x="51562" y="39434"/>
                                  <a:pt x="52959" y="41923"/>
                                  <a:pt x="53721" y="44844"/>
                                </a:cubicBezTo>
                                <a:cubicBezTo>
                                  <a:pt x="54610" y="47765"/>
                                  <a:pt x="55118" y="51016"/>
                                  <a:pt x="55118" y="54597"/>
                                </a:cubicBezTo>
                                <a:cubicBezTo>
                                  <a:pt x="55118" y="58636"/>
                                  <a:pt x="54483" y="62370"/>
                                  <a:pt x="53213" y="65811"/>
                                </a:cubicBezTo>
                                <a:cubicBezTo>
                                  <a:pt x="51943" y="69253"/>
                                  <a:pt x="50165" y="72212"/>
                                  <a:pt x="47752" y="74702"/>
                                </a:cubicBezTo>
                                <a:cubicBezTo>
                                  <a:pt x="45339" y="77191"/>
                                  <a:pt x="42418" y="79147"/>
                                  <a:pt x="38989" y="80569"/>
                                </a:cubicBezTo>
                                <a:cubicBezTo>
                                  <a:pt x="35433" y="81992"/>
                                  <a:pt x="31369" y="82703"/>
                                  <a:pt x="26797" y="82703"/>
                                </a:cubicBezTo>
                                <a:cubicBezTo>
                                  <a:pt x="23114" y="82703"/>
                                  <a:pt x="19939" y="82283"/>
                                  <a:pt x="17145" y="81433"/>
                                </a:cubicBezTo>
                                <a:cubicBezTo>
                                  <a:pt x="14351" y="80594"/>
                                  <a:pt x="12065" y="79375"/>
                                  <a:pt x="10033" y="77788"/>
                                </a:cubicBezTo>
                                <a:cubicBezTo>
                                  <a:pt x="8001" y="76213"/>
                                  <a:pt x="6350" y="74282"/>
                                  <a:pt x="5080" y="72022"/>
                                </a:cubicBezTo>
                                <a:cubicBezTo>
                                  <a:pt x="3810" y="69748"/>
                                  <a:pt x="2794" y="67196"/>
                                  <a:pt x="2032" y="64364"/>
                                </a:cubicBezTo>
                                <a:cubicBezTo>
                                  <a:pt x="1270" y="61519"/>
                                  <a:pt x="762" y="58433"/>
                                  <a:pt x="381" y="55093"/>
                                </a:cubicBezTo>
                                <a:cubicBezTo>
                                  <a:pt x="127" y="51765"/>
                                  <a:pt x="0" y="48222"/>
                                  <a:pt x="0" y="44476"/>
                                </a:cubicBezTo>
                                <a:cubicBezTo>
                                  <a:pt x="0" y="41339"/>
                                  <a:pt x="127" y="38075"/>
                                  <a:pt x="508" y="34646"/>
                                </a:cubicBezTo>
                                <a:cubicBezTo>
                                  <a:pt x="762" y="31229"/>
                                  <a:pt x="1397" y="27877"/>
                                  <a:pt x="2286" y="24587"/>
                                </a:cubicBezTo>
                                <a:cubicBezTo>
                                  <a:pt x="3175" y="21286"/>
                                  <a:pt x="4318" y="18149"/>
                                  <a:pt x="5969" y="15164"/>
                                </a:cubicBezTo>
                                <a:cubicBezTo>
                                  <a:pt x="7620" y="12179"/>
                                  <a:pt x="9652" y="9563"/>
                                  <a:pt x="12192" y="7315"/>
                                </a:cubicBezTo>
                                <a:cubicBezTo>
                                  <a:pt x="14732" y="5080"/>
                                  <a:pt x="17780" y="3302"/>
                                  <a:pt x="21336" y="1981"/>
                                </a:cubicBezTo>
                                <a:cubicBezTo>
                                  <a:pt x="25019" y="660"/>
                                  <a:pt x="29210" y="0"/>
                                  <a:pt x="34163"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1931" name="Picture 1931"/>
                          <pic:cNvPicPr/>
                        </pic:nvPicPr>
                        <pic:blipFill>
                          <a:blip r:embed="rId86"/>
                          <a:stretch>
                            <a:fillRect/>
                          </a:stretch>
                        </pic:blipFill>
                        <pic:spPr>
                          <a:xfrm>
                            <a:off x="0" y="0"/>
                            <a:ext cx="126492" cy="92964"/>
                          </a:xfrm>
                          <a:prstGeom prst="rect">
                            <a:avLst/>
                          </a:prstGeom>
                        </pic:spPr>
                      </pic:pic>
                    </wpg:wgp>
                  </a:graphicData>
                </a:graphic>
              </wp:inline>
            </w:drawing>
          </mc:Choice>
          <mc:Fallback xmlns:a="http://schemas.openxmlformats.org/drawingml/2006/main">
            <w:pict>
              <v:group id="Group 42532" style="width:9.96002pt;height:7.32001pt;mso-position-horizontal-relative:char;mso-position-vertical-relative:line" coordsize="1264,929">
                <v:shape id="Shape 1923" style="position:absolute;width:275;height:816;left:661;top:66;" coordsize="27559,81683" path="m27559,0l27559,12812l25527,13255c23241,14487,21336,16163,19939,18284c18542,20405,17399,22869,16764,25663c16129,28470,15748,31429,15748,34553c16637,33981,17653,33410,18796,32826c20066,32254,21336,31759,22733,31352c24003,30933,25527,30590,27178,30324l27559,30294l27559,42369l25146,42592c24130,42795,22987,43087,21971,43455c20828,43824,19812,44268,18796,44776c17780,45297,16891,45843,16002,46415c16002,50821,16256,54492,16764,57438c17272,60385,18034,62721,18923,64449c19939,66176,21209,67408,22606,68132l27559,69184l27559,81549l26797,81683c23114,81683,19939,81263,17145,80413c14351,79574,12065,78355,10033,76767c8001,75193,6350,73262,5080,71002c3810,68728,2794,66176,2032,63344c1270,60499,762,57413,381,54073c127,50745,0,47202,0,43455c0,40318,127,37055,508,33626c762,30209,1397,26857,2286,23567c3175,20265,4318,17128,5969,14144c7620,11159,9652,8543,12192,6295c14732,4060,17780,2282,21336,961l27559,0x">
                  <v:stroke weight="0pt" endcap="flat" joinstyle="miter" miterlimit="10" on="false" color="#000000" opacity="0"/>
                  <v:fill on="true" color="#000000"/>
                </v:shape>
                <v:shape id="Shape 1925" style="position:absolute;width:275;height:516;left:937;top:365;" coordsize="27560,51619" path="m4699,0c8763,0,12192,546,15113,1664c18035,2781,20320,4356,22225,6414c24003,8484,25400,10973,26162,13894c27051,16815,27560,20066,27560,23647c27560,27686,26924,31420,25654,34861c24385,38303,22606,41262,20193,43752c17780,46241,14860,48197,11430,49619l0,51619l0,39254l127,39281c2032,39281,3683,38926,5080,38227c6604,37529,7747,36538,8636,35268c9652,33985,10287,32499,10795,30785c11303,29070,11557,27216,11557,25197c11557,23101,11430,21247,11049,19672c10668,18085,10033,16739,9272,15659c8382,14567,7366,13741,5969,13183c4572,12624,2922,12345,1016,12345l0,12439l0,364l4699,0x">
                  <v:stroke weight="0pt" endcap="flat" joinstyle="miter" miterlimit="10" on="false" color="#000000" opacity="0"/>
                  <v:fill on="true" color="#000000"/>
                </v:shape>
                <v:shape id="Shape 1926" style="position:absolute;width:224;height:149;left:937;top:55;" coordsize="22479,14948" path="m6604,0c8255,0,9779,89,11430,279c12954,470,14478,699,15748,991c17145,1283,18288,1613,19304,1981c20193,2349,20828,2667,21082,2934c21463,3201,21717,3505,21844,3835c21972,4166,22098,4521,22225,4915c22352,5309,22352,5792,22479,6363c22479,6934,22479,7646,22479,8458c22479,9741,22479,10795,22479,11646c22352,12484,22225,13145,22098,13627c21972,14097,21717,14440,21463,14643c21082,14846,20828,14948,20320,14948c19812,14948,19177,14821,18415,14542c17653,14275,16764,13983,15622,13653c14478,13322,13208,13030,11685,12789c10160,12535,8382,12421,6477,12421l0,13832l0,1020l6604,0x">
                  <v:stroke weight="0pt" endcap="flat" joinstyle="miter" miterlimit="10" on="false" color="#000000" opacity="0"/>
                  <v:fill on="true" color="#000000"/>
                </v:shape>
                <v:shape id="Shape 1927" style="position:absolute;width:231;height:269;left:821;top:488;" coordsize="23114,26937" path="m12573,0c11430,0,10287,102,9144,317c8128,521,6985,813,5969,1181c4826,1549,3810,1994,2794,2502c1778,3022,889,3568,0,4140c0,8547,253,12217,762,15164c1270,18110,2032,20447,2921,22174c3937,23901,5207,25133,6603,25857c8128,26568,9778,26937,11684,26937c13589,26937,15240,26581,16637,25883c18161,25184,19303,24193,20193,22923c21209,21641,21844,20155,22352,18440c22860,16726,23114,14872,23114,12852c23114,10757,22987,8903,22606,7328c22225,5740,21590,4394,20828,3315c19939,2222,18923,1397,17526,838c16128,279,14478,0,12573,0x">
                  <v:stroke weight="0.75pt" endcap="flat" joinstyle="round" on="true" color="#000000" opacity="0.498039"/>
                  <v:fill on="false" color="#000000" opacity="0"/>
                </v:shape>
                <v:shape id="Shape 1929" style="position:absolute;width:551;height:827;left:661;top:55;" coordsize="55118,82703" path="m34163,0c35814,0,37338,89,38989,279c40513,470,42037,699,43307,991c44704,1283,45847,1613,46863,1981c47752,2349,48387,2667,48641,2934c49022,3201,49276,3505,49403,3835c49530,4166,49657,4521,49784,4915c49911,5309,49911,5792,50038,6363c50038,6934,50038,7646,50038,8458c50038,9741,50038,10795,50038,11646c49911,12484,49784,13145,49657,13627c49530,14097,49276,14440,49022,14643c48641,14846,48387,14948,47879,14948c47371,14948,46736,14821,45974,14542c45212,14275,44323,13983,43180,13653c42037,13322,40767,13030,39243,12789c37719,12535,35941,12421,34036,12421c30734,12421,27813,13030,25527,14275c23241,15507,21336,17183,19939,19304c18542,21425,17399,23889,16764,26683c16129,29490,15748,32449,15748,35573c16637,35001,17653,34430,18796,33846c20066,33274,21336,32779,22733,32372c24003,31953,25527,31610,27178,31344c28829,31077,30480,30950,32258,30950c36322,30950,39751,31496,42672,32614c45593,33731,47879,35306,49784,37364c51562,39434,52959,41923,53721,44844c54610,47765,55118,51016,55118,54597c55118,58636,54483,62370,53213,65811c51943,69253,50165,72212,47752,74702c45339,77191,42418,79147,38989,80569c35433,81992,31369,82703,26797,82703c23114,82703,19939,82283,17145,81433c14351,80594,12065,79375,10033,77788c8001,76213,6350,74282,5080,72022c3810,69748,2794,67196,2032,64364c1270,61519,762,58433,381,55093c127,51765,0,48222,0,44476c0,41339,127,38075,508,34646c762,31229,1397,27877,2286,24587c3175,21286,4318,18149,5969,15164c7620,12179,9652,9563,12192,7315c14732,5080,17780,3302,21336,1981c25019,660,29210,0,34163,0x">
                  <v:stroke weight="0.75pt" endcap="flat" joinstyle="round" on="true" color="#000000" opacity="0.498039"/>
                  <v:fill on="false" color="#000000" opacity="0"/>
                </v:shape>
                <v:shape id="Picture 1931" style="position:absolute;width:1264;height:929;left:0;top:0;" filled="f">
                  <v:imagedata r:id="rId87"/>
                </v:shape>
              </v:group>
            </w:pict>
          </mc:Fallback>
        </mc:AlternateContent>
      </w:r>
    </w:p>
    <w:p w:rsidR="00F00AE7" w:rsidRDefault="00F00AE7">
      <w:pPr>
        <w:sectPr w:rsidR="00F00AE7">
          <w:headerReference w:type="even" r:id="rId88"/>
          <w:headerReference w:type="default" r:id="rId89"/>
          <w:footerReference w:type="even" r:id="rId90"/>
          <w:footerReference w:type="default" r:id="rId91"/>
          <w:headerReference w:type="first" r:id="rId92"/>
          <w:footerReference w:type="first" r:id="rId93"/>
          <w:pgSz w:w="11906" w:h="8390" w:orient="landscape"/>
          <w:pgMar w:top="388" w:right="532" w:bottom="461" w:left="775" w:header="720" w:footer="470" w:gutter="0"/>
          <w:cols w:space="720"/>
        </w:sectPr>
      </w:pPr>
    </w:p>
    <w:p w:rsidR="00F00AE7" w:rsidRDefault="00C67C19">
      <w:pPr>
        <w:tabs>
          <w:tab w:val="center" w:pos="1878"/>
        </w:tabs>
        <w:spacing w:after="0"/>
      </w:pPr>
      <w:r>
        <w:rPr>
          <w:sz w:val="31"/>
          <w:vertAlign w:val="superscript"/>
        </w:rPr>
        <w:t xml:space="preserve"> </w:t>
      </w:r>
      <w:r>
        <w:rPr>
          <w:sz w:val="31"/>
          <w:vertAlign w:val="superscript"/>
        </w:rPr>
        <w:tab/>
      </w:r>
      <w:r>
        <w:rPr>
          <w:rFonts w:ascii="Arial" w:eastAsia="Arial" w:hAnsi="Arial" w:cs="Arial"/>
          <w:b/>
          <w:color w:val="008000"/>
          <w:sz w:val="20"/>
        </w:rPr>
        <w:t xml:space="preserve">ECONOMICS  </w:t>
      </w:r>
    </w:p>
    <w:p w:rsidR="00F00AE7" w:rsidRDefault="00C67C19">
      <w:pPr>
        <w:spacing w:after="50"/>
        <w:ind w:left="149"/>
      </w:pPr>
      <w:r>
        <w:rPr>
          <w:rFonts w:ascii="Arial" w:eastAsia="Arial" w:hAnsi="Arial" w:cs="Arial"/>
          <w:color w:val="008000"/>
          <w:sz w:val="12"/>
        </w:rPr>
        <w:t xml:space="preserve"> </w:t>
      </w:r>
    </w:p>
    <w:p w:rsidR="00F00AE7" w:rsidRDefault="00C67C19">
      <w:pPr>
        <w:spacing w:after="0"/>
        <w:ind w:left="144" w:right="5659" w:hanging="10"/>
      </w:pPr>
      <w:r>
        <w:rPr>
          <w:rFonts w:ascii="Arial" w:eastAsia="Arial" w:hAnsi="Arial" w:cs="Arial"/>
          <w:b/>
          <w:color w:val="008000"/>
          <w:sz w:val="20"/>
        </w:rPr>
        <w:t xml:space="preserve">A-Level Economics is delivered by CCEA </w:t>
      </w:r>
    </w:p>
    <w:p w:rsidR="00F00AE7" w:rsidRDefault="00C67C19">
      <w:pPr>
        <w:spacing w:after="0"/>
        <w:ind w:left="144" w:right="5659" w:hanging="10"/>
      </w:pPr>
      <w:r>
        <w:rPr>
          <w:noProof/>
        </w:rPr>
        <mc:AlternateContent>
          <mc:Choice Requires="wpg">
            <w:drawing>
              <wp:anchor distT="0" distB="0" distL="114300" distR="114300" simplePos="0" relativeHeight="251686912" behindDoc="1" locked="0" layoutInCell="1" allowOverlap="1">
                <wp:simplePos x="0" y="0"/>
                <wp:positionH relativeFrom="column">
                  <wp:posOffset>-244112</wp:posOffset>
                </wp:positionH>
                <wp:positionV relativeFrom="paragraph">
                  <wp:posOffset>-291489</wp:posOffset>
                </wp:positionV>
                <wp:extent cx="1827549" cy="4555733"/>
                <wp:effectExtent l="0" t="0" r="0" b="0"/>
                <wp:wrapNone/>
                <wp:docPr id="43065" name="Group 43065"/>
                <wp:cNvGraphicFramePr/>
                <a:graphic xmlns:a="http://schemas.openxmlformats.org/drawingml/2006/main">
                  <a:graphicData uri="http://schemas.microsoft.com/office/word/2010/wordprocessingGroup">
                    <wpg:wgp>
                      <wpg:cNvGrpSpPr/>
                      <wpg:grpSpPr>
                        <a:xfrm>
                          <a:off x="0" y="0"/>
                          <a:ext cx="1827549" cy="4555733"/>
                          <a:chOff x="0" y="0"/>
                          <a:chExt cx="1827549" cy="4555733"/>
                        </a:xfrm>
                      </wpg:grpSpPr>
                      <wps:wsp>
                        <wps:cNvPr id="2083" name="Rectangle 2083"/>
                        <wps:cNvSpPr/>
                        <wps:spPr>
                          <a:xfrm rot="-5399999">
                            <a:off x="-2885880" y="1446945"/>
                            <a:ext cx="5994669" cy="222907"/>
                          </a:xfrm>
                          <a:prstGeom prst="rect">
                            <a:avLst/>
                          </a:prstGeom>
                          <a:ln>
                            <a:noFill/>
                          </a:ln>
                        </wps:spPr>
                        <wps:txbx>
                          <w:txbxContent>
                            <w:p w:rsidR="00F00AE7" w:rsidRDefault="00C67C19">
                              <w:r>
                                <w:rPr>
                                  <w:rFonts w:ascii="Arial" w:eastAsia="Arial" w:hAnsi="Arial" w:cs="Arial"/>
                                  <w:b/>
                                  <w:color w:val="FFFFFF"/>
                                  <w:sz w:val="28"/>
                                  <w:shd w:val="clear" w:color="auto" w:fill="008000"/>
                                </w:rPr>
                                <w:t>An Introduction to Courses in Environment &amp; Society</w:t>
                              </w:r>
                            </w:p>
                          </w:txbxContent>
                        </wps:txbx>
                        <wps:bodyPr horzOverflow="overflow" vert="horz" lIns="0" tIns="0" rIns="0" bIns="0" rtlCol="0">
                          <a:noAutofit/>
                        </wps:bodyPr>
                      </wps:wsp>
                      <wps:wsp>
                        <wps:cNvPr id="2084" name="Rectangle 2084"/>
                        <wps:cNvSpPr/>
                        <wps:spPr>
                          <a:xfrm rot="-5399999">
                            <a:off x="78490" y="-94847"/>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s:wsp>
                        <wps:cNvPr id="53496" name="Shape 53496"/>
                        <wps:cNvSpPr/>
                        <wps:spPr>
                          <a:xfrm>
                            <a:off x="338589" y="35854"/>
                            <a:ext cx="1488961" cy="13716"/>
                          </a:xfrm>
                          <a:custGeom>
                            <a:avLst/>
                            <a:gdLst/>
                            <a:ahLst/>
                            <a:cxnLst/>
                            <a:rect l="0" t="0" r="0" b="0"/>
                            <a:pathLst>
                              <a:path w="1488961" h="13716">
                                <a:moveTo>
                                  <a:pt x="0" y="0"/>
                                </a:moveTo>
                                <a:lnTo>
                                  <a:pt x="1488961" y="0"/>
                                </a:lnTo>
                                <a:lnTo>
                                  <a:pt x="1488961" y="13716"/>
                                </a:lnTo>
                                <a:lnTo>
                                  <a:pt x="0" y="13716"/>
                                </a:lnTo>
                                <a:lnTo>
                                  <a:pt x="0" y="0"/>
                                </a:lnTo>
                              </a:path>
                            </a:pathLst>
                          </a:custGeom>
                          <a:ln w="0" cap="flat">
                            <a:round/>
                          </a:ln>
                        </wps:spPr>
                        <wps:style>
                          <a:lnRef idx="0">
                            <a:srgbClr val="000000">
                              <a:alpha val="0"/>
                            </a:srgbClr>
                          </a:lnRef>
                          <a:fillRef idx="1">
                            <a:srgbClr val="008000"/>
                          </a:fillRef>
                          <a:effectRef idx="0">
                            <a:scrgbClr r="0" g="0" b="0"/>
                          </a:effectRef>
                          <a:fontRef idx="none"/>
                        </wps:style>
                        <wps:bodyPr/>
                      </wps:wsp>
                    </wpg:wgp>
                  </a:graphicData>
                </a:graphic>
              </wp:anchor>
            </w:drawing>
          </mc:Choice>
          <mc:Fallback xmlns:a="http://schemas.openxmlformats.org/drawingml/2006/main">
            <w:pict>
              <v:group id="Group 43065" style="width:143.902pt;height:358.719pt;position:absolute;z-index:-2147483640;mso-position-horizontal-relative:text;mso-position-horizontal:absolute;margin-left:-19.2215pt;mso-position-vertical-relative:text;margin-top:-22.9519pt;" coordsize="18275,45557">
                <v:rect id="Rectangle 2083" style="position:absolute;width:59946;height:2229;left:-28858;top:14469;rotation:270;" filled="f" stroked="f">
                  <v:textbox inset="0,0,0,0" style="layout-flow:vertical;mso-layout-flow-alt:bottom-to-top">
                    <w:txbxContent>
                      <w:p>
                        <w:pPr>
                          <w:spacing w:before="0" w:after="160" w:line="259" w:lineRule="auto"/>
                        </w:pPr>
                        <w:r>
                          <w:rPr>
                            <w:rFonts w:cs="Arial" w:hAnsi="Arial" w:eastAsia="Arial" w:ascii="Arial"/>
                            <w:b w:val="1"/>
                            <w:color w:val="ffffff"/>
                            <w:sz w:val="28"/>
                            <w:shd w:val="clear" w:color="auto" w:fill="008000"/>
                          </w:rPr>
                          <w:t xml:space="preserve">An Introduction to Courses in Environment &amp; Society</w:t>
                        </w:r>
                      </w:p>
                    </w:txbxContent>
                  </v:textbox>
                </v:rect>
                <v:rect id="Rectangle 2084" style="position:absolute;width:659;height:2229;left:784;top:-948;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v:shape id="Shape 53497" style="position:absolute;width:14889;height:137;left:3385;top:358;" coordsize="1488961,13716" path="m0,0l1488961,0l1488961,13716l0,13716l0,0">
                  <v:stroke weight="0pt" endcap="flat" joinstyle="round" on="false" color="#000000" opacity="0"/>
                  <v:fill on="true" color="#008000"/>
                </v:shape>
              </v:group>
            </w:pict>
          </mc:Fallback>
        </mc:AlternateContent>
      </w:r>
      <w:r>
        <w:rPr>
          <w:rFonts w:ascii="Arial" w:eastAsia="Arial" w:hAnsi="Arial" w:cs="Arial"/>
          <w:b/>
          <w:color w:val="008000"/>
          <w:sz w:val="20"/>
        </w:rPr>
        <w:t xml:space="preserve">Qualification Value: 1 A-Level                       Course Duration: This is a 2 Year Course </w:t>
      </w:r>
    </w:p>
    <w:p w:rsidR="00F00AE7" w:rsidRDefault="00C67C19">
      <w:pPr>
        <w:spacing w:after="77"/>
        <w:ind w:left="149"/>
      </w:pPr>
      <w:r>
        <w:rPr>
          <w:rFonts w:ascii="Arial" w:eastAsia="Arial" w:hAnsi="Arial" w:cs="Arial"/>
          <w:b/>
          <w:sz w:val="8"/>
        </w:rPr>
        <w:t xml:space="preserve">  </w:t>
      </w:r>
    </w:p>
    <w:p w:rsidR="00F00AE7" w:rsidRDefault="00C67C19">
      <w:pPr>
        <w:spacing w:after="4" w:line="256" w:lineRule="auto"/>
        <w:ind w:left="144" w:hanging="10"/>
      </w:pPr>
      <w:r>
        <w:rPr>
          <w:rFonts w:ascii="Arial" w:eastAsia="Arial" w:hAnsi="Arial" w:cs="Arial"/>
          <w:b/>
          <w:sz w:val="18"/>
        </w:rPr>
        <w:t xml:space="preserve">Course Content </w:t>
      </w:r>
    </w:p>
    <w:p w:rsidR="00F00AE7" w:rsidRDefault="00C67C19">
      <w:pPr>
        <w:tabs>
          <w:tab w:val="center" w:pos="3543"/>
          <w:tab w:val="center" w:pos="5783"/>
        </w:tabs>
        <w:spacing w:after="4" w:line="256" w:lineRule="auto"/>
      </w:pPr>
      <w:r>
        <w:rPr>
          <w:rFonts w:ascii="Arial" w:eastAsia="Arial" w:hAnsi="Arial" w:cs="Arial"/>
          <w:b/>
          <w:sz w:val="18"/>
        </w:rPr>
        <w:t xml:space="preserve">AS 1:   </w:t>
      </w:r>
      <w:r>
        <w:rPr>
          <w:rFonts w:ascii="Arial" w:eastAsia="Arial" w:hAnsi="Arial" w:cs="Arial"/>
          <w:b/>
          <w:sz w:val="18"/>
        </w:rPr>
        <w:t xml:space="preserve">Markets and Market failure </w:t>
      </w:r>
      <w:r>
        <w:rPr>
          <w:rFonts w:ascii="Arial" w:eastAsia="Arial" w:hAnsi="Arial" w:cs="Arial"/>
          <w:b/>
          <w:sz w:val="18"/>
        </w:rPr>
        <w:tab/>
        <w:t xml:space="preserve"> </w:t>
      </w:r>
      <w:r>
        <w:rPr>
          <w:rFonts w:ascii="Arial" w:eastAsia="Arial" w:hAnsi="Arial" w:cs="Arial"/>
          <w:b/>
          <w:sz w:val="18"/>
        </w:rPr>
        <w:tab/>
        <w:t xml:space="preserve">AS 2:  Managing the National Economy      </w:t>
      </w:r>
    </w:p>
    <w:p w:rsidR="00F00AE7" w:rsidRDefault="00C67C19">
      <w:pPr>
        <w:tabs>
          <w:tab w:val="center" w:pos="2979"/>
          <w:tab w:val="center" w:pos="3543"/>
          <w:tab w:val="center" w:pos="6154"/>
        </w:tabs>
        <w:spacing w:after="4" w:line="256" w:lineRule="auto"/>
      </w:pPr>
      <w:r>
        <w:rPr>
          <w:rFonts w:ascii="Arial" w:eastAsia="Arial" w:hAnsi="Arial" w:cs="Arial"/>
          <w:b/>
          <w:sz w:val="18"/>
        </w:rPr>
        <w:t xml:space="preserve">A2 1:   Business Economics </w:t>
      </w:r>
      <w:r>
        <w:rPr>
          <w:rFonts w:ascii="Arial" w:eastAsia="Arial" w:hAnsi="Arial" w:cs="Arial"/>
          <w:b/>
          <w:sz w:val="18"/>
        </w:rPr>
        <w:tab/>
        <w:t xml:space="preserve"> </w:t>
      </w:r>
      <w:r>
        <w:rPr>
          <w:rFonts w:ascii="Arial" w:eastAsia="Arial" w:hAnsi="Arial" w:cs="Arial"/>
          <w:b/>
          <w:sz w:val="18"/>
        </w:rPr>
        <w:tab/>
        <w:t xml:space="preserve"> </w:t>
      </w:r>
      <w:r>
        <w:rPr>
          <w:rFonts w:ascii="Arial" w:eastAsia="Arial" w:hAnsi="Arial" w:cs="Arial"/>
          <w:b/>
          <w:sz w:val="18"/>
        </w:rPr>
        <w:tab/>
        <w:t xml:space="preserve">A2 2:  Managing the Economy in a Global World </w:t>
      </w:r>
    </w:p>
    <w:p w:rsidR="00F00AE7" w:rsidRDefault="00C67C19">
      <w:pPr>
        <w:spacing w:after="0"/>
        <w:ind w:left="149"/>
      </w:pPr>
      <w:r>
        <w:rPr>
          <w:rFonts w:ascii="Arial" w:eastAsia="Arial" w:hAnsi="Arial" w:cs="Arial"/>
          <w:b/>
          <w:sz w:val="18"/>
        </w:rPr>
        <w:t xml:space="preserve">  </w:t>
      </w:r>
    </w:p>
    <w:p w:rsidR="00F00AE7" w:rsidRDefault="00C67C19">
      <w:pPr>
        <w:spacing w:after="5" w:line="253" w:lineRule="auto"/>
        <w:ind w:left="134" w:firstLine="7"/>
        <w:jc w:val="both"/>
      </w:pPr>
      <w:r>
        <w:rPr>
          <w:rFonts w:ascii="Arial" w:eastAsia="Arial" w:hAnsi="Arial" w:cs="Arial"/>
          <w:b/>
          <w:sz w:val="18"/>
        </w:rPr>
        <w:t xml:space="preserve">What is Economics?     </w:t>
      </w:r>
      <w:r>
        <w:rPr>
          <w:rFonts w:ascii="Arial" w:eastAsia="Arial" w:hAnsi="Arial" w:cs="Arial"/>
          <w:sz w:val="18"/>
        </w:rPr>
        <w:t xml:space="preserve">Economics is a study of how society earns money and how they spend that money </w:t>
      </w:r>
      <w:r>
        <w:rPr>
          <w:rFonts w:ascii="Arial" w:eastAsia="Arial" w:hAnsi="Arial" w:cs="Arial"/>
          <w:b/>
          <w:sz w:val="18"/>
        </w:rPr>
        <w:t xml:space="preserve"> </w:t>
      </w:r>
    </w:p>
    <w:p w:rsidR="00F00AE7" w:rsidRDefault="00C67C19">
      <w:pPr>
        <w:spacing w:after="0"/>
        <w:ind w:left="149"/>
      </w:pPr>
      <w:r>
        <w:rPr>
          <w:rFonts w:ascii="Arial" w:eastAsia="Arial" w:hAnsi="Arial" w:cs="Arial"/>
          <w:b/>
          <w:sz w:val="18"/>
        </w:rPr>
        <w:t xml:space="preserve"> </w:t>
      </w:r>
      <w:r>
        <w:rPr>
          <w:rFonts w:ascii="Arial" w:eastAsia="Arial" w:hAnsi="Arial" w:cs="Arial"/>
          <w:b/>
          <w:sz w:val="12"/>
        </w:rPr>
        <w:t xml:space="preserve"> </w:t>
      </w:r>
    </w:p>
    <w:p w:rsidR="00F00AE7" w:rsidRDefault="00C67C19">
      <w:pPr>
        <w:spacing w:after="4" w:line="256" w:lineRule="auto"/>
        <w:ind w:left="144" w:hanging="10"/>
      </w:pPr>
      <w:r>
        <w:rPr>
          <w:rFonts w:ascii="Arial" w:eastAsia="Arial" w:hAnsi="Arial" w:cs="Arial"/>
          <w:b/>
          <w:sz w:val="18"/>
        </w:rPr>
        <w:t xml:space="preserve">Why Study Economics? </w:t>
      </w:r>
    </w:p>
    <w:p w:rsidR="00F00AE7" w:rsidRDefault="00C67C19">
      <w:pPr>
        <w:numPr>
          <w:ilvl w:val="0"/>
          <w:numId w:val="8"/>
        </w:numPr>
        <w:spacing w:after="5" w:line="253" w:lineRule="auto"/>
        <w:ind w:hanging="214"/>
        <w:jc w:val="both"/>
      </w:pPr>
      <w:r>
        <w:rPr>
          <w:rFonts w:ascii="Arial" w:eastAsia="Arial" w:hAnsi="Arial" w:cs="Arial"/>
          <w:sz w:val="18"/>
        </w:rPr>
        <w:t xml:space="preserve">Economics is a wide ranging and interesting subject </w:t>
      </w:r>
    </w:p>
    <w:p w:rsidR="00F00AE7" w:rsidRDefault="00C67C19">
      <w:pPr>
        <w:numPr>
          <w:ilvl w:val="0"/>
          <w:numId w:val="8"/>
        </w:numPr>
        <w:spacing w:after="5" w:line="253" w:lineRule="auto"/>
        <w:ind w:hanging="214"/>
        <w:jc w:val="both"/>
      </w:pPr>
      <w:r>
        <w:rPr>
          <w:rFonts w:ascii="Arial" w:eastAsia="Arial" w:hAnsi="Arial" w:cs="Arial"/>
          <w:sz w:val="18"/>
        </w:rPr>
        <w:t xml:space="preserve">Improved job prospects </w:t>
      </w:r>
    </w:p>
    <w:p w:rsidR="00F00AE7" w:rsidRDefault="00C67C19">
      <w:pPr>
        <w:numPr>
          <w:ilvl w:val="0"/>
          <w:numId w:val="8"/>
        </w:numPr>
        <w:spacing w:after="5" w:line="253" w:lineRule="auto"/>
        <w:ind w:hanging="214"/>
        <w:jc w:val="both"/>
      </w:pPr>
      <w:r>
        <w:rPr>
          <w:noProof/>
        </w:rPr>
        <mc:AlternateContent>
          <mc:Choice Requires="wpg">
            <w:drawing>
              <wp:anchor distT="0" distB="0" distL="114300" distR="114300" simplePos="0" relativeHeight="251687936" behindDoc="0" locked="0" layoutInCell="1" allowOverlap="1">
                <wp:simplePos x="0" y="0"/>
                <wp:positionH relativeFrom="page">
                  <wp:posOffset>6940296</wp:posOffset>
                </wp:positionH>
                <wp:positionV relativeFrom="page">
                  <wp:posOffset>4942333</wp:posOffset>
                </wp:positionV>
                <wp:extent cx="124986" cy="91464"/>
                <wp:effectExtent l="0" t="0" r="0" b="0"/>
                <wp:wrapTopAndBottom/>
                <wp:docPr id="43064" name="Group 43064"/>
                <wp:cNvGraphicFramePr/>
                <a:graphic xmlns:a="http://schemas.openxmlformats.org/drawingml/2006/main">
                  <a:graphicData uri="http://schemas.microsoft.com/office/word/2010/wordprocessingGroup">
                    <wpg:wgp>
                      <wpg:cNvGrpSpPr/>
                      <wpg:grpSpPr>
                        <a:xfrm>
                          <a:off x="0" y="0"/>
                          <a:ext cx="124986" cy="91464"/>
                          <a:chOff x="0" y="0"/>
                          <a:chExt cx="124986" cy="91464"/>
                        </a:xfrm>
                      </wpg:grpSpPr>
                      <wps:wsp>
                        <wps:cNvPr id="2074" name="Shape 2074"/>
                        <wps:cNvSpPr/>
                        <wps:spPr>
                          <a:xfrm>
                            <a:off x="65913" y="6946"/>
                            <a:ext cx="53975" cy="80289"/>
                          </a:xfrm>
                          <a:custGeom>
                            <a:avLst/>
                            <a:gdLst/>
                            <a:ahLst/>
                            <a:cxnLst/>
                            <a:rect l="0" t="0" r="0" b="0"/>
                            <a:pathLst>
                              <a:path w="53975" h="80289">
                                <a:moveTo>
                                  <a:pt x="2667" y="0"/>
                                </a:moveTo>
                                <a:lnTo>
                                  <a:pt x="50165" y="0"/>
                                </a:lnTo>
                                <a:cubicBezTo>
                                  <a:pt x="50927" y="0"/>
                                  <a:pt x="51562" y="76"/>
                                  <a:pt x="51943" y="216"/>
                                </a:cubicBezTo>
                                <a:cubicBezTo>
                                  <a:pt x="52451" y="368"/>
                                  <a:pt x="52832" y="686"/>
                                  <a:pt x="53213" y="1181"/>
                                </a:cubicBezTo>
                                <a:cubicBezTo>
                                  <a:pt x="53467" y="1663"/>
                                  <a:pt x="53722" y="2375"/>
                                  <a:pt x="53848" y="3277"/>
                                </a:cubicBezTo>
                                <a:cubicBezTo>
                                  <a:pt x="53975" y="4178"/>
                                  <a:pt x="53975" y="5372"/>
                                  <a:pt x="53975" y="6858"/>
                                </a:cubicBezTo>
                                <a:cubicBezTo>
                                  <a:pt x="53975" y="8052"/>
                                  <a:pt x="53975" y="9093"/>
                                  <a:pt x="53848" y="9982"/>
                                </a:cubicBezTo>
                                <a:cubicBezTo>
                                  <a:pt x="53848" y="10858"/>
                                  <a:pt x="53722" y="11684"/>
                                  <a:pt x="53594" y="12446"/>
                                </a:cubicBezTo>
                                <a:cubicBezTo>
                                  <a:pt x="53467" y="13208"/>
                                  <a:pt x="53213" y="13932"/>
                                  <a:pt x="52960" y="14605"/>
                                </a:cubicBezTo>
                                <a:cubicBezTo>
                                  <a:pt x="52705" y="15291"/>
                                  <a:pt x="52451" y="16015"/>
                                  <a:pt x="52070" y="16802"/>
                                </a:cubicBezTo>
                                <a:lnTo>
                                  <a:pt x="25781" y="77762"/>
                                </a:lnTo>
                                <a:cubicBezTo>
                                  <a:pt x="25527" y="78295"/>
                                  <a:pt x="25273" y="78727"/>
                                  <a:pt x="24892" y="79057"/>
                                </a:cubicBezTo>
                                <a:cubicBezTo>
                                  <a:pt x="24511" y="79387"/>
                                  <a:pt x="23876" y="79642"/>
                                  <a:pt x="23241" y="79832"/>
                                </a:cubicBezTo>
                                <a:cubicBezTo>
                                  <a:pt x="22479" y="80023"/>
                                  <a:pt x="21590" y="80137"/>
                                  <a:pt x="20574" y="80201"/>
                                </a:cubicBezTo>
                                <a:cubicBezTo>
                                  <a:pt x="19431" y="80264"/>
                                  <a:pt x="18035" y="80289"/>
                                  <a:pt x="16510" y="80289"/>
                                </a:cubicBezTo>
                                <a:cubicBezTo>
                                  <a:pt x="14351" y="80289"/>
                                  <a:pt x="12573" y="80226"/>
                                  <a:pt x="11303" y="80073"/>
                                </a:cubicBezTo>
                                <a:cubicBezTo>
                                  <a:pt x="10033" y="79933"/>
                                  <a:pt x="9144" y="79705"/>
                                  <a:pt x="8510" y="79400"/>
                                </a:cubicBezTo>
                                <a:cubicBezTo>
                                  <a:pt x="7874" y="79096"/>
                                  <a:pt x="7620" y="78702"/>
                                  <a:pt x="7493" y="78232"/>
                                </a:cubicBezTo>
                                <a:cubicBezTo>
                                  <a:pt x="7493" y="77749"/>
                                  <a:pt x="7620" y="77165"/>
                                  <a:pt x="8001" y="76467"/>
                                </a:cubicBezTo>
                                <a:lnTo>
                                  <a:pt x="36195" y="14084"/>
                                </a:lnTo>
                                <a:lnTo>
                                  <a:pt x="2667" y="14084"/>
                                </a:lnTo>
                                <a:cubicBezTo>
                                  <a:pt x="1778" y="14084"/>
                                  <a:pt x="1143" y="13513"/>
                                  <a:pt x="762" y="12382"/>
                                </a:cubicBezTo>
                                <a:cubicBezTo>
                                  <a:pt x="254" y="11252"/>
                                  <a:pt x="0" y="9449"/>
                                  <a:pt x="0" y="6985"/>
                                </a:cubicBezTo>
                                <a:cubicBezTo>
                                  <a:pt x="0" y="5740"/>
                                  <a:pt x="127" y="4686"/>
                                  <a:pt x="254" y="3797"/>
                                </a:cubicBezTo>
                                <a:cubicBezTo>
                                  <a:pt x="381" y="2921"/>
                                  <a:pt x="508" y="2184"/>
                                  <a:pt x="762" y="1613"/>
                                </a:cubicBezTo>
                                <a:cubicBezTo>
                                  <a:pt x="1016" y="1029"/>
                                  <a:pt x="1270" y="622"/>
                                  <a:pt x="1524" y="368"/>
                                </a:cubicBezTo>
                                <a:cubicBezTo>
                                  <a:pt x="1905" y="127"/>
                                  <a:pt x="2286" y="0"/>
                                  <a:pt x="26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6" name="Shape 2076"/>
                        <wps:cNvSpPr/>
                        <wps:spPr>
                          <a:xfrm>
                            <a:off x="65913" y="6946"/>
                            <a:ext cx="53975" cy="80289"/>
                          </a:xfrm>
                          <a:custGeom>
                            <a:avLst/>
                            <a:gdLst/>
                            <a:ahLst/>
                            <a:cxnLst/>
                            <a:rect l="0" t="0" r="0" b="0"/>
                            <a:pathLst>
                              <a:path w="53975" h="80289">
                                <a:moveTo>
                                  <a:pt x="2667" y="0"/>
                                </a:moveTo>
                                <a:lnTo>
                                  <a:pt x="50165" y="0"/>
                                </a:lnTo>
                                <a:cubicBezTo>
                                  <a:pt x="50927" y="0"/>
                                  <a:pt x="51562" y="76"/>
                                  <a:pt x="51943" y="216"/>
                                </a:cubicBezTo>
                                <a:cubicBezTo>
                                  <a:pt x="52451" y="368"/>
                                  <a:pt x="52832" y="686"/>
                                  <a:pt x="53213" y="1181"/>
                                </a:cubicBezTo>
                                <a:cubicBezTo>
                                  <a:pt x="53467" y="1663"/>
                                  <a:pt x="53722" y="2375"/>
                                  <a:pt x="53848" y="3277"/>
                                </a:cubicBezTo>
                                <a:cubicBezTo>
                                  <a:pt x="53975" y="4178"/>
                                  <a:pt x="53975" y="5372"/>
                                  <a:pt x="53975" y="6858"/>
                                </a:cubicBezTo>
                                <a:cubicBezTo>
                                  <a:pt x="53975" y="8052"/>
                                  <a:pt x="53975" y="9093"/>
                                  <a:pt x="53848" y="9982"/>
                                </a:cubicBezTo>
                                <a:cubicBezTo>
                                  <a:pt x="53848" y="10858"/>
                                  <a:pt x="53722" y="11684"/>
                                  <a:pt x="53594" y="12446"/>
                                </a:cubicBezTo>
                                <a:cubicBezTo>
                                  <a:pt x="53467" y="13208"/>
                                  <a:pt x="53213" y="13932"/>
                                  <a:pt x="52960" y="14605"/>
                                </a:cubicBezTo>
                                <a:cubicBezTo>
                                  <a:pt x="52705" y="15291"/>
                                  <a:pt x="52451" y="16015"/>
                                  <a:pt x="52070" y="16802"/>
                                </a:cubicBezTo>
                                <a:lnTo>
                                  <a:pt x="25781" y="77762"/>
                                </a:lnTo>
                                <a:cubicBezTo>
                                  <a:pt x="25527" y="78295"/>
                                  <a:pt x="25273" y="78727"/>
                                  <a:pt x="24892" y="79057"/>
                                </a:cubicBezTo>
                                <a:cubicBezTo>
                                  <a:pt x="24511" y="79387"/>
                                  <a:pt x="23876" y="79642"/>
                                  <a:pt x="23241" y="79832"/>
                                </a:cubicBezTo>
                                <a:cubicBezTo>
                                  <a:pt x="22479" y="80023"/>
                                  <a:pt x="21590" y="80137"/>
                                  <a:pt x="20574" y="80201"/>
                                </a:cubicBezTo>
                                <a:cubicBezTo>
                                  <a:pt x="19431" y="80264"/>
                                  <a:pt x="18035" y="80289"/>
                                  <a:pt x="16510" y="80289"/>
                                </a:cubicBezTo>
                                <a:cubicBezTo>
                                  <a:pt x="14351" y="80289"/>
                                  <a:pt x="12573" y="80226"/>
                                  <a:pt x="11303" y="80073"/>
                                </a:cubicBezTo>
                                <a:cubicBezTo>
                                  <a:pt x="10033" y="79933"/>
                                  <a:pt x="9144" y="79705"/>
                                  <a:pt x="8510" y="79400"/>
                                </a:cubicBezTo>
                                <a:cubicBezTo>
                                  <a:pt x="7874" y="79096"/>
                                  <a:pt x="7620" y="78702"/>
                                  <a:pt x="7493" y="78232"/>
                                </a:cubicBezTo>
                                <a:cubicBezTo>
                                  <a:pt x="7493" y="77749"/>
                                  <a:pt x="7620" y="77165"/>
                                  <a:pt x="8001" y="76467"/>
                                </a:cubicBezTo>
                                <a:lnTo>
                                  <a:pt x="36195" y="14084"/>
                                </a:lnTo>
                                <a:lnTo>
                                  <a:pt x="2667" y="14084"/>
                                </a:lnTo>
                                <a:cubicBezTo>
                                  <a:pt x="1778" y="14084"/>
                                  <a:pt x="1143" y="13513"/>
                                  <a:pt x="762" y="12382"/>
                                </a:cubicBezTo>
                                <a:cubicBezTo>
                                  <a:pt x="254" y="11252"/>
                                  <a:pt x="0" y="9449"/>
                                  <a:pt x="0" y="6985"/>
                                </a:cubicBezTo>
                                <a:cubicBezTo>
                                  <a:pt x="0" y="5740"/>
                                  <a:pt x="127" y="4686"/>
                                  <a:pt x="254" y="3797"/>
                                </a:cubicBezTo>
                                <a:cubicBezTo>
                                  <a:pt x="381" y="2921"/>
                                  <a:pt x="508" y="2184"/>
                                  <a:pt x="762" y="1613"/>
                                </a:cubicBezTo>
                                <a:cubicBezTo>
                                  <a:pt x="1016" y="1029"/>
                                  <a:pt x="1270" y="622"/>
                                  <a:pt x="1524" y="368"/>
                                </a:cubicBezTo>
                                <a:cubicBezTo>
                                  <a:pt x="1905" y="127"/>
                                  <a:pt x="2286" y="0"/>
                                  <a:pt x="2667"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2079" name="Picture 2079"/>
                          <pic:cNvPicPr/>
                        </pic:nvPicPr>
                        <pic:blipFill>
                          <a:blip r:embed="rId94"/>
                          <a:stretch>
                            <a:fillRect/>
                          </a:stretch>
                        </pic:blipFill>
                        <pic:spPr>
                          <a:xfrm>
                            <a:off x="0" y="0"/>
                            <a:ext cx="124986" cy="91464"/>
                          </a:xfrm>
                          <a:prstGeom prst="rect">
                            <a:avLst/>
                          </a:prstGeom>
                        </pic:spPr>
                      </pic:pic>
                    </wpg:wgp>
                  </a:graphicData>
                </a:graphic>
              </wp:anchor>
            </w:drawing>
          </mc:Choice>
          <mc:Fallback xmlns:a="http://schemas.openxmlformats.org/drawingml/2006/main">
            <w:pict>
              <v:group id="Group 43064" style="width:9.84143pt;height:7.2019pt;position:absolute;mso-position-horizontal-relative:page;mso-position-horizontal:absolute;margin-left:546.48pt;mso-position-vertical-relative:page;margin-top:389.16pt;" coordsize="1249,914">
                <v:shape id="Shape 2074" style="position:absolute;width:539;height:802;left:659;top:69;" coordsize="53975,80289" path="m2667,0l50165,0c50927,0,51562,76,51943,216c52451,368,52832,686,53213,1181c53467,1663,53722,2375,53848,3277c53975,4178,53975,5372,53975,6858c53975,8052,53975,9093,53848,9982c53848,10858,53722,11684,53594,12446c53467,13208,53213,13932,52960,14605c52705,15291,52451,16015,52070,16802l25781,77762c25527,78295,25273,78727,24892,79057c24511,79387,23876,79642,23241,79832c22479,80023,21590,80137,20574,80201c19431,80264,18035,80289,16510,80289c14351,80289,12573,80226,11303,80073c10033,79933,9144,79705,8510,79400c7874,79096,7620,78702,7493,78232c7493,77749,7620,77165,8001,76467l36195,14084l2667,14084c1778,14084,1143,13513,762,12382c254,11252,0,9449,0,6985c0,5740,127,4686,254,3797c381,2921,508,2184,762,1613c1016,1029,1270,622,1524,368c1905,127,2286,0,2667,0x">
                  <v:stroke weight="0pt" endcap="flat" joinstyle="miter" miterlimit="10" on="false" color="#000000" opacity="0"/>
                  <v:fill on="true" color="#000000"/>
                </v:shape>
                <v:shape id="Shape 2076" style="position:absolute;width:539;height:802;left:659;top:69;" coordsize="53975,80289" path="m2667,0l50165,0c50927,0,51562,76,51943,216c52451,368,52832,686,53213,1181c53467,1663,53722,2375,53848,3277c53975,4178,53975,5372,53975,6858c53975,8052,53975,9093,53848,9982c53848,10858,53722,11684,53594,12446c53467,13208,53213,13932,52960,14605c52705,15291,52451,16015,52070,16802l25781,77762c25527,78295,25273,78727,24892,79057c24511,79387,23876,79642,23241,79832c22479,80023,21590,80137,20574,80201c19431,80264,18035,80289,16510,80289c14351,80289,12573,80226,11303,80073c10033,79933,9144,79705,8510,79400c7874,79096,7620,78702,7493,78232c7493,77749,7620,77165,8001,76467l36195,14084l2667,14084c1778,14084,1143,13513,762,12382c254,11252,0,9449,0,6985c0,5740,127,4686,254,3797c381,2921,508,2184,762,1613c1016,1029,1270,622,1524,368c1905,127,2286,0,2667,0x">
                  <v:stroke weight="0.75pt" endcap="flat" joinstyle="round" on="true" color="#000000" opacity="0.498039"/>
                  <v:fill on="false" color="#000000" opacity="0"/>
                </v:shape>
                <v:shape id="Picture 2079" style="position:absolute;width:1249;height:914;left:0;top:0;" filled="f">
                  <v:imagedata r:id="rId95"/>
                </v:shape>
                <w10:wrap type="topAndBottom"/>
              </v:group>
            </w:pict>
          </mc:Fallback>
        </mc:AlternateContent>
      </w:r>
      <w:r>
        <w:rPr>
          <w:rFonts w:ascii="Arial" w:eastAsia="Arial" w:hAnsi="Arial" w:cs="Arial"/>
          <w:sz w:val="18"/>
        </w:rPr>
        <w:t xml:space="preserve">Very large potential salary (many economists earn over £250,000 per year) </w:t>
      </w:r>
    </w:p>
    <w:p w:rsidR="00F00AE7" w:rsidRDefault="00C67C19">
      <w:pPr>
        <w:numPr>
          <w:ilvl w:val="0"/>
          <w:numId w:val="8"/>
        </w:numPr>
        <w:spacing w:after="5" w:line="253" w:lineRule="auto"/>
        <w:ind w:hanging="214"/>
        <w:jc w:val="both"/>
      </w:pPr>
      <w:r>
        <w:rPr>
          <w:rFonts w:ascii="Arial" w:eastAsia="Arial" w:hAnsi="Arial" w:cs="Arial"/>
          <w:sz w:val="18"/>
        </w:rPr>
        <w:t xml:space="preserve">Learn valuable skills </w:t>
      </w:r>
    </w:p>
    <w:p w:rsidR="00F00AE7" w:rsidRDefault="00C67C19">
      <w:pPr>
        <w:numPr>
          <w:ilvl w:val="0"/>
          <w:numId w:val="8"/>
        </w:numPr>
        <w:spacing w:after="5" w:line="253" w:lineRule="auto"/>
        <w:ind w:hanging="214"/>
        <w:jc w:val="both"/>
      </w:pPr>
      <w:r>
        <w:rPr>
          <w:rFonts w:ascii="Arial" w:eastAsia="Arial" w:hAnsi="Arial" w:cs="Arial"/>
          <w:sz w:val="18"/>
        </w:rPr>
        <w:t xml:space="preserve">Economics goes well with: Politics, Sociology, Geography , History, Maths and the Sciences </w:t>
      </w:r>
    </w:p>
    <w:p w:rsidR="00F00AE7" w:rsidRDefault="00C67C19">
      <w:pPr>
        <w:spacing w:after="0"/>
        <w:ind w:left="149"/>
      </w:pPr>
      <w:r>
        <w:rPr>
          <w:rFonts w:ascii="Arial" w:eastAsia="Arial" w:hAnsi="Arial" w:cs="Arial"/>
          <w:sz w:val="18"/>
        </w:rPr>
        <w:t xml:space="preserve"> </w:t>
      </w:r>
      <w:r>
        <w:rPr>
          <w:rFonts w:ascii="Arial" w:eastAsia="Arial" w:hAnsi="Arial" w:cs="Arial"/>
          <w:sz w:val="12"/>
        </w:rPr>
        <w:t xml:space="preserve"> </w:t>
      </w:r>
    </w:p>
    <w:p w:rsidR="00F00AE7" w:rsidRDefault="00C67C19">
      <w:pPr>
        <w:spacing w:after="4" w:line="256" w:lineRule="auto"/>
        <w:ind w:left="144" w:hanging="10"/>
      </w:pPr>
      <w:r>
        <w:rPr>
          <w:rFonts w:ascii="Arial" w:eastAsia="Arial" w:hAnsi="Arial" w:cs="Arial"/>
          <w:b/>
          <w:sz w:val="18"/>
        </w:rPr>
        <w:t>Questions asked in Economics</w:t>
      </w:r>
      <w:r>
        <w:rPr>
          <w:rFonts w:ascii="Arial" w:eastAsia="Arial" w:hAnsi="Arial" w:cs="Arial"/>
          <w:sz w:val="18"/>
        </w:rPr>
        <w:t xml:space="preserve"> </w:t>
      </w:r>
    </w:p>
    <w:p w:rsidR="00F00AE7" w:rsidRDefault="00C67C19">
      <w:pPr>
        <w:numPr>
          <w:ilvl w:val="0"/>
          <w:numId w:val="8"/>
        </w:numPr>
        <w:spacing w:after="5" w:line="253" w:lineRule="auto"/>
        <w:ind w:hanging="214"/>
        <w:jc w:val="both"/>
      </w:pPr>
      <w:r>
        <w:rPr>
          <w:rFonts w:ascii="Arial" w:eastAsia="Arial" w:hAnsi="Arial" w:cs="Arial"/>
          <w:sz w:val="18"/>
        </w:rPr>
        <w:t xml:space="preserve">What can we do to reduce global warming? </w:t>
      </w:r>
    </w:p>
    <w:p w:rsidR="00F00AE7" w:rsidRDefault="00C67C19">
      <w:pPr>
        <w:numPr>
          <w:ilvl w:val="0"/>
          <w:numId w:val="8"/>
        </w:numPr>
        <w:spacing w:after="5" w:line="253" w:lineRule="auto"/>
        <w:ind w:hanging="214"/>
        <w:jc w:val="both"/>
      </w:pPr>
      <w:r>
        <w:rPr>
          <w:rFonts w:ascii="Arial" w:eastAsia="Arial" w:hAnsi="Arial" w:cs="Arial"/>
          <w:sz w:val="18"/>
        </w:rPr>
        <w:t xml:space="preserve">Should drugs be legalized? </w:t>
      </w:r>
    </w:p>
    <w:p w:rsidR="00F00AE7" w:rsidRDefault="00C67C19">
      <w:pPr>
        <w:numPr>
          <w:ilvl w:val="0"/>
          <w:numId w:val="8"/>
        </w:numPr>
        <w:spacing w:after="5" w:line="253" w:lineRule="auto"/>
        <w:ind w:hanging="214"/>
        <w:jc w:val="both"/>
      </w:pPr>
      <w:r>
        <w:rPr>
          <w:rFonts w:ascii="Arial" w:eastAsia="Arial" w:hAnsi="Arial" w:cs="Arial"/>
          <w:sz w:val="18"/>
        </w:rPr>
        <w:t xml:space="preserve">Should health care be free? </w:t>
      </w:r>
    </w:p>
    <w:p w:rsidR="00F00AE7" w:rsidRDefault="00C67C19">
      <w:pPr>
        <w:numPr>
          <w:ilvl w:val="0"/>
          <w:numId w:val="8"/>
        </w:numPr>
        <w:spacing w:after="5" w:line="253" w:lineRule="auto"/>
        <w:ind w:hanging="214"/>
        <w:jc w:val="both"/>
      </w:pPr>
      <w:r>
        <w:rPr>
          <w:rFonts w:ascii="Arial" w:eastAsia="Arial" w:hAnsi="Arial" w:cs="Arial"/>
          <w:sz w:val="18"/>
        </w:rPr>
        <w:t xml:space="preserve">What causes unemployment? </w:t>
      </w:r>
    </w:p>
    <w:p w:rsidR="00F00AE7" w:rsidRDefault="00C67C19">
      <w:pPr>
        <w:numPr>
          <w:ilvl w:val="0"/>
          <w:numId w:val="8"/>
        </w:numPr>
        <w:spacing w:after="5" w:line="253" w:lineRule="auto"/>
        <w:ind w:hanging="214"/>
        <w:jc w:val="both"/>
      </w:pPr>
      <w:r>
        <w:rPr>
          <w:rFonts w:ascii="Arial" w:eastAsia="Arial" w:hAnsi="Arial" w:cs="Arial"/>
          <w:sz w:val="18"/>
        </w:rPr>
        <w:t>Shoul</w:t>
      </w:r>
      <w:r>
        <w:rPr>
          <w:rFonts w:ascii="Arial" w:eastAsia="Arial" w:hAnsi="Arial" w:cs="Arial"/>
          <w:sz w:val="18"/>
        </w:rPr>
        <w:t xml:space="preserve">d students have to pay to attend university? </w:t>
      </w:r>
    </w:p>
    <w:p w:rsidR="00F00AE7" w:rsidRDefault="00C67C19">
      <w:pPr>
        <w:numPr>
          <w:ilvl w:val="0"/>
          <w:numId w:val="8"/>
        </w:numPr>
        <w:spacing w:after="5" w:line="253" w:lineRule="auto"/>
        <w:ind w:hanging="214"/>
        <w:jc w:val="both"/>
      </w:pPr>
      <w:r>
        <w:rPr>
          <w:rFonts w:ascii="Arial" w:eastAsia="Arial" w:hAnsi="Arial" w:cs="Arial"/>
          <w:sz w:val="18"/>
        </w:rPr>
        <w:t xml:space="preserve">What can we do to reduce poverty? </w:t>
      </w:r>
    </w:p>
    <w:p w:rsidR="00F00AE7" w:rsidRDefault="00C67C19">
      <w:pPr>
        <w:spacing w:after="0"/>
        <w:ind w:left="149"/>
      </w:pPr>
      <w:r>
        <w:rPr>
          <w:rFonts w:ascii="Arial" w:eastAsia="Arial" w:hAnsi="Arial" w:cs="Arial"/>
          <w:b/>
          <w:sz w:val="18"/>
        </w:rPr>
        <w:t xml:space="preserve"> </w:t>
      </w:r>
      <w:r>
        <w:rPr>
          <w:rFonts w:ascii="Arial" w:eastAsia="Arial" w:hAnsi="Arial" w:cs="Arial"/>
          <w:b/>
          <w:sz w:val="12"/>
        </w:rPr>
        <w:t xml:space="preserve"> </w:t>
      </w:r>
    </w:p>
    <w:p w:rsidR="00F00AE7" w:rsidRDefault="00C67C19">
      <w:pPr>
        <w:spacing w:after="4" w:line="256" w:lineRule="auto"/>
        <w:ind w:left="144" w:hanging="10"/>
      </w:pPr>
      <w:r>
        <w:rPr>
          <w:rFonts w:ascii="Arial" w:eastAsia="Arial" w:hAnsi="Arial" w:cs="Arial"/>
          <w:b/>
          <w:sz w:val="18"/>
        </w:rPr>
        <w:t xml:space="preserve">Progression Routes </w:t>
      </w:r>
    </w:p>
    <w:p w:rsidR="00F00AE7" w:rsidRDefault="00C67C19">
      <w:pPr>
        <w:spacing w:after="5" w:line="253" w:lineRule="auto"/>
        <w:ind w:left="134" w:firstLine="7"/>
        <w:jc w:val="both"/>
      </w:pPr>
      <w:r>
        <w:rPr>
          <w:rFonts w:ascii="Arial" w:eastAsia="Arial" w:hAnsi="Arial" w:cs="Arial"/>
          <w:sz w:val="18"/>
        </w:rPr>
        <w:t xml:space="preserve">The study of Economics can lead to employment and the study of further education courses in Economics, Business and Finance.   </w:t>
      </w:r>
    </w:p>
    <w:p w:rsidR="00F00AE7" w:rsidRDefault="00C67C19">
      <w:pPr>
        <w:spacing w:after="5" w:line="253" w:lineRule="auto"/>
        <w:ind w:left="134" w:firstLine="7"/>
        <w:jc w:val="both"/>
      </w:pPr>
      <w:r>
        <w:rPr>
          <w:rFonts w:ascii="Arial" w:eastAsia="Arial" w:hAnsi="Arial" w:cs="Arial"/>
          <w:sz w:val="18"/>
        </w:rPr>
        <w:t xml:space="preserve">Many universities now study Economics in combination with Politics, Sociology, Geography, History, Maths and the Sciences. </w:t>
      </w:r>
    </w:p>
    <w:p w:rsidR="00F00AE7" w:rsidRDefault="00C67C19">
      <w:pPr>
        <w:spacing w:after="0"/>
      </w:pPr>
      <w:r>
        <w:rPr>
          <w:sz w:val="20"/>
        </w:rPr>
        <w:t xml:space="preserve"> </w:t>
      </w:r>
    </w:p>
    <w:p w:rsidR="00F00AE7" w:rsidRDefault="00C67C19">
      <w:pPr>
        <w:spacing w:after="0"/>
        <w:ind w:left="1270" w:right="5659" w:hanging="10"/>
      </w:pPr>
      <w:r>
        <w:rPr>
          <w:rFonts w:ascii="Arial" w:eastAsia="Arial" w:hAnsi="Arial" w:cs="Arial"/>
          <w:b/>
          <w:color w:val="008000"/>
          <w:sz w:val="20"/>
        </w:rPr>
        <w:t xml:space="preserve">GEOGRAPHY  </w:t>
      </w:r>
    </w:p>
    <w:p w:rsidR="00F00AE7" w:rsidRDefault="00C67C19">
      <w:pPr>
        <w:spacing w:after="50"/>
        <w:ind w:left="149"/>
      </w:pPr>
      <w:r>
        <w:rPr>
          <w:rFonts w:ascii="Arial" w:eastAsia="Arial" w:hAnsi="Arial" w:cs="Arial"/>
          <w:b/>
          <w:color w:val="008000"/>
          <w:sz w:val="12"/>
          <w:u w:val="single" w:color="008000"/>
        </w:rPr>
        <w:t xml:space="preserve"> </w:t>
      </w:r>
      <w:r>
        <w:rPr>
          <w:rFonts w:ascii="Arial" w:eastAsia="Arial" w:hAnsi="Arial" w:cs="Arial"/>
          <w:b/>
          <w:color w:val="008000"/>
          <w:sz w:val="12"/>
        </w:rPr>
        <w:t xml:space="preserve"> </w:t>
      </w:r>
    </w:p>
    <w:p w:rsidR="00F00AE7" w:rsidRDefault="00C67C19">
      <w:pPr>
        <w:spacing w:after="0"/>
        <w:ind w:left="144" w:right="5659" w:hanging="10"/>
      </w:pPr>
      <w:r>
        <w:rPr>
          <w:rFonts w:ascii="Arial" w:eastAsia="Arial" w:hAnsi="Arial" w:cs="Arial"/>
          <w:b/>
          <w:color w:val="008000"/>
          <w:sz w:val="20"/>
        </w:rPr>
        <w:t xml:space="preserve">A-Level Geography is delivered by CCEA </w:t>
      </w:r>
    </w:p>
    <w:p w:rsidR="00F00AE7" w:rsidRDefault="00C67C19">
      <w:pPr>
        <w:spacing w:after="0"/>
        <w:ind w:left="144" w:right="5659" w:hanging="10"/>
      </w:pPr>
      <w:r>
        <w:rPr>
          <w:rFonts w:ascii="Arial" w:eastAsia="Arial" w:hAnsi="Arial" w:cs="Arial"/>
          <w:b/>
          <w:color w:val="008000"/>
          <w:sz w:val="20"/>
        </w:rPr>
        <w:t xml:space="preserve">Qualification Value: 1 A-Level </w:t>
      </w:r>
    </w:p>
    <w:p w:rsidR="00F00AE7" w:rsidRDefault="00C67C19">
      <w:pPr>
        <w:spacing w:after="0"/>
        <w:ind w:left="144" w:right="5659" w:hanging="10"/>
      </w:pPr>
      <w:r>
        <w:rPr>
          <w:rFonts w:ascii="Arial" w:eastAsia="Arial" w:hAnsi="Arial" w:cs="Arial"/>
          <w:b/>
          <w:color w:val="008000"/>
          <w:sz w:val="20"/>
        </w:rPr>
        <w:t xml:space="preserve">Course Duration: This is a 2 Year Course </w:t>
      </w:r>
    </w:p>
    <w:p w:rsidR="00F00AE7" w:rsidRDefault="00C67C19">
      <w:pPr>
        <w:spacing w:after="0"/>
        <w:ind w:left="149"/>
      </w:pPr>
      <w:r>
        <w:rPr>
          <w:rFonts w:ascii="Arial" w:eastAsia="Arial" w:hAnsi="Arial" w:cs="Arial"/>
          <w:b/>
          <w:sz w:val="20"/>
        </w:rPr>
        <w:t xml:space="preserve">  </w:t>
      </w:r>
    </w:p>
    <w:p w:rsidR="00F00AE7" w:rsidRDefault="00C67C19">
      <w:pPr>
        <w:spacing w:after="4" w:line="256" w:lineRule="auto"/>
        <w:ind w:left="144" w:hanging="10"/>
      </w:pPr>
      <w:r>
        <w:rPr>
          <w:rFonts w:ascii="Arial" w:eastAsia="Arial" w:hAnsi="Arial" w:cs="Arial"/>
          <w:b/>
          <w:sz w:val="18"/>
        </w:rPr>
        <w:t xml:space="preserve">Course Content </w:t>
      </w:r>
    </w:p>
    <w:p w:rsidR="00F00AE7" w:rsidRDefault="00C67C19">
      <w:pPr>
        <w:spacing w:after="55"/>
        <w:ind w:left="149"/>
      </w:pPr>
      <w:r>
        <w:rPr>
          <w:rFonts w:ascii="Arial" w:eastAsia="Arial" w:hAnsi="Arial" w:cs="Arial"/>
          <w:b/>
          <w:sz w:val="10"/>
        </w:rPr>
        <w:t xml:space="preserve">  </w:t>
      </w:r>
    </w:p>
    <w:p w:rsidR="00F00AE7" w:rsidRDefault="00C67C19">
      <w:pPr>
        <w:spacing w:after="4" w:line="256" w:lineRule="auto"/>
        <w:ind w:left="144" w:hanging="10"/>
      </w:pPr>
      <w:r>
        <w:rPr>
          <w:rFonts w:ascii="Arial" w:eastAsia="Arial" w:hAnsi="Arial" w:cs="Arial"/>
          <w:b/>
          <w:sz w:val="18"/>
        </w:rPr>
        <w:t xml:space="preserve">In </w:t>
      </w:r>
      <w:r>
        <w:rPr>
          <w:rFonts w:ascii="Arial" w:eastAsia="Arial" w:hAnsi="Arial" w:cs="Arial"/>
          <w:b/>
          <w:sz w:val="18"/>
          <w:u w:val="single" w:color="000000"/>
        </w:rPr>
        <w:t>Year 13</w:t>
      </w:r>
      <w:r>
        <w:rPr>
          <w:rFonts w:ascii="Arial" w:eastAsia="Arial" w:hAnsi="Arial" w:cs="Arial"/>
          <w:sz w:val="18"/>
        </w:rPr>
        <w:t xml:space="preserve"> </w:t>
      </w:r>
      <w:r>
        <w:rPr>
          <w:rFonts w:ascii="Arial" w:eastAsia="Arial" w:hAnsi="Arial" w:cs="Arial"/>
          <w:b/>
          <w:sz w:val="18"/>
        </w:rPr>
        <w:t xml:space="preserve">you will study the following topics: </w:t>
      </w:r>
    </w:p>
    <w:p w:rsidR="00F00AE7" w:rsidRDefault="00C67C19">
      <w:pPr>
        <w:spacing w:after="74"/>
        <w:ind w:left="149"/>
      </w:pPr>
      <w:r>
        <w:rPr>
          <w:rFonts w:ascii="Arial" w:eastAsia="Arial" w:hAnsi="Arial" w:cs="Arial"/>
          <w:b/>
          <w:sz w:val="8"/>
        </w:rPr>
        <w:t xml:space="preserve">  </w:t>
      </w:r>
    </w:p>
    <w:p w:rsidR="00F00AE7" w:rsidRDefault="00C67C19">
      <w:pPr>
        <w:spacing w:after="5" w:line="253" w:lineRule="auto"/>
        <w:ind w:left="134" w:firstLine="7"/>
        <w:jc w:val="both"/>
      </w:pPr>
      <w:r>
        <w:rPr>
          <w:rFonts w:ascii="Arial" w:eastAsia="Arial" w:hAnsi="Arial" w:cs="Arial"/>
          <w:b/>
          <w:sz w:val="18"/>
        </w:rPr>
        <w:t xml:space="preserve">AS1:   </w:t>
      </w:r>
      <w:r>
        <w:rPr>
          <w:rFonts w:ascii="Arial" w:eastAsia="Arial" w:hAnsi="Arial" w:cs="Arial"/>
          <w:sz w:val="18"/>
        </w:rPr>
        <w:t xml:space="preserve">Physical Geography: Rivers, Ecosystems and Weather and Climate  </w:t>
      </w:r>
    </w:p>
    <w:p w:rsidR="00F00AE7" w:rsidRDefault="00C67C19">
      <w:pPr>
        <w:spacing w:after="5" w:line="253" w:lineRule="auto"/>
        <w:ind w:left="134" w:firstLine="7"/>
        <w:jc w:val="both"/>
      </w:pPr>
      <w:r>
        <w:rPr>
          <w:rFonts w:ascii="Arial" w:eastAsia="Arial" w:hAnsi="Arial" w:cs="Arial"/>
          <w:b/>
          <w:sz w:val="18"/>
        </w:rPr>
        <w:t xml:space="preserve">AS2:   </w:t>
      </w:r>
      <w:r>
        <w:rPr>
          <w:rFonts w:ascii="Arial" w:eastAsia="Arial" w:hAnsi="Arial" w:cs="Arial"/>
          <w:sz w:val="18"/>
        </w:rPr>
        <w:t xml:space="preserve">Human Geography: Population, Settlement  and Development  </w:t>
      </w:r>
    </w:p>
    <w:p w:rsidR="00F00AE7" w:rsidRDefault="00C67C19">
      <w:pPr>
        <w:spacing w:after="5" w:line="253" w:lineRule="auto"/>
        <w:ind w:left="134" w:firstLine="7"/>
        <w:jc w:val="both"/>
      </w:pPr>
      <w:r>
        <w:rPr>
          <w:rFonts w:ascii="Arial" w:eastAsia="Arial" w:hAnsi="Arial" w:cs="Arial"/>
          <w:b/>
          <w:sz w:val="18"/>
        </w:rPr>
        <w:t xml:space="preserve">AS3:   </w:t>
      </w:r>
      <w:r>
        <w:rPr>
          <w:rFonts w:ascii="Arial" w:eastAsia="Arial" w:hAnsi="Arial" w:cs="Arial"/>
          <w:sz w:val="18"/>
        </w:rPr>
        <w:t>Fieldwork skills and Techniques in Ge</w:t>
      </w:r>
      <w:r>
        <w:rPr>
          <w:rFonts w:ascii="Arial" w:eastAsia="Arial" w:hAnsi="Arial" w:cs="Arial"/>
          <w:sz w:val="18"/>
        </w:rPr>
        <w:t xml:space="preserve">ography </w:t>
      </w:r>
    </w:p>
    <w:p w:rsidR="00F00AE7" w:rsidRDefault="00C67C19">
      <w:pPr>
        <w:spacing w:after="0"/>
        <w:ind w:left="149"/>
      </w:pPr>
      <w:r>
        <w:rPr>
          <w:rFonts w:ascii="Arial" w:eastAsia="Arial" w:hAnsi="Arial" w:cs="Arial"/>
          <w:sz w:val="18"/>
        </w:rPr>
        <w:t xml:space="preserve">  </w:t>
      </w:r>
    </w:p>
    <w:p w:rsidR="00F00AE7" w:rsidRDefault="00C67C19">
      <w:pPr>
        <w:spacing w:after="4" w:line="256" w:lineRule="auto"/>
        <w:ind w:left="144" w:hanging="10"/>
      </w:pPr>
      <w:r>
        <w:rPr>
          <w:rFonts w:ascii="Arial" w:eastAsia="Arial" w:hAnsi="Arial" w:cs="Arial"/>
          <w:b/>
          <w:sz w:val="18"/>
        </w:rPr>
        <w:t xml:space="preserve">In </w:t>
      </w:r>
      <w:r>
        <w:rPr>
          <w:rFonts w:ascii="Arial" w:eastAsia="Arial" w:hAnsi="Arial" w:cs="Arial"/>
          <w:b/>
          <w:sz w:val="18"/>
          <w:u w:val="single" w:color="000000"/>
        </w:rPr>
        <w:t>Year 14</w:t>
      </w:r>
      <w:r>
        <w:rPr>
          <w:rFonts w:ascii="Arial" w:eastAsia="Arial" w:hAnsi="Arial" w:cs="Arial"/>
          <w:b/>
          <w:sz w:val="18"/>
        </w:rPr>
        <w:t xml:space="preserve"> you will study the following topics: </w:t>
      </w:r>
    </w:p>
    <w:p w:rsidR="00F00AE7" w:rsidRDefault="00C67C19">
      <w:pPr>
        <w:spacing w:after="77"/>
        <w:ind w:left="149"/>
      </w:pPr>
      <w:r>
        <w:rPr>
          <w:rFonts w:ascii="Arial" w:eastAsia="Arial" w:hAnsi="Arial" w:cs="Arial"/>
          <w:b/>
          <w:sz w:val="8"/>
        </w:rPr>
        <w:t xml:space="preserve">  </w:t>
      </w:r>
    </w:p>
    <w:p w:rsidR="00F00AE7" w:rsidRDefault="00C67C19">
      <w:pPr>
        <w:spacing w:after="5" w:line="253" w:lineRule="auto"/>
        <w:ind w:left="134" w:firstLine="7"/>
        <w:jc w:val="both"/>
      </w:pPr>
      <w:r>
        <w:rPr>
          <w:rFonts w:ascii="Arial" w:eastAsia="Arial" w:hAnsi="Arial" w:cs="Arial"/>
          <w:b/>
          <w:sz w:val="18"/>
        </w:rPr>
        <w:t xml:space="preserve">A21:  </w:t>
      </w:r>
      <w:r>
        <w:rPr>
          <w:rFonts w:ascii="Arial" w:eastAsia="Arial" w:hAnsi="Arial" w:cs="Arial"/>
          <w:sz w:val="18"/>
        </w:rPr>
        <w:t xml:space="preserve">Physical Geography: Earthquakes &amp; Volcanoes and Tropical Ecosystems </w:t>
      </w:r>
    </w:p>
    <w:p w:rsidR="00F00AE7" w:rsidRDefault="00C67C19">
      <w:pPr>
        <w:spacing w:after="5" w:line="253" w:lineRule="auto"/>
        <w:ind w:left="134" w:right="4851" w:firstLine="7"/>
        <w:jc w:val="both"/>
      </w:pPr>
      <w:r>
        <w:rPr>
          <w:noProof/>
        </w:rPr>
        <mc:AlternateContent>
          <mc:Choice Requires="wpg">
            <w:drawing>
              <wp:anchor distT="0" distB="0" distL="114300" distR="114300" simplePos="0" relativeHeight="251688960" behindDoc="0" locked="0" layoutInCell="1" allowOverlap="1">
                <wp:simplePos x="0" y="0"/>
                <wp:positionH relativeFrom="page">
                  <wp:posOffset>6940296</wp:posOffset>
                </wp:positionH>
                <wp:positionV relativeFrom="page">
                  <wp:posOffset>4942332</wp:posOffset>
                </wp:positionV>
                <wp:extent cx="126492" cy="92964"/>
                <wp:effectExtent l="0" t="0" r="0" b="0"/>
                <wp:wrapTopAndBottom/>
                <wp:docPr id="43384" name="Group 43384"/>
                <wp:cNvGraphicFramePr/>
                <a:graphic xmlns:a="http://schemas.openxmlformats.org/drawingml/2006/main">
                  <a:graphicData uri="http://schemas.microsoft.com/office/word/2010/wordprocessingGroup">
                    <wpg:wgp>
                      <wpg:cNvGrpSpPr/>
                      <wpg:grpSpPr>
                        <a:xfrm>
                          <a:off x="0" y="0"/>
                          <a:ext cx="126492" cy="92964"/>
                          <a:chOff x="0" y="0"/>
                          <a:chExt cx="126492" cy="92964"/>
                        </a:xfrm>
                      </wpg:grpSpPr>
                      <wps:wsp>
                        <wps:cNvPr id="2206" name="Shape 2206"/>
                        <wps:cNvSpPr/>
                        <wps:spPr>
                          <a:xfrm>
                            <a:off x="64770" y="5658"/>
                            <a:ext cx="28194" cy="82633"/>
                          </a:xfrm>
                          <a:custGeom>
                            <a:avLst/>
                            <a:gdLst/>
                            <a:ahLst/>
                            <a:cxnLst/>
                            <a:rect l="0" t="0" r="0" b="0"/>
                            <a:pathLst>
                              <a:path w="28194" h="82633">
                                <a:moveTo>
                                  <a:pt x="28194" y="0"/>
                                </a:moveTo>
                                <a:lnTo>
                                  <a:pt x="28194" y="11745"/>
                                </a:lnTo>
                                <a:lnTo>
                                  <a:pt x="28067" y="11728"/>
                                </a:lnTo>
                                <a:cubicBezTo>
                                  <a:pt x="24638" y="11728"/>
                                  <a:pt x="22098" y="12516"/>
                                  <a:pt x="20447" y="14103"/>
                                </a:cubicBezTo>
                                <a:cubicBezTo>
                                  <a:pt x="18669" y="15691"/>
                                  <a:pt x="17907" y="17888"/>
                                  <a:pt x="17907" y="20682"/>
                                </a:cubicBezTo>
                                <a:cubicBezTo>
                                  <a:pt x="17907" y="22003"/>
                                  <a:pt x="18034" y="23222"/>
                                  <a:pt x="18542" y="24327"/>
                                </a:cubicBezTo>
                                <a:cubicBezTo>
                                  <a:pt x="18923" y="25444"/>
                                  <a:pt x="19685" y="26486"/>
                                  <a:pt x="20574" y="27476"/>
                                </a:cubicBezTo>
                                <a:cubicBezTo>
                                  <a:pt x="21463" y="28467"/>
                                  <a:pt x="22606" y="29432"/>
                                  <a:pt x="24002" y="30385"/>
                                </a:cubicBezTo>
                                <a:lnTo>
                                  <a:pt x="28194" y="32818"/>
                                </a:lnTo>
                                <a:lnTo>
                                  <a:pt x="28194" y="47226"/>
                                </a:lnTo>
                                <a:lnTo>
                                  <a:pt x="27432" y="46806"/>
                                </a:lnTo>
                                <a:cubicBezTo>
                                  <a:pt x="25527" y="47834"/>
                                  <a:pt x="23876" y="48876"/>
                                  <a:pt x="22352" y="49904"/>
                                </a:cubicBezTo>
                                <a:cubicBezTo>
                                  <a:pt x="20955" y="50933"/>
                                  <a:pt x="19685" y="52013"/>
                                  <a:pt x="18796" y="53143"/>
                                </a:cubicBezTo>
                                <a:cubicBezTo>
                                  <a:pt x="17907" y="54273"/>
                                  <a:pt x="17145" y="55467"/>
                                  <a:pt x="16637" y="56724"/>
                                </a:cubicBezTo>
                                <a:cubicBezTo>
                                  <a:pt x="16256" y="57982"/>
                                  <a:pt x="16002" y="59328"/>
                                  <a:pt x="16002" y="60776"/>
                                </a:cubicBezTo>
                                <a:cubicBezTo>
                                  <a:pt x="16002" y="63976"/>
                                  <a:pt x="17018" y="66427"/>
                                  <a:pt x="19050" y="68116"/>
                                </a:cubicBezTo>
                                <a:lnTo>
                                  <a:pt x="28194" y="70622"/>
                                </a:lnTo>
                                <a:lnTo>
                                  <a:pt x="28194" y="82540"/>
                                </a:lnTo>
                                <a:lnTo>
                                  <a:pt x="27432" y="82633"/>
                                </a:lnTo>
                                <a:cubicBezTo>
                                  <a:pt x="22860" y="82633"/>
                                  <a:pt x="18923" y="82175"/>
                                  <a:pt x="15494" y="81274"/>
                                </a:cubicBezTo>
                                <a:cubicBezTo>
                                  <a:pt x="12065" y="80372"/>
                                  <a:pt x="9144" y="79038"/>
                                  <a:pt x="6858" y="77286"/>
                                </a:cubicBezTo>
                                <a:cubicBezTo>
                                  <a:pt x="4572" y="75546"/>
                                  <a:pt x="2794" y="73374"/>
                                  <a:pt x="1651" y="70809"/>
                                </a:cubicBezTo>
                                <a:cubicBezTo>
                                  <a:pt x="508" y="68231"/>
                                  <a:pt x="0" y="65284"/>
                                  <a:pt x="0" y="61944"/>
                                </a:cubicBezTo>
                                <a:cubicBezTo>
                                  <a:pt x="0" y="59684"/>
                                  <a:pt x="253" y="57550"/>
                                  <a:pt x="1015" y="55556"/>
                                </a:cubicBezTo>
                                <a:cubicBezTo>
                                  <a:pt x="1651" y="53549"/>
                                  <a:pt x="2667" y="51695"/>
                                  <a:pt x="4064" y="49993"/>
                                </a:cubicBezTo>
                                <a:cubicBezTo>
                                  <a:pt x="5334" y="48279"/>
                                  <a:pt x="6985" y="46679"/>
                                  <a:pt x="9017" y="45180"/>
                                </a:cubicBezTo>
                                <a:cubicBezTo>
                                  <a:pt x="11049" y="43669"/>
                                  <a:pt x="13335" y="42246"/>
                                  <a:pt x="15875" y="40887"/>
                                </a:cubicBezTo>
                                <a:cubicBezTo>
                                  <a:pt x="13843" y="39732"/>
                                  <a:pt x="11938" y="38487"/>
                                  <a:pt x="10160" y="37141"/>
                                </a:cubicBezTo>
                                <a:cubicBezTo>
                                  <a:pt x="8509" y="35808"/>
                                  <a:pt x="7112" y="34347"/>
                                  <a:pt x="5842" y="32760"/>
                                </a:cubicBezTo>
                                <a:cubicBezTo>
                                  <a:pt x="4699" y="31172"/>
                                  <a:pt x="3810" y="29432"/>
                                  <a:pt x="3175" y="27540"/>
                                </a:cubicBezTo>
                                <a:cubicBezTo>
                                  <a:pt x="2540" y="25648"/>
                                  <a:pt x="2286" y="23590"/>
                                  <a:pt x="2286" y="21368"/>
                                </a:cubicBezTo>
                                <a:cubicBezTo>
                                  <a:pt x="2286" y="18154"/>
                                  <a:pt x="2794" y="15234"/>
                                  <a:pt x="3937" y="12630"/>
                                </a:cubicBezTo>
                                <a:cubicBezTo>
                                  <a:pt x="5080" y="10014"/>
                                  <a:pt x="6731" y="7741"/>
                                  <a:pt x="9017" y="5836"/>
                                </a:cubicBezTo>
                                <a:cubicBezTo>
                                  <a:pt x="11302" y="3918"/>
                                  <a:pt x="14097" y="2444"/>
                                  <a:pt x="17399" y="1416"/>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7" name="Shape 2207"/>
                        <wps:cNvSpPr/>
                        <wps:spPr>
                          <a:xfrm>
                            <a:off x="92965" y="5525"/>
                            <a:ext cx="28321" cy="82673"/>
                          </a:xfrm>
                          <a:custGeom>
                            <a:avLst/>
                            <a:gdLst/>
                            <a:ahLst/>
                            <a:cxnLst/>
                            <a:rect l="0" t="0" r="0" b="0"/>
                            <a:pathLst>
                              <a:path w="28321" h="82673">
                                <a:moveTo>
                                  <a:pt x="1015" y="0"/>
                                </a:moveTo>
                                <a:cubicBezTo>
                                  <a:pt x="5333" y="0"/>
                                  <a:pt x="9144" y="483"/>
                                  <a:pt x="12319" y="1422"/>
                                </a:cubicBezTo>
                                <a:cubicBezTo>
                                  <a:pt x="15494" y="2375"/>
                                  <a:pt x="18033" y="3708"/>
                                  <a:pt x="20065" y="5435"/>
                                </a:cubicBezTo>
                                <a:cubicBezTo>
                                  <a:pt x="22097" y="7163"/>
                                  <a:pt x="23621" y="9233"/>
                                  <a:pt x="24510" y="11646"/>
                                </a:cubicBezTo>
                                <a:cubicBezTo>
                                  <a:pt x="25526" y="14059"/>
                                  <a:pt x="26034" y="16726"/>
                                  <a:pt x="26034" y="19647"/>
                                </a:cubicBezTo>
                                <a:cubicBezTo>
                                  <a:pt x="26034" y="21577"/>
                                  <a:pt x="25653" y="23469"/>
                                  <a:pt x="25019" y="25298"/>
                                </a:cubicBezTo>
                                <a:cubicBezTo>
                                  <a:pt x="24383" y="27127"/>
                                  <a:pt x="23495" y="28867"/>
                                  <a:pt x="22351" y="30518"/>
                                </a:cubicBezTo>
                                <a:cubicBezTo>
                                  <a:pt x="21208" y="32156"/>
                                  <a:pt x="19811" y="33718"/>
                                  <a:pt x="18033" y="35179"/>
                                </a:cubicBezTo>
                                <a:cubicBezTo>
                                  <a:pt x="16383" y="36639"/>
                                  <a:pt x="14477" y="37973"/>
                                  <a:pt x="12319" y="39167"/>
                                </a:cubicBezTo>
                                <a:cubicBezTo>
                                  <a:pt x="14858" y="40475"/>
                                  <a:pt x="17145" y="41884"/>
                                  <a:pt x="19049" y="43358"/>
                                </a:cubicBezTo>
                                <a:cubicBezTo>
                                  <a:pt x="21082" y="44843"/>
                                  <a:pt x="22733" y="46444"/>
                                  <a:pt x="24130" y="48146"/>
                                </a:cubicBezTo>
                                <a:cubicBezTo>
                                  <a:pt x="25399" y="49860"/>
                                  <a:pt x="26415" y="51676"/>
                                  <a:pt x="27177" y="53619"/>
                                </a:cubicBezTo>
                                <a:cubicBezTo>
                                  <a:pt x="27939" y="55550"/>
                                  <a:pt x="28321" y="57645"/>
                                  <a:pt x="28321" y="59918"/>
                                </a:cubicBezTo>
                                <a:cubicBezTo>
                                  <a:pt x="28321" y="63538"/>
                                  <a:pt x="27685" y="66777"/>
                                  <a:pt x="26415" y="69609"/>
                                </a:cubicBezTo>
                                <a:cubicBezTo>
                                  <a:pt x="25146" y="72453"/>
                                  <a:pt x="23240" y="74854"/>
                                  <a:pt x="20827" y="76809"/>
                                </a:cubicBezTo>
                                <a:cubicBezTo>
                                  <a:pt x="18414" y="78765"/>
                                  <a:pt x="15367" y="80251"/>
                                  <a:pt x="11683" y="81254"/>
                                </a:cubicBezTo>
                                <a:lnTo>
                                  <a:pt x="0" y="82673"/>
                                </a:lnTo>
                                <a:lnTo>
                                  <a:pt x="0" y="70755"/>
                                </a:lnTo>
                                <a:lnTo>
                                  <a:pt x="126" y="70789"/>
                                </a:lnTo>
                                <a:cubicBezTo>
                                  <a:pt x="4190" y="70789"/>
                                  <a:pt x="7238" y="69926"/>
                                  <a:pt x="9271" y="68186"/>
                                </a:cubicBezTo>
                                <a:cubicBezTo>
                                  <a:pt x="11175" y="66459"/>
                                  <a:pt x="12192" y="64071"/>
                                  <a:pt x="12192" y="61023"/>
                                </a:cubicBezTo>
                                <a:cubicBezTo>
                                  <a:pt x="12192" y="59499"/>
                                  <a:pt x="11937" y="58115"/>
                                  <a:pt x="11430" y="56858"/>
                                </a:cubicBezTo>
                                <a:cubicBezTo>
                                  <a:pt x="10921" y="55600"/>
                                  <a:pt x="10159" y="54420"/>
                                  <a:pt x="9017" y="53302"/>
                                </a:cubicBezTo>
                                <a:cubicBezTo>
                                  <a:pt x="8000" y="52197"/>
                                  <a:pt x="6603" y="51117"/>
                                  <a:pt x="4952" y="50089"/>
                                </a:cubicBezTo>
                                <a:lnTo>
                                  <a:pt x="0" y="47360"/>
                                </a:lnTo>
                                <a:lnTo>
                                  <a:pt x="0" y="32951"/>
                                </a:lnTo>
                                <a:lnTo>
                                  <a:pt x="1015" y="33541"/>
                                </a:lnTo>
                                <a:cubicBezTo>
                                  <a:pt x="3936" y="31775"/>
                                  <a:pt x="6349" y="29883"/>
                                  <a:pt x="7873" y="27864"/>
                                </a:cubicBezTo>
                                <a:cubicBezTo>
                                  <a:pt x="9524" y="25845"/>
                                  <a:pt x="10413" y="23597"/>
                                  <a:pt x="10413" y="21133"/>
                                </a:cubicBezTo>
                                <a:cubicBezTo>
                                  <a:pt x="10413" y="19685"/>
                                  <a:pt x="10159" y="18390"/>
                                  <a:pt x="9778" y="17234"/>
                                </a:cubicBezTo>
                                <a:cubicBezTo>
                                  <a:pt x="9397" y="16078"/>
                                  <a:pt x="8635" y="15100"/>
                                  <a:pt x="7746" y="14300"/>
                                </a:cubicBezTo>
                                <a:cubicBezTo>
                                  <a:pt x="6858" y="13500"/>
                                  <a:pt x="5842" y="12890"/>
                                  <a:pt x="4571" y="12484"/>
                                </a:cubicBezTo>
                                <a:lnTo>
                                  <a:pt x="0" y="11879"/>
                                </a:lnTo>
                                <a:lnTo>
                                  <a:pt x="0" y="133"/>
                                </a:lnTo>
                                <a:lnTo>
                                  <a:pt x="10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8" name="Shape 2208"/>
                        <wps:cNvSpPr/>
                        <wps:spPr>
                          <a:xfrm>
                            <a:off x="80773" y="52464"/>
                            <a:ext cx="24384" cy="23850"/>
                          </a:xfrm>
                          <a:custGeom>
                            <a:avLst/>
                            <a:gdLst/>
                            <a:ahLst/>
                            <a:cxnLst/>
                            <a:rect l="0" t="0" r="0" b="0"/>
                            <a:pathLst>
                              <a:path w="24384" h="23850">
                                <a:moveTo>
                                  <a:pt x="11430" y="0"/>
                                </a:moveTo>
                                <a:cubicBezTo>
                                  <a:pt x="9525" y="1029"/>
                                  <a:pt x="7874" y="2070"/>
                                  <a:pt x="6350" y="3099"/>
                                </a:cubicBezTo>
                                <a:cubicBezTo>
                                  <a:pt x="4952" y="4128"/>
                                  <a:pt x="3683" y="5207"/>
                                  <a:pt x="2794" y="6337"/>
                                </a:cubicBezTo>
                                <a:cubicBezTo>
                                  <a:pt x="1905" y="7468"/>
                                  <a:pt x="1143" y="8661"/>
                                  <a:pt x="635" y="9919"/>
                                </a:cubicBezTo>
                                <a:cubicBezTo>
                                  <a:pt x="253" y="11176"/>
                                  <a:pt x="0" y="12522"/>
                                  <a:pt x="0" y="13970"/>
                                </a:cubicBezTo>
                                <a:cubicBezTo>
                                  <a:pt x="0" y="17170"/>
                                  <a:pt x="1015" y="19622"/>
                                  <a:pt x="3048" y="21311"/>
                                </a:cubicBezTo>
                                <a:cubicBezTo>
                                  <a:pt x="5207" y="23000"/>
                                  <a:pt x="8255" y="23850"/>
                                  <a:pt x="12319" y="23850"/>
                                </a:cubicBezTo>
                                <a:cubicBezTo>
                                  <a:pt x="16383" y="23850"/>
                                  <a:pt x="19431" y="22987"/>
                                  <a:pt x="21463" y="21247"/>
                                </a:cubicBezTo>
                                <a:cubicBezTo>
                                  <a:pt x="23368" y="19520"/>
                                  <a:pt x="24384" y="17132"/>
                                  <a:pt x="24384" y="14084"/>
                                </a:cubicBezTo>
                                <a:cubicBezTo>
                                  <a:pt x="24384" y="12560"/>
                                  <a:pt x="24130" y="11176"/>
                                  <a:pt x="23622" y="9919"/>
                                </a:cubicBezTo>
                                <a:cubicBezTo>
                                  <a:pt x="23113" y="8661"/>
                                  <a:pt x="22351" y="7481"/>
                                  <a:pt x="21209" y="6363"/>
                                </a:cubicBezTo>
                                <a:cubicBezTo>
                                  <a:pt x="20193" y="5258"/>
                                  <a:pt x="18796" y="4178"/>
                                  <a:pt x="17145" y="3150"/>
                                </a:cubicBezTo>
                                <a:cubicBezTo>
                                  <a:pt x="15494" y="2121"/>
                                  <a:pt x="13588" y="1079"/>
                                  <a:pt x="11430"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2209" name="Shape 2209"/>
                        <wps:cNvSpPr/>
                        <wps:spPr>
                          <a:xfrm>
                            <a:off x="82677" y="17387"/>
                            <a:ext cx="20701" cy="21679"/>
                          </a:xfrm>
                          <a:custGeom>
                            <a:avLst/>
                            <a:gdLst/>
                            <a:ahLst/>
                            <a:cxnLst/>
                            <a:rect l="0" t="0" r="0" b="0"/>
                            <a:pathLst>
                              <a:path w="20701" h="21679">
                                <a:moveTo>
                                  <a:pt x="10160" y="0"/>
                                </a:moveTo>
                                <a:cubicBezTo>
                                  <a:pt x="6731" y="0"/>
                                  <a:pt x="4191" y="788"/>
                                  <a:pt x="2540" y="2375"/>
                                </a:cubicBezTo>
                                <a:cubicBezTo>
                                  <a:pt x="762" y="3963"/>
                                  <a:pt x="0" y="6159"/>
                                  <a:pt x="0" y="8953"/>
                                </a:cubicBezTo>
                                <a:cubicBezTo>
                                  <a:pt x="0" y="10274"/>
                                  <a:pt x="127" y="11493"/>
                                  <a:pt x="635" y="12598"/>
                                </a:cubicBezTo>
                                <a:cubicBezTo>
                                  <a:pt x="1016" y="13716"/>
                                  <a:pt x="1778" y="14757"/>
                                  <a:pt x="2667" y="15748"/>
                                </a:cubicBezTo>
                                <a:cubicBezTo>
                                  <a:pt x="3556" y="16739"/>
                                  <a:pt x="4699" y="17704"/>
                                  <a:pt x="6096" y="18656"/>
                                </a:cubicBezTo>
                                <a:cubicBezTo>
                                  <a:pt x="7620" y="19596"/>
                                  <a:pt x="9271" y="20612"/>
                                  <a:pt x="11303" y="21679"/>
                                </a:cubicBezTo>
                                <a:cubicBezTo>
                                  <a:pt x="14224" y="19914"/>
                                  <a:pt x="16637" y="18021"/>
                                  <a:pt x="18161" y="16002"/>
                                </a:cubicBezTo>
                                <a:cubicBezTo>
                                  <a:pt x="19812" y="13983"/>
                                  <a:pt x="20701" y="11735"/>
                                  <a:pt x="20701" y="9271"/>
                                </a:cubicBezTo>
                                <a:cubicBezTo>
                                  <a:pt x="20701" y="7823"/>
                                  <a:pt x="20447" y="6528"/>
                                  <a:pt x="20066" y="5372"/>
                                </a:cubicBezTo>
                                <a:cubicBezTo>
                                  <a:pt x="19685" y="4216"/>
                                  <a:pt x="18923" y="3239"/>
                                  <a:pt x="18034" y="2438"/>
                                </a:cubicBezTo>
                                <a:cubicBezTo>
                                  <a:pt x="17145" y="1638"/>
                                  <a:pt x="16129" y="1029"/>
                                  <a:pt x="14859" y="622"/>
                                </a:cubicBezTo>
                                <a:cubicBezTo>
                                  <a:pt x="13462" y="203"/>
                                  <a:pt x="11938" y="0"/>
                                  <a:pt x="10160"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2211" name="Shape 2211"/>
                        <wps:cNvSpPr/>
                        <wps:spPr>
                          <a:xfrm>
                            <a:off x="64770" y="5525"/>
                            <a:ext cx="56515" cy="82766"/>
                          </a:xfrm>
                          <a:custGeom>
                            <a:avLst/>
                            <a:gdLst/>
                            <a:ahLst/>
                            <a:cxnLst/>
                            <a:rect l="0" t="0" r="0" b="0"/>
                            <a:pathLst>
                              <a:path w="56515" h="82766">
                                <a:moveTo>
                                  <a:pt x="29210" y="0"/>
                                </a:moveTo>
                                <a:cubicBezTo>
                                  <a:pt x="33527" y="0"/>
                                  <a:pt x="37338" y="483"/>
                                  <a:pt x="40513" y="1422"/>
                                </a:cubicBezTo>
                                <a:cubicBezTo>
                                  <a:pt x="43688" y="2375"/>
                                  <a:pt x="46227" y="3708"/>
                                  <a:pt x="48260" y="5435"/>
                                </a:cubicBezTo>
                                <a:cubicBezTo>
                                  <a:pt x="50292" y="7163"/>
                                  <a:pt x="51815" y="9233"/>
                                  <a:pt x="52705" y="11646"/>
                                </a:cubicBezTo>
                                <a:cubicBezTo>
                                  <a:pt x="53721" y="14059"/>
                                  <a:pt x="54228" y="16726"/>
                                  <a:pt x="54228" y="19647"/>
                                </a:cubicBezTo>
                                <a:cubicBezTo>
                                  <a:pt x="54228" y="21577"/>
                                  <a:pt x="53848" y="23469"/>
                                  <a:pt x="53213" y="25298"/>
                                </a:cubicBezTo>
                                <a:cubicBezTo>
                                  <a:pt x="52577" y="27127"/>
                                  <a:pt x="51689" y="28867"/>
                                  <a:pt x="50546" y="30518"/>
                                </a:cubicBezTo>
                                <a:cubicBezTo>
                                  <a:pt x="49402" y="32156"/>
                                  <a:pt x="48006" y="33718"/>
                                  <a:pt x="46227" y="35179"/>
                                </a:cubicBezTo>
                                <a:cubicBezTo>
                                  <a:pt x="44577" y="36639"/>
                                  <a:pt x="42672" y="37973"/>
                                  <a:pt x="40513" y="39167"/>
                                </a:cubicBezTo>
                                <a:cubicBezTo>
                                  <a:pt x="43052" y="40475"/>
                                  <a:pt x="45339" y="41884"/>
                                  <a:pt x="47244" y="43358"/>
                                </a:cubicBezTo>
                                <a:cubicBezTo>
                                  <a:pt x="49276" y="44843"/>
                                  <a:pt x="50927" y="46444"/>
                                  <a:pt x="52324" y="48146"/>
                                </a:cubicBezTo>
                                <a:cubicBezTo>
                                  <a:pt x="53594" y="49860"/>
                                  <a:pt x="54610" y="51676"/>
                                  <a:pt x="55372" y="53619"/>
                                </a:cubicBezTo>
                                <a:cubicBezTo>
                                  <a:pt x="56134" y="55550"/>
                                  <a:pt x="56515" y="57645"/>
                                  <a:pt x="56515" y="59918"/>
                                </a:cubicBezTo>
                                <a:cubicBezTo>
                                  <a:pt x="56515" y="63538"/>
                                  <a:pt x="55880" y="66777"/>
                                  <a:pt x="54610" y="69609"/>
                                </a:cubicBezTo>
                                <a:cubicBezTo>
                                  <a:pt x="53340" y="72453"/>
                                  <a:pt x="51435" y="74854"/>
                                  <a:pt x="49022" y="76809"/>
                                </a:cubicBezTo>
                                <a:cubicBezTo>
                                  <a:pt x="46609" y="78765"/>
                                  <a:pt x="43561" y="80251"/>
                                  <a:pt x="39877" y="81254"/>
                                </a:cubicBezTo>
                                <a:cubicBezTo>
                                  <a:pt x="36322" y="82258"/>
                                  <a:pt x="32131" y="82766"/>
                                  <a:pt x="27432" y="82766"/>
                                </a:cubicBezTo>
                                <a:cubicBezTo>
                                  <a:pt x="22860" y="82766"/>
                                  <a:pt x="18923" y="82309"/>
                                  <a:pt x="15494" y="81407"/>
                                </a:cubicBezTo>
                                <a:cubicBezTo>
                                  <a:pt x="12065" y="80505"/>
                                  <a:pt x="9144" y="79172"/>
                                  <a:pt x="6858" y="77419"/>
                                </a:cubicBezTo>
                                <a:cubicBezTo>
                                  <a:pt x="4572" y="75679"/>
                                  <a:pt x="2794" y="73508"/>
                                  <a:pt x="1651" y="70942"/>
                                </a:cubicBezTo>
                                <a:cubicBezTo>
                                  <a:pt x="508" y="68364"/>
                                  <a:pt x="0" y="65418"/>
                                  <a:pt x="0" y="62078"/>
                                </a:cubicBezTo>
                                <a:cubicBezTo>
                                  <a:pt x="0" y="59817"/>
                                  <a:pt x="253" y="57683"/>
                                  <a:pt x="1015" y="55689"/>
                                </a:cubicBezTo>
                                <a:cubicBezTo>
                                  <a:pt x="1651" y="53683"/>
                                  <a:pt x="2667" y="51829"/>
                                  <a:pt x="4064" y="50127"/>
                                </a:cubicBezTo>
                                <a:cubicBezTo>
                                  <a:pt x="5334" y="48412"/>
                                  <a:pt x="6985" y="46812"/>
                                  <a:pt x="9017" y="45314"/>
                                </a:cubicBezTo>
                                <a:cubicBezTo>
                                  <a:pt x="11049" y="43802"/>
                                  <a:pt x="13335" y="42380"/>
                                  <a:pt x="15875" y="41021"/>
                                </a:cubicBezTo>
                                <a:cubicBezTo>
                                  <a:pt x="13843" y="39865"/>
                                  <a:pt x="11938" y="38621"/>
                                  <a:pt x="10160" y="37274"/>
                                </a:cubicBezTo>
                                <a:cubicBezTo>
                                  <a:pt x="8509" y="35941"/>
                                  <a:pt x="7112" y="34480"/>
                                  <a:pt x="5842" y="32893"/>
                                </a:cubicBezTo>
                                <a:cubicBezTo>
                                  <a:pt x="4699" y="31305"/>
                                  <a:pt x="3810" y="29565"/>
                                  <a:pt x="3175" y="27673"/>
                                </a:cubicBezTo>
                                <a:cubicBezTo>
                                  <a:pt x="2540" y="25781"/>
                                  <a:pt x="2286" y="23723"/>
                                  <a:pt x="2286" y="21501"/>
                                </a:cubicBezTo>
                                <a:cubicBezTo>
                                  <a:pt x="2286" y="18288"/>
                                  <a:pt x="2794" y="15367"/>
                                  <a:pt x="3937" y="12763"/>
                                </a:cubicBezTo>
                                <a:cubicBezTo>
                                  <a:pt x="5080" y="10147"/>
                                  <a:pt x="6731" y="7874"/>
                                  <a:pt x="9017" y="5969"/>
                                </a:cubicBezTo>
                                <a:cubicBezTo>
                                  <a:pt x="11302" y="4051"/>
                                  <a:pt x="14097" y="2578"/>
                                  <a:pt x="17399" y="1549"/>
                                </a:cubicBezTo>
                                <a:cubicBezTo>
                                  <a:pt x="20827" y="521"/>
                                  <a:pt x="24765" y="0"/>
                                  <a:pt x="29210"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2213" name="Picture 2213"/>
                          <pic:cNvPicPr/>
                        </pic:nvPicPr>
                        <pic:blipFill>
                          <a:blip r:embed="rId96"/>
                          <a:stretch>
                            <a:fillRect/>
                          </a:stretch>
                        </pic:blipFill>
                        <pic:spPr>
                          <a:xfrm>
                            <a:off x="0" y="0"/>
                            <a:ext cx="126492" cy="92964"/>
                          </a:xfrm>
                          <a:prstGeom prst="rect">
                            <a:avLst/>
                          </a:prstGeom>
                        </pic:spPr>
                      </pic:pic>
                    </wpg:wgp>
                  </a:graphicData>
                </a:graphic>
              </wp:anchor>
            </w:drawing>
          </mc:Choice>
          <mc:Fallback xmlns:a="http://schemas.openxmlformats.org/drawingml/2006/main">
            <w:pict>
              <v:group id="Group 43384" style="width:9.96002pt;height:7.32001pt;position:absolute;mso-position-horizontal-relative:page;mso-position-horizontal:absolute;margin-left:546.48pt;mso-position-vertical-relative:page;margin-top:389.16pt;" coordsize="1264,929">
                <v:shape id="Shape 2206" style="position:absolute;width:281;height:826;left:647;top:56;" coordsize="28194,82633" path="m28194,0l28194,11745l28067,11728c24638,11728,22098,12516,20447,14103c18669,15691,17907,17888,17907,20682c17907,22003,18034,23222,18542,24327c18923,25444,19685,26486,20574,27476c21463,28467,22606,29432,24002,30385l28194,32818l28194,47226l27432,46806c25527,47834,23876,48876,22352,49904c20955,50933,19685,52013,18796,53143c17907,54273,17145,55467,16637,56724c16256,57982,16002,59328,16002,60776c16002,63976,17018,66427,19050,68116l28194,70622l28194,82540l27432,82633c22860,82633,18923,82175,15494,81274c12065,80372,9144,79038,6858,77286c4572,75546,2794,73374,1651,70809c508,68231,0,65284,0,61944c0,59684,253,57550,1015,55556c1651,53549,2667,51695,4064,49993c5334,48279,6985,46679,9017,45180c11049,43669,13335,42246,15875,40887c13843,39732,11938,38487,10160,37141c8509,35808,7112,34347,5842,32760c4699,31172,3810,29432,3175,27540c2540,25648,2286,23590,2286,21368c2286,18154,2794,15234,3937,12630c5080,10014,6731,7741,9017,5836c11302,3918,14097,2444,17399,1416l28194,0x">
                  <v:stroke weight="0pt" endcap="flat" joinstyle="miter" miterlimit="10" on="false" color="#000000" opacity="0"/>
                  <v:fill on="true" color="#000000"/>
                </v:shape>
                <v:shape id="Shape 2207" style="position:absolute;width:283;height:826;left:929;top:55;" coordsize="28321,82673" path="m1015,0c5333,0,9144,483,12319,1422c15494,2375,18033,3708,20065,5435c22097,7163,23621,9233,24510,11646c25526,14059,26034,16726,26034,19647c26034,21577,25653,23469,25019,25298c24383,27127,23495,28867,22351,30518c21208,32156,19811,33718,18033,35179c16383,36639,14477,37973,12319,39167c14858,40475,17145,41884,19049,43358c21082,44843,22733,46444,24130,48146c25399,49860,26415,51676,27177,53619c27939,55550,28321,57645,28321,59918c28321,63538,27685,66777,26415,69609c25146,72453,23240,74854,20827,76809c18414,78765,15367,80251,11683,81254l0,82673l0,70755l126,70789c4190,70789,7238,69926,9271,68186c11175,66459,12192,64071,12192,61023c12192,59499,11937,58115,11430,56858c10921,55600,10159,54420,9017,53302c8000,52197,6603,51117,4952,50089l0,47360l0,32951l1015,33541c3936,31775,6349,29883,7873,27864c9524,25845,10413,23597,10413,21133c10413,19685,10159,18390,9778,17234c9397,16078,8635,15100,7746,14300c6858,13500,5842,12890,4571,12484l0,11879l0,133l1015,0x">
                  <v:stroke weight="0pt" endcap="flat" joinstyle="miter" miterlimit="10" on="false" color="#000000" opacity="0"/>
                  <v:fill on="true" color="#000000"/>
                </v:shape>
                <v:shape id="Shape 2208" style="position:absolute;width:243;height:238;left:807;top:524;" coordsize="24384,23850" path="m11430,0c9525,1029,7874,2070,6350,3099c4952,4128,3683,5207,2794,6337c1905,7468,1143,8661,635,9919c253,11176,0,12522,0,13970c0,17170,1015,19622,3048,21311c5207,23000,8255,23850,12319,23850c16383,23850,19431,22987,21463,21247c23368,19520,24384,17132,24384,14084c24384,12560,24130,11176,23622,9919c23113,8661,22351,7481,21209,6363c20193,5258,18796,4178,17145,3150c15494,2121,13588,1079,11430,0x">
                  <v:stroke weight="0.75pt" endcap="flat" joinstyle="round" on="true" color="#000000" opacity="0.498039"/>
                  <v:fill on="false" color="#000000" opacity="0"/>
                </v:shape>
                <v:shape id="Shape 2209" style="position:absolute;width:207;height:216;left:826;top:173;" coordsize="20701,21679" path="m10160,0c6731,0,4191,788,2540,2375c762,3963,0,6159,0,8953c0,10274,127,11493,635,12598c1016,13716,1778,14757,2667,15748c3556,16739,4699,17704,6096,18656c7620,19596,9271,20612,11303,21679c14224,19914,16637,18021,18161,16002c19812,13983,20701,11735,20701,9271c20701,7823,20447,6528,20066,5372c19685,4216,18923,3239,18034,2438c17145,1638,16129,1029,14859,622c13462,203,11938,0,10160,0x">
                  <v:stroke weight="0.75pt" endcap="flat" joinstyle="round" on="true" color="#000000" opacity="0.498039"/>
                  <v:fill on="false" color="#000000" opacity="0"/>
                </v:shape>
                <v:shape id="Shape 2211" style="position:absolute;width:565;height:827;left:647;top:55;" coordsize="56515,82766" path="m29210,0c33527,0,37338,483,40513,1422c43688,2375,46227,3708,48260,5435c50292,7163,51815,9233,52705,11646c53721,14059,54228,16726,54228,19647c54228,21577,53848,23469,53213,25298c52577,27127,51689,28867,50546,30518c49402,32156,48006,33718,46227,35179c44577,36639,42672,37973,40513,39167c43052,40475,45339,41884,47244,43358c49276,44843,50927,46444,52324,48146c53594,49860,54610,51676,55372,53619c56134,55550,56515,57645,56515,59918c56515,63538,55880,66777,54610,69609c53340,72453,51435,74854,49022,76809c46609,78765,43561,80251,39877,81254c36322,82258,32131,82766,27432,82766c22860,82766,18923,82309,15494,81407c12065,80505,9144,79172,6858,77419c4572,75679,2794,73508,1651,70942c508,68364,0,65418,0,62078c0,59817,253,57683,1015,55689c1651,53683,2667,51829,4064,50127c5334,48412,6985,46812,9017,45314c11049,43802,13335,42380,15875,41021c13843,39865,11938,38621,10160,37274c8509,35941,7112,34480,5842,32893c4699,31305,3810,29565,3175,27673c2540,25781,2286,23723,2286,21501c2286,18288,2794,15367,3937,12763c5080,10147,6731,7874,9017,5969c11302,4051,14097,2578,17399,1549c20827,521,24765,0,29210,0x">
                  <v:stroke weight="0.75pt" endcap="flat" joinstyle="round" on="true" color="#000000" opacity="0.498039"/>
                  <v:fill on="false" color="#000000" opacity="0"/>
                </v:shape>
                <v:shape id="Picture 2213" style="position:absolute;width:1264;height:929;left:0;top:0;" filled="f">
                  <v:imagedata r:id="rId97"/>
                </v:shape>
                <w10:wrap type="topAndBottom"/>
              </v:group>
            </w:pict>
          </mc:Fallback>
        </mc:AlternateContent>
      </w:r>
      <w:r>
        <w:rPr>
          <w:rFonts w:ascii="Arial" w:eastAsia="Arial" w:hAnsi="Arial" w:cs="Arial"/>
          <w:b/>
          <w:sz w:val="18"/>
        </w:rPr>
        <w:t xml:space="preserve">A22:   </w:t>
      </w:r>
      <w:r>
        <w:rPr>
          <w:rFonts w:ascii="Arial" w:eastAsia="Arial" w:hAnsi="Arial" w:cs="Arial"/>
          <w:sz w:val="18"/>
        </w:rPr>
        <w:t xml:space="preserve">Human Geography: Sustainable Settlements and Tourism </w:t>
      </w:r>
      <w:r>
        <w:rPr>
          <w:rFonts w:ascii="Arial" w:eastAsia="Arial" w:hAnsi="Arial" w:cs="Arial"/>
          <w:b/>
          <w:sz w:val="18"/>
        </w:rPr>
        <w:t>A23</w:t>
      </w:r>
      <w:r>
        <w:rPr>
          <w:rFonts w:ascii="Arial" w:eastAsia="Arial" w:hAnsi="Arial" w:cs="Arial"/>
          <w:sz w:val="18"/>
        </w:rPr>
        <w:t xml:space="preserve">:   Decision-Making in Geography  </w:t>
      </w:r>
    </w:p>
    <w:p w:rsidR="00F00AE7" w:rsidRDefault="00C67C19">
      <w:pPr>
        <w:spacing w:after="0"/>
        <w:ind w:left="149"/>
      </w:pPr>
      <w:r>
        <w:rPr>
          <w:rFonts w:ascii="Arial" w:eastAsia="Arial" w:hAnsi="Arial" w:cs="Arial"/>
          <w:sz w:val="18"/>
        </w:rPr>
        <w:t xml:space="preserve">  </w:t>
      </w:r>
    </w:p>
    <w:p w:rsidR="00F00AE7" w:rsidRDefault="00C67C19">
      <w:pPr>
        <w:spacing w:after="4" w:line="256" w:lineRule="auto"/>
        <w:ind w:left="144" w:hanging="10"/>
      </w:pPr>
      <w:r>
        <w:rPr>
          <w:rFonts w:ascii="Arial" w:eastAsia="Arial" w:hAnsi="Arial" w:cs="Arial"/>
          <w:b/>
          <w:sz w:val="18"/>
        </w:rPr>
        <w:t>How will I be assessed?</w:t>
      </w:r>
      <w:r>
        <w:rPr>
          <w:rFonts w:ascii="Arial" w:eastAsia="Arial" w:hAnsi="Arial" w:cs="Arial"/>
          <w:sz w:val="18"/>
        </w:rPr>
        <w:t xml:space="preserve"> </w:t>
      </w:r>
    </w:p>
    <w:p w:rsidR="00F00AE7" w:rsidRDefault="00C67C19">
      <w:pPr>
        <w:spacing w:after="5" w:line="253" w:lineRule="auto"/>
        <w:ind w:left="134" w:firstLine="7"/>
        <w:jc w:val="both"/>
      </w:pPr>
      <w:r>
        <w:rPr>
          <w:rFonts w:ascii="Arial" w:eastAsia="Arial" w:hAnsi="Arial" w:cs="Arial"/>
          <w:sz w:val="18"/>
        </w:rPr>
        <w:t xml:space="preserve">The AS course will be assessed through three external examination papers in May / June of Year 13  </w:t>
      </w:r>
    </w:p>
    <w:p w:rsidR="00F00AE7" w:rsidRDefault="00C67C19">
      <w:pPr>
        <w:spacing w:after="5" w:line="253" w:lineRule="auto"/>
        <w:ind w:left="134" w:firstLine="7"/>
        <w:jc w:val="both"/>
      </w:pPr>
      <w:r>
        <w:rPr>
          <w:rFonts w:ascii="Arial" w:eastAsia="Arial" w:hAnsi="Arial" w:cs="Arial"/>
          <w:sz w:val="18"/>
        </w:rPr>
        <w:t xml:space="preserve">The A2 course will be assessed through three external papers in May/ June of Year 14 </w:t>
      </w:r>
    </w:p>
    <w:p w:rsidR="00F00AE7" w:rsidRDefault="00C67C19">
      <w:pPr>
        <w:spacing w:after="0"/>
        <w:ind w:left="149"/>
      </w:pPr>
      <w:r>
        <w:rPr>
          <w:rFonts w:ascii="Arial" w:eastAsia="Arial" w:hAnsi="Arial" w:cs="Arial"/>
          <w:sz w:val="18"/>
        </w:rPr>
        <w:t xml:space="preserve">  </w:t>
      </w:r>
    </w:p>
    <w:p w:rsidR="00F00AE7" w:rsidRDefault="00C67C19">
      <w:pPr>
        <w:spacing w:after="5" w:line="253" w:lineRule="auto"/>
        <w:ind w:left="134" w:firstLine="7"/>
        <w:jc w:val="both"/>
      </w:pPr>
      <w:r>
        <w:rPr>
          <w:rFonts w:ascii="Arial" w:eastAsia="Arial" w:hAnsi="Arial" w:cs="Arial"/>
          <w:sz w:val="18"/>
        </w:rPr>
        <w:t>As part of the AS Geography course you wil</w:t>
      </w:r>
      <w:r>
        <w:rPr>
          <w:rFonts w:ascii="Arial" w:eastAsia="Arial" w:hAnsi="Arial" w:cs="Arial"/>
          <w:sz w:val="18"/>
        </w:rPr>
        <w:t xml:space="preserve">l have the opportunity to go on a residential field study to focus on fieldwork skills and techniques. Throughout the course you are expected to have good attendance and to be organised with your notes. </w:t>
      </w:r>
    </w:p>
    <w:p w:rsidR="00F00AE7" w:rsidRDefault="00C67C19">
      <w:pPr>
        <w:spacing w:after="0"/>
        <w:ind w:left="149"/>
      </w:pPr>
      <w:r>
        <w:rPr>
          <w:rFonts w:ascii="Arial" w:eastAsia="Arial" w:hAnsi="Arial" w:cs="Arial"/>
          <w:sz w:val="18"/>
        </w:rPr>
        <w:t xml:space="preserve">  </w:t>
      </w:r>
    </w:p>
    <w:p w:rsidR="00F00AE7" w:rsidRDefault="00C67C19">
      <w:pPr>
        <w:spacing w:after="4" w:line="256" w:lineRule="auto"/>
        <w:ind w:left="144" w:hanging="10"/>
      </w:pPr>
      <w:r>
        <w:rPr>
          <w:rFonts w:ascii="Arial" w:eastAsia="Arial" w:hAnsi="Arial" w:cs="Arial"/>
          <w:b/>
          <w:sz w:val="18"/>
        </w:rPr>
        <w:t>Progression Routes</w:t>
      </w:r>
      <w:r>
        <w:rPr>
          <w:rFonts w:ascii="Arial" w:eastAsia="Arial" w:hAnsi="Arial" w:cs="Arial"/>
          <w:sz w:val="18"/>
        </w:rPr>
        <w:t xml:space="preserve"> </w:t>
      </w:r>
    </w:p>
    <w:p w:rsidR="00F00AE7" w:rsidRDefault="00C67C19">
      <w:pPr>
        <w:spacing w:after="5" w:line="253" w:lineRule="auto"/>
        <w:ind w:left="134" w:firstLine="7"/>
        <w:jc w:val="both"/>
      </w:pPr>
      <w:r>
        <w:rPr>
          <w:noProof/>
        </w:rPr>
        <mc:AlternateContent>
          <mc:Choice Requires="wpg">
            <w:drawing>
              <wp:anchor distT="0" distB="0" distL="114300" distR="114300" simplePos="0" relativeHeight="251689984" behindDoc="1" locked="0" layoutInCell="1" allowOverlap="1">
                <wp:simplePos x="0" y="0"/>
                <wp:positionH relativeFrom="column">
                  <wp:posOffset>-244112</wp:posOffset>
                </wp:positionH>
                <wp:positionV relativeFrom="paragraph">
                  <wp:posOffset>-3274324</wp:posOffset>
                </wp:positionV>
                <wp:extent cx="1870221" cy="4555733"/>
                <wp:effectExtent l="0" t="0" r="0" b="0"/>
                <wp:wrapNone/>
                <wp:docPr id="43385" name="Group 43385"/>
                <wp:cNvGraphicFramePr/>
                <a:graphic xmlns:a="http://schemas.openxmlformats.org/drawingml/2006/main">
                  <a:graphicData uri="http://schemas.microsoft.com/office/word/2010/wordprocessingGroup">
                    <wpg:wgp>
                      <wpg:cNvGrpSpPr/>
                      <wpg:grpSpPr>
                        <a:xfrm>
                          <a:off x="0" y="0"/>
                          <a:ext cx="1870221" cy="4555733"/>
                          <a:chOff x="0" y="0"/>
                          <a:chExt cx="1870221" cy="4555733"/>
                        </a:xfrm>
                      </wpg:grpSpPr>
                      <wps:wsp>
                        <wps:cNvPr id="2217" name="Rectangle 2217"/>
                        <wps:cNvSpPr/>
                        <wps:spPr>
                          <a:xfrm rot="-5399999">
                            <a:off x="-2885880" y="1446945"/>
                            <a:ext cx="5994669" cy="222907"/>
                          </a:xfrm>
                          <a:prstGeom prst="rect">
                            <a:avLst/>
                          </a:prstGeom>
                          <a:ln>
                            <a:noFill/>
                          </a:ln>
                        </wps:spPr>
                        <wps:txbx>
                          <w:txbxContent>
                            <w:p w:rsidR="00F00AE7" w:rsidRDefault="00C67C19">
                              <w:r>
                                <w:rPr>
                                  <w:rFonts w:ascii="Arial" w:eastAsia="Arial" w:hAnsi="Arial" w:cs="Arial"/>
                                  <w:b/>
                                  <w:color w:val="FFFFFF"/>
                                  <w:sz w:val="28"/>
                                  <w:shd w:val="clear" w:color="auto" w:fill="008000"/>
                                </w:rPr>
                                <w:t>An Introduction to Courses</w:t>
                              </w:r>
                              <w:r>
                                <w:rPr>
                                  <w:rFonts w:ascii="Arial" w:eastAsia="Arial" w:hAnsi="Arial" w:cs="Arial"/>
                                  <w:b/>
                                  <w:color w:val="FFFFFF"/>
                                  <w:sz w:val="28"/>
                                  <w:shd w:val="clear" w:color="auto" w:fill="008000"/>
                                </w:rPr>
                                <w:t xml:space="preserve"> in Environment &amp; Society</w:t>
                              </w:r>
                            </w:p>
                          </w:txbxContent>
                        </wps:txbx>
                        <wps:bodyPr horzOverflow="overflow" vert="horz" lIns="0" tIns="0" rIns="0" bIns="0" rtlCol="0">
                          <a:noAutofit/>
                        </wps:bodyPr>
                      </wps:wsp>
                      <wps:wsp>
                        <wps:cNvPr id="2218" name="Rectangle 2218"/>
                        <wps:cNvSpPr/>
                        <wps:spPr>
                          <a:xfrm rot="-5399999">
                            <a:off x="78490" y="-94847"/>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s:wsp>
                        <wps:cNvPr id="53498" name="Shape 53498"/>
                        <wps:cNvSpPr/>
                        <wps:spPr>
                          <a:xfrm>
                            <a:off x="338589" y="61761"/>
                            <a:ext cx="1531633" cy="13716"/>
                          </a:xfrm>
                          <a:custGeom>
                            <a:avLst/>
                            <a:gdLst/>
                            <a:ahLst/>
                            <a:cxnLst/>
                            <a:rect l="0" t="0" r="0" b="0"/>
                            <a:pathLst>
                              <a:path w="1531633" h="13716">
                                <a:moveTo>
                                  <a:pt x="0" y="0"/>
                                </a:moveTo>
                                <a:lnTo>
                                  <a:pt x="1531633" y="0"/>
                                </a:lnTo>
                                <a:lnTo>
                                  <a:pt x="1531633" y="13716"/>
                                </a:lnTo>
                                <a:lnTo>
                                  <a:pt x="0" y="13716"/>
                                </a:lnTo>
                                <a:lnTo>
                                  <a:pt x="0" y="0"/>
                                </a:lnTo>
                              </a:path>
                            </a:pathLst>
                          </a:custGeom>
                          <a:ln w="0" cap="flat">
                            <a:round/>
                          </a:ln>
                        </wps:spPr>
                        <wps:style>
                          <a:lnRef idx="0">
                            <a:srgbClr val="000000">
                              <a:alpha val="0"/>
                            </a:srgbClr>
                          </a:lnRef>
                          <a:fillRef idx="1">
                            <a:srgbClr val="008000"/>
                          </a:fillRef>
                          <a:effectRef idx="0">
                            <a:scrgbClr r="0" g="0" b="0"/>
                          </a:effectRef>
                          <a:fontRef idx="none"/>
                        </wps:style>
                        <wps:bodyPr/>
                      </wps:wsp>
                    </wpg:wgp>
                  </a:graphicData>
                </a:graphic>
              </wp:anchor>
            </w:drawing>
          </mc:Choice>
          <mc:Fallback xmlns:a="http://schemas.openxmlformats.org/drawingml/2006/main">
            <w:pict>
              <v:group id="Group 43385" style="width:147.262pt;height:358.719pt;position:absolute;z-index:-2147483637;mso-position-horizontal-relative:text;mso-position-horizontal:absolute;margin-left:-19.2215pt;mso-position-vertical-relative:text;margin-top:-257.821pt;" coordsize="18702,45557">
                <v:rect id="Rectangle 2217" style="position:absolute;width:59946;height:2229;left:-28858;top:14469;rotation:270;" filled="f" stroked="f">
                  <v:textbox inset="0,0,0,0" style="layout-flow:vertical;mso-layout-flow-alt:bottom-to-top">
                    <w:txbxContent>
                      <w:p>
                        <w:pPr>
                          <w:spacing w:before="0" w:after="160" w:line="259" w:lineRule="auto"/>
                        </w:pPr>
                        <w:r>
                          <w:rPr>
                            <w:rFonts w:cs="Arial" w:hAnsi="Arial" w:eastAsia="Arial" w:ascii="Arial"/>
                            <w:b w:val="1"/>
                            <w:color w:val="ffffff"/>
                            <w:sz w:val="28"/>
                            <w:shd w:val="clear" w:color="auto" w:fill="008000"/>
                          </w:rPr>
                          <w:t xml:space="preserve">An Introduction to Courses in Environment &amp; Society</w:t>
                        </w:r>
                      </w:p>
                    </w:txbxContent>
                  </v:textbox>
                </v:rect>
                <v:rect id="Rectangle 2218" style="position:absolute;width:659;height:2229;left:784;top:-948;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v:shape id="Shape 53499" style="position:absolute;width:15316;height:137;left:3385;top:617;" coordsize="1531633,13716" path="m0,0l1531633,0l1531633,13716l0,13716l0,0">
                  <v:stroke weight="0pt" endcap="flat" joinstyle="round" on="false" color="#000000" opacity="0"/>
                  <v:fill on="true" color="#008000"/>
                </v:shape>
              </v:group>
            </w:pict>
          </mc:Fallback>
        </mc:AlternateContent>
      </w:r>
      <w:r>
        <w:rPr>
          <w:rFonts w:ascii="Arial" w:eastAsia="Arial" w:hAnsi="Arial" w:cs="Arial"/>
          <w:sz w:val="18"/>
        </w:rPr>
        <w:t>Many careers use the subject of Geography directly e.g. Town and Country Planning, Travel and Tourism, Weather Forecasting, environmental Consultant, Pollution Analyst, Conservation Officer and Transport Management. In other c</w:t>
      </w:r>
      <w:r>
        <w:rPr>
          <w:rFonts w:ascii="Arial" w:eastAsia="Arial" w:hAnsi="Arial" w:cs="Arial"/>
          <w:sz w:val="18"/>
        </w:rPr>
        <w:t>areers you will use the skills you have developed in Geography eg Teaching, Law, The Civil Service, Marketing, Journalism, Banking and            Accountancy.</w:t>
      </w:r>
      <w:r>
        <w:rPr>
          <w:rFonts w:ascii="Arial" w:eastAsia="Arial" w:hAnsi="Arial" w:cs="Arial"/>
          <w:b/>
          <w:sz w:val="18"/>
        </w:rPr>
        <w:t xml:space="preserve"> </w:t>
      </w:r>
      <w:r>
        <w:rPr>
          <w:rFonts w:ascii="Arial" w:eastAsia="Arial" w:hAnsi="Arial" w:cs="Arial"/>
          <w:sz w:val="18"/>
        </w:rPr>
        <w:t xml:space="preserve">Geography is both a Science and an Arts subject so it links well with most other subjects. </w:t>
      </w:r>
    </w:p>
    <w:p w:rsidR="00F00AE7" w:rsidRDefault="00C67C19">
      <w:pPr>
        <w:spacing w:after="0"/>
        <w:ind w:left="149"/>
      </w:pPr>
      <w:r>
        <w:rPr>
          <w:sz w:val="20"/>
        </w:rPr>
        <w:t xml:space="preserve">  </w:t>
      </w:r>
    </w:p>
    <w:p w:rsidR="00F00AE7" w:rsidRDefault="00C67C19">
      <w:pPr>
        <w:spacing w:after="0"/>
        <w:ind w:left="149"/>
      </w:pPr>
      <w:r>
        <w:rPr>
          <w:sz w:val="20"/>
        </w:rPr>
        <w:t xml:space="preserve">  </w:t>
      </w:r>
    </w:p>
    <w:p w:rsidR="00F00AE7" w:rsidRDefault="00C67C19">
      <w:pPr>
        <w:spacing w:after="0"/>
        <w:ind w:left="149"/>
      </w:pPr>
      <w:r>
        <w:rPr>
          <w:sz w:val="20"/>
        </w:rPr>
        <w:t xml:space="preserve"> </w:t>
      </w:r>
    </w:p>
    <w:p w:rsidR="00F00AE7" w:rsidRDefault="00C67C19">
      <w:pPr>
        <w:tabs>
          <w:tab w:val="center" w:pos="1722"/>
        </w:tabs>
        <w:spacing w:after="0"/>
      </w:pPr>
      <w:r>
        <w:rPr>
          <w:sz w:val="31"/>
          <w:vertAlign w:val="superscript"/>
        </w:rPr>
        <w:t xml:space="preserve"> </w:t>
      </w:r>
      <w:r>
        <w:rPr>
          <w:sz w:val="31"/>
          <w:vertAlign w:val="superscript"/>
        </w:rPr>
        <w:tab/>
      </w:r>
      <w:r>
        <w:rPr>
          <w:rFonts w:ascii="Arial" w:eastAsia="Arial" w:hAnsi="Arial" w:cs="Arial"/>
          <w:b/>
          <w:color w:val="009900"/>
          <w:sz w:val="20"/>
        </w:rPr>
        <w:t xml:space="preserve">POLITICS </w:t>
      </w:r>
    </w:p>
    <w:p w:rsidR="00F00AE7" w:rsidRDefault="00C67C19">
      <w:pPr>
        <w:spacing w:after="50"/>
        <w:ind w:left="149"/>
      </w:pPr>
      <w:r>
        <w:rPr>
          <w:rFonts w:ascii="Arial" w:eastAsia="Arial" w:hAnsi="Arial" w:cs="Arial"/>
          <w:b/>
          <w:color w:val="009900"/>
          <w:sz w:val="12"/>
        </w:rPr>
        <w:t xml:space="preserve">  </w:t>
      </w:r>
    </w:p>
    <w:p w:rsidR="00F00AE7" w:rsidRDefault="00C67C19">
      <w:pPr>
        <w:spacing w:after="0"/>
        <w:ind w:left="159" w:hanging="10"/>
      </w:pPr>
      <w:r>
        <w:rPr>
          <w:rFonts w:ascii="Arial" w:eastAsia="Arial" w:hAnsi="Arial" w:cs="Arial"/>
          <w:b/>
          <w:color w:val="009900"/>
          <w:sz w:val="20"/>
        </w:rPr>
        <w:t xml:space="preserve">A-Level Politics is delivered by CCEA </w:t>
      </w:r>
    </w:p>
    <w:p w:rsidR="00F00AE7" w:rsidRDefault="00C67C19">
      <w:pPr>
        <w:spacing w:after="0"/>
        <w:ind w:left="159" w:hanging="10"/>
      </w:pPr>
      <w:r>
        <w:rPr>
          <w:rFonts w:ascii="Arial" w:eastAsia="Arial" w:hAnsi="Arial" w:cs="Arial"/>
          <w:b/>
          <w:color w:val="009900"/>
          <w:sz w:val="20"/>
        </w:rPr>
        <w:t xml:space="preserve">Qualification Value: 1 A-Level </w:t>
      </w:r>
    </w:p>
    <w:p w:rsidR="00F00AE7" w:rsidRDefault="00C67C19">
      <w:pPr>
        <w:spacing w:after="0"/>
        <w:ind w:left="159" w:hanging="10"/>
      </w:pPr>
      <w:r>
        <w:rPr>
          <w:rFonts w:ascii="Arial" w:eastAsia="Arial" w:hAnsi="Arial" w:cs="Arial"/>
          <w:b/>
          <w:color w:val="009900"/>
          <w:sz w:val="20"/>
        </w:rPr>
        <w:t xml:space="preserve">Course Duration: This is a 2 Year Course </w:t>
      </w:r>
    </w:p>
    <w:p w:rsidR="00F00AE7" w:rsidRDefault="00C67C19">
      <w:pPr>
        <w:spacing w:after="0"/>
        <w:ind w:left="149"/>
      </w:pPr>
      <w:r>
        <w:rPr>
          <w:rFonts w:ascii="Arial" w:eastAsia="Arial" w:hAnsi="Arial" w:cs="Arial"/>
          <w:b/>
          <w:sz w:val="16"/>
        </w:rPr>
        <w:t xml:space="preserve">  </w:t>
      </w:r>
    </w:p>
    <w:p w:rsidR="00F00AE7" w:rsidRDefault="00C67C19">
      <w:pPr>
        <w:spacing w:after="4" w:line="256" w:lineRule="auto"/>
        <w:ind w:left="144" w:hanging="10"/>
      </w:pPr>
      <w:r>
        <w:rPr>
          <w:rFonts w:ascii="Arial" w:eastAsia="Arial" w:hAnsi="Arial" w:cs="Arial"/>
          <w:b/>
          <w:sz w:val="18"/>
        </w:rPr>
        <w:t xml:space="preserve">Course Content </w:t>
      </w:r>
    </w:p>
    <w:p w:rsidR="00F00AE7" w:rsidRDefault="00C67C19">
      <w:pPr>
        <w:tabs>
          <w:tab w:val="center" w:pos="3926"/>
        </w:tabs>
        <w:spacing w:after="4" w:line="256" w:lineRule="auto"/>
      </w:pPr>
      <w:r>
        <w:rPr>
          <w:rFonts w:ascii="Arial" w:eastAsia="Arial" w:hAnsi="Arial" w:cs="Arial"/>
          <w:b/>
          <w:sz w:val="18"/>
        </w:rPr>
        <w:t xml:space="preserve">AS Module 1: </w:t>
      </w:r>
      <w:r>
        <w:rPr>
          <w:rFonts w:ascii="Arial" w:eastAsia="Arial" w:hAnsi="Arial" w:cs="Arial"/>
          <w:b/>
          <w:sz w:val="18"/>
        </w:rPr>
        <w:tab/>
        <w:t xml:space="preserve">The Government and Politics of Northern Ireland </w:t>
      </w:r>
    </w:p>
    <w:p w:rsidR="00F00AE7" w:rsidRDefault="00C67C19">
      <w:pPr>
        <w:tabs>
          <w:tab w:val="center" w:pos="3057"/>
        </w:tabs>
        <w:spacing w:after="4" w:line="256" w:lineRule="auto"/>
      </w:pPr>
      <w:r>
        <w:rPr>
          <w:rFonts w:ascii="Arial" w:eastAsia="Arial" w:hAnsi="Arial" w:cs="Arial"/>
          <w:b/>
          <w:sz w:val="18"/>
        </w:rPr>
        <w:t xml:space="preserve">AS Module 2: </w:t>
      </w:r>
      <w:r>
        <w:rPr>
          <w:rFonts w:ascii="Arial" w:eastAsia="Arial" w:hAnsi="Arial" w:cs="Arial"/>
          <w:b/>
          <w:sz w:val="18"/>
        </w:rPr>
        <w:tab/>
        <w:t>The British Political process</w:t>
      </w:r>
      <w:r>
        <w:rPr>
          <w:rFonts w:ascii="Arial" w:eastAsia="Arial" w:hAnsi="Arial" w:cs="Arial"/>
          <w:b/>
          <w:sz w:val="18"/>
        </w:rPr>
        <w:t xml:space="preserve"> </w:t>
      </w:r>
    </w:p>
    <w:p w:rsidR="00F00AE7" w:rsidRDefault="00C67C19">
      <w:pPr>
        <w:spacing w:after="0"/>
        <w:ind w:left="149"/>
      </w:pPr>
      <w:r>
        <w:rPr>
          <w:rFonts w:ascii="Arial" w:eastAsia="Arial" w:hAnsi="Arial" w:cs="Arial"/>
          <w:b/>
          <w:sz w:val="18"/>
        </w:rPr>
        <w:t xml:space="preserve">  </w:t>
      </w:r>
    </w:p>
    <w:p w:rsidR="00F00AE7" w:rsidRDefault="00C67C19">
      <w:pPr>
        <w:spacing w:after="4" w:line="256" w:lineRule="auto"/>
        <w:ind w:left="144" w:right="2568" w:hanging="10"/>
      </w:pPr>
      <w:r>
        <w:rPr>
          <w:rFonts w:ascii="Arial" w:eastAsia="Arial" w:hAnsi="Arial" w:cs="Arial"/>
          <w:b/>
          <w:sz w:val="18"/>
        </w:rPr>
        <w:t xml:space="preserve">A2 Module 1: </w:t>
      </w:r>
      <w:r>
        <w:rPr>
          <w:rFonts w:ascii="Arial" w:eastAsia="Arial" w:hAnsi="Arial" w:cs="Arial"/>
          <w:b/>
          <w:sz w:val="18"/>
        </w:rPr>
        <w:tab/>
        <w:t xml:space="preserve">Comparative Government (2 options: UK and USA or UK and Ireland) A2 Module 2: </w:t>
      </w:r>
      <w:r>
        <w:rPr>
          <w:rFonts w:ascii="Arial" w:eastAsia="Arial" w:hAnsi="Arial" w:cs="Arial"/>
          <w:b/>
          <w:sz w:val="18"/>
        </w:rPr>
        <w:tab/>
        <w:t xml:space="preserve">Political Power </w:t>
      </w:r>
    </w:p>
    <w:p w:rsidR="00F00AE7" w:rsidRDefault="00C67C19">
      <w:pPr>
        <w:spacing w:after="0"/>
        <w:ind w:left="149"/>
      </w:pPr>
      <w:r>
        <w:rPr>
          <w:rFonts w:ascii="Arial" w:eastAsia="Arial" w:hAnsi="Arial" w:cs="Arial"/>
          <w:b/>
          <w:sz w:val="16"/>
        </w:rPr>
        <w:t xml:space="preserve">  </w:t>
      </w:r>
    </w:p>
    <w:p w:rsidR="00F00AE7" w:rsidRDefault="00C67C19">
      <w:pPr>
        <w:spacing w:after="5" w:line="253" w:lineRule="auto"/>
        <w:ind w:left="134" w:firstLine="7"/>
        <w:jc w:val="both"/>
      </w:pPr>
      <w:r>
        <w:rPr>
          <w:rFonts w:ascii="Arial" w:eastAsia="Arial" w:hAnsi="Arial" w:cs="Arial"/>
          <w:sz w:val="18"/>
        </w:rPr>
        <w:t xml:space="preserve">Politics involves the study of power in society, how we are ruled and who rules us. </w:t>
      </w:r>
    </w:p>
    <w:p w:rsidR="00F00AE7" w:rsidRDefault="00C67C19">
      <w:pPr>
        <w:spacing w:after="14"/>
        <w:ind w:left="149"/>
      </w:pPr>
      <w:r>
        <w:rPr>
          <w:rFonts w:ascii="Arial" w:eastAsia="Arial" w:hAnsi="Arial" w:cs="Arial"/>
          <w:sz w:val="14"/>
        </w:rPr>
        <w:t xml:space="preserve">  </w:t>
      </w:r>
    </w:p>
    <w:p w:rsidR="00F00AE7" w:rsidRDefault="00C67C19">
      <w:pPr>
        <w:spacing w:after="4" w:line="256" w:lineRule="auto"/>
        <w:ind w:left="144" w:hanging="10"/>
      </w:pPr>
      <w:r>
        <w:rPr>
          <w:rFonts w:ascii="Arial" w:eastAsia="Arial" w:hAnsi="Arial" w:cs="Arial"/>
          <w:b/>
          <w:sz w:val="18"/>
        </w:rPr>
        <w:t xml:space="preserve">Why Study Politics? </w:t>
      </w:r>
    </w:p>
    <w:p w:rsidR="00F00AE7" w:rsidRDefault="00C67C19">
      <w:pPr>
        <w:numPr>
          <w:ilvl w:val="0"/>
          <w:numId w:val="9"/>
        </w:numPr>
        <w:spacing w:after="5" w:line="253" w:lineRule="auto"/>
        <w:ind w:firstLine="7"/>
        <w:jc w:val="both"/>
      </w:pPr>
      <w:r>
        <w:rPr>
          <w:noProof/>
        </w:rPr>
        <mc:AlternateContent>
          <mc:Choice Requires="wpg">
            <w:drawing>
              <wp:anchor distT="0" distB="0" distL="114300" distR="114300" simplePos="0" relativeHeight="251691008" behindDoc="0" locked="0" layoutInCell="1" allowOverlap="1">
                <wp:simplePos x="0" y="0"/>
                <wp:positionH relativeFrom="page">
                  <wp:posOffset>6940296</wp:posOffset>
                </wp:positionH>
                <wp:positionV relativeFrom="page">
                  <wp:posOffset>4942332</wp:posOffset>
                </wp:positionV>
                <wp:extent cx="124986" cy="92964"/>
                <wp:effectExtent l="0" t="0" r="0" b="0"/>
                <wp:wrapTopAndBottom/>
                <wp:docPr id="43226" name="Group 43226"/>
                <wp:cNvGraphicFramePr/>
                <a:graphic xmlns:a="http://schemas.openxmlformats.org/drawingml/2006/main">
                  <a:graphicData uri="http://schemas.microsoft.com/office/word/2010/wordprocessingGroup">
                    <wpg:wgp>
                      <wpg:cNvGrpSpPr/>
                      <wpg:grpSpPr>
                        <a:xfrm>
                          <a:off x="0" y="0"/>
                          <a:ext cx="124986" cy="92964"/>
                          <a:chOff x="0" y="0"/>
                          <a:chExt cx="124986" cy="92964"/>
                        </a:xfrm>
                      </wpg:grpSpPr>
                      <wps:wsp>
                        <wps:cNvPr id="2346" name="Shape 2346"/>
                        <wps:cNvSpPr/>
                        <wps:spPr>
                          <a:xfrm>
                            <a:off x="67945" y="72911"/>
                            <a:ext cx="24574" cy="15380"/>
                          </a:xfrm>
                          <a:custGeom>
                            <a:avLst/>
                            <a:gdLst/>
                            <a:ahLst/>
                            <a:cxnLst/>
                            <a:rect l="0" t="0" r="0" b="0"/>
                            <a:pathLst>
                              <a:path w="24574" h="15380">
                                <a:moveTo>
                                  <a:pt x="2159" y="0"/>
                                </a:moveTo>
                                <a:cubicBezTo>
                                  <a:pt x="2667" y="0"/>
                                  <a:pt x="3302" y="140"/>
                                  <a:pt x="4318" y="432"/>
                                </a:cubicBezTo>
                                <a:cubicBezTo>
                                  <a:pt x="5207" y="724"/>
                                  <a:pt x="6223" y="1054"/>
                                  <a:pt x="7620" y="1422"/>
                                </a:cubicBezTo>
                                <a:cubicBezTo>
                                  <a:pt x="8890" y="1791"/>
                                  <a:pt x="10287" y="2121"/>
                                  <a:pt x="11938" y="2413"/>
                                </a:cubicBezTo>
                                <a:cubicBezTo>
                                  <a:pt x="13589" y="2705"/>
                                  <a:pt x="15494" y="2845"/>
                                  <a:pt x="17526" y="2845"/>
                                </a:cubicBezTo>
                                <a:lnTo>
                                  <a:pt x="24574" y="1353"/>
                                </a:lnTo>
                                <a:lnTo>
                                  <a:pt x="24574" y="14274"/>
                                </a:lnTo>
                                <a:lnTo>
                                  <a:pt x="17272" y="15380"/>
                                </a:lnTo>
                                <a:cubicBezTo>
                                  <a:pt x="15494" y="15380"/>
                                  <a:pt x="13715" y="15253"/>
                                  <a:pt x="12065" y="15011"/>
                                </a:cubicBezTo>
                                <a:cubicBezTo>
                                  <a:pt x="10287" y="14757"/>
                                  <a:pt x="8636" y="14453"/>
                                  <a:pt x="7239" y="14084"/>
                                </a:cubicBezTo>
                                <a:cubicBezTo>
                                  <a:pt x="5842" y="13716"/>
                                  <a:pt x="4572" y="13322"/>
                                  <a:pt x="3556" y="12916"/>
                                </a:cubicBezTo>
                                <a:cubicBezTo>
                                  <a:pt x="2540" y="12497"/>
                                  <a:pt x="1777" y="12078"/>
                                  <a:pt x="1397" y="11646"/>
                                </a:cubicBezTo>
                                <a:cubicBezTo>
                                  <a:pt x="889" y="11214"/>
                                  <a:pt x="635" y="10579"/>
                                  <a:pt x="381" y="9766"/>
                                </a:cubicBezTo>
                                <a:cubicBezTo>
                                  <a:pt x="127" y="8941"/>
                                  <a:pt x="0" y="7785"/>
                                  <a:pt x="0" y="6299"/>
                                </a:cubicBezTo>
                                <a:cubicBezTo>
                                  <a:pt x="0" y="4940"/>
                                  <a:pt x="127" y="3848"/>
                                  <a:pt x="127" y="3022"/>
                                </a:cubicBezTo>
                                <a:cubicBezTo>
                                  <a:pt x="253" y="2210"/>
                                  <a:pt x="381" y="1562"/>
                                  <a:pt x="508" y="1117"/>
                                </a:cubicBezTo>
                                <a:cubicBezTo>
                                  <a:pt x="762" y="660"/>
                                  <a:pt x="889" y="368"/>
                                  <a:pt x="1143" y="216"/>
                                </a:cubicBezTo>
                                <a:cubicBezTo>
                                  <a:pt x="1524" y="76"/>
                                  <a:pt x="1777"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8" name="Shape 2348"/>
                        <wps:cNvSpPr/>
                        <wps:spPr>
                          <a:xfrm>
                            <a:off x="65024" y="5621"/>
                            <a:ext cx="27496" cy="51733"/>
                          </a:xfrm>
                          <a:custGeom>
                            <a:avLst/>
                            <a:gdLst/>
                            <a:ahLst/>
                            <a:cxnLst/>
                            <a:rect l="0" t="0" r="0" b="0"/>
                            <a:pathLst>
                              <a:path w="27496" h="51733">
                                <a:moveTo>
                                  <a:pt x="27496" y="0"/>
                                </a:moveTo>
                                <a:lnTo>
                                  <a:pt x="27496" y="12456"/>
                                </a:lnTo>
                                <a:lnTo>
                                  <a:pt x="27178" y="12388"/>
                                </a:lnTo>
                                <a:cubicBezTo>
                                  <a:pt x="25274" y="12388"/>
                                  <a:pt x="23623" y="12719"/>
                                  <a:pt x="22225" y="13404"/>
                                </a:cubicBezTo>
                                <a:cubicBezTo>
                                  <a:pt x="20828" y="14077"/>
                                  <a:pt x="19686" y="15042"/>
                                  <a:pt x="18669" y="16275"/>
                                </a:cubicBezTo>
                                <a:cubicBezTo>
                                  <a:pt x="17780" y="17506"/>
                                  <a:pt x="17145" y="18967"/>
                                  <a:pt x="16637" y="20656"/>
                                </a:cubicBezTo>
                                <a:cubicBezTo>
                                  <a:pt x="16129" y="22345"/>
                                  <a:pt x="16002" y="24199"/>
                                  <a:pt x="16002" y="26219"/>
                                </a:cubicBezTo>
                                <a:cubicBezTo>
                                  <a:pt x="16002" y="28403"/>
                                  <a:pt x="16129" y="30321"/>
                                  <a:pt x="16511" y="31997"/>
                                </a:cubicBezTo>
                                <a:cubicBezTo>
                                  <a:pt x="16891" y="33661"/>
                                  <a:pt x="17526" y="35045"/>
                                  <a:pt x="18415" y="36137"/>
                                </a:cubicBezTo>
                                <a:cubicBezTo>
                                  <a:pt x="19177" y="37230"/>
                                  <a:pt x="20320" y="38042"/>
                                  <a:pt x="21717" y="38576"/>
                                </a:cubicBezTo>
                                <a:cubicBezTo>
                                  <a:pt x="23114" y="39109"/>
                                  <a:pt x="24638" y="39376"/>
                                  <a:pt x="26670" y="39376"/>
                                </a:cubicBezTo>
                                <a:lnTo>
                                  <a:pt x="27496" y="39243"/>
                                </a:lnTo>
                                <a:lnTo>
                                  <a:pt x="27496" y="51131"/>
                                </a:lnTo>
                                <a:lnTo>
                                  <a:pt x="23368" y="51733"/>
                                </a:lnTo>
                                <a:cubicBezTo>
                                  <a:pt x="19177" y="51733"/>
                                  <a:pt x="15494" y="51174"/>
                                  <a:pt x="12574" y="50056"/>
                                </a:cubicBezTo>
                                <a:cubicBezTo>
                                  <a:pt x="9652" y="48952"/>
                                  <a:pt x="7239" y="47339"/>
                                  <a:pt x="5335" y="45243"/>
                                </a:cubicBezTo>
                                <a:cubicBezTo>
                                  <a:pt x="3429" y="43148"/>
                                  <a:pt x="2160" y="40595"/>
                                  <a:pt x="1270" y="37585"/>
                                </a:cubicBezTo>
                                <a:cubicBezTo>
                                  <a:pt x="381" y="34575"/>
                                  <a:pt x="0" y="31184"/>
                                  <a:pt x="0" y="27387"/>
                                </a:cubicBezTo>
                                <a:cubicBezTo>
                                  <a:pt x="0" y="23399"/>
                                  <a:pt x="636" y="19729"/>
                                  <a:pt x="1778" y="16363"/>
                                </a:cubicBezTo>
                                <a:cubicBezTo>
                                  <a:pt x="3049" y="13010"/>
                                  <a:pt x="4826" y="10115"/>
                                  <a:pt x="7112" y="7664"/>
                                </a:cubicBezTo>
                                <a:cubicBezTo>
                                  <a:pt x="9525" y="5213"/>
                                  <a:pt x="12447" y="3308"/>
                                  <a:pt x="15875" y="1949"/>
                                </a:cubicBezTo>
                                <a:lnTo>
                                  <a:pt x="274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9" name="Shape 2349"/>
                        <wps:cNvSpPr/>
                        <wps:spPr>
                          <a:xfrm>
                            <a:off x="92520" y="5525"/>
                            <a:ext cx="27622" cy="81660"/>
                          </a:xfrm>
                          <a:custGeom>
                            <a:avLst/>
                            <a:gdLst/>
                            <a:ahLst/>
                            <a:cxnLst/>
                            <a:rect l="0" t="0" r="0" b="0"/>
                            <a:pathLst>
                              <a:path w="27622" h="81660">
                                <a:moveTo>
                                  <a:pt x="571" y="0"/>
                                </a:moveTo>
                                <a:cubicBezTo>
                                  <a:pt x="4254" y="0"/>
                                  <a:pt x="7556" y="432"/>
                                  <a:pt x="10351" y="1295"/>
                                </a:cubicBezTo>
                                <a:cubicBezTo>
                                  <a:pt x="13017" y="2172"/>
                                  <a:pt x="15430" y="3403"/>
                                  <a:pt x="17463" y="5004"/>
                                </a:cubicBezTo>
                                <a:cubicBezTo>
                                  <a:pt x="19494" y="6617"/>
                                  <a:pt x="21145" y="8560"/>
                                  <a:pt x="22416" y="10845"/>
                                </a:cubicBezTo>
                                <a:cubicBezTo>
                                  <a:pt x="23813" y="13132"/>
                                  <a:pt x="24828" y="15672"/>
                                  <a:pt x="25591" y="18466"/>
                                </a:cubicBezTo>
                                <a:cubicBezTo>
                                  <a:pt x="26353" y="21272"/>
                                  <a:pt x="26860" y="24295"/>
                                  <a:pt x="27241" y="27546"/>
                                </a:cubicBezTo>
                                <a:cubicBezTo>
                                  <a:pt x="27495" y="30797"/>
                                  <a:pt x="27622" y="34201"/>
                                  <a:pt x="27622" y="37744"/>
                                </a:cubicBezTo>
                                <a:cubicBezTo>
                                  <a:pt x="27622" y="40996"/>
                                  <a:pt x="27495" y="44361"/>
                                  <a:pt x="27241" y="47841"/>
                                </a:cubicBezTo>
                                <a:cubicBezTo>
                                  <a:pt x="26860" y="51321"/>
                                  <a:pt x="26226" y="54724"/>
                                  <a:pt x="25336" y="58064"/>
                                </a:cubicBezTo>
                                <a:cubicBezTo>
                                  <a:pt x="24320" y="61392"/>
                                  <a:pt x="23051" y="64567"/>
                                  <a:pt x="21527" y="67576"/>
                                </a:cubicBezTo>
                                <a:cubicBezTo>
                                  <a:pt x="19876" y="70574"/>
                                  <a:pt x="17716" y="73203"/>
                                  <a:pt x="15177" y="75450"/>
                                </a:cubicBezTo>
                                <a:cubicBezTo>
                                  <a:pt x="12636" y="77698"/>
                                  <a:pt x="9461" y="79477"/>
                                  <a:pt x="5778" y="80785"/>
                                </a:cubicBezTo>
                                <a:lnTo>
                                  <a:pt x="0" y="81660"/>
                                </a:lnTo>
                                <a:lnTo>
                                  <a:pt x="0" y="68740"/>
                                </a:lnTo>
                                <a:lnTo>
                                  <a:pt x="1715" y="68377"/>
                                </a:lnTo>
                                <a:cubicBezTo>
                                  <a:pt x="4001" y="67145"/>
                                  <a:pt x="6032" y="65468"/>
                                  <a:pt x="7429" y="63373"/>
                                </a:cubicBezTo>
                                <a:cubicBezTo>
                                  <a:pt x="8953" y="61277"/>
                                  <a:pt x="10096" y="58839"/>
                                  <a:pt x="10731" y="56083"/>
                                </a:cubicBezTo>
                                <a:cubicBezTo>
                                  <a:pt x="11493" y="53327"/>
                                  <a:pt x="11874" y="50419"/>
                                  <a:pt x="11874" y="47371"/>
                                </a:cubicBezTo>
                                <a:cubicBezTo>
                                  <a:pt x="9969" y="48564"/>
                                  <a:pt x="7683" y="49606"/>
                                  <a:pt x="5016" y="50495"/>
                                </a:cubicBezTo>
                                <a:lnTo>
                                  <a:pt x="0" y="51227"/>
                                </a:lnTo>
                                <a:lnTo>
                                  <a:pt x="0" y="39339"/>
                                </a:lnTo>
                                <a:lnTo>
                                  <a:pt x="5905" y="38392"/>
                                </a:lnTo>
                                <a:cubicBezTo>
                                  <a:pt x="8065" y="37668"/>
                                  <a:pt x="9969" y="36716"/>
                                  <a:pt x="11493" y="35522"/>
                                </a:cubicBezTo>
                                <a:cubicBezTo>
                                  <a:pt x="11493" y="31115"/>
                                  <a:pt x="11366" y="27432"/>
                                  <a:pt x="10858" y="24460"/>
                                </a:cubicBezTo>
                                <a:cubicBezTo>
                                  <a:pt x="10351" y="21501"/>
                                  <a:pt x="9589" y="19126"/>
                                  <a:pt x="8572" y="17361"/>
                                </a:cubicBezTo>
                                <a:cubicBezTo>
                                  <a:pt x="7556" y="15583"/>
                                  <a:pt x="6414" y="14338"/>
                                  <a:pt x="4890" y="13589"/>
                                </a:cubicBezTo>
                                <a:lnTo>
                                  <a:pt x="0" y="12552"/>
                                </a:lnTo>
                                <a:lnTo>
                                  <a:pt x="0" y="96"/>
                                </a:lnTo>
                                <a:lnTo>
                                  <a:pt x="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0" name="Shape 2350"/>
                        <wps:cNvSpPr/>
                        <wps:spPr>
                          <a:xfrm>
                            <a:off x="81026" y="18009"/>
                            <a:ext cx="22987" cy="26988"/>
                          </a:xfrm>
                          <a:custGeom>
                            <a:avLst/>
                            <a:gdLst/>
                            <a:ahLst/>
                            <a:cxnLst/>
                            <a:rect l="0" t="0" r="0" b="0"/>
                            <a:pathLst>
                              <a:path w="22987" h="26988">
                                <a:moveTo>
                                  <a:pt x="11176" y="0"/>
                                </a:moveTo>
                                <a:cubicBezTo>
                                  <a:pt x="9272" y="0"/>
                                  <a:pt x="7620" y="330"/>
                                  <a:pt x="6223" y="1016"/>
                                </a:cubicBezTo>
                                <a:cubicBezTo>
                                  <a:pt x="4826" y="1689"/>
                                  <a:pt x="3683" y="2654"/>
                                  <a:pt x="2667" y="3886"/>
                                </a:cubicBezTo>
                                <a:cubicBezTo>
                                  <a:pt x="1778" y="5118"/>
                                  <a:pt x="1143" y="6578"/>
                                  <a:pt x="635" y="8268"/>
                                </a:cubicBezTo>
                                <a:cubicBezTo>
                                  <a:pt x="127" y="9957"/>
                                  <a:pt x="0" y="11811"/>
                                  <a:pt x="0" y="13830"/>
                                </a:cubicBezTo>
                                <a:cubicBezTo>
                                  <a:pt x="0" y="16015"/>
                                  <a:pt x="127" y="17932"/>
                                  <a:pt x="508" y="19608"/>
                                </a:cubicBezTo>
                                <a:cubicBezTo>
                                  <a:pt x="889" y="21272"/>
                                  <a:pt x="1524" y="22657"/>
                                  <a:pt x="2413" y="23749"/>
                                </a:cubicBezTo>
                                <a:cubicBezTo>
                                  <a:pt x="3175" y="24841"/>
                                  <a:pt x="4318" y="25654"/>
                                  <a:pt x="5715" y="26187"/>
                                </a:cubicBezTo>
                                <a:cubicBezTo>
                                  <a:pt x="7112" y="26720"/>
                                  <a:pt x="8636" y="26988"/>
                                  <a:pt x="10668" y="26988"/>
                                </a:cubicBezTo>
                                <a:cubicBezTo>
                                  <a:pt x="13081" y="26988"/>
                                  <a:pt x="15240" y="26632"/>
                                  <a:pt x="17399" y="25908"/>
                                </a:cubicBezTo>
                                <a:cubicBezTo>
                                  <a:pt x="19558" y="25184"/>
                                  <a:pt x="21463" y="24231"/>
                                  <a:pt x="22987" y="23038"/>
                                </a:cubicBezTo>
                                <a:cubicBezTo>
                                  <a:pt x="22987" y="18631"/>
                                  <a:pt x="22860" y="14948"/>
                                  <a:pt x="22352" y="11976"/>
                                </a:cubicBezTo>
                                <a:cubicBezTo>
                                  <a:pt x="21844" y="9017"/>
                                  <a:pt x="21082" y="6642"/>
                                  <a:pt x="20066" y="4876"/>
                                </a:cubicBezTo>
                                <a:cubicBezTo>
                                  <a:pt x="19050" y="3099"/>
                                  <a:pt x="17907" y="1854"/>
                                  <a:pt x="16383" y="1105"/>
                                </a:cubicBezTo>
                                <a:cubicBezTo>
                                  <a:pt x="14860" y="368"/>
                                  <a:pt x="13208" y="0"/>
                                  <a:pt x="11176"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2352" name="Shape 2352"/>
                        <wps:cNvSpPr/>
                        <wps:spPr>
                          <a:xfrm>
                            <a:off x="65024" y="5525"/>
                            <a:ext cx="55118" cy="82766"/>
                          </a:xfrm>
                          <a:custGeom>
                            <a:avLst/>
                            <a:gdLst/>
                            <a:ahLst/>
                            <a:cxnLst/>
                            <a:rect l="0" t="0" r="0" b="0"/>
                            <a:pathLst>
                              <a:path w="55118" h="82766">
                                <a:moveTo>
                                  <a:pt x="28067" y="0"/>
                                </a:moveTo>
                                <a:cubicBezTo>
                                  <a:pt x="31750" y="0"/>
                                  <a:pt x="35052" y="432"/>
                                  <a:pt x="37847" y="1295"/>
                                </a:cubicBezTo>
                                <a:cubicBezTo>
                                  <a:pt x="40513" y="2172"/>
                                  <a:pt x="42926" y="3403"/>
                                  <a:pt x="44958" y="5004"/>
                                </a:cubicBezTo>
                                <a:cubicBezTo>
                                  <a:pt x="46990" y="6617"/>
                                  <a:pt x="48641" y="8560"/>
                                  <a:pt x="49912" y="10845"/>
                                </a:cubicBezTo>
                                <a:cubicBezTo>
                                  <a:pt x="51308" y="13132"/>
                                  <a:pt x="52324" y="15672"/>
                                  <a:pt x="53087" y="18466"/>
                                </a:cubicBezTo>
                                <a:cubicBezTo>
                                  <a:pt x="53849" y="21272"/>
                                  <a:pt x="54356" y="24295"/>
                                  <a:pt x="54737" y="27546"/>
                                </a:cubicBezTo>
                                <a:cubicBezTo>
                                  <a:pt x="54991" y="30797"/>
                                  <a:pt x="55118" y="34201"/>
                                  <a:pt x="55118" y="37744"/>
                                </a:cubicBezTo>
                                <a:cubicBezTo>
                                  <a:pt x="55118" y="40996"/>
                                  <a:pt x="54991" y="44361"/>
                                  <a:pt x="54737" y="47841"/>
                                </a:cubicBezTo>
                                <a:cubicBezTo>
                                  <a:pt x="54356" y="51321"/>
                                  <a:pt x="53722" y="54724"/>
                                  <a:pt x="52832" y="58064"/>
                                </a:cubicBezTo>
                                <a:cubicBezTo>
                                  <a:pt x="51816" y="61392"/>
                                  <a:pt x="50547" y="64567"/>
                                  <a:pt x="49023" y="67576"/>
                                </a:cubicBezTo>
                                <a:cubicBezTo>
                                  <a:pt x="47372" y="70574"/>
                                  <a:pt x="45212" y="73203"/>
                                  <a:pt x="42673" y="75450"/>
                                </a:cubicBezTo>
                                <a:cubicBezTo>
                                  <a:pt x="40132" y="77698"/>
                                  <a:pt x="36957" y="79477"/>
                                  <a:pt x="33274" y="80785"/>
                                </a:cubicBezTo>
                                <a:cubicBezTo>
                                  <a:pt x="29591" y="82105"/>
                                  <a:pt x="25274" y="82766"/>
                                  <a:pt x="20193" y="82766"/>
                                </a:cubicBezTo>
                                <a:cubicBezTo>
                                  <a:pt x="18415" y="82766"/>
                                  <a:pt x="16637" y="82639"/>
                                  <a:pt x="14987" y="82397"/>
                                </a:cubicBezTo>
                                <a:cubicBezTo>
                                  <a:pt x="13208" y="82143"/>
                                  <a:pt x="11557" y="81839"/>
                                  <a:pt x="10161" y="81470"/>
                                </a:cubicBezTo>
                                <a:cubicBezTo>
                                  <a:pt x="8763" y="81102"/>
                                  <a:pt x="7493" y="80708"/>
                                  <a:pt x="6477" y="80302"/>
                                </a:cubicBezTo>
                                <a:cubicBezTo>
                                  <a:pt x="5462" y="79883"/>
                                  <a:pt x="4699" y="79464"/>
                                  <a:pt x="4318" y="79032"/>
                                </a:cubicBezTo>
                                <a:cubicBezTo>
                                  <a:pt x="3811" y="78600"/>
                                  <a:pt x="3556" y="77965"/>
                                  <a:pt x="3302" y="77152"/>
                                </a:cubicBezTo>
                                <a:cubicBezTo>
                                  <a:pt x="3049" y="76327"/>
                                  <a:pt x="2922" y="75171"/>
                                  <a:pt x="2922" y="73685"/>
                                </a:cubicBezTo>
                                <a:cubicBezTo>
                                  <a:pt x="2922" y="72326"/>
                                  <a:pt x="3049" y="71234"/>
                                  <a:pt x="3049" y="70408"/>
                                </a:cubicBezTo>
                                <a:cubicBezTo>
                                  <a:pt x="3175" y="69596"/>
                                  <a:pt x="3302" y="68948"/>
                                  <a:pt x="3429" y="68504"/>
                                </a:cubicBezTo>
                                <a:cubicBezTo>
                                  <a:pt x="3683" y="68047"/>
                                  <a:pt x="3811" y="67754"/>
                                  <a:pt x="4064" y="67602"/>
                                </a:cubicBezTo>
                                <a:cubicBezTo>
                                  <a:pt x="4445" y="67462"/>
                                  <a:pt x="4699" y="67386"/>
                                  <a:pt x="5080" y="67386"/>
                                </a:cubicBezTo>
                                <a:cubicBezTo>
                                  <a:pt x="5588" y="67386"/>
                                  <a:pt x="6224" y="67526"/>
                                  <a:pt x="7239" y="67818"/>
                                </a:cubicBezTo>
                                <a:cubicBezTo>
                                  <a:pt x="8128" y="68110"/>
                                  <a:pt x="9144" y="68440"/>
                                  <a:pt x="10541" y="68809"/>
                                </a:cubicBezTo>
                                <a:cubicBezTo>
                                  <a:pt x="11812" y="69177"/>
                                  <a:pt x="13208" y="69507"/>
                                  <a:pt x="14860" y="69799"/>
                                </a:cubicBezTo>
                                <a:cubicBezTo>
                                  <a:pt x="16511" y="70091"/>
                                  <a:pt x="18415" y="70231"/>
                                  <a:pt x="20448" y="70231"/>
                                </a:cubicBezTo>
                                <a:cubicBezTo>
                                  <a:pt x="23876" y="70231"/>
                                  <a:pt x="26798" y="69609"/>
                                  <a:pt x="29211" y="68377"/>
                                </a:cubicBezTo>
                                <a:cubicBezTo>
                                  <a:pt x="31497" y="67145"/>
                                  <a:pt x="33528" y="65468"/>
                                  <a:pt x="34925" y="63373"/>
                                </a:cubicBezTo>
                                <a:cubicBezTo>
                                  <a:pt x="36449" y="61277"/>
                                  <a:pt x="37592" y="58839"/>
                                  <a:pt x="38227" y="56083"/>
                                </a:cubicBezTo>
                                <a:cubicBezTo>
                                  <a:pt x="38989" y="53327"/>
                                  <a:pt x="39370" y="50419"/>
                                  <a:pt x="39370" y="47371"/>
                                </a:cubicBezTo>
                                <a:cubicBezTo>
                                  <a:pt x="37465" y="48564"/>
                                  <a:pt x="35179" y="49606"/>
                                  <a:pt x="32512" y="50495"/>
                                </a:cubicBezTo>
                                <a:cubicBezTo>
                                  <a:pt x="29845" y="51384"/>
                                  <a:pt x="26798" y="51829"/>
                                  <a:pt x="23368" y="51829"/>
                                </a:cubicBezTo>
                                <a:cubicBezTo>
                                  <a:pt x="19177" y="51829"/>
                                  <a:pt x="15494" y="51270"/>
                                  <a:pt x="12574" y="50152"/>
                                </a:cubicBezTo>
                                <a:cubicBezTo>
                                  <a:pt x="9652" y="49047"/>
                                  <a:pt x="7239" y="47434"/>
                                  <a:pt x="5335" y="45339"/>
                                </a:cubicBezTo>
                                <a:cubicBezTo>
                                  <a:pt x="3429" y="43243"/>
                                  <a:pt x="2160" y="40691"/>
                                  <a:pt x="1270" y="37681"/>
                                </a:cubicBezTo>
                                <a:cubicBezTo>
                                  <a:pt x="381" y="34671"/>
                                  <a:pt x="0" y="31280"/>
                                  <a:pt x="0" y="27483"/>
                                </a:cubicBezTo>
                                <a:cubicBezTo>
                                  <a:pt x="0" y="23495"/>
                                  <a:pt x="636" y="19824"/>
                                  <a:pt x="1778" y="16459"/>
                                </a:cubicBezTo>
                                <a:cubicBezTo>
                                  <a:pt x="3049" y="13106"/>
                                  <a:pt x="4826" y="10211"/>
                                  <a:pt x="7112" y="7760"/>
                                </a:cubicBezTo>
                                <a:cubicBezTo>
                                  <a:pt x="9525" y="5309"/>
                                  <a:pt x="12447" y="3403"/>
                                  <a:pt x="15875" y="2044"/>
                                </a:cubicBezTo>
                                <a:cubicBezTo>
                                  <a:pt x="19431" y="686"/>
                                  <a:pt x="23495" y="0"/>
                                  <a:pt x="28067"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2354" name="Picture 2354"/>
                          <pic:cNvPicPr/>
                        </pic:nvPicPr>
                        <pic:blipFill>
                          <a:blip r:embed="rId98"/>
                          <a:stretch>
                            <a:fillRect/>
                          </a:stretch>
                        </pic:blipFill>
                        <pic:spPr>
                          <a:xfrm>
                            <a:off x="0" y="0"/>
                            <a:ext cx="124986" cy="92964"/>
                          </a:xfrm>
                          <a:prstGeom prst="rect">
                            <a:avLst/>
                          </a:prstGeom>
                        </pic:spPr>
                      </pic:pic>
                    </wpg:wgp>
                  </a:graphicData>
                </a:graphic>
              </wp:anchor>
            </w:drawing>
          </mc:Choice>
          <mc:Fallback xmlns:a="http://schemas.openxmlformats.org/drawingml/2006/main">
            <w:pict>
              <v:group id="Group 43226" style="width:9.84143pt;height:7.32001pt;position:absolute;mso-position-horizontal-relative:page;mso-position-horizontal:absolute;margin-left:546.48pt;mso-position-vertical-relative:page;margin-top:389.16pt;" coordsize="1249,929">
                <v:shape id="Shape 2346" style="position:absolute;width:245;height:153;left:679;top:729;" coordsize="24574,15380" path="m2159,0c2667,0,3302,140,4318,432c5207,724,6223,1054,7620,1422c8890,1791,10287,2121,11938,2413c13589,2705,15494,2845,17526,2845l24574,1353l24574,14274l17272,15380c15494,15380,13715,15253,12065,15011c10287,14757,8636,14453,7239,14084c5842,13716,4572,13322,3556,12916c2540,12497,1777,12078,1397,11646c889,11214,635,10579,381,9766c127,8941,0,7785,0,6299c0,4940,127,3848,127,3022c253,2210,381,1562,508,1117c762,660,889,368,1143,216c1524,76,1777,0,2159,0x">
                  <v:stroke weight="0pt" endcap="flat" joinstyle="miter" miterlimit="10" on="false" color="#000000" opacity="0"/>
                  <v:fill on="true" color="#000000"/>
                </v:shape>
                <v:shape id="Shape 2348" style="position:absolute;width:274;height:517;left:650;top:56;" coordsize="27496,51733" path="m27496,0l27496,12456l27178,12388c25274,12388,23623,12719,22225,13404c20828,14077,19686,15042,18669,16275c17780,17506,17145,18967,16637,20656c16129,22345,16002,24199,16002,26219c16002,28403,16129,30321,16511,31997c16891,33661,17526,35045,18415,36137c19177,37230,20320,38042,21717,38576c23114,39109,24638,39376,26670,39376l27496,39243l27496,51131l23368,51733c19177,51733,15494,51174,12574,50056c9652,48952,7239,47339,5335,45243c3429,43148,2160,40595,1270,37585c381,34575,0,31184,0,27387c0,23399,636,19729,1778,16363c3049,13010,4826,10115,7112,7664c9525,5213,12447,3308,15875,1949l27496,0x">
                  <v:stroke weight="0pt" endcap="flat" joinstyle="miter" miterlimit="10" on="false" color="#000000" opacity="0"/>
                  <v:fill on="true" color="#000000"/>
                </v:shape>
                <v:shape id="Shape 2349" style="position:absolute;width:276;height:816;left:925;top:55;" coordsize="27622,81660" path="m571,0c4254,0,7556,432,10351,1295c13017,2172,15430,3403,17463,5004c19494,6617,21145,8560,22416,10845c23813,13132,24828,15672,25591,18466c26353,21272,26860,24295,27241,27546c27495,30797,27622,34201,27622,37744c27622,40996,27495,44361,27241,47841c26860,51321,26226,54724,25336,58064c24320,61392,23051,64567,21527,67576c19876,70574,17716,73203,15177,75450c12636,77698,9461,79477,5778,80785l0,81660l0,68740l1715,68377c4001,67145,6032,65468,7429,63373c8953,61277,10096,58839,10731,56083c11493,53327,11874,50419,11874,47371c9969,48564,7683,49606,5016,50495l0,51227l0,39339l5905,38392c8065,37668,9969,36716,11493,35522c11493,31115,11366,27432,10858,24460c10351,21501,9589,19126,8572,17361c7556,15583,6414,14338,4890,13589l0,12552l0,96l571,0x">
                  <v:stroke weight="0pt" endcap="flat" joinstyle="miter" miterlimit="10" on="false" color="#000000" opacity="0"/>
                  <v:fill on="true" color="#000000"/>
                </v:shape>
                <v:shape id="Shape 2350" style="position:absolute;width:229;height:269;left:810;top:180;" coordsize="22987,26988" path="m11176,0c9272,0,7620,330,6223,1016c4826,1689,3683,2654,2667,3886c1778,5118,1143,6578,635,8268c127,9957,0,11811,0,13830c0,16015,127,17932,508,19608c889,21272,1524,22657,2413,23749c3175,24841,4318,25654,5715,26187c7112,26720,8636,26988,10668,26988c13081,26988,15240,26632,17399,25908c19558,25184,21463,24231,22987,23038c22987,18631,22860,14948,22352,11976c21844,9017,21082,6642,20066,4876c19050,3099,17907,1854,16383,1105c14860,368,13208,0,11176,0x">
                  <v:stroke weight="0.75pt" endcap="flat" joinstyle="round" on="true" color="#000000" opacity="0.498039"/>
                  <v:fill on="false" color="#000000" opacity="0"/>
                </v:shape>
                <v:shape id="Shape 2352" style="position:absolute;width:551;height:827;left:650;top:55;" coordsize="55118,82766" path="m28067,0c31750,0,35052,432,37847,1295c40513,2172,42926,3403,44958,5004c46990,6617,48641,8560,49912,10845c51308,13132,52324,15672,53087,18466c53849,21272,54356,24295,54737,27546c54991,30797,55118,34201,55118,37744c55118,40996,54991,44361,54737,47841c54356,51321,53722,54724,52832,58064c51816,61392,50547,64567,49023,67576c47372,70574,45212,73203,42673,75450c40132,77698,36957,79477,33274,80785c29591,82105,25274,82766,20193,82766c18415,82766,16637,82639,14987,82397c13208,82143,11557,81839,10161,81470c8763,81102,7493,80708,6477,80302c5462,79883,4699,79464,4318,79032c3811,78600,3556,77965,3302,77152c3049,76327,2922,75171,2922,73685c2922,72326,3049,71234,3049,70408c3175,69596,3302,68948,3429,68504c3683,68047,3811,67754,4064,67602c4445,67462,4699,67386,5080,67386c5588,67386,6224,67526,7239,67818c8128,68110,9144,68440,10541,68809c11812,69177,13208,69507,14860,69799c16511,70091,18415,70231,20448,70231c23876,70231,26798,69609,29211,68377c31497,67145,33528,65468,34925,63373c36449,61277,37592,58839,38227,56083c38989,53327,39370,50419,39370,47371c37465,48564,35179,49606,32512,50495c29845,51384,26798,51829,23368,51829c19177,51829,15494,51270,12574,50152c9652,49047,7239,47434,5335,45339c3429,43243,2160,40691,1270,37681c381,34671,0,31280,0,27483c0,23495,636,19824,1778,16459c3049,13106,4826,10211,7112,7760c9525,5309,12447,3403,15875,2044c19431,686,23495,0,28067,0x">
                  <v:stroke weight="0.75pt" endcap="flat" joinstyle="round" on="true" color="#000000" opacity="0.498039"/>
                  <v:fill on="false" color="#000000" opacity="0"/>
                </v:shape>
                <v:shape id="Picture 2354" style="position:absolute;width:1249;height:929;left:0;top:0;" filled="f">
                  <v:imagedata r:id="rId99"/>
                </v:shape>
                <w10:wrap type="topAndBottom"/>
              </v:group>
            </w:pict>
          </mc:Fallback>
        </mc:AlternateContent>
      </w:r>
      <w:r>
        <w:rPr>
          <w:rFonts w:ascii="Arial" w:eastAsia="Arial" w:hAnsi="Arial" w:cs="Arial"/>
          <w:sz w:val="18"/>
        </w:rPr>
        <w:t xml:space="preserve">It is a very successful and popular subject in the school. </w:t>
      </w:r>
    </w:p>
    <w:p w:rsidR="00F00AE7" w:rsidRDefault="00C67C19">
      <w:pPr>
        <w:numPr>
          <w:ilvl w:val="0"/>
          <w:numId w:val="9"/>
        </w:numPr>
        <w:spacing w:after="5" w:line="253" w:lineRule="auto"/>
        <w:ind w:firstLine="7"/>
        <w:jc w:val="both"/>
      </w:pPr>
      <w:r>
        <w:rPr>
          <w:rFonts w:ascii="Arial" w:eastAsia="Arial" w:hAnsi="Arial" w:cs="Arial"/>
          <w:sz w:val="18"/>
        </w:rPr>
        <w:t xml:space="preserve">It is an interesting, lively current subject that really helps you to understand today’s world. </w:t>
      </w:r>
    </w:p>
    <w:p w:rsidR="00F00AE7" w:rsidRDefault="00C67C19">
      <w:pPr>
        <w:numPr>
          <w:ilvl w:val="0"/>
          <w:numId w:val="9"/>
        </w:numPr>
        <w:spacing w:after="5" w:line="253" w:lineRule="auto"/>
        <w:ind w:firstLine="7"/>
        <w:jc w:val="both"/>
      </w:pPr>
      <w:r>
        <w:rPr>
          <w:rFonts w:ascii="Arial" w:eastAsia="Arial" w:hAnsi="Arial" w:cs="Arial"/>
          <w:sz w:val="18"/>
        </w:rPr>
        <w:t>It is an excellent basis for careers in Law, Journalism, Business etc or as a general entry require</w:t>
      </w:r>
      <w:r>
        <w:rPr>
          <w:rFonts w:ascii="Arial" w:eastAsia="Arial" w:hAnsi="Arial" w:cs="Arial"/>
          <w:sz w:val="18"/>
        </w:rPr>
        <w:t xml:space="preserve">ment for a University Degree </w:t>
      </w:r>
    </w:p>
    <w:p w:rsidR="00F00AE7" w:rsidRDefault="00C67C19">
      <w:pPr>
        <w:numPr>
          <w:ilvl w:val="0"/>
          <w:numId w:val="9"/>
        </w:numPr>
        <w:spacing w:after="5" w:line="253" w:lineRule="auto"/>
        <w:ind w:firstLine="7"/>
        <w:jc w:val="both"/>
      </w:pPr>
      <w:r>
        <w:rPr>
          <w:rFonts w:ascii="Arial" w:eastAsia="Arial" w:hAnsi="Arial" w:cs="Arial"/>
          <w:sz w:val="18"/>
        </w:rPr>
        <w:t xml:space="preserve">It goes well with subjects like Sociology, Economics, History, Geography, English and Science  </w:t>
      </w:r>
    </w:p>
    <w:p w:rsidR="00F00AE7" w:rsidRDefault="00C67C19">
      <w:pPr>
        <w:spacing w:after="36"/>
        <w:ind w:left="509"/>
      </w:pPr>
      <w:r>
        <w:rPr>
          <w:rFonts w:ascii="Arial" w:eastAsia="Arial" w:hAnsi="Arial" w:cs="Arial"/>
          <w:b/>
          <w:sz w:val="12"/>
          <w:u w:val="single" w:color="000000"/>
        </w:rPr>
        <w:t xml:space="preserve"> </w:t>
      </w:r>
      <w:r>
        <w:rPr>
          <w:rFonts w:ascii="Arial" w:eastAsia="Arial" w:hAnsi="Arial" w:cs="Arial"/>
          <w:b/>
          <w:sz w:val="12"/>
        </w:rPr>
        <w:t xml:space="preserve"> </w:t>
      </w:r>
    </w:p>
    <w:p w:rsidR="00F00AE7" w:rsidRDefault="00C67C19">
      <w:pPr>
        <w:spacing w:after="0"/>
        <w:ind w:left="159" w:hanging="10"/>
      </w:pPr>
      <w:r>
        <w:rPr>
          <w:rFonts w:ascii="Arial" w:eastAsia="Arial" w:hAnsi="Arial" w:cs="Arial"/>
          <w:b/>
          <w:sz w:val="18"/>
          <w:u w:val="single" w:color="000000"/>
        </w:rPr>
        <w:t>Questions Asked In Politics</w:t>
      </w:r>
      <w:r>
        <w:rPr>
          <w:rFonts w:ascii="Arial" w:eastAsia="Arial" w:hAnsi="Arial" w:cs="Arial"/>
          <w:b/>
          <w:sz w:val="18"/>
        </w:rPr>
        <w:t xml:space="preserve"> </w:t>
      </w:r>
    </w:p>
    <w:p w:rsidR="00F00AE7" w:rsidRDefault="00C67C19">
      <w:pPr>
        <w:numPr>
          <w:ilvl w:val="0"/>
          <w:numId w:val="9"/>
        </w:numPr>
        <w:spacing w:after="5" w:line="253" w:lineRule="auto"/>
        <w:ind w:firstLine="7"/>
        <w:jc w:val="both"/>
      </w:pPr>
      <w:r>
        <w:rPr>
          <w:rFonts w:ascii="Arial" w:eastAsia="Arial" w:hAnsi="Arial" w:cs="Arial"/>
          <w:sz w:val="18"/>
        </w:rPr>
        <w:t xml:space="preserve">Why did Donald Trump win the US presidential election ? </w:t>
      </w:r>
    </w:p>
    <w:p w:rsidR="00F00AE7" w:rsidRDefault="00C67C19">
      <w:pPr>
        <w:numPr>
          <w:ilvl w:val="0"/>
          <w:numId w:val="9"/>
        </w:numPr>
        <w:spacing w:after="5" w:line="253" w:lineRule="auto"/>
        <w:ind w:firstLine="7"/>
        <w:jc w:val="both"/>
      </w:pPr>
      <w:r>
        <w:rPr>
          <w:rFonts w:ascii="Arial" w:eastAsia="Arial" w:hAnsi="Arial" w:cs="Arial"/>
          <w:sz w:val="18"/>
        </w:rPr>
        <w:t>Does Theresa May’</w:t>
      </w:r>
      <w:r>
        <w:rPr>
          <w:rFonts w:ascii="Arial" w:eastAsia="Arial" w:hAnsi="Arial" w:cs="Arial"/>
          <w:sz w:val="18"/>
        </w:rPr>
        <w:t xml:space="preserve">s government only favour the rich? </w:t>
      </w:r>
    </w:p>
    <w:p w:rsidR="00F00AE7" w:rsidRDefault="00C67C19">
      <w:pPr>
        <w:numPr>
          <w:ilvl w:val="0"/>
          <w:numId w:val="9"/>
        </w:numPr>
        <w:spacing w:after="5" w:line="253" w:lineRule="auto"/>
        <w:ind w:firstLine="7"/>
        <w:jc w:val="both"/>
      </w:pPr>
      <w:r>
        <w:rPr>
          <w:rFonts w:ascii="Arial" w:eastAsia="Arial" w:hAnsi="Arial" w:cs="Arial"/>
          <w:sz w:val="18"/>
        </w:rPr>
        <w:t xml:space="preserve">Why can Unionists and Nationalists not work together in a Northern Ireland Government? </w:t>
      </w:r>
    </w:p>
    <w:p w:rsidR="00F00AE7" w:rsidRDefault="00C67C19">
      <w:pPr>
        <w:numPr>
          <w:ilvl w:val="0"/>
          <w:numId w:val="9"/>
        </w:numPr>
        <w:spacing w:after="5" w:line="253" w:lineRule="auto"/>
        <w:ind w:firstLine="7"/>
        <w:jc w:val="both"/>
      </w:pPr>
      <w:r>
        <w:rPr>
          <w:rFonts w:ascii="Arial" w:eastAsia="Arial" w:hAnsi="Arial" w:cs="Arial"/>
          <w:sz w:val="18"/>
        </w:rPr>
        <w:t xml:space="preserve">Does money buy power? If so, is this fair? </w:t>
      </w:r>
      <w:r>
        <w:rPr>
          <w:rFonts w:ascii="Segoe UI Symbol" w:eastAsia="Segoe UI Symbol" w:hAnsi="Segoe UI Symbol" w:cs="Segoe UI Symbol"/>
          <w:sz w:val="20"/>
        </w:rPr>
        <w:t xml:space="preserve"> </w:t>
      </w:r>
      <w:r>
        <w:rPr>
          <w:rFonts w:ascii="Arial" w:eastAsia="Arial" w:hAnsi="Arial" w:cs="Arial"/>
          <w:sz w:val="18"/>
        </w:rPr>
        <w:t xml:space="preserve">What will Brexit mean for the UK and for Northern Ireland? </w:t>
      </w:r>
    </w:p>
    <w:p w:rsidR="00F00AE7" w:rsidRDefault="00C67C19">
      <w:pPr>
        <w:spacing w:after="0"/>
        <w:ind w:left="149"/>
      </w:pPr>
      <w:r>
        <w:rPr>
          <w:rFonts w:ascii="Arial" w:eastAsia="Arial" w:hAnsi="Arial" w:cs="Arial"/>
          <w:sz w:val="12"/>
        </w:rPr>
        <w:t xml:space="preserve"> </w:t>
      </w:r>
      <w:r>
        <w:rPr>
          <w:rFonts w:ascii="Arial" w:eastAsia="Arial" w:hAnsi="Arial" w:cs="Arial"/>
          <w:sz w:val="16"/>
        </w:rPr>
        <w:t xml:space="preserve"> </w:t>
      </w:r>
    </w:p>
    <w:p w:rsidR="00F00AE7" w:rsidRDefault="00C67C19">
      <w:pPr>
        <w:spacing w:after="4" w:line="256" w:lineRule="auto"/>
        <w:ind w:left="144" w:hanging="10"/>
      </w:pPr>
      <w:r>
        <w:rPr>
          <w:rFonts w:ascii="Arial" w:eastAsia="Arial" w:hAnsi="Arial" w:cs="Arial"/>
          <w:b/>
          <w:sz w:val="18"/>
        </w:rPr>
        <w:t xml:space="preserve">Progression Routes </w:t>
      </w:r>
    </w:p>
    <w:p w:rsidR="00F00AE7" w:rsidRDefault="00C67C19">
      <w:pPr>
        <w:spacing w:after="5" w:line="253" w:lineRule="auto"/>
        <w:ind w:left="134" w:firstLine="7"/>
        <w:jc w:val="both"/>
      </w:pPr>
      <w:r>
        <w:rPr>
          <w:noProof/>
        </w:rPr>
        <mc:AlternateContent>
          <mc:Choice Requires="wpg">
            <w:drawing>
              <wp:anchor distT="0" distB="0" distL="114300" distR="114300" simplePos="0" relativeHeight="251692032" behindDoc="1" locked="0" layoutInCell="1" allowOverlap="1">
                <wp:simplePos x="0" y="0"/>
                <wp:positionH relativeFrom="column">
                  <wp:posOffset>-244112</wp:posOffset>
                </wp:positionH>
                <wp:positionV relativeFrom="paragraph">
                  <wp:posOffset>-3629746</wp:posOffset>
                </wp:positionV>
                <wp:extent cx="1629429" cy="4555733"/>
                <wp:effectExtent l="0" t="0" r="0" b="0"/>
                <wp:wrapNone/>
                <wp:docPr id="43227" name="Group 43227"/>
                <wp:cNvGraphicFramePr/>
                <a:graphic xmlns:a="http://schemas.openxmlformats.org/drawingml/2006/main">
                  <a:graphicData uri="http://schemas.microsoft.com/office/word/2010/wordprocessingGroup">
                    <wpg:wgp>
                      <wpg:cNvGrpSpPr/>
                      <wpg:grpSpPr>
                        <a:xfrm>
                          <a:off x="0" y="0"/>
                          <a:ext cx="1629429" cy="4555733"/>
                          <a:chOff x="0" y="0"/>
                          <a:chExt cx="1629429" cy="4555733"/>
                        </a:xfrm>
                      </wpg:grpSpPr>
                      <wps:wsp>
                        <wps:cNvPr id="2358" name="Rectangle 2358"/>
                        <wps:cNvSpPr/>
                        <wps:spPr>
                          <a:xfrm rot="-5399999">
                            <a:off x="-2885880" y="1446945"/>
                            <a:ext cx="5994669" cy="222907"/>
                          </a:xfrm>
                          <a:prstGeom prst="rect">
                            <a:avLst/>
                          </a:prstGeom>
                          <a:ln>
                            <a:noFill/>
                          </a:ln>
                        </wps:spPr>
                        <wps:txbx>
                          <w:txbxContent>
                            <w:p w:rsidR="00F00AE7" w:rsidRDefault="00C67C19">
                              <w:r>
                                <w:rPr>
                                  <w:rFonts w:ascii="Arial" w:eastAsia="Arial" w:hAnsi="Arial" w:cs="Arial"/>
                                  <w:b/>
                                  <w:color w:val="FFFFFF"/>
                                  <w:sz w:val="28"/>
                                  <w:shd w:val="clear" w:color="auto" w:fill="009900"/>
                                </w:rPr>
                                <w:t>A</w:t>
                              </w:r>
                              <w:r>
                                <w:rPr>
                                  <w:rFonts w:ascii="Arial" w:eastAsia="Arial" w:hAnsi="Arial" w:cs="Arial"/>
                                  <w:b/>
                                  <w:color w:val="FFFFFF"/>
                                  <w:sz w:val="28"/>
                                  <w:shd w:val="clear" w:color="auto" w:fill="009900"/>
                                </w:rPr>
                                <w:t>n Introduction to Courses in Environment &amp; Society</w:t>
                              </w:r>
                            </w:p>
                          </w:txbxContent>
                        </wps:txbx>
                        <wps:bodyPr horzOverflow="overflow" vert="horz" lIns="0" tIns="0" rIns="0" bIns="0" rtlCol="0">
                          <a:noAutofit/>
                        </wps:bodyPr>
                      </wps:wsp>
                      <wps:wsp>
                        <wps:cNvPr id="2359" name="Rectangle 2359"/>
                        <wps:cNvSpPr/>
                        <wps:spPr>
                          <a:xfrm rot="-5399999">
                            <a:off x="78490" y="-94847"/>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s:wsp>
                        <wps:cNvPr id="53500" name="Shape 53500"/>
                        <wps:cNvSpPr/>
                        <wps:spPr>
                          <a:xfrm>
                            <a:off x="338589" y="35854"/>
                            <a:ext cx="1290841" cy="13716"/>
                          </a:xfrm>
                          <a:custGeom>
                            <a:avLst/>
                            <a:gdLst/>
                            <a:ahLst/>
                            <a:cxnLst/>
                            <a:rect l="0" t="0" r="0" b="0"/>
                            <a:pathLst>
                              <a:path w="1290841" h="13716">
                                <a:moveTo>
                                  <a:pt x="0" y="0"/>
                                </a:moveTo>
                                <a:lnTo>
                                  <a:pt x="1290841" y="0"/>
                                </a:lnTo>
                                <a:lnTo>
                                  <a:pt x="1290841" y="13716"/>
                                </a:lnTo>
                                <a:lnTo>
                                  <a:pt x="0" y="13716"/>
                                </a:lnTo>
                                <a:lnTo>
                                  <a:pt x="0" y="0"/>
                                </a:lnTo>
                              </a:path>
                            </a:pathLst>
                          </a:custGeom>
                          <a:ln w="0" cap="flat">
                            <a:round/>
                          </a:ln>
                        </wps:spPr>
                        <wps:style>
                          <a:lnRef idx="0">
                            <a:srgbClr val="000000">
                              <a:alpha val="0"/>
                            </a:srgbClr>
                          </a:lnRef>
                          <a:fillRef idx="1">
                            <a:srgbClr val="009900"/>
                          </a:fillRef>
                          <a:effectRef idx="0">
                            <a:scrgbClr r="0" g="0" b="0"/>
                          </a:effectRef>
                          <a:fontRef idx="none"/>
                        </wps:style>
                        <wps:bodyPr/>
                      </wps:wsp>
                    </wpg:wgp>
                  </a:graphicData>
                </a:graphic>
              </wp:anchor>
            </w:drawing>
          </mc:Choice>
          <mc:Fallback xmlns:a="http://schemas.openxmlformats.org/drawingml/2006/main">
            <w:pict>
              <v:group id="Group 43227" style="width:128.302pt;height:358.719pt;position:absolute;z-index:-2147483637;mso-position-horizontal-relative:text;mso-position-horizontal:absolute;margin-left:-19.2215pt;mso-position-vertical-relative:text;margin-top:-285.807pt;" coordsize="16294,45557">
                <v:rect id="Rectangle 2358" style="position:absolute;width:59946;height:2229;left:-28858;top:14469;rotation:270;" filled="f" stroked="f">
                  <v:textbox inset="0,0,0,0" style="layout-flow:vertical;mso-layout-flow-alt:bottom-to-top">
                    <w:txbxContent>
                      <w:p>
                        <w:pPr>
                          <w:spacing w:before="0" w:after="160" w:line="259" w:lineRule="auto"/>
                        </w:pPr>
                        <w:r>
                          <w:rPr>
                            <w:rFonts w:cs="Arial" w:hAnsi="Arial" w:eastAsia="Arial" w:ascii="Arial"/>
                            <w:b w:val="1"/>
                            <w:color w:val="ffffff"/>
                            <w:sz w:val="28"/>
                            <w:shd w:val="clear" w:color="auto" w:fill="009900"/>
                          </w:rPr>
                          <w:t xml:space="preserve">An Introduction to Courses in Environment &amp; Society</w:t>
                        </w:r>
                      </w:p>
                    </w:txbxContent>
                  </v:textbox>
                </v:rect>
                <v:rect id="Rectangle 2359" style="position:absolute;width:659;height:2229;left:784;top:-948;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v:shape id="Shape 53501" style="position:absolute;width:12908;height:137;left:3385;top:358;" coordsize="1290841,13716" path="m0,0l1290841,0l1290841,13716l0,13716l0,0">
                  <v:stroke weight="0pt" endcap="flat" joinstyle="round" on="false" color="#000000" opacity="0"/>
                  <v:fill on="true" color="#009900"/>
                </v:shape>
              </v:group>
            </w:pict>
          </mc:Fallback>
        </mc:AlternateContent>
      </w:r>
      <w:r>
        <w:rPr>
          <w:rFonts w:ascii="Arial" w:eastAsia="Arial" w:hAnsi="Arial" w:cs="Arial"/>
          <w:sz w:val="18"/>
        </w:rPr>
        <w:t>The study of Politics provides a basis for further study of Politics and other combined subjects such as Social Policy, Sociology, and Law. This area of study can lead to careers in Law, Local and Nati</w:t>
      </w:r>
      <w:r>
        <w:rPr>
          <w:rFonts w:ascii="Arial" w:eastAsia="Arial" w:hAnsi="Arial" w:cs="Arial"/>
          <w:sz w:val="18"/>
        </w:rPr>
        <w:t xml:space="preserve">onal Government, Journalism, the Civil Service,             Teaching, Research and Community Development. </w:t>
      </w:r>
    </w:p>
    <w:p w:rsidR="00F00AE7" w:rsidRDefault="00F00AE7">
      <w:pPr>
        <w:sectPr w:rsidR="00F00AE7">
          <w:headerReference w:type="even" r:id="rId100"/>
          <w:headerReference w:type="default" r:id="rId101"/>
          <w:footerReference w:type="even" r:id="rId102"/>
          <w:footerReference w:type="default" r:id="rId103"/>
          <w:headerReference w:type="first" r:id="rId104"/>
          <w:footerReference w:type="first" r:id="rId105"/>
          <w:pgSz w:w="11906" w:h="8390" w:orient="landscape"/>
          <w:pgMar w:top="388" w:right="546" w:bottom="1137" w:left="775" w:header="495" w:footer="470" w:gutter="0"/>
          <w:cols w:space="720"/>
        </w:sectPr>
      </w:pPr>
    </w:p>
    <w:p w:rsidR="00F00AE7" w:rsidRDefault="00C67C19">
      <w:pPr>
        <w:spacing w:after="0"/>
        <w:ind w:left="-125"/>
      </w:pPr>
      <w:r>
        <w:rPr>
          <w:sz w:val="31"/>
          <w:vertAlign w:val="superscript"/>
        </w:rPr>
        <w:t xml:space="preserve"> </w:t>
      </w:r>
      <w:r>
        <w:rPr>
          <w:rFonts w:ascii="Arial" w:eastAsia="Arial" w:hAnsi="Arial" w:cs="Arial"/>
          <w:b/>
          <w:color w:val="009900"/>
          <w:sz w:val="20"/>
          <w:u w:val="single" w:color="009900"/>
        </w:rPr>
        <w:t>SUBJECT: SOCIOLOGY</w:t>
      </w:r>
      <w:r>
        <w:rPr>
          <w:rFonts w:ascii="Arial" w:eastAsia="Arial" w:hAnsi="Arial" w:cs="Arial"/>
          <w:b/>
          <w:color w:val="009900"/>
          <w:sz w:val="20"/>
        </w:rPr>
        <w:t xml:space="preserve"> </w:t>
      </w:r>
    </w:p>
    <w:p w:rsidR="00F00AE7" w:rsidRDefault="00C67C19">
      <w:pPr>
        <w:spacing w:after="50"/>
        <w:ind w:left="24"/>
      </w:pPr>
      <w:r>
        <w:rPr>
          <w:rFonts w:ascii="Arial" w:eastAsia="Arial" w:hAnsi="Arial" w:cs="Arial"/>
          <w:b/>
          <w:color w:val="009900"/>
          <w:sz w:val="12"/>
        </w:rPr>
        <w:t xml:space="preserve">  </w:t>
      </w:r>
    </w:p>
    <w:p w:rsidR="00F00AE7" w:rsidRDefault="00C67C19">
      <w:pPr>
        <w:spacing w:after="0"/>
        <w:ind w:left="19" w:hanging="10"/>
      </w:pPr>
      <w:r>
        <w:rPr>
          <w:rFonts w:ascii="Arial" w:eastAsia="Arial" w:hAnsi="Arial" w:cs="Arial"/>
          <w:b/>
          <w:color w:val="009900"/>
          <w:sz w:val="20"/>
        </w:rPr>
        <w:t xml:space="preserve">A-Level Sociology is delivered by WJEC </w:t>
      </w:r>
    </w:p>
    <w:p w:rsidR="00F00AE7" w:rsidRDefault="00C67C19">
      <w:pPr>
        <w:spacing w:after="0"/>
        <w:ind w:left="19" w:hanging="10"/>
      </w:pPr>
      <w:r>
        <w:rPr>
          <w:rFonts w:ascii="Arial" w:eastAsia="Arial" w:hAnsi="Arial" w:cs="Arial"/>
          <w:b/>
          <w:color w:val="009900"/>
          <w:sz w:val="20"/>
        </w:rPr>
        <w:t>Qualification Value: 1 A-</w:t>
      </w:r>
      <w:r>
        <w:rPr>
          <w:rFonts w:ascii="Arial" w:eastAsia="Arial" w:hAnsi="Arial" w:cs="Arial"/>
          <w:b/>
          <w:color w:val="009900"/>
          <w:sz w:val="20"/>
        </w:rPr>
        <w:t xml:space="preserve">Level </w:t>
      </w:r>
    </w:p>
    <w:p w:rsidR="00F00AE7" w:rsidRDefault="00C67C19">
      <w:pPr>
        <w:spacing w:after="0"/>
        <w:ind w:left="19" w:hanging="10"/>
      </w:pPr>
      <w:r>
        <w:rPr>
          <w:rFonts w:ascii="Arial" w:eastAsia="Arial" w:hAnsi="Arial" w:cs="Arial"/>
          <w:b/>
          <w:color w:val="009900"/>
          <w:sz w:val="20"/>
        </w:rPr>
        <w:t xml:space="preserve">Course duration: This is a 2 Year Course </w:t>
      </w:r>
    </w:p>
    <w:p w:rsidR="00F00AE7" w:rsidRDefault="00C67C19">
      <w:pPr>
        <w:spacing w:after="0"/>
        <w:ind w:left="24"/>
      </w:pPr>
      <w:r>
        <w:rPr>
          <w:rFonts w:ascii="Arial" w:eastAsia="Arial" w:hAnsi="Arial" w:cs="Arial"/>
          <w:b/>
          <w:color w:val="009900"/>
          <w:sz w:val="18"/>
        </w:rPr>
        <w:t xml:space="preserve">  </w:t>
      </w:r>
    </w:p>
    <w:p w:rsidR="00F00AE7" w:rsidRDefault="00C67C19">
      <w:pPr>
        <w:spacing w:after="4" w:line="256" w:lineRule="auto"/>
        <w:ind w:left="34" w:hanging="10"/>
      </w:pPr>
      <w:r>
        <w:rPr>
          <w:rFonts w:ascii="Arial" w:eastAsia="Arial" w:hAnsi="Arial" w:cs="Arial"/>
          <w:b/>
          <w:sz w:val="18"/>
        </w:rPr>
        <w:t xml:space="preserve">Course Content </w:t>
      </w:r>
    </w:p>
    <w:p w:rsidR="00F00AE7" w:rsidRDefault="00C67C19">
      <w:pPr>
        <w:spacing w:after="4" w:line="256" w:lineRule="auto"/>
        <w:ind w:left="34" w:hanging="10"/>
      </w:pPr>
      <w:r>
        <w:rPr>
          <w:rFonts w:ascii="Arial" w:eastAsia="Arial" w:hAnsi="Arial" w:cs="Arial"/>
          <w:b/>
          <w:sz w:val="18"/>
        </w:rPr>
        <w:t xml:space="preserve">Two modules at AS Level and two Modules at A2 Level </w:t>
      </w:r>
    </w:p>
    <w:p w:rsidR="00F00AE7" w:rsidRDefault="00C67C19">
      <w:pPr>
        <w:spacing w:after="0"/>
        <w:ind w:left="24"/>
      </w:pPr>
      <w:r>
        <w:rPr>
          <w:rFonts w:ascii="Arial" w:eastAsia="Arial" w:hAnsi="Arial" w:cs="Arial"/>
          <w:b/>
          <w:sz w:val="18"/>
        </w:rPr>
        <w:t xml:space="preserve">  </w:t>
      </w:r>
    </w:p>
    <w:tbl>
      <w:tblPr>
        <w:tblStyle w:val="TableGrid"/>
        <w:tblW w:w="7139" w:type="dxa"/>
        <w:tblInd w:w="24" w:type="dxa"/>
        <w:tblCellMar>
          <w:top w:w="0" w:type="dxa"/>
          <w:left w:w="0" w:type="dxa"/>
          <w:bottom w:w="0" w:type="dxa"/>
          <w:right w:w="0" w:type="dxa"/>
        </w:tblCellMar>
        <w:tblLook w:val="04A0" w:firstRow="1" w:lastRow="0" w:firstColumn="1" w:lastColumn="0" w:noHBand="0" w:noVBand="1"/>
      </w:tblPr>
      <w:tblGrid>
        <w:gridCol w:w="1131"/>
        <w:gridCol w:w="566"/>
        <w:gridCol w:w="5441"/>
      </w:tblGrid>
      <w:tr w:rsidR="00F00AE7">
        <w:trPr>
          <w:trHeight w:val="183"/>
        </w:trPr>
        <w:tc>
          <w:tcPr>
            <w:tcW w:w="1131" w:type="dxa"/>
            <w:tcBorders>
              <w:top w:val="nil"/>
              <w:left w:val="nil"/>
              <w:bottom w:val="nil"/>
              <w:right w:val="nil"/>
            </w:tcBorders>
          </w:tcPr>
          <w:p w:rsidR="00F00AE7" w:rsidRDefault="00C67C19">
            <w:pPr>
              <w:spacing w:after="0"/>
            </w:pPr>
            <w:r>
              <w:rPr>
                <w:rFonts w:ascii="Arial" w:eastAsia="Arial" w:hAnsi="Arial" w:cs="Arial"/>
                <w:b/>
                <w:sz w:val="18"/>
              </w:rPr>
              <w:t xml:space="preserve">Unit  AS 1: </w:t>
            </w:r>
          </w:p>
        </w:tc>
        <w:tc>
          <w:tcPr>
            <w:tcW w:w="566" w:type="dxa"/>
            <w:tcBorders>
              <w:top w:val="nil"/>
              <w:left w:val="nil"/>
              <w:bottom w:val="nil"/>
              <w:right w:val="nil"/>
            </w:tcBorders>
          </w:tcPr>
          <w:p w:rsidR="00F00AE7" w:rsidRDefault="00C67C19">
            <w:pPr>
              <w:spacing w:after="0"/>
            </w:pPr>
            <w:r>
              <w:rPr>
                <w:rFonts w:ascii="Arial" w:eastAsia="Arial" w:hAnsi="Arial" w:cs="Arial"/>
                <w:b/>
                <w:sz w:val="18"/>
              </w:rPr>
              <w:t xml:space="preserve"> </w:t>
            </w:r>
          </w:p>
        </w:tc>
        <w:tc>
          <w:tcPr>
            <w:tcW w:w="5441" w:type="dxa"/>
            <w:tcBorders>
              <w:top w:val="nil"/>
              <w:left w:val="nil"/>
              <w:bottom w:val="nil"/>
              <w:right w:val="nil"/>
            </w:tcBorders>
          </w:tcPr>
          <w:p w:rsidR="00F00AE7" w:rsidRDefault="00C67C19">
            <w:pPr>
              <w:spacing w:after="0"/>
            </w:pPr>
            <w:r>
              <w:rPr>
                <w:rFonts w:ascii="Arial" w:eastAsia="Arial" w:hAnsi="Arial" w:cs="Arial"/>
                <w:b/>
                <w:sz w:val="18"/>
              </w:rPr>
              <w:t xml:space="preserve">Acquiring Culture   </w:t>
            </w:r>
          </w:p>
        </w:tc>
      </w:tr>
      <w:tr w:rsidR="00F00AE7">
        <w:trPr>
          <w:trHeight w:val="393"/>
        </w:trPr>
        <w:tc>
          <w:tcPr>
            <w:tcW w:w="1131" w:type="dxa"/>
            <w:tcBorders>
              <w:top w:val="nil"/>
              <w:left w:val="nil"/>
              <w:bottom w:val="nil"/>
              <w:right w:val="nil"/>
            </w:tcBorders>
          </w:tcPr>
          <w:p w:rsidR="00F00AE7" w:rsidRDefault="00C67C19">
            <w:pPr>
              <w:spacing w:after="0"/>
            </w:pPr>
            <w:r>
              <w:rPr>
                <w:rFonts w:ascii="Arial" w:eastAsia="Arial" w:hAnsi="Arial" w:cs="Arial"/>
                <w:b/>
                <w:sz w:val="18"/>
              </w:rPr>
              <w:t xml:space="preserve">Unit  AS 2: </w:t>
            </w:r>
          </w:p>
          <w:p w:rsidR="00F00AE7" w:rsidRDefault="00C67C19">
            <w:pPr>
              <w:spacing w:after="0"/>
            </w:pPr>
            <w:r>
              <w:rPr>
                <w:rFonts w:ascii="Arial" w:eastAsia="Arial" w:hAnsi="Arial" w:cs="Arial"/>
                <w:b/>
                <w:sz w:val="18"/>
              </w:rPr>
              <w:t xml:space="preserve">  </w:t>
            </w:r>
          </w:p>
        </w:tc>
        <w:tc>
          <w:tcPr>
            <w:tcW w:w="566" w:type="dxa"/>
            <w:tcBorders>
              <w:top w:val="nil"/>
              <w:left w:val="nil"/>
              <w:bottom w:val="nil"/>
              <w:right w:val="nil"/>
            </w:tcBorders>
          </w:tcPr>
          <w:p w:rsidR="00F00AE7" w:rsidRDefault="00C67C19">
            <w:pPr>
              <w:spacing w:after="0"/>
            </w:pPr>
            <w:r>
              <w:rPr>
                <w:rFonts w:ascii="Arial" w:eastAsia="Arial" w:hAnsi="Arial" w:cs="Arial"/>
                <w:b/>
                <w:sz w:val="18"/>
              </w:rPr>
              <w:t xml:space="preserve"> </w:t>
            </w:r>
          </w:p>
        </w:tc>
        <w:tc>
          <w:tcPr>
            <w:tcW w:w="5441" w:type="dxa"/>
            <w:tcBorders>
              <w:top w:val="nil"/>
              <w:left w:val="nil"/>
              <w:bottom w:val="nil"/>
              <w:right w:val="nil"/>
            </w:tcBorders>
          </w:tcPr>
          <w:p w:rsidR="00F00AE7" w:rsidRDefault="00C67C19">
            <w:pPr>
              <w:spacing w:after="0"/>
            </w:pPr>
            <w:r>
              <w:rPr>
                <w:rFonts w:ascii="Arial" w:eastAsia="Arial" w:hAnsi="Arial" w:cs="Arial"/>
                <w:b/>
                <w:sz w:val="18"/>
              </w:rPr>
              <w:t xml:space="preserve">Understanding Society and Methods of Sociological Enquiry. </w:t>
            </w:r>
          </w:p>
        </w:tc>
      </w:tr>
      <w:tr w:rsidR="00F00AE7">
        <w:trPr>
          <w:trHeight w:val="196"/>
        </w:trPr>
        <w:tc>
          <w:tcPr>
            <w:tcW w:w="1131" w:type="dxa"/>
            <w:tcBorders>
              <w:top w:val="nil"/>
              <w:left w:val="nil"/>
              <w:bottom w:val="nil"/>
              <w:right w:val="nil"/>
            </w:tcBorders>
          </w:tcPr>
          <w:p w:rsidR="00F00AE7" w:rsidRDefault="00C67C19">
            <w:pPr>
              <w:spacing w:after="0"/>
            </w:pPr>
            <w:r>
              <w:rPr>
                <w:rFonts w:ascii="Arial" w:eastAsia="Arial" w:hAnsi="Arial" w:cs="Arial"/>
                <w:b/>
                <w:sz w:val="18"/>
              </w:rPr>
              <w:t xml:space="preserve">Unit A2 1: </w:t>
            </w:r>
          </w:p>
        </w:tc>
        <w:tc>
          <w:tcPr>
            <w:tcW w:w="566" w:type="dxa"/>
            <w:tcBorders>
              <w:top w:val="nil"/>
              <w:left w:val="nil"/>
              <w:bottom w:val="nil"/>
              <w:right w:val="nil"/>
            </w:tcBorders>
          </w:tcPr>
          <w:p w:rsidR="00F00AE7" w:rsidRDefault="00C67C19">
            <w:pPr>
              <w:spacing w:after="0"/>
            </w:pPr>
            <w:r>
              <w:rPr>
                <w:rFonts w:ascii="Arial" w:eastAsia="Arial" w:hAnsi="Arial" w:cs="Arial"/>
                <w:b/>
                <w:sz w:val="18"/>
              </w:rPr>
              <w:t xml:space="preserve"> </w:t>
            </w:r>
          </w:p>
        </w:tc>
        <w:tc>
          <w:tcPr>
            <w:tcW w:w="5441" w:type="dxa"/>
            <w:tcBorders>
              <w:top w:val="nil"/>
              <w:left w:val="nil"/>
              <w:bottom w:val="nil"/>
              <w:right w:val="nil"/>
            </w:tcBorders>
          </w:tcPr>
          <w:p w:rsidR="00F00AE7" w:rsidRDefault="00C67C19">
            <w:pPr>
              <w:spacing w:after="0"/>
            </w:pPr>
            <w:r>
              <w:rPr>
                <w:rFonts w:ascii="Arial" w:eastAsia="Arial" w:hAnsi="Arial" w:cs="Arial"/>
                <w:b/>
                <w:sz w:val="18"/>
              </w:rPr>
              <w:t xml:space="preserve">Power and Control </w:t>
            </w:r>
          </w:p>
        </w:tc>
      </w:tr>
      <w:tr w:rsidR="00F00AE7">
        <w:trPr>
          <w:trHeight w:val="183"/>
        </w:trPr>
        <w:tc>
          <w:tcPr>
            <w:tcW w:w="1131" w:type="dxa"/>
            <w:tcBorders>
              <w:top w:val="nil"/>
              <w:left w:val="nil"/>
              <w:bottom w:val="nil"/>
              <w:right w:val="nil"/>
            </w:tcBorders>
          </w:tcPr>
          <w:p w:rsidR="00F00AE7" w:rsidRDefault="00C67C19">
            <w:pPr>
              <w:spacing w:after="0"/>
            </w:pPr>
            <w:r>
              <w:rPr>
                <w:rFonts w:ascii="Arial" w:eastAsia="Arial" w:hAnsi="Arial" w:cs="Arial"/>
                <w:b/>
                <w:sz w:val="18"/>
              </w:rPr>
              <w:t xml:space="preserve">Unit A2 2: </w:t>
            </w:r>
          </w:p>
        </w:tc>
        <w:tc>
          <w:tcPr>
            <w:tcW w:w="566" w:type="dxa"/>
            <w:tcBorders>
              <w:top w:val="nil"/>
              <w:left w:val="nil"/>
              <w:bottom w:val="nil"/>
              <w:right w:val="nil"/>
            </w:tcBorders>
          </w:tcPr>
          <w:p w:rsidR="00F00AE7" w:rsidRDefault="00C67C19">
            <w:pPr>
              <w:spacing w:after="0"/>
            </w:pPr>
            <w:r>
              <w:rPr>
                <w:rFonts w:ascii="Arial" w:eastAsia="Arial" w:hAnsi="Arial" w:cs="Arial"/>
                <w:b/>
                <w:sz w:val="18"/>
              </w:rPr>
              <w:t xml:space="preserve"> </w:t>
            </w:r>
          </w:p>
        </w:tc>
        <w:tc>
          <w:tcPr>
            <w:tcW w:w="5441" w:type="dxa"/>
            <w:tcBorders>
              <w:top w:val="nil"/>
              <w:left w:val="nil"/>
              <w:bottom w:val="nil"/>
              <w:right w:val="nil"/>
            </w:tcBorders>
          </w:tcPr>
          <w:p w:rsidR="00F00AE7" w:rsidRDefault="00C67C19">
            <w:pPr>
              <w:spacing w:after="0"/>
              <w:jc w:val="both"/>
            </w:pPr>
            <w:r>
              <w:rPr>
                <w:rFonts w:ascii="Arial" w:eastAsia="Arial" w:hAnsi="Arial" w:cs="Arial"/>
                <w:b/>
                <w:sz w:val="18"/>
              </w:rPr>
              <w:t xml:space="preserve">Social Inequality and Applied Methods of Sociological Enquiry. </w:t>
            </w:r>
          </w:p>
        </w:tc>
      </w:tr>
    </w:tbl>
    <w:p w:rsidR="00F00AE7" w:rsidRDefault="00C67C19">
      <w:pPr>
        <w:spacing w:after="0"/>
        <w:ind w:left="24"/>
      </w:pPr>
      <w:r>
        <w:rPr>
          <w:rFonts w:ascii="Arial" w:eastAsia="Arial" w:hAnsi="Arial" w:cs="Arial"/>
          <w:b/>
          <w:sz w:val="18"/>
        </w:rPr>
        <w:t xml:space="preserve"> </w:t>
      </w:r>
    </w:p>
    <w:p w:rsidR="00F00AE7" w:rsidRDefault="00C67C19">
      <w:pPr>
        <w:spacing w:after="4" w:line="256" w:lineRule="auto"/>
        <w:ind w:left="34" w:hanging="10"/>
      </w:pPr>
      <w:r>
        <w:rPr>
          <w:rFonts w:ascii="Arial" w:eastAsia="Arial" w:hAnsi="Arial" w:cs="Arial"/>
          <w:b/>
          <w:sz w:val="18"/>
        </w:rPr>
        <w:t xml:space="preserve">What is Sociology? </w:t>
      </w:r>
    </w:p>
    <w:p w:rsidR="00F00AE7" w:rsidRDefault="00C67C19">
      <w:pPr>
        <w:spacing w:after="5" w:line="253" w:lineRule="auto"/>
        <w:ind w:left="24" w:right="125" w:firstLine="7"/>
        <w:jc w:val="both"/>
      </w:pPr>
      <w:r>
        <w:rPr>
          <w:noProof/>
        </w:rPr>
        <mc:AlternateContent>
          <mc:Choice Requires="wpg">
            <w:drawing>
              <wp:anchor distT="0" distB="0" distL="114300" distR="114300" simplePos="0" relativeHeight="251693056" behindDoc="0" locked="0" layoutInCell="1" allowOverlap="1">
                <wp:simplePos x="0" y="0"/>
                <wp:positionH relativeFrom="page">
                  <wp:posOffset>248139</wp:posOffset>
                </wp:positionH>
                <wp:positionV relativeFrom="page">
                  <wp:posOffset>383246</wp:posOffset>
                </wp:positionV>
                <wp:extent cx="167599" cy="4555733"/>
                <wp:effectExtent l="0" t="0" r="0" b="0"/>
                <wp:wrapSquare wrapText="bothSides"/>
                <wp:docPr id="43735" name="Group 43735"/>
                <wp:cNvGraphicFramePr/>
                <a:graphic xmlns:a="http://schemas.openxmlformats.org/drawingml/2006/main">
                  <a:graphicData uri="http://schemas.microsoft.com/office/word/2010/wordprocessingGroup">
                    <wpg:wgp>
                      <wpg:cNvGrpSpPr/>
                      <wpg:grpSpPr>
                        <a:xfrm>
                          <a:off x="0" y="0"/>
                          <a:ext cx="167599" cy="4555733"/>
                          <a:chOff x="0" y="0"/>
                          <a:chExt cx="167599" cy="4555733"/>
                        </a:xfrm>
                      </wpg:grpSpPr>
                      <wps:wsp>
                        <wps:cNvPr id="2481" name="Rectangle 2481"/>
                        <wps:cNvSpPr/>
                        <wps:spPr>
                          <a:xfrm rot="-5399999">
                            <a:off x="-2885880" y="1446945"/>
                            <a:ext cx="5994669" cy="222907"/>
                          </a:xfrm>
                          <a:prstGeom prst="rect">
                            <a:avLst/>
                          </a:prstGeom>
                          <a:ln>
                            <a:noFill/>
                          </a:ln>
                        </wps:spPr>
                        <wps:txbx>
                          <w:txbxContent>
                            <w:p w:rsidR="00F00AE7" w:rsidRDefault="00C67C19">
                              <w:r>
                                <w:rPr>
                                  <w:rFonts w:ascii="Arial" w:eastAsia="Arial" w:hAnsi="Arial" w:cs="Arial"/>
                                  <w:b/>
                                  <w:color w:val="FFFFFF"/>
                                  <w:sz w:val="28"/>
                                  <w:shd w:val="clear" w:color="auto" w:fill="009900"/>
                                </w:rPr>
                                <w:t>An Introduction to Courses in Environment &amp; Society</w:t>
                              </w:r>
                            </w:p>
                          </w:txbxContent>
                        </wps:txbx>
                        <wps:bodyPr horzOverflow="overflow" vert="horz" lIns="0" tIns="0" rIns="0" bIns="0" rtlCol="0">
                          <a:noAutofit/>
                        </wps:bodyPr>
                      </wps:wsp>
                      <wps:wsp>
                        <wps:cNvPr id="2482" name="Rectangle 2482"/>
                        <wps:cNvSpPr/>
                        <wps:spPr>
                          <a:xfrm rot="-5399999">
                            <a:off x="78490" y="-94847"/>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735" style="width:13.1968pt;height:358.719pt;position:absolute;mso-position-horizontal-relative:page;mso-position-horizontal:absolute;margin-left:19.5385pt;mso-position-vertical-relative:page;margin-top:30.1769pt;" coordsize="1675,45557">
                <v:rect id="Rectangle 2481" style="position:absolute;width:59946;height:2229;left:-28858;top:14469;rotation:270;" filled="f" stroked="f">
                  <v:textbox inset="0,0,0,0" style="layout-flow:vertical;mso-layout-flow-alt:bottom-to-top">
                    <w:txbxContent>
                      <w:p>
                        <w:pPr>
                          <w:spacing w:before="0" w:after="160" w:line="259" w:lineRule="auto"/>
                        </w:pPr>
                        <w:r>
                          <w:rPr>
                            <w:rFonts w:cs="Arial" w:hAnsi="Arial" w:eastAsia="Arial" w:ascii="Arial"/>
                            <w:b w:val="1"/>
                            <w:color w:val="ffffff"/>
                            <w:sz w:val="28"/>
                            <w:shd w:val="clear" w:color="auto" w:fill="009900"/>
                          </w:rPr>
                          <w:t xml:space="preserve">An Introduction to Courses in Environment &amp; Society</w:t>
                        </w:r>
                      </w:p>
                    </w:txbxContent>
                  </v:textbox>
                </v:rect>
                <v:rect id="Rectangle 2482" style="position:absolute;width:659;height:2229;left:784;top:-948;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w10:wrap type="square"/>
              </v:group>
            </w:pict>
          </mc:Fallback>
        </mc:AlternateContent>
      </w:r>
      <w:r>
        <w:rPr>
          <w:rFonts w:ascii="Arial" w:eastAsia="Arial" w:hAnsi="Arial" w:cs="Arial"/>
          <w:sz w:val="18"/>
        </w:rPr>
        <w:t>Sociology is the study of society and the world around us. A Sociologist is interested in the social world and wants to understand how it is organised. It is a lively, relevant and interesting subject that explores issues such as family life, crime, educat</w:t>
      </w:r>
      <w:r>
        <w:rPr>
          <w:rFonts w:ascii="Arial" w:eastAsia="Arial" w:hAnsi="Arial" w:cs="Arial"/>
          <w:sz w:val="18"/>
        </w:rPr>
        <w:t xml:space="preserve">ion and         inequality in our society. </w:t>
      </w:r>
    </w:p>
    <w:p w:rsidR="00F00AE7" w:rsidRDefault="00C67C19">
      <w:pPr>
        <w:spacing w:after="0"/>
        <w:ind w:left="24"/>
      </w:pPr>
      <w:r>
        <w:rPr>
          <w:rFonts w:ascii="Arial" w:eastAsia="Arial" w:hAnsi="Arial" w:cs="Arial"/>
          <w:sz w:val="18"/>
        </w:rPr>
        <w:t xml:space="preserve"> </w:t>
      </w:r>
    </w:p>
    <w:p w:rsidR="00F00AE7" w:rsidRDefault="00C67C19">
      <w:pPr>
        <w:spacing w:after="4" w:line="256" w:lineRule="auto"/>
        <w:ind w:left="34" w:hanging="10"/>
      </w:pPr>
      <w:r>
        <w:rPr>
          <w:rFonts w:ascii="Arial" w:eastAsia="Arial" w:hAnsi="Arial" w:cs="Arial"/>
          <w:b/>
          <w:sz w:val="18"/>
        </w:rPr>
        <w:t xml:space="preserve">Questions discussed in Sociology </w:t>
      </w:r>
      <w:r>
        <w:rPr>
          <w:rFonts w:ascii="Arial" w:eastAsia="Arial" w:hAnsi="Arial" w:cs="Arial"/>
          <w:sz w:val="18"/>
        </w:rPr>
        <w:t xml:space="preserve">    </w:t>
      </w:r>
    </w:p>
    <w:p w:rsidR="00F00AE7" w:rsidRDefault="00C67C19">
      <w:pPr>
        <w:numPr>
          <w:ilvl w:val="0"/>
          <w:numId w:val="10"/>
        </w:numPr>
        <w:spacing w:after="5" w:line="253" w:lineRule="auto"/>
        <w:ind w:hanging="156"/>
        <w:jc w:val="both"/>
      </w:pPr>
      <w:r>
        <w:rPr>
          <w:rFonts w:ascii="Arial" w:eastAsia="Arial" w:hAnsi="Arial" w:cs="Arial"/>
          <w:sz w:val="18"/>
        </w:rPr>
        <w:t xml:space="preserve">Why are most girls doing better in the education system today than boys? </w:t>
      </w:r>
    </w:p>
    <w:p w:rsidR="00F00AE7" w:rsidRDefault="00C67C19">
      <w:pPr>
        <w:numPr>
          <w:ilvl w:val="0"/>
          <w:numId w:val="10"/>
        </w:numPr>
        <w:spacing w:after="5" w:line="253" w:lineRule="auto"/>
        <w:ind w:hanging="156"/>
        <w:jc w:val="both"/>
      </w:pPr>
      <w:r>
        <w:rPr>
          <w:rFonts w:ascii="Arial" w:eastAsia="Arial" w:hAnsi="Arial" w:cs="Arial"/>
          <w:sz w:val="18"/>
        </w:rPr>
        <w:t xml:space="preserve">Why is the crime rate for young women increasing? </w:t>
      </w:r>
    </w:p>
    <w:p w:rsidR="00F00AE7" w:rsidRDefault="00C67C19">
      <w:pPr>
        <w:numPr>
          <w:ilvl w:val="0"/>
          <w:numId w:val="10"/>
        </w:numPr>
        <w:spacing w:after="5" w:line="253" w:lineRule="auto"/>
        <w:ind w:hanging="156"/>
        <w:jc w:val="both"/>
      </w:pPr>
      <w:r>
        <w:rPr>
          <w:rFonts w:ascii="Arial" w:eastAsia="Arial" w:hAnsi="Arial" w:cs="Arial"/>
          <w:sz w:val="18"/>
        </w:rPr>
        <w:t>What are the government doing to help improve t</w:t>
      </w:r>
      <w:r>
        <w:rPr>
          <w:rFonts w:ascii="Arial" w:eastAsia="Arial" w:hAnsi="Arial" w:cs="Arial"/>
          <w:sz w:val="18"/>
        </w:rPr>
        <w:t xml:space="preserve">he life chances of those below the poverty line? </w:t>
      </w:r>
    </w:p>
    <w:p w:rsidR="00F00AE7" w:rsidRDefault="00C67C19">
      <w:pPr>
        <w:numPr>
          <w:ilvl w:val="0"/>
          <w:numId w:val="10"/>
        </w:numPr>
        <w:spacing w:after="5" w:line="253" w:lineRule="auto"/>
        <w:ind w:hanging="156"/>
        <w:jc w:val="both"/>
      </w:pPr>
      <w:r>
        <w:rPr>
          <w:rFonts w:ascii="Arial" w:eastAsia="Arial" w:hAnsi="Arial" w:cs="Arial"/>
          <w:sz w:val="18"/>
        </w:rPr>
        <w:t xml:space="preserve">Why are families becoming smaller and what are the effects of this change on society? </w:t>
      </w:r>
    </w:p>
    <w:p w:rsidR="00F00AE7" w:rsidRDefault="00C67C19">
      <w:pPr>
        <w:spacing w:after="0"/>
        <w:ind w:left="24"/>
      </w:pPr>
      <w:r>
        <w:rPr>
          <w:rFonts w:ascii="Arial" w:eastAsia="Arial" w:hAnsi="Arial" w:cs="Arial"/>
          <w:sz w:val="18"/>
        </w:rPr>
        <w:t xml:space="preserve"> </w:t>
      </w:r>
    </w:p>
    <w:p w:rsidR="00F00AE7" w:rsidRDefault="00C67C19">
      <w:pPr>
        <w:spacing w:after="4" w:line="256" w:lineRule="auto"/>
        <w:ind w:left="34" w:hanging="10"/>
      </w:pPr>
      <w:r>
        <w:rPr>
          <w:rFonts w:ascii="Arial" w:eastAsia="Arial" w:hAnsi="Arial" w:cs="Arial"/>
          <w:b/>
          <w:sz w:val="18"/>
        </w:rPr>
        <w:t xml:space="preserve">Do I need to have a GCSE in Sociology to study it at A-Level? </w:t>
      </w:r>
    </w:p>
    <w:p w:rsidR="00F00AE7" w:rsidRDefault="00C67C19">
      <w:pPr>
        <w:spacing w:after="5" w:line="253" w:lineRule="auto"/>
        <w:ind w:left="24" w:firstLine="7"/>
        <w:jc w:val="both"/>
      </w:pPr>
      <w:r>
        <w:rPr>
          <w:rFonts w:ascii="Arial" w:eastAsia="Arial" w:hAnsi="Arial" w:cs="Arial"/>
          <w:sz w:val="18"/>
        </w:rPr>
        <w:t>NO, it is not a requirement as the course is taught as</w:t>
      </w:r>
      <w:r>
        <w:rPr>
          <w:rFonts w:ascii="Arial" w:eastAsia="Arial" w:hAnsi="Arial" w:cs="Arial"/>
          <w:sz w:val="18"/>
        </w:rPr>
        <w:t xml:space="preserve"> an introduction to Sociology and no prior knowledge is necessary.  </w:t>
      </w:r>
    </w:p>
    <w:p w:rsidR="00F00AE7" w:rsidRDefault="00C67C19">
      <w:pPr>
        <w:spacing w:after="5" w:line="253" w:lineRule="auto"/>
        <w:ind w:left="24" w:firstLine="7"/>
        <w:jc w:val="both"/>
      </w:pPr>
      <w:r>
        <w:rPr>
          <w:rFonts w:ascii="Arial" w:eastAsia="Arial" w:hAnsi="Arial" w:cs="Arial"/>
          <w:sz w:val="18"/>
        </w:rPr>
        <w:t xml:space="preserve">However, an interest in social issues and a desire to examine current trends occurring in society would be highly beneficial.   </w:t>
      </w:r>
    </w:p>
    <w:p w:rsidR="00F00AE7" w:rsidRDefault="00C67C19">
      <w:pPr>
        <w:spacing w:after="0"/>
        <w:ind w:left="24"/>
      </w:pPr>
      <w:r>
        <w:rPr>
          <w:rFonts w:ascii="Arial" w:eastAsia="Arial" w:hAnsi="Arial" w:cs="Arial"/>
          <w:sz w:val="18"/>
        </w:rPr>
        <w:t xml:space="preserve"> </w:t>
      </w:r>
    </w:p>
    <w:p w:rsidR="00F00AE7" w:rsidRDefault="00C67C19">
      <w:pPr>
        <w:spacing w:after="4" w:line="256" w:lineRule="auto"/>
        <w:ind w:left="34" w:hanging="10"/>
      </w:pPr>
      <w:r>
        <w:rPr>
          <w:rFonts w:ascii="Arial" w:eastAsia="Arial" w:hAnsi="Arial" w:cs="Arial"/>
          <w:b/>
          <w:sz w:val="18"/>
        </w:rPr>
        <w:t xml:space="preserve">Progression Routes </w:t>
      </w:r>
    </w:p>
    <w:p w:rsidR="00F00AE7" w:rsidRDefault="00C67C19">
      <w:pPr>
        <w:spacing w:after="414" w:line="253" w:lineRule="auto"/>
        <w:ind w:left="24" w:firstLine="7"/>
        <w:jc w:val="both"/>
      </w:pPr>
      <w:r>
        <w:rPr>
          <w:rFonts w:ascii="Arial" w:eastAsia="Arial" w:hAnsi="Arial" w:cs="Arial"/>
          <w:sz w:val="18"/>
        </w:rPr>
        <w:t xml:space="preserve">A great course suited to further study, A-Level Sociology can start students on the path to a host of courses and careers such         as, Teaching, Law, Social Work, Nursing, Psychology and Criminology. </w:t>
      </w:r>
    </w:p>
    <w:p w:rsidR="00F00AE7" w:rsidRDefault="00C67C19">
      <w:pPr>
        <w:spacing w:after="0"/>
        <w:ind w:left="10022"/>
      </w:pPr>
      <w:r>
        <w:rPr>
          <w:noProof/>
        </w:rPr>
        <mc:AlternateContent>
          <mc:Choice Requires="wpg">
            <w:drawing>
              <wp:inline distT="0" distB="0" distL="0" distR="0">
                <wp:extent cx="131077" cy="92964"/>
                <wp:effectExtent l="0" t="0" r="0" b="0"/>
                <wp:docPr id="43734" name="Group 43734"/>
                <wp:cNvGraphicFramePr/>
                <a:graphic xmlns:a="http://schemas.openxmlformats.org/drawingml/2006/main">
                  <a:graphicData uri="http://schemas.microsoft.com/office/word/2010/wordprocessingGroup">
                    <wpg:wgp>
                      <wpg:cNvGrpSpPr/>
                      <wpg:grpSpPr>
                        <a:xfrm>
                          <a:off x="0" y="0"/>
                          <a:ext cx="131077" cy="92964"/>
                          <a:chOff x="0" y="0"/>
                          <a:chExt cx="131077" cy="92964"/>
                        </a:xfrm>
                      </wpg:grpSpPr>
                      <wps:wsp>
                        <wps:cNvPr id="2470" name="Shape 2470"/>
                        <wps:cNvSpPr/>
                        <wps:spPr>
                          <a:xfrm>
                            <a:off x="69088" y="5688"/>
                            <a:ext cx="28575" cy="82603"/>
                          </a:xfrm>
                          <a:custGeom>
                            <a:avLst/>
                            <a:gdLst/>
                            <a:ahLst/>
                            <a:cxnLst/>
                            <a:rect l="0" t="0" r="0" b="0"/>
                            <a:pathLst>
                              <a:path w="28575" h="82603">
                                <a:moveTo>
                                  <a:pt x="28575" y="0"/>
                                </a:moveTo>
                                <a:lnTo>
                                  <a:pt x="28575" y="12689"/>
                                </a:lnTo>
                                <a:cubicBezTo>
                                  <a:pt x="26162" y="12689"/>
                                  <a:pt x="24130" y="13273"/>
                                  <a:pt x="22606" y="14442"/>
                                </a:cubicBezTo>
                                <a:cubicBezTo>
                                  <a:pt x="21082" y="15623"/>
                                  <a:pt x="19812" y="17375"/>
                                  <a:pt x="18796" y="19725"/>
                                </a:cubicBezTo>
                                <a:cubicBezTo>
                                  <a:pt x="17907" y="22074"/>
                                  <a:pt x="17272" y="24995"/>
                                  <a:pt x="16891" y="28501"/>
                                </a:cubicBezTo>
                                <a:cubicBezTo>
                                  <a:pt x="16510" y="31993"/>
                                  <a:pt x="16383" y="36070"/>
                                  <a:pt x="16383" y="40731"/>
                                </a:cubicBezTo>
                                <a:cubicBezTo>
                                  <a:pt x="16383" y="46408"/>
                                  <a:pt x="16510" y="51119"/>
                                  <a:pt x="17018" y="54840"/>
                                </a:cubicBezTo>
                                <a:cubicBezTo>
                                  <a:pt x="17526" y="58562"/>
                                  <a:pt x="18161" y="61533"/>
                                  <a:pt x="19177" y="63730"/>
                                </a:cubicBezTo>
                                <a:cubicBezTo>
                                  <a:pt x="20066" y="65940"/>
                                  <a:pt x="21336" y="67477"/>
                                  <a:pt x="22860" y="68366"/>
                                </a:cubicBezTo>
                                <a:cubicBezTo>
                                  <a:pt x="24384" y="69255"/>
                                  <a:pt x="26289" y="69699"/>
                                  <a:pt x="28321" y="69699"/>
                                </a:cubicBezTo>
                                <a:lnTo>
                                  <a:pt x="28575" y="69654"/>
                                </a:lnTo>
                                <a:lnTo>
                                  <a:pt x="28575" y="82440"/>
                                </a:lnTo>
                                <a:lnTo>
                                  <a:pt x="27813" y="82603"/>
                                </a:lnTo>
                                <a:cubicBezTo>
                                  <a:pt x="22225" y="82603"/>
                                  <a:pt x="17780" y="81663"/>
                                  <a:pt x="14224" y="79796"/>
                                </a:cubicBezTo>
                                <a:cubicBezTo>
                                  <a:pt x="10541" y="77916"/>
                                  <a:pt x="7747" y="75224"/>
                                  <a:pt x="5588" y="71706"/>
                                </a:cubicBezTo>
                                <a:cubicBezTo>
                                  <a:pt x="3556" y="68188"/>
                                  <a:pt x="2032" y="63883"/>
                                  <a:pt x="1270" y="58790"/>
                                </a:cubicBezTo>
                                <a:cubicBezTo>
                                  <a:pt x="381" y="53710"/>
                                  <a:pt x="0" y="47957"/>
                                  <a:pt x="0" y="41531"/>
                                </a:cubicBezTo>
                                <a:cubicBezTo>
                                  <a:pt x="0" y="35194"/>
                                  <a:pt x="508" y="29440"/>
                                  <a:pt x="1524" y="24271"/>
                                </a:cubicBezTo>
                                <a:cubicBezTo>
                                  <a:pt x="2540" y="19103"/>
                                  <a:pt x="4318" y="14708"/>
                                  <a:pt x="6604" y="11076"/>
                                </a:cubicBezTo>
                                <a:cubicBezTo>
                                  <a:pt x="8890" y="7457"/>
                                  <a:pt x="11938" y="4675"/>
                                  <a:pt x="15748" y="2745"/>
                                </a:cubicBezTo>
                                <a:lnTo>
                                  <a:pt x="28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72" name="Shape 2472"/>
                        <wps:cNvSpPr/>
                        <wps:spPr>
                          <a:xfrm>
                            <a:off x="97663" y="5525"/>
                            <a:ext cx="28575" cy="82603"/>
                          </a:xfrm>
                          <a:custGeom>
                            <a:avLst/>
                            <a:gdLst/>
                            <a:ahLst/>
                            <a:cxnLst/>
                            <a:rect l="0" t="0" r="0" b="0"/>
                            <a:pathLst>
                              <a:path w="28575" h="82603">
                                <a:moveTo>
                                  <a:pt x="762" y="0"/>
                                </a:moveTo>
                                <a:cubicBezTo>
                                  <a:pt x="6223" y="0"/>
                                  <a:pt x="10795" y="939"/>
                                  <a:pt x="14351" y="2819"/>
                                </a:cubicBezTo>
                                <a:cubicBezTo>
                                  <a:pt x="17907" y="4686"/>
                                  <a:pt x="20828" y="7379"/>
                                  <a:pt x="22860" y="10909"/>
                                </a:cubicBezTo>
                                <a:cubicBezTo>
                                  <a:pt x="25019" y="14427"/>
                                  <a:pt x="26416" y="18732"/>
                                  <a:pt x="27305" y="23813"/>
                                </a:cubicBezTo>
                                <a:cubicBezTo>
                                  <a:pt x="28067" y="28905"/>
                                  <a:pt x="28575" y="34658"/>
                                  <a:pt x="28575" y="41072"/>
                                </a:cubicBezTo>
                                <a:cubicBezTo>
                                  <a:pt x="28575" y="47460"/>
                                  <a:pt x="28067" y="53225"/>
                                  <a:pt x="26924" y="58369"/>
                                </a:cubicBezTo>
                                <a:cubicBezTo>
                                  <a:pt x="25908" y="63512"/>
                                  <a:pt x="24257" y="67907"/>
                                  <a:pt x="21971" y="71526"/>
                                </a:cubicBezTo>
                                <a:cubicBezTo>
                                  <a:pt x="19558" y="75146"/>
                                  <a:pt x="16637" y="77927"/>
                                  <a:pt x="12827" y="79870"/>
                                </a:cubicBezTo>
                                <a:lnTo>
                                  <a:pt x="0" y="82603"/>
                                </a:lnTo>
                                <a:lnTo>
                                  <a:pt x="0" y="69817"/>
                                </a:lnTo>
                                <a:lnTo>
                                  <a:pt x="4064" y="69088"/>
                                </a:lnTo>
                                <a:cubicBezTo>
                                  <a:pt x="5334" y="68567"/>
                                  <a:pt x="6350" y="67805"/>
                                  <a:pt x="7366" y="66777"/>
                                </a:cubicBezTo>
                                <a:cubicBezTo>
                                  <a:pt x="8255" y="65735"/>
                                  <a:pt x="9017" y="64439"/>
                                  <a:pt x="9652" y="62878"/>
                                </a:cubicBezTo>
                                <a:cubicBezTo>
                                  <a:pt x="10287" y="61315"/>
                                  <a:pt x="10795" y="59499"/>
                                  <a:pt x="11176" y="57442"/>
                                </a:cubicBezTo>
                                <a:cubicBezTo>
                                  <a:pt x="11557" y="55385"/>
                                  <a:pt x="11811" y="53060"/>
                                  <a:pt x="11938" y="50470"/>
                                </a:cubicBezTo>
                                <a:cubicBezTo>
                                  <a:pt x="12065" y="47866"/>
                                  <a:pt x="12192" y="45008"/>
                                  <a:pt x="12192" y="41884"/>
                                </a:cubicBezTo>
                                <a:cubicBezTo>
                                  <a:pt x="12192" y="38087"/>
                                  <a:pt x="12065" y="34747"/>
                                  <a:pt x="11811" y="31839"/>
                                </a:cubicBezTo>
                                <a:cubicBezTo>
                                  <a:pt x="11684" y="28943"/>
                                  <a:pt x="11303" y="26416"/>
                                  <a:pt x="10922" y="24282"/>
                                </a:cubicBezTo>
                                <a:cubicBezTo>
                                  <a:pt x="10414" y="22136"/>
                                  <a:pt x="9906" y="20320"/>
                                  <a:pt x="9271" y="18847"/>
                                </a:cubicBezTo>
                                <a:cubicBezTo>
                                  <a:pt x="8636" y="17361"/>
                                  <a:pt x="7874" y="16180"/>
                                  <a:pt x="6985" y="15291"/>
                                </a:cubicBezTo>
                                <a:cubicBezTo>
                                  <a:pt x="6096" y="14402"/>
                                  <a:pt x="5080" y="13779"/>
                                  <a:pt x="3937" y="13411"/>
                                </a:cubicBezTo>
                                <a:cubicBezTo>
                                  <a:pt x="2667" y="13030"/>
                                  <a:pt x="1397" y="12852"/>
                                  <a:pt x="0" y="12852"/>
                                </a:cubicBezTo>
                                <a:lnTo>
                                  <a:pt x="0" y="16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73" name="Shape 2473"/>
                        <wps:cNvSpPr/>
                        <wps:spPr>
                          <a:xfrm>
                            <a:off x="85471" y="18377"/>
                            <a:ext cx="24385" cy="57010"/>
                          </a:xfrm>
                          <a:custGeom>
                            <a:avLst/>
                            <a:gdLst/>
                            <a:ahLst/>
                            <a:cxnLst/>
                            <a:rect l="0" t="0" r="0" b="0"/>
                            <a:pathLst>
                              <a:path w="24385" h="57010">
                                <a:moveTo>
                                  <a:pt x="12192" y="0"/>
                                </a:moveTo>
                                <a:cubicBezTo>
                                  <a:pt x="9779" y="0"/>
                                  <a:pt x="7748" y="584"/>
                                  <a:pt x="6224" y="1753"/>
                                </a:cubicBezTo>
                                <a:cubicBezTo>
                                  <a:pt x="4699" y="2934"/>
                                  <a:pt x="3429" y="4686"/>
                                  <a:pt x="2413" y="7036"/>
                                </a:cubicBezTo>
                                <a:cubicBezTo>
                                  <a:pt x="1524" y="9385"/>
                                  <a:pt x="889" y="12306"/>
                                  <a:pt x="508" y="15811"/>
                                </a:cubicBezTo>
                                <a:cubicBezTo>
                                  <a:pt x="127" y="19304"/>
                                  <a:pt x="0" y="23381"/>
                                  <a:pt x="0" y="28042"/>
                                </a:cubicBezTo>
                                <a:cubicBezTo>
                                  <a:pt x="0" y="33718"/>
                                  <a:pt x="127" y="38430"/>
                                  <a:pt x="636" y="42151"/>
                                </a:cubicBezTo>
                                <a:cubicBezTo>
                                  <a:pt x="1143" y="45872"/>
                                  <a:pt x="1778" y="48844"/>
                                  <a:pt x="2794" y="51041"/>
                                </a:cubicBezTo>
                                <a:cubicBezTo>
                                  <a:pt x="3683" y="53251"/>
                                  <a:pt x="4953" y="54788"/>
                                  <a:pt x="6477" y="55677"/>
                                </a:cubicBezTo>
                                <a:cubicBezTo>
                                  <a:pt x="8001" y="56566"/>
                                  <a:pt x="9906" y="57010"/>
                                  <a:pt x="11938" y="57010"/>
                                </a:cubicBezTo>
                                <a:cubicBezTo>
                                  <a:pt x="13589" y="57010"/>
                                  <a:pt x="14987" y="56743"/>
                                  <a:pt x="16256" y="56235"/>
                                </a:cubicBezTo>
                                <a:cubicBezTo>
                                  <a:pt x="17526" y="55715"/>
                                  <a:pt x="18542" y="54953"/>
                                  <a:pt x="19558" y="53924"/>
                                </a:cubicBezTo>
                                <a:cubicBezTo>
                                  <a:pt x="20448" y="52883"/>
                                  <a:pt x="21210" y="51587"/>
                                  <a:pt x="21844" y="50025"/>
                                </a:cubicBezTo>
                                <a:cubicBezTo>
                                  <a:pt x="22479" y="48463"/>
                                  <a:pt x="22987" y="46647"/>
                                  <a:pt x="23368" y="44590"/>
                                </a:cubicBezTo>
                                <a:cubicBezTo>
                                  <a:pt x="23749" y="42532"/>
                                  <a:pt x="24003" y="40208"/>
                                  <a:pt x="24130" y="37617"/>
                                </a:cubicBezTo>
                                <a:cubicBezTo>
                                  <a:pt x="24257" y="35014"/>
                                  <a:pt x="24385" y="32156"/>
                                  <a:pt x="24385" y="29032"/>
                                </a:cubicBezTo>
                                <a:cubicBezTo>
                                  <a:pt x="24385" y="25235"/>
                                  <a:pt x="24257" y="21895"/>
                                  <a:pt x="24003" y="18986"/>
                                </a:cubicBezTo>
                                <a:cubicBezTo>
                                  <a:pt x="23876" y="16091"/>
                                  <a:pt x="23495" y="13564"/>
                                  <a:pt x="23114" y="11430"/>
                                </a:cubicBezTo>
                                <a:cubicBezTo>
                                  <a:pt x="22606" y="9284"/>
                                  <a:pt x="22099" y="7467"/>
                                  <a:pt x="21463" y="5994"/>
                                </a:cubicBezTo>
                                <a:cubicBezTo>
                                  <a:pt x="20828" y="4508"/>
                                  <a:pt x="20066" y="3327"/>
                                  <a:pt x="19177" y="2438"/>
                                </a:cubicBezTo>
                                <a:cubicBezTo>
                                  <a:pt x="18288" y="1550"/>
                                  <a:pt x="17273" y="927"/>
                                  <a:pt x="16129" y="559"/>
                                </a:cubicBezTo>
                                <a:cubicBezTo>
                                  <a:pt x="14860" y="178"/>
                                  <a:pt x="13589" y="0"/>
                                  <a:pt x="12192"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2474" name="Shape 2474"/>
                        <wps:cNvSpPr/>
                        <wps:spPr>
                          <a:xfrm>
                            <a:off x="69088" y="5525"/>
                            <a:ext cx="57150" cy="82766"/>
                          </a:xfrm>
                          <a:custGeom>
                            <a:avLst/>
                            <a:gdLst/>
                            <a:ahLst/>
                            <a:cxnLst/>
                            <a:rect l="0" t="0" r="0" b="0"/>
                            <a:pathLst>
                              <a:path w="57150" h="82766">
                                <a:moveTo>
                                  <a:pt x="29337" y="0"/>
                                </a:moveTo>
                                <a:cubicBezTo>
                                  <a:pt x="34798" y="0"/>
                                  <a:pt x="39370" y="939"/>
                                  <a:pt x="42926" y="2819"/>
                                </a:cubicBezTo>
                                <a:cubicBezTo>
                                  <a:pt x="46482" y="4686"/>
                                  <a:pt x="49403" y="7379"/>
                                  <a:pt x="51435" y="10909"/>
                                </a:cubicBezTo>
                                <a:cubicBezTo>
                                  <a:pt x="53594" y="14427"/>
                                  <a:pt x="54991" y="18732"/>
                                  <a:pt x="55880" y="23813"/>
                                </a:cubicBezTo>
                                <a:cubicBezTo>
                                  <a:pt x="56642" y="28905"/>
                                  <a:pt x="57150" y="34658"/>
                                  <a:pt x="57150" y="41072"/>
                                </a:cubicBezTo>
                                <a:cubicBezTo>
                                  <a:pt x="57150" y="47460"/>
                                  <a:pt x="56642" y="53225"/>
                                  <a:pt x="55499" y="58369"/>
                                </a:cubicBezTo>
                                <a:cubicBezTo>
                                  <a:pt x="54483" y="63512"/>
                                  <a:pt x="52832" y="67907"/>
                                  <a:pt x="50546" y="71526"/>
                                </a:cubicBezTo>
                                <a:cubicBezTo>
                                  <a:pt x="48133" y="75146"/>
                                  <a:pt x="45212" y="77927"/>
                                  <a:pt x="41402" y="79870"/>
                                </a:cubicBezTo>
                                <a:cubicBezTo>
                                  <a:pt x="37719" y="81800"/>
                                  <a:pt x="33147" y="82766"/>
                                  <a:pt x="27813" y="82766"/>
                                </a:cubicBezTo>
                                <a:cubicBezTo>
                                  <a:pt x="22225" y="82766"/>
                                  <a:pt x="17780" y="81826"/>
                                  <a:pt x="14224" y="79959"/>
                                </a:cubicBezTo>
                                <a:cubicBezTo>
                                  <a:pt x="10541" y="78079"/>
                                  <a:pt x="7747" y="75387"/>
                                  <a:pt x="5588" y="71869"/>
                                </a:cubicBezTo>
                                <a:cubicBezTo>
                                  <a:pt x="3556" y="68351"/>
                                  <a:pt x="2032" y="64046"/>
                                  <a:pt x="1270" y="58953"/>
                                </a:cubicBezTo>
                                <a:cubicBezTo>
                                  <a:pt x="381" y="53873"/>
                                  <a:pt x="0" y="48120"/>
                                  <a:pt x="0" y="41694"/>
                                </a:cubicBezTo>
                                <a:cubicBezTo>
                                  <a:pt x="0" y="35357"/>
                                  <a:pt x="508" y="29604"/>
                                  <a:pt x="1524" y="24435"/>
                                </a:cubicBezTo>
                                <a:cubicBezTo>
                                  <a:pt x="2540" y="19266"/>
                                  <a:pt x="4318" y="14872"/>
                                  <a:pt x="6604" y="11239"/>
                                </a:cubicBezTo>
                                <a:cubicBezTo>
                                  <a:pt x="8890" y="7620"/>
                                  <a:pt x="11938" y="4838"/>
                                  <a:pt x="15748" y="2908"/>
                                </a:cubicBezTo>
                                <a:cubicBezTo>
                                  <a:pt x="19431" y="978"/>
                                  <a:pt x="24003" y="0"/>
                                  <a:pt x="29337"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2477" name="Picture 2477"/>
                          <pic:cNvPicPr/>
                        </pic:nvPicPr>
                        <pic:blipFill>
                          <a:blip r:embed="rId106"/>
                          <a:stretch>
                            <a:fillRect/>
                          </a:stretch>
                        </pic:blipFill>
                        <pic:spPr>
                          <a:xfrm>
                            <a:off x="0" y="0"/>
                            <a:ext cx="131077" cy="92964"/>
                          </a:xfrm>
                          <a:prstGeom prst="rect">
                            <a:avLst/>
                          </a:prstGeom>
                        </pic:spPr>
                      </pic:pic>
                    </wpg:wgp>
                  </a:graphicData>
                </a:graphic>
              </wp:inline>
            </w:drawing>
          </mc:Choice>
          <mc:Fallback xmlns:a="http://schemas.openxmlformats.org/drawingml/2006/main">
            <w:pict>
              <v:group id="Group 43734" style="width:10.321pt;height:7.32001pt;mso-position-horizontal-relative:char;mso-position-vertical-relative:line" coordsize="1310,929">
                <v:shape id="Shape 2470" style="position:absolute;width:285;height:826;left:690;top:56;" coordsize="28575,82603" path="m28575,0l28575,12689c26162,12689,24130,13273,22606,14442c21082,15623,19812,17375,18796,19725c17907,22074,17272,24995,16891,28501c16510,31993,16383,36070,16383,40731c16383,46408,16510,51119,17018,54840c17526,58562,18161,61533,19177,63730c20066,65940,21336,67477,22860,68366c24384,69255,26289,69699,28321,69699l28575,69654l28575,82440l27813,82603c22225,82603,17780,81663,14224,79796c10541,77916,7747,75224,5588,71706c3556,68188,2032,63883,1270,58790c381,53710,0,47957,0,41531c0,35194,508,29440,1524,24271c2540,19103,4318,14708,6604,11076c8890,7457,11938,4675,15748,2745l28575,0x">
                  <v:stroke weight="0pt" endcap="flat" joinstyle="miter" miterlimit="10" on="false" color="#000000" opacity="0"/>
                  <v:fill on="true" color="#000000"/>
                </v:shape>
                <v:shape id="Shape 2472" style="position:absolute;width:285;height:826;left:976;top:55;" coordsize="28575,82603" path="m762,0c6223,0,10795,939,14351,2819c17907,4686,20828,7379,22860,10909c25019,14427,26416,18732,27305,23813c28067,28905,28575,34658,28575,41072c28575,47460,28067,53225,26924,58369c25908,63512,24257,67907,21971,71526c19558,75146,16637,77927,12827,79870l0,82603l0,69817l4064,69088c5334,68567,6350,67805,7366,66777c8255,65735,9017,64439,9652,62878c10287,61315,10795,59499,11176,57442c11557,55385,11811,53060,11938,50470c12065,47866,12192,45008,12192,41884c12192,38087,12065,34747,11811,31839c11684,28943,11303,26416,10922,24282c10414,22136,9906,20320,9271,18847c8636,17361,7874,16180,6985,15291c6096,14402,5080,13779,3937,13411c2667,13030,1397,12852,0,12852l0,163l762,0x">
                  <v:stroke weight="0pt" endcap="flat" joinstyle="miter" miterlimit="10" on="false" color="#000000" opacity="0"/>
                  <v:fill on="true" color="#000000"/>
                </v:shape>
                <v:shape id="Shape 2473" style="position:absolute;width:243;height:570;left:854;top:183;" coordsize="24385,57010" path="m12192,0c9779,0,7748,584,6224,1753c4699,2934,3429,4686,2413,7036c1524,9385,889,12306,508,15811c127,19304,0,23381,0,28042c0,33718,127,38430,636,42151c1143,45872,1778,48844,2794,51041c3683,53251,4953,54788,6477,55677c8001,56566,9906,57010,11938,57010c13589,57010,14987,56743,16256,56235c17526,55715,18542,54953,19558,53924c20448,52883,21210,51587,21844,50025c22479,48463,22987,46647,23368,44590c23749,42532,24003,40208,24130,37617c24257,35014,24385,32156,24385,29032c24385,25235,24257,21895,24003,18986c23876,16091,23495,13564,23114,11430c22606,9284,22099,7467,21463,5994c20828,4508,20066,3327,19177,2438c18288,1550,17273,927,16129,559c14860,178,13589,0,12192,0x">
                  <v:stroke weight="0.75pt" endcap="flat" joinstyle="round" on="true" color="#000000" opacity="0.498039"/>
                  <v:fill on="false" color="#000000" opacity="0"/>
                </v:shape>
                <v:shape id="Shape 2474" style="position:absolute;width:571;height:827;left:690;top:55;" coordsize="57150,82766" path="m29337,0c34798,0,39370,939,42926,2819c46482,4686,49403,7379,51435,10909c53594,14427,54991,18732,55880,23813c56642,28905,57150,34658,57150,41072c57150,47460,56642,53225,55499,58369c54483,63512,52832,67907,50546,71526c48133,75146,45212,77927,41402,79870c37719,81800,33147,82766,27813,82766c22225,82766,17780,81826,14224,79959c10541,78079,7747,75387,5588,71869c3556,68351,2032,64046,1270,58953c381,53873,0,48120,0,41694c0,35357,508,29604,1524,24435c2540,19266,4318,14872,6604,11239c8890,7620,11938,4838,15748,2908c19431,978,24003,0,29337,0x">
                  <v:stroke weight="0.75pt" endcap="flat" joinstyle="round" on="true" color="#000000" opacity="0.498039"/>
                  <v:fill on="false" color="#000000" opacity="0"/>
                </v:shape>
                <v:shape id="Picture 2477" style="position:absolute;width:1310;height:929;left:0;top:0;" filled="f">
                  <v:imagedata r:id="rId107"/>
                </v:shape>
              </v:group>
            </w:pict>
          </mc:Fallback>
        </mc:AlternateContent>
      </w:r>
    </w:p>
    <w:p w:rsidR="00F00AE7" w:rsidRDefault="00C67C19">
      <w:pPr>
        <w:pStyle w:val="Heading3"/>
        <w:ind w:left="-130"/>
      </w:pPr>
      <w:r>
        <w:rPr>
          <w:rFonts w:ascii="Calibri" w:eastAsia="Calibri" w:hAnsi="Calibri" w:cs="Calibri"/>
          <w:b w:val="0"/>
          <w:color w:val="000000"/>
        </w:rPr>
        <w:t xml:space="preserve"> </w:t>
      </w:r>
      <w:r>
        <w:rPr>
          <w:color w:val="000000"/>
          <w:u w:val="single" w:color="000000"/>
        </w:rPr>
        <w:t>SUBJECT: NVQ HAIRDRESSING OR BEAUTY THERAPY</w:t>
      </w:r>
      <w:r>
        <w:rPr>
          <w:color w:val="000000"/>
        </w:rPr>
        <w:t xml:space="preserve"> </w:t>
      </w:r>
    </w:p>
    <w:p w:rsidR="00F00AE7" w:rsidRDefault="00C67C19">
      <w:pPr>
        <w:spacing w:after="50"/>
        <w:ind w:left="24"/>
      </w:pPr>
      <w:r>
        <w:rPr>
          <w:rFonts w:ascii="Arial" w:eastAsia="Arial" w:hAnsi="Arial" w:cs="Arial"/>
          <w:b/>
          <w:color w:val="009900"/>
          <w:sz w:val="12"/>
        </w:rPr>
        <w:t xml:space="preserve">  </w:t>
      </w:r>
    </w:p>
    <w:p w:rsidR="00F00AE7" w:rsidRDefault="00C67C19">
      <w:pPr>
        <w:pStyle w:val="Heading4"/>
        <w:spacing w:line="229" w:lineRule="auto"/>
        <w:ind w:left="19" w:right="968"/>
      </w:pPr>
      <w:r>
        <w:rPr>
          <w:color w:val="000000"/>
          <w:u w:val="none" w:color="000000"/>
        </w:rPr>
        <w:t xml:space="preserve">NVQ HAIRDRESSING OR BEAUTY THERAPY IS DELIVERED BY CITY AND GUILDS QUALIFICATION VALUE: NVQ LEVEL 2 </w:t>
      </w:r>
    </w:p>
    <w:p w:rsidR="00F00AE7" w:rsidRDefault="00C67C19">
      <w:pPr>
        <w:spacing w:after="0"/>
        <w:ind w:left="24"/>
      </w:pPr>
      <w:r>
        <w:rPr>
          <w:rFonts w:ascii="Arial" w:eastAsia="Arial" w:hAnsi="Arial" w:cs="Arial"/>
          <w:sz w:val="18"/>
        </w:rPr>
        <w:t xml:space="preserve"> </w:t>
      </w:r>
    </w:p>
    <w:p w:rsidR="00F00AE7" w:rsidRDefault="00C67C19">
      <w:pPr>
        <w:spacing w:after="0"/>
        <w:ind w:left="19" w:hanging="10"/>
      </w:pPr>
      <w:r>
        <w:rPr>
          <w:rFonts w:ascii="Arial" w:eastAsia="Arial" w:hAnsi="Arial" w:cs="Arial"/>
          <w:b/>
          <w:sz w:val="19"/>
        </w:rPr>
        <w:t xml:space="preserve">Course Content </w:t>
      </w:r>
    </w:p>
    <w:p w:rsidR="00F00AE7" w:rsidRDefault="00C67C19">
      <w:pPr>
        <w:spacing w:after="0"/>
        <w:ind w:left="24"/>
      </w:pPr>
      <w:r>
        <w:rPr>
          <w:rFonts w:ascii="Arial" w:eastAsia="Arial" w:hAnsi="Arial" w:cs="Arial"/>
          <w:b/>
          <w:sz w:val="19"/>
        </w:rPr>
        <w:t xml:space="preserve"> </w:t>
      </w:r>
    </w:p>
    <w:p w:rsidR="00F00AE7" w:rsidRDefault="00C67C19">
      <w:pPr>
        <w:tabs>
          <w:tab w:val="center" w:pos="2288"/>
          <w:tab w:val="center" w:pos="2855"/>
          <w:tab w:val="center" w:pos="3419"/>
          <w:tab w:val="center" w:pos="3985"/>
          <w:tab w:val="center" w:pos="5420"/>
        </w:tabs>
        <w:spacing w:after="0"/>
      </w:pPr>
      <w:r>
        <w:rPr>
          <w:rFonts w:ascii="Arial" w:eastAsia="Arial" w:hAnsi="Arial" w:cs="Arial"/>
          <w:b/>
          <w:sz w:val="19"/>
        </w:rPr>
        <w:t xml:space="preserve">HAIRDRESSING   </w:t>
      </w:r>
      <w:r>
        <w:rPr>
          <w:rFonts w:ascii="Arial" w:eastAsia="Arial" w:hAnsi="Arial" w:cs="Arial"/>
          <w:b/>
          <w:sz w:val="19"/>
        </w:rPr>
        <w:tab/>
        <w:t xml:space="preserve"> </w:t>
      </w:r>
      <w:r>
        <w:rPr>
          <w:rFonts w:ascii="Arial" w:eastAsia="Arial" w:hAnsi="Arial" w:cs="Arial"/>
          <w:b/>
          <w:sz w:val="19"/>
        </w:rPr>
        <w:tab/>
        <w:t xml:space="preserve"> </w:t>
      </w:r>
      <w:r>
        <w:rPr>
          <w:rFonts w:ascii="Arial" w:eastAsia="Arial" w:hAnsi="Arial" w:cs="Arial"/>
          <w:b/>
          <w:sz w:val="19"/>
        </w:rPr>
        <w:tab/>
        <w:t xml:space="preserve"> </w:t>
      </w:r>
      <w:r>
        <w:rPr>
          <w:rFonts w:ascii="Arial" w:eastAsia="Arial" w:hAnsi="Arial" w:cs="Arial"/>
          <w:b/>
          <w:sz w:val="19"/>
        </w:rPr>
        <w:tab/>
        <w:t xml:space="preserve"> </w:t>
      </w:r>
      <w:r>
        <w:rPr>
          <w:rFonts w:ascii="Arial" w:eastAsia="Arial" w:hAnsi="Arial" w:cs="Arial"/>
          <w:b/>
          <w:sz w:val="19"/>
        </w:rPr>
        <w:tab/>
        <w:t xml:space="preserve">BEAUTY THERAPY </w:t>
      </w:r>
    </w:p>
    <w:p w:rsidR="00F00AE7" w:rsidRDefault="00C67C19">
      <w:pPr>
        <w:spacing w:after="27" w:line="229" w:lineRule="auto"/>
        <w:ind w:left="19" w:hanging="10"/>
        <w:jc w:val="both"/>
      </w:pPr>
      <w:r>
        <w:rPr>
          <w:rFonts w:ascii="Arial" w:eastAsia="Arial" w:hAnsi="Arial" w:cs="Arial"/>
          <w:sz w:val="19"/>
        </w:rPr>
        <w:t xml:space="preserve">Both courses consist of mandatory and optional Units within each programme area </w:t>
      </w:r>
    </w:p>
    <w:p w:rsidR="00F00AE7" w:rsidRDefault="00C67C19">
      <w:pPr>
        <w:spacing w:after="0"/>
        <w:ind w:left="24"/>
      </w:pPr>
      <w:r>
        <w:rPr>
          <w:rFonts w:ascii="Arial" w:eastAsia="Arial" w:hAnsi="Arial" w:cs="Arial"/>
          <w:sz w:val="19"/>
        </w:rPr>
        <w:t xml:space="preserve"> </w:t>
      </w:r>
    </w:p>
    <w:p w:rsidR="00F00AE7" w:rsidRDefault="00C67C19">
      <w:pPr>
        <w:pStyle w:val="Heading5"/>
        <w:ind w:left="19"/>
      </w:pPr>
      <w:r>
        <w:t xml:space="preserve">Assessments </w:t>
      </w:r>
    </w:p>
    <w:p w:rsidR="00F00AE7" w:rsidRDefault="00C67C19">
      <w:pPr>
        <w:spacing w:after="27" w:line="229" w:lineRule="auto"/>
        <w:ind w:left="19" w:hanging="10"/>
        <w:jc w:val="both"/>
      </w:pPr>
      <w:r>
        <w:rPr>
          <w:rFonts w:ascii="Arial" w:eastAsia="Arial" w:hAnsi="Arial" w:cs="Arial"/>
          <w:sz w:val="19"/>
        </w:rPr>
        <w:t xml:space="preserve">Assessments of candidates will take place through: </w:t>
      </w:r>
    </w:p>
    <w:p w:rsidR="00F00AE7" w:rsidRDefault="00C67C19">
      <w:pPr>
        <w:numPr>
          <w:ilvl w:val="0"/>
          <w:numId w:val="11"/>
        </w:numPr>
        <w:spacing w:after="27" w:line="229" w:lineRule="auto"/>
        <w:ind w:hanging="156"/>
        <w:jc w:val="both"/>
      </w:pPr>
      <w:r>
        <w:rPr>
          <w:rFonts w:ascii="Arial" w:eastAsia="Arial" w:hAnsi="Arial" w:cs="Arial"/>
          <w:sz w:val="19"/>
        </w:rPr>
        <w:t xml:space="preserve">Direct observation of practical work </w:t>
      </w:r>
    </w:p>
    <w:p w:rsidR="00F00AE7" w:rsidRDefault="00C67C19">
      <w:pPr>
        <w:numPr>
          <w:ilvl w:val="0"/>
          <w:numId w:val="11"/>
        </w:numPr>
        <w:spacing w:after="27" w:line="229" w:lineRule="auto"/>
        <w:ind w:hanging="156"/>
        <w:jc w:val="both"/>
      </w:pPr>
      <w:r>
        <w:rPr>
          <w:rFonts w:ascii="Arial" w:eastAsia="Arial" w:hAnsi="Arial" w:cs="Arial"/>
          <w:sz w:val="19"/>
        </w:rPr>
        <w:t xml:space="preserve">Personal Portfolio evidence </w:t>
      </w:r>
    </w:p>
    <w:p w:rsidR="00F00AE7" w:rsidRDefault="00C67C19">
      <w:pPr>
        <w:numPr>
          <w:ilvl w:val="0"/>
          <w:numId w:val="11"/>
        </w:numPr>
        <w:spacing w:after="27" w:line="229" w:lineRule="auto"/>
        <w:ind w:hanging="156"/>
        <w:jc w:val="both"/>
      </w:pPr>
      <w:r>
        <w:rPr>
          <w:noProof/>
        </w:rPr>
        <mc:AlternateContent>
          <mc:Choice Requires="wpg">
            <w:drawing>
              <wp:anchor distT="0" distB="0" distL="114300" distR="114300" simplePos="0" relativeHeight="251694080" behindDoc="0" locked="0" layoutInCell="1" allowOverlap="1">
                <wp:simplePos x="0" y="0"/>
                <wp:positionH relativeFrom="page">
                  <wp:posOffset>248139</wp:posOffset>
                </wp:positionH>
                <wp:positionV relativeFrom="page">
                  <wp:posOffset>775169</wp:posOffset>
                </wp:positionV>
                <wp:extent cx="167599" cy="3773667"/>
                <wp:effectExtent l="0" t="0" r="0" b="0"/>
                <wp:wrapSquare wrapText="bothSides"/>
                <wp:docPr id="45301" name="Group 45301"/>
                <wp:cNvGraphicFramePr/>
                <a:graphic xmlns:a="http://schemas.openxmlformats.org/drawingml/2006/main">
                  <a:graphicData uri="http://schemas.microsoft.com/office/word/2010/wordprocessingGroup">
                    <wpg:wgp>
                      <wpg:cNvGrpSpPr/>
                      <wpg:grpSpPr>
                        <a:xfrm>
                          <a:off x="0" y="0"/>
                          <a:ext cx="167599" cy="3773667"/>
                          <a:chOff x="0" y="0"/>
                          <a:chExt cx="167599" cy="3773667"/>
                        </a:xfrm>
                      </wpg:grpSpPr>
                      <wps:wsp>
                        <wps:cNvPr id="2593" name="Rectangle 2593"/>
                        <wps:cNvSpPr/>
                        <wps:spPr>
                          <a:xfrm rot="-5399999">
                            <a:off x="-2364981" y="1185778"/>
                            <a:ext cx="4952871" cy="222907"/>
                          </a:xfrm>
                          <a:prstGeom prst="rect">
                            <a:avLst/>
                          </a:prstGeom>
                          <a:ln>
                            <a:noFill/>
                          </a:ln>
                        </wps:spPr>
                        <wps:txbx>
                          <w:txbxContent>
                            <w:p w:rsidR="00F00AE7" w:rsidRDefault="00C67C19">
                              <w:r>
                                <w:rPr>
                                  <w:rFonts w:ascii="Arial" w:eastAsia="Arial" w:hAnsi="Arial" w:cs="Arial"/>
                                  <w:b/>
                                  <w:color w:val="FFFFFF"/>
                                  <w:sz w:val="28"/>
                                  <w:shd w:val="clear" w:color="auto" w:fill="000000"/>
                                </w:rPr>
                                <w:t>An Introduction to Courses in Hair &amp; Beauty</w:t>
                              </w:r>
                            </w:p>
                          </w:txbxContent>
                        </wps:txbx>
                        <wps:bodyPr horzOverflow="overflow" vert="horz" lIns="0" tIns="0" rIns="0" bIns="0" rtlCol="0">
                          <a:noAutofit/>
                        </wps:bodyPr>
                      </wps:wsp>
                      <wps:wsp>
                        <wps:cNvPr id="2594" name="Rectangle 2594"/>
                        <wps:cNvSpPr/>
                        <wps:spPr>
                          <a:xfrm rot="-5399999">
                            <a:off x="78490" y="-94847"/>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5301" style="width:13.1968pt;height:297.139pt;position:absolute;mso-position-horizontal-relative:page;mso-position-horizontal:absolute;margin-left:19.5385pt;mso-position-vertical-relative:page;margin-top:61.0369pt;" coordsize="1675,37736">
                <v:rect id="Rectangle 2593" style="position:absolute;width:49528;height:2229;left:-23649;top:11857;rotation:270;" filled="f" stroked="f">
                  <v:textbox inset="0,0,0,0" style="layout-flow:vertical;mso-layout-flow-alt:bottom-to-top">
                    <w:txbxContent>
                      <w:p>
                        <w:pPr>
                          <w:spacing w:before="0" w:after="160" w:line="259" w:lineRule="auto"/>
                        </w:pPr>
                        <w:r>
                          <w:rPr>
                            <w:rFonts w:cs="Arial" w:hAnsi="Arial" w:eastAsia="Arial" w:ascii="Arial"/>
                            <w:b w:val="1"/>
                            <w:color w:val="ffffff"/>
                            <w:sz w:val="28"/>
                            <w:shd w:val="clear" w:color="auto" w:fill="000000"/>
                          </w:rPr>
                          <w:t xml:space="preserve">An Introduction to Courses in Hair &amp; Beauty</w:t>
                        </w:r>
                      </w:p>
                    </w:txbxContent>
                  </v:textbox>
                </v:rect>
                <v:rect id="Rectangle 2594" style="position:absolute;width:659;height:2229;left:784;top:-948;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w10:wrap type="square"/>
              </v:group>
            </w:pict>
          </mc:Fallback>
        </mc:AlternateContent>
      </w:r>
      <w:r>
        <w:rPr>
          <w:rFonts w:ascii="Arial" w:eastAsia="Arial" w:hAnsi="Arial" w:cs="Arial"/>
          <w:sz w:val="19"/>
        </w:rPr>
        <w:t xml:space="preserve">Written Examination </w:t>
      </w:r>
    </w:p>
    <w:p w:rsidR="00F00AE7" w:rsidRDefault="00C67C19">
      <w:pPr>
        <w:numPr>
          <w:ilvl w:val="0"/>
          <w:numId w:val="11"/>
        </w:numPr>
        <w:spacing w:after="27" w:line="229" w:lineRule="auto"/>
        <w:ind w:hanging="156"/>
        <w:jc w:val="both"/>
      </w:pPr>
      <w:r>
        <w:rPr>
          <w:rFonts w:ascii="Arial" w:eastAsia="Arial" w:hAnsi="Arial" w:cs="Arial"/>
          <w:sz w:val="19"/>
        </w:rPr>
        <w:t xml:space="preserve">All work will be internally and externally assessed </w:t>
      </w:r>
    </w:p>
    <w:p w:rsidR="00F00AE7" w:rsidRDefault="00C67C19">
      <w:pPr>
        <w:spacing w:after="0"/>
        <w:ind w:left="24"/>
      </w:pPr>
      <w:r>
        <w:rPr>
          <w:rFonts w:ascii="Arial" w:eastAsia="Arial" w:hAnsi="Arial" w:cs="Arial"/>
          <w:b/>
          <w:sz w:val="19"/>
        </w:rPr>
        <w:t xml:space="preserve"> </w:t>
      </w:r>
    </w:p>
    <w:p w:rsidR="00F00AE7" w:rsidRDefault="00C67C19">
      <w:pPr>
        <w:pStyle w:val="Heading5"/>
        <w:ind w:left="19"/>
      </w:pPr>
      <w:r>
        <w:t xml:space="preserve">Overview </w:t>
      </w:r>
    </w:p>
    <w:p w:rsidR="00F00AE7" w:rsidRDefault="00C67C19">
      <w:pPr>
        <w:spacing w:after="0" w:line="229" w:lineRule="auto"/>
        <w:ind w:left="19" w:hanging="10"/>
        <w:jc w:val="both"/>
      </w:pPr>
      <w:r>
        <w:rPr>
          <w:rFonts w:ascii="Arial" w:eastAsia="Arial" w:hAnsi="Arial" w:cs="Arial"/>
          <w:sz w:val="19"/>
        </w:rPr>
        <w:t xml:space="preserve">Both Hairdressing and Beauty Therapy are exciting and innovative courses designed to give you the programme areas and the skills needed to work within each sector.  </w:t>
      </w:r>
    </w:p>
    <w:p w:rsidR="00F00AE7" w:rsidRDefault="00C67C19">
      <w:pPr>
        <w:spacing w:after="0"/>
        <w:ind w:left="24"/>
      </w:pPr>
      <w:r>
        <w:rPr>
          <w:rFonts w:ascii="Arial" w:eastAsia="Arial" w:hAnsi="Arial" w:cs="Arial"/>
          <w:sz w:val="19"/>
        </w:rPr>
        <w:t xml:space="preserve"> </w:t>
      </w:r>
    </w:p>
    <w:p w:rsidR="00F00AE7" w:rsidRDefault="00C67C19">
      <w:pPr>
        <w:spacing w:after="0" w:line="229" w:lineRule="auto"/>
        <w:ind w:left="19" w:hanging="10"/>
        <w:jc w:val="both"/>
      </w:pPr>
      <w:r>
        <w:rPr>
          <w:rFonts w:ascii="Arial" w:eastAsia="Arial" w:hAnsi="Arial" w:cs="Arial"/>
          <w:sz w:val="19"/>
        </w:rPr>
        <w:t>Candidates will work in professional, realistic salon environments, learning new skills</w:t>
      </w:r>
      <w:r>
        <w:rPr>
          <w:rFonts w:ascii="Arial" w:eastAsia="Arial" w:hAnsi="Arial" w:cs="Arial"/>
          <w:sz w:val="19"/>
        </w:rPr>
        <w:t xml:space="preserve"> over a variety of mandatory and      optional Units.  </w:t>
      </w:r>
    </w:p>
    <w:p w:rsidR="00F00AE7" w:rsidRDefault="00C67C19">
      <w:pPr>
        <w:spacing w:after="0"/>
        <w:ind w:left="24"/>
      </w:pPr>
      <w:r>
        <w:rPr>
          <w:rFonts w:ascii="Arial" w:eastAsia="Arial" w:hAnsi="Arial" w:cs="Arial"/>
          <w:sz w:val="19"/>
        </w:rPr>
        <w:t xml:space="preserve"> </w:t>
      </w:r>
    </w:p>
    <w:p w:rsidR="00F00AE7" w:rsidRDefault="00C67C19">
      <w:pPr>
        <w:spacing w:after="0" w:line="229" w:lineRule="auto"/>
        <w:ind w:left="19" w:hanging="10"/>
        <w:jc w:val="both"/>
      </w:pPr>
      <w:r>
        <w:rPr>
          <w:rFonts w:ascii="Arial" w:eastAsia="Arial" w:hAnsi="Arial" w:cs="Arial"/>
          <w:sz w:val="19"/>
        </w:rPr>
        <w:t xml:space="preserve">Courses are delivered by fully trained and highly experienced staff who offer continual advice and support to ensure     development and progression of core creative skills. </w:t>
      </w:r>
    </w:p>
    <w:p w:rsidR="00F00AE7" w:rsidRDefault="00C67C19">
      <w:pPr>
        <w:spacing w:after="0"/>
        <w:ind w:left="24"/>
      </w:pPr>
      <w:r>
        <w:rPr>
          <w:rFonts w:ascii="Arial" w:eastAsia="Arial" w:hAnsi="Arial" w:cs="Arial"/>
          <w:b/>
          <w:sz w:val="19"/>
        </w:rPr>
        <w:t xml:space="preserve"> </w:t>
      </w:r>
    </w:p>
    <w:p w:rsidR="00F00AE7" w:rsidRDefault="00C67C19">
      <w:pPr>
        <w:pStyle w:val="Heading5"/>
        <w:ind w:left="19"/>
      </w:pPr>
      <w:r>
        <w:t xml:space="preserve">Progression </w:t>
      </w:r>
    </w:p>
    <w:p w:rsidR="00F00AE7" w:rsidRDefault="00C67C19">
      <w:pPr>
        <w:spacing w:after="871" w:line="229" w:lineRule="auto"/>
        <w:ind w:left="19" w:hanging="10"/>
        <w:jc w:val="both"/>
      </w:pPr>
      <w:r>
        <w:rPr>
          <w:rFonts w:ascii="Arial" w:eastAsia="Arial" w:hAnsi="Arial" w:cs="Arial"/>
          <w:sz w:val="19"/>
        </w:rPr>
        <w:t>Employme</w:t>
      </w:r>
      <w:r>
        <w:rPr>
          <w:rFonts w:ascii="Arial" w:eastAsia="Arial" w:hAnsi="Arial" w:cs="Arial"/>
          <w:sz w:val="19"/>
        </w:rPr>
        <w:t xml:space="preserve">nt as a Junior Stylist/Beauty Therapist or alternatively further educational enhancement by opting to achieve a           Level 3 programme area qualification. </w:t>
      </w:r>
    </w:p>
    <w:p w:rsidR="00F00AE7" w:rsidRDefault="00C67C19">
      <w:pPr>
        <w:spacing w:after="0"/>
        <w:ind w:left="10022"/>
      </w:pPr>
      <w:r>
        <w:rPr>
          <w:noProof/>
        </w:rPr>
        <mc:AlternateContent>
          <mc:Choice Requires="wpg">
            <w:drawing>
              <wp:inline distT="0" distB="0" distL="0" distR="0">
                <wp:extent cx="128029" cy="91464"/>
                <wp:effectExtent l="0" t="0" r="0" b="0"/>
                <wp:docPr id="45300" name="Group 45300"/>
                <wp:cNvGraphicFramePr/>
                <a:graphic xmlns:a="http://schemas.openxmlformats.org/drawingml/2006/main">
                  <a:graphicData uri="http://schemas.microsoft.com/office/word/2010/wordprocessingGroup">
                    <wpg:wgp>
                      <wpg:cNvGrpSpPr/>
                      <wpg:grpSpPr>
                        <a:xfrm>
                          <a:off x="0" y="0"/>
                          <a:ext cx="128029" cy="91464"/>
                          <a:chOff x="0" y="0"/>
                          <a:chExt cx="128029" cy="91464"/>
                        </a:xfrm>
                      </wpg:grpSpPr>
                      <wps:wsp>
                        <wps:cNvPr id="2584" name="Shape 2584"/>
                        <wps:cNvSpPr/>
                        <wps:spPr>
                          <a:xfrm>
                            <a:off x="74676" y="6387"/>
                            <a:ext cx="49149" cy="80480"/>
                          </a:xfrm>
                          <a:custGeom>
                            <a:avLst/>
                            <a:gdLst/>
                            <a:ahLst/>
                            <a:cxnLst/>
                            <a:rect l="0" t="0" r="0" b="0"/>
                            <a:pathLst>
                              <a:path w="49149" h="80480">
                                <a:moveTo>
                                  <a:pt x="26416" y="0"/>
                                </a:moveTo>
                                <a:cubicBezTo>
                                  <a:pt x="27940" y="0"/>
                                  <a:pt x="29210" y="38"/>
                                  <a:pt x="30226" y="102"/>
                                </a:cubicBezTo>
                                <a:cubicBezTo>
                                  <a:pt x="31242" y="165"/>
                                  <a:pt x="31877" y="267"/>
                                  <a:pt x="32385" y="406"/>
                                </a:cubicBezTo>
                                <a:cubicBezTo>
                                  <a:pt x="32893" y="546"/>
                                  <a:pt x="33274" y="749"/>
                                  <a:pt x="33401" y="991"/>
                                </a:cubicBezTo>
                                <a:cubicBezTo>
                                  <a:pt x="33528" y="1244"/>
                                  <a:pt x="33655" y="1549"/>
                                  <a:pt x="33655" y="1918"/>
                                </a:cubicBezTo>
                                <a:lnTo>
                                  <a:pt x="33655" y="67945"/>
                                </a:lnTo>
                                <a:lnTo>
                                  <a:pt x="46736" y="67945"/>
                                </a:lnTo>
                                <a:cubicBezTo>
                                  <a:pt x="47117" y="67945"/>
                                  <a:pt x="47371" y="68059"/>
                                  <a:pt x="47752"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1" y="78677"/>
                                  <a:pt x="48514" y="79159"/>
                                </a:cubicBezTo>
                                <a:cubicBezTo>
                                  <a:pt x="48260" y="79629"/>
                                  <a:pt x="48006" y="79972"/>
                                  <a:pt x="47625" y="80175"/>
                                </a:cubicBezTo>
                                <a:cubicBezTo>
                                  <a:pt x="47371" y="80378"/>
                                  <a:pt x="47117" y="80480"/>
                                  <a:pt x="46736" y="80480"/>
                                </a:cubicBezTo>
                                <a:lnTo>
                                  <a:pt x="2540" y="80480"/>
                                </a:lnTo>
                                <a:cubicBezTo>
                                  <a:pt x="2286" y="80480"/>
                                  <a:pt x="1905" y="80378"/>
                                  <a:pt x="1651" y="80175"/>
                                </a:cubicBezTo>
                                <a:cubicBezTo>
                                  <a:pt x="1397" y="79972"/>
                                  <a:pt x="1143" y="79629"/>
                                  <a:pt x="889" y="79159"/>
                                </a:cubicBezTo>
                                <a:cubicBezTo>
                                  <a:pt x="635" y="78677"/>
                                  <a:pt x="508" y="78041"/>
                                  <a:pt x="381" y="77241"/>
                                </a:cubicBezTo>
                                <a:cubicBezTo>
                                  <a:pt x="254" y="76441"/>
                                  <a:pt x="127" y="75463"/>
                                  <a:pt x="127" y="74307"/>
                                </a:cubicBezTo>
                                <a:cubicBezTo>
                                  <a:pt x="127" y="73114"/>
                                  <a:pt x="254" y="72111"/>
                                  <a:pt x="381" y="71310"/>
                                </a:cubicBezTo>
                                <a:cubicBezTo>
                                  <a:pt x="381" y="70510"/>
                                  <a:pt x="635" y="69863"/>
                                  <a:pt x="889" y="69367"/>
                                </a:cubicBezTo>
                                <a:cubicBezTo>
                                  <a:pt x="1016" y="68872"/>
                                  <a:pt x="1270" y="68516"/>
                                  <a:pt x="1651" y="68288"/>
                                </a:cubicBezTo>
                                <a:cubicBezTo>
                                  <a:pt x="1905" y="68059"/>
                                  <a:pt x="2286" y="67945"/>
                                  <a:pt x="2540" y="67945"/>
                                </a:cubicBezTo>
                                <a:lnTo>
                                  <a:pt x="17526" y="67945"/>
                                </a:lnTo>
                                <a:lnTo>
                                  <a:pt x="17526" y="15939"/>
                                </a:lnTo>
                                <a:lnTo>
                                  <a:pt x="4572" y="23038"/>
                                </a:lnTo>
                                <a:cubicBezTo>
                                  <a:pt x="3683" y="23495"/>
                                  <a:pt x="2921" y="23774"/>
                                  <a:pt x="2286" y="23876"/>
                                </a:cubicBezTo>
                                <a:cubicBezTo>
                                  <a:pt x="1778" y="23978"/>
                                  <a:pt x="1270" y="23850"/>
                                  <a:pt x="889" y="23507"/>
                                </a:cubicBezTo>
                                <a:cubicBezTo>
                                  <a:pt x="508" y="23152"/>
                                  <a:pt x="254" y="22542"/>
                                  <a:pt x="127" y="21679"/>
                                </a:cubicBezTo>
                                <a:cubicBezTo>
                                  <a:pt x="0" y="20815"/>
                                  <a:pt x="0" y="19609"/>
                                  <a:pt x="0" y="18034"/>
                                </a:cubicBezTo>
                                <a:cubicBezTo>
                                  <a:pt x="0" y="17056"/>
                                  <a:pt x="0" y="16243"/>
                                  <a:pt x="0" y="15596"/>
                                </a:cubicBezTo>
                                <a:cubicBezTo>
                                  <a:pt x="127" y="14961"/>
                                  <a:pt x="254" y="14414"/>
                                  <a:pt x="381" y="13957"/>
                                </a:cubicBezTo>
                                <a:cubicBezTo>
                                  <a:pt x="508" y="13513"/>
                                  <a:pt x="762" y="13145"/>
                                  <a:pt x="1016" y="12852"/>
                                </a:cubicBezTo>
                                <a:cubicBezTo>
                                  <a:pt x="1397" y="12560"/>
                                  <a:pt x="1778" y="12255"/>
                                  <a:pt x="2286" y="11925"/>
                                </a:cubicBezTo>
                                <a:lnTo>
                                  <a:pt x="19431" y="813"/>
                                </a:lnTo>
                                <a:cubicBezTo>
                                  <a:pt x="19558" y="648"/>
                                  <a:pt x="19812" y="508"/>
                                  <a:pt x="20193" y="406"/>
                                </a:cubicBezTo>
                                <a:cubicBezTo>
                                  <a:pt x="20447" y="305"/>
                                  <a:pt x="20828" y="216"/>
                                  <a:pt x="21336" y="165"/>
                                </a:cubicBezTo>
                                <a:cubicBezTo>
                                  <a:pt x="21844" y="102"/>
                                  <a:pt x="22479" y="51"/>
                                  <a:pt x="23368" y="38"/>
                                </a:cubicBezTo>
                                <a:cubicBezTo>
                                  <a:pt x="24130" y="13"/>
                                  <a:pt x="25146" y="0"/>
                                  <a:pt x="264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6" name="Shape 2586"/>
                        <wps:cNvSpPr/>
                        <wps:spPr>
                          <a:xfrm>
                            <a:off x="74676" y="6387"/>
                            <a:ext cx="49149" cy="80480"/>
                          </a:xfrm>
                          <a:custGeom>
                            <a:avLst/>
                            <a:gdLst/>
                            <a:ahLst/>
                            <a:cxnLst/>
                            <a:rect l="0" t="0" r="0" b="0"/>
                            <a:pathLst>
                              <a:path w="49149" h="80480">
                                <a:moveTo>
                                  <a:pt x="26416" y="0"/>
                                </a:moveTo>
                                <a:cubicBezTo>
                                  <a:pt x="27940" y="0"/>
                                  <a:pt x="29210" y="38"/>
                                  <a:pt x="30226" y="102"/>
                                </a:cubicBezTo>
                                <a:cubicBezTo>
                                  <a:pt x="31242" y="165"/>
                                  <a:pt x="31877" y="267"/>
                                  <a:pt x="32385" y="406"/>
                                </a:cubicBezTo>
                                <a:cubicBezTo>
                                  <a:pt x="32893" y="546"/>
                                  <a:pt x="33274" y="749"/>
                                  <a:pt x="33401" y="991"/>
                                </a:cubicBezTo>
                                <a:cubicBezTo>
                                  <a:pt x="33528" y="1244"/>
                                  <a:pt x="33655" y="1549"/>
                                  <a:pt x="33655" y="1918"/>
                                </a:cubicBezTo>
                                <a:lnTo>
                                  <a:pt x="33655" y="67945"/>
                                </a:lnTo>
                                <a:lnTo>
                                  <a:pt x="46736" y="67945"/>
                                </a:lnTo>
                                <a:cubicBezTo>
                                  <a:pt x="47117" y="67945"/>
                                  <a:pt x="47371" y="68059"/>
                                  <a:pt x="47752"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1" y="78677"/>
                                  <a:pt x="48514" y="79159"/>
                                </a:cubicBezTo>
                                <a:cubicBezTo>
                                  <a:pt x="48260" y="79629"/>
                                  <a:pt x="48006" y="79972"/>
                                  <a:pt x="47625" y="80175"/>
                                </a:cubicBezTo>
                                <a:cubicBezTo>
                                  <a:pt x="47371" y="80378"/>
                                  <a:pt x="47117" y="80480"/>
                                  <a:pt x="46736" y="80480"/>
                                </a:cubicBezTo>
                                <a:lnTo>
                                  <a:pt x="2540" y="80480"/>
                                </a:lnTo>
                                <a:cubicBezTo>
                                  <a:pt x="2286" y="80480"/>
                                  <a:pt x="1905" y="80378"/>
                                  <a:pt x="1651" y="80175"/>
                                </a:cubicBezTo>
                                <a:cubicBezTo>
                                  <a:pt x="1397" y="79972"/>
                                  <a:pt x="1143" y="79629"/>
                                  <a:pt x="889" y="79159"/>
                                </a:cubicBezTo>
                                <a:cubicBezTo>
                                  <a:pt x="635" y="78677"/>
                                  <a:pt x="508" y="78041"/>
                                  <a:pt x="381" y="77241"/>
                                </a:cubicBezTo>
                                <a:cubicBezTo>
                                  <a:pt x="254" y="76441"/>
                                  <a:pt x="127" y="75463"/>
                                  <a:pt x="127" y="74307"/>
                                </a:cubicBezTo>
                                <a:cubicBezTo>
                                  <a:pt x="127" y="73114"/>
                                  <a:pt x="254" y="72111"/>
                                  <a:pt x="381" y="71310"/>
                                </a:cubicBezTo>
                                <a:cubicBezTo>
                                  <a:pt x="381" y="70510"/>
                                  <a:pt x="635" y="69863"/>
                                  <a:pt x="889" y="69367"/>
                                </a:cubicBezTo>
                                <a:cubicBezTo>
                                  <a:pt x="1016" y="68872"/>
                                  <a:pt x="1270" y="68516"/>
                                  <a:pt x="1651" y="68288"/>
                                </a:cubicBezTo>
                                <a:cubicBezTo>
                                  <a:pt x="1905" y="68059"/>
                                  <a:pt x="2286" y="67945"/>
                                  <a:pt x="2540" y="67945"/>
                                </a:cubicBezTo>
                                <a:lnTo>
                                  <a:pt x="17526" y="67945"/>
                                </a:lnTo>
                                <a:lnTo>
                                  <a:pt x="17526" y="15939"/>
                                </a:lnTo>
                                <a:lnTo>
                                  <a:pt x="4572" y="23038"/>
                                </a:lnTo>
                                <a:cubicBezTo>
                                  <a:pt x="3683" y="23495"/>
                                  <a:pt x="2921" y="23774"/>
                                  <a:pt x="2286" y="23876"/>
                                </a:cubicBezTo>
                                <a:cubicBezTo>
                                  <a:pt x="1778" y="23978"/>
                                  <a:pt x="1270" y="23850"/>
                                  <a:pt x="889" y="23507"/>
                                </a:cubicBezTo>
                                <a:cubicBezTo>
                                  <a:pt x="508" y="23152"/>
                                  <a:pt x="254" y="22542"/>
                                  <a:pt x="127" y="21679"/>
                                </a:cubicBezTo>
                                <a:cubicBezTo>
                                  <a:pt x="0" y="20815"/>
                                  <a:pt x="0" y="19609"/>
                                  <a:pt x="0" y="18034"/>
                                </a:cubicBezTo>
                                <a:cubicBezTo>
                                  <a:pt x="0" y="17056"/>
                                  <a:pt x="0" y="16243"/>
                                  <a:pt x="0" y="15596"/>
                                </a:cubicBezTo>
                                <a:cubicBezTo>
                                  <a:pt x="127" y="14961"/>
                                  <a:pt x="254" y="14414"/>
                                  <a:pt x="381" y="13957"/>
                                </a:cubicBezTo>
                                <a:cubicBezTo>
                                  <a:pt x="508" y="13513"/>
                                  <a:pt x="762" y="13145"/>
                                  <a:pt x="1016" y="12852"/>
                                </a:cubicBezTo>
                                <a:cubicBezTo>
                                  <a:pt x="1397" y="12560"/>
                                  <a:pt x="1778" y="12255"/>
                                  <a:pt x="2286" y="11925"/>
                                </a:cubicBezTo>
                                <a:lnTo>
                                  <a:pt x="19431" y="813"/>
                                </a:lnTo>
                                <a:cubicBezTo>
                                  <a:pt x="19558" y="648"/>
                                  <a:pt x="19812" y="508"/>
                                  <a:pt x="20193" y="406"/>
                                </a:cubicBezTo>
                                <a:cubicBezTo>
                                  <a:pt x="20447" y="305"/>
                                  <a:pt x="20828" y="216"/>
                                  <a:pt x="21336" y="165"/>
                                </a:cubicBezTo>
                                <a:cubicBezTo>
                                  <a:pt x="21844" y="102"/>
                                  <a:pt x="22479" y="51"/>
                                  <a:pt x="23368" y="38"/>
                                </a:cubicBezTo>
                                <a:cubicBezTo>
                                  <a:pt x="24130" y="13"/>
                                  <a:pt x="25146" y="0"/>
                                  <a:pt x="26416"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2589" name="Picture 2589"/>
                          <pic:cNvPicPr/>
                        </pic:nvPicPr>
                        <pic:blipFill>
                          <a:blip r:embed="rId108"/>
                          <a:stretch>
                            <a:fillRect/>
                          </a:stretch>
                        </pic:blipFill>
                        <pic:spPr>
                          <a:xfrm>
                            <a:off x="0" y="0"/>
                            <a:ext cx="128029" cy="91464"/>
                          </a:xfrm>
                          <a:prstGeom prst="rect">
                            <a:avLst/>
                          </a:prstGeom>
                        </pic:spPr>
                      </pic:pic>
                    </wpg:wgp>
                  </a:graphicData>
                </a:graphic>
              </wp:inline>
            </w:drawing>
          </mc:Choice>
          <mc:Fallback xmlns:a="http://schemas.openxmlformats.org/drawingml/2006/main">
            <w:pict>
              <v:group id="Group 45300" style="width:10.081pt;height:7.2019pt;mso-position-horizontal-relative:char;mso-position-vertical-relative:line" coordsize="1280,914">
                <v:shape id="Shape 2584" style="position:absolute;width:491;height:804;left:746;top:63;" coordsize="49149,80480" path="m26416,0c27940,0,29210,38,30226,102c31242,165,31877,267,32385,406c32893,546,33274,749,33401,991c33528,1244,33655,1549,33655,1918l33655,67945l46736,67945c47117,67945,47371,68059,47752,68288c48006,68516,48260,68872,48514,69367c48768,69863,48895,70510,49022,71310c49149,72111,49149,73114,49149,74307c49149,75463,49149,76441,49022,77241c48895,78041,48641,78677,48514,79159c48260,79629,48006,79972,47625,80175c47371,80378,47117,80480,46736,80480l2540,80480c2286,80480,1905,80378,1651,80175c1397,79972,1143,79629,889,79159c635,78677,508,78041,381,77241c254,76441,127,75463,127,74307c127,73114,254,72111,381,71310c381,70510,635,69863,889,69367c1016,68872,1270,68516,1651,68288c1905,68059,2286,67945,2540,67945l17526,67945l17526,15939l4572,23038c3683,23495,2921,23774,2286,23876c1778,23978,1270,23850,889,23507c508,23152,254,22542,127,21679c0,20815,0,19609,0,18034c0,17056,0,16243,0,15596c127,14961,254,14414,381,13957c508,13513,762,13145,1016,12852c1397,12560,1778,12255,2286,11925l19431,813c19558,648,19812,508,20193,406c20447,305,20828,216,21336,165c21844,102,22479,51,23368,38c24130,13,25146,0,26416,0x">
                  <v:stroke weight="0pt" endcap="flat" joinstyle="miter" miterlimit="10" on="false" color="#000000" opacity="0"/>
                  <v:fill on="true" color="#000000"/>
                </v:shape>
                <v:shape id="Shape 2586" style="position:absolute;width:491;height:804;left:746;top:63;" coordsize="49149,80480" path="m26416,0c27940,0,29210,38,30226,102c31242,165,31877,267,32385,406c32893,546,33274,749,33401,991c33528,1244,33655,1549,33655,1918l33655,67945l46736,67945c47117,67945,47371,68059,47752,68288c48006,68516,48260,68872,48514,69367c48768,69863,48895,70510,49022,71310c49149,72111,49149,73114,49149,74307c49149,75463,49149,76441,49022,77241c48895,78041,48641,78677,48514,79159c48260,79629,48006,79972,47625,80175c47371,80378,47117,80480,46736,80480l2540,80480c2286,80480,1905,80378,1651,80175c1397,79972,1143,79629,889,79159c635,78677,508,78041,381,77241c254,76441,127,75463,127,74307c127,73114,254,72111,381,71310c381,70510,635,69863,889,69367c1016,68872,1270,68516,1651,68288c1905,68059,2286,67945,2540,67945l17526,67945l17526,15939l4572,23038c3683,23495,2921,23774,2286,23876c1778,23978,1270,23850,889,23507c508,23152,254,22542,127,21679c0,20815,0,19609,0,18034c0,17056,0,16243,0,15596c127,14961,254,14414,381,13957c508,13513,762,13145,1016,12852c1397,12560,1778,12255,2286,11925l19431,813c19558,648,19812,508,20193,406c20447,305,20828,216,21336,165c21844,102,22479,51,23368,38c24130,13,25146,0,26416,0x">
                  <v:stroke weight="0.75pt" endcap="flat" joinstyle="round" on="true" color="#000000" opacity="0.498039"/>
                  <v:fill on="false" color="#000000" opacity="0"/>
                </v:shape>
                <v:shape id="Picture 2589" style="position:absolute;width:1280;height:914;left:0;top:0;" filled="f">
                  <v:imagedata r:id="rId109"/>
                </v:shape>
              </v:group>
            </w:pict>
          </mc:Fallback>
        </mc:AlternateContent>
      </w:r>
    </w:p>
    <w:p w:rsidR="00F00AE7" w:rsidRDefault="00C67C19">
      <w:pPr>
        <w:pStyle w:val="Heading3"/>
        <w:ind w:left="-130"/>
      </w:pPr>
      <w:r>
        <w:rPr>
          <w:rFonts w:ascii="Calibri" w:eastAsia="Calibri" w:hAnsi="Calibri" w:cs="Calibri"/>
          <w:b w:val="0"/>
          <w:color w:val="000000"/>
        </w:rPr>
        <w:t xml:space="preserve"> </w:t>
      </w:r>
      <w:r>
        <w:rPr>
          <w:color w:val="000000"/>
          <w:u w:val="single" w:color="000000"/>
        </w:rPr>
        <w:t>SUBJECT: NVQ HAIRDRESSING OR BEAUTY THERAPY</w:t>
      </w:r>
      <w:r>
        <w:rPr>
          <w:color w:val="000000"/>
        </w:rPr>
        <w:t xml:space="preserve"> </w:t>
      </w:r>
    </w:p>
    <w:p w:rsidR="00F00AE7" w:rsidRDefault="00C67C19">
      <w:pPr>
        <w:spacing w:after="50"/>
        <w:ind w:left="24"/>
      </w:pPr>
      <w:r>
        <w:rPr>
          <w:rFonts w:ascii="Arial" w:eastAsia="Arial" w:hAnsi="Arial" w:cs="Arial"/>
          <w:b/>
          <w:color w:val="009900"/>
          <w:sz w:val="12"/>
        </w:rPr>
        <w:t xml:space="preserve">  </w:t>
      </w:r>
    </w:p>
    <w:p w:rsidR="00F00AE7" w:rsidRDefault="00C67C19">
      <w:pPr>
        <w:pStyle w:val="Heading4"/>
        <w:spacing w:line="229" w:lineRule="auto"/>
        <w:ind w:left="19" w:right="968"/>
      </w:pPr>
      <w:r>
        <w:rPr>
          <w:color w:val="000000"/>
          <w:u w:val="none" w:color="000000"/>
        </w:rPr>
        <w:t xml:space="preserve">NVQ HAIRDRESSING OR BEAUTY THERAPY IS DELIVERED BY CITY AND GUILDS QUALIFICATION VALUE: NVQ LEVEL 3 </w:t>
      </w:r>
    </w:p>
    <w:p w:rsidR="00F00AE7" w:rsidRDefault="00C67C19">
      <w:pPr>
        <w:spacing w:after="0"/>
        <w:ind w:left="24"/>
      </w:pPr>
      <w:r>
        <w:rPr>
          <w:rFonts w:ascii="Arial" w:eastAsia="Arial" w:hAnsi="Arial" w:cs="Arial"/>
          <w:sz w:val="18"/>
        </w:rPr>
        <w:t xml:space="preserve"> </w:t>
      </w:r>
    </w:p>
    <w:p w:rsidR="00F00AE7" w:rsidRDefault="00C67C19">
      <w:pPr>
        <w:spacing w:after="0"/>
        <w:ind w:left="19" w:hanging="10"/>
      </w:pPr>
      <w:r>
        <w:rPr>
          <w:rFonts w:ascii="Arial" w:eastAsia="Arial" w:hAnsi="Arial" w:cs="Arial"/>
          <w:b/>
          <w:sz w:val="19"/>
        </w:rPr>
        <w:t xml:space="preserve">Course Content </w:t>
      </w:r>
    </w:p>
    <w:p w:rsidR="00F00AE7" w:rsidRDefault="00C67C19">
      <w:pPr>
        <w:spacing w:after="0"/>
        <w:ind w:left="24"/>
      </w:pPr>
      <w:r>
        <w:rPr>
          <w:rFonts w:ascii="Arial" w:eastAsia="Arial" w:hAnsi="Arial" w:cs="Arial"/>
          <w:b/>
          <w:sz w:val="19"/>
        </w:rPr>
        <w:t xml:space="preserve"> </w:t>
      </w:r>
    </w:p>
    <w:p w:rsidR="00F00AE7" w:rsidRDefault="00C67C19">
      <w:pPr>
        <w:tabs>
          <w:tab w:val="center" w:pos="2288"/>
          <w:tab w:val="center" w:pos="2855"/>
          <w:tab w:val="center" w:pos="3419"/>
          <w:tab w:val="center" w:pos="3985"/>
          <w:tab w:val="center" w:pos="4551"/>
          <w:tab w:val="center" w:pos="5987"/>
        </w:tabs>
        <w:spacing w:after="0"/>
      </w:pPr>
      <w:r>
        <w:rPr>
          <w:rFonts w:ascii="Arial" w:eastAsia="Arial" w:hAnsi="Arial" w:cs="Arial"/>
          <w:b/>
          <w:sz w:val="19"/>
        </w:rPr>
        <w:t xml:space="preserve">HAIRDRESSING   </w:t>
      </w:r>
      <w:r>
        <w:rPr>
          <w:rFonts w:ascii="Arial" w:eastAsia="Arial" w:hAnsi="Arial" w:cs="Arial"/>
          <w:b/>
          <w:sz w:val="19"/>
        </w:rPr>
        <w:tab/>
        <w:t xml:space="preserve"> </w:t>
      </w:r>
      <w:r>
        <w:rPr>
          <w:rFonts w:ascii="Arial" w:eastAsia="Arial" w:hAnsi="Arial" w:cs="Arial"/>
          <w:b/>
          <w:sz w:val="19"/>
        </w:rPr>
        <w:tab/>
        <w:t xml:space="preserve"> </w:t>
      </w:r>
      <w:r>
        <w:rPr>
          <w:rFonts w:ascii="Arial" w:eastAsia="Arial" w:hAnsi="Arial" w:cs="Arial"/>
          <w:b/>
          <w:sz w:val="19"/>
        </w:rPr>
        <w:tab/>
        <w:t xml:space="preserve"> </w:t>
      </w:r>
      <w:r>
        <w:rPr>
          <w:rFonts w:ascii="Arial" w:eastAsia="Arial" w:hAnsi="Arial" w:cs="Arial"/>
          <w:b/>
          <w:sz w:val="19"/>
        </w:rPr>
        <w:tab/>
        <w:t xml:space="preserve"> </w:t>
      </w:r>
      <w:r>
        <w:rPr>
          <w:rFonts w:ascii="Arial" w:eastAsia="Arial" w:hAnsi="Arial" w:cs="Arial"/>
          <w:b/>
          <w:sz w:val="19"/>
        </w:rPr>
        <w:tab/>
        <w:t xml:space="preserve"> </w:t>
      </w:r>
      <w:r>
        <w:rPr>
          <w:rFonts w:ascii="Arial" w:eastAsia="Arial" w:hAnsi="Arial" w:cs="Arial"/>
          <w:b/>
          <w:sz w:val="19"/>
        </w:rPr>
        <w:tab/>
        <w:t xml:space="preserve">BEAUTY THERAPY </w:t>
      </w:r>
    </w:p>
    <w:p w:rsidR="00F00AE7" w:rsidRDefault="00C67C19">
      <w:pPr>
        <w:spacing w:after="27" w:line="229" w:lineRule="auto"/>
        <w:ind w:left="19" w:hanging="10"/>
        <w:jc w:val="both"/>
      </w:pPr>
      <w:r>
        <w:rPr>
          <w:rFonts w:ascii="Arial" w:eastAsia="Arial" w:hAnsi="Arial" w:cs="Arial"/>
          <w:sz w:val="19"/>
        </w:rPr>
        <w:t xml:space="preserve">Both courses consist of mandatory and optional Units within each programme area </w:t>
      </w:r>
    </w:p>
    <w:p w:rsidR="00F00AE7" w:rsidRDefault="00C67C19">
      <w:pPr>
        <w:spacing w:after="0"/>
        <w:ind w:left="24"/>
      </w:pPr>
      <w:r>
        <w:rPr>
          <w:rFonts w:ascii="Arial" w:eastAsia="Arial" w:hAnsi="Arial" w:cs="Arial"/>
          <w:b/>
          <w:sz w:val="19"/>
        </w:rPr>
        <w:t xml:space="preserve"> </w:t>
      </w:r>
    </w:p>
    <w:p w:rsidR="00F00AE7" w:rsidRDefault="00C67C19">
      <w:pPr>
        <w:pStyle w:val="Heading5"/>
        <w:ind w:left="19"/>
      </w:pPr>
      <w:r>
        <w:t xml:space="preserve">Assessments </w:t>
      </w:r>
    </w:p>
    <w:p w:rsidR="00F00AE7" w:rsidRDefault="00C67C19">
      <w:pPr>
        <w:spacing w:after="27" w:line="229" w:lineRule="auto"/>
        <w:ind w:left="19" w:hanging="10"/>
        <w:jc w:val="both"/>
      </w:pPr>
      <w:r>
        <w:rPr>
          <w:rFonts w:ascii="Arial" w:eastAsia="Arial" w:hAnsi="Arial" w:cs="Arial"/>
          <w:sz w:val="19"/>
        </w:rPr>
        <w:t xml:space="preserve">Assessments of candidates will take place through: </w:t>
      </w:r>
    </w:p>
    <w:p w:rsidR="00F00AE7" w:rsidRDefault="00C67C19">
      <w:pPr>
        <w:numPr>
          <w:ilvl w:val="0"/>
          <w:numId w:val="12"/>
        </w:numPr>
        <w:spacing w:after="27" w:line="229" w:lineRule="auto"/>
        <w:ind w:hanging="214"/>
        <w:jc w:val="both"/>
      </w:pPr>
      <w:r>
        <w:rPr>
          <w:rFonts w:ascii="Arial" w:eastAsia="Arial" w:hAnsi="Arial" w:cs="Arial"/>
          <w:sz w:val="19"/>
        </w:rPr>
        <w:t xml:space="preserve">Direct observation of practical work </w:t>
      </w:r>
    </w:p>
    <w:p w:rsidR="00F00AE7" w:rsidRDefault="00C67C19">
      <w:pPr>
        <w:numPr>
          <w:ilvl w:val="0"/>
          <w:numId w:val="12"/>
        </w:numPr>
        <w:spacing w:after="27" w:line="229" w:lineRule="auto"/>
        <w:ind w:hanging="214"/>
        <w:jc w:val="both"/>
      </w:pPr>
      <w:r>
        <w:rPr>
          <w:rFonts w:ascii="Arial" w:eastAsia="Arial" w:hAnsi="Arial" w:cs="Arial"/>
          <w:sz w:val="19"/>
        </w:rPr>
        <w:t xml:space="preserve">Personal Portfolio evidence </w:t>
      </w:r>
    </w:p>
    <w:p w:rsidR="00F00AE7" w:rsidRDefault="00C67C19">
      <w:pPr>
        <w:numPr>
          <w:ilvl w:val="0"/>
          <w:numId w:val="12"/>
        </w:numPr>
        <w:spacing w:after="27" w:line="229" w:lineRule="auto"/>
        <w:ind w:hanging="214"/>
        <w:jc w:val="both"/>
      </w:pPr>
      <w:r>
        <w:rPr>
          <w:noProof/>
        </w:rPr>
        <mc:AlternateContent>
          <mc:Choice Requires="wpg">
            <w:drawing>
              <wp:anchor distT="0" distB="0" distL="114300" distR="114300" simplePos="0" relativeHeight="251695104" behindDoc="0" locked="0" layoutInCell="1" allowOverlap="1">
                <wp:simplePos x="0" y="0"/>
                <wp:positionH relativeFrom="page">
                  <wp:posOffset>248139</wp:posOffset>
                </wp:positionH>
                <wp:positionV relativeFrom="page">
                  <wp:posOffset>775169</wp:posOffset>
                </wp:positionV>
                <wp:extent cx="167599" cy="3773667"/>
                <wp:effectExtent l="0" t="0" r="0" b="0"/>
                <wp:wrapSquare wrapText="bothSides"/>
                <wp:docPr id="44734" name="Group 44734"/>
                <wp:cNvGraphicFramePr/>
                <a:graphic xmlns:a="http://schemas.openxmlformats.org/drawingml/2006/main">
                  <a:graphicData uri="http://schemas.microsoft.com/office/word/2010/wordprocessingGroup">
                    <wpg:wgp>
                      <wpg:cNvGrpSpPr/>
                      <wpg:grpSpPr>
                        <a:xfrm>
                          <a:off x="0" y="0"/>
                          <a:ext cx="167599" cy="3773667"/>
                          <a:chOff x="0" y="0"/>
                          <a:chExt cx="167599" cy="3773667"/>
                        </a:xfrm>
                      </wpg:grpSpPr>
                      <wps:wsp>
                        <wps:cNvPr id="2673" name="Rectangle 2673"/>
                        <wps:cNvSpPr/>
                        <wps:spPr>
                          <a:xfrm rot="-5399999">
                            <a:off x="-2364981" y="1185778"/>
                            <a:ext cx="4952871" cy="222907"/>
                          </a:xfrm>
                          <a:prstGeom prst="rect">
                            <a:avLst/>
                          </a:prstGeom>
                          <a:ln>
                            <a:noFill/>
                          </a:ln>
                        </wps:spPr>
                        <wps:txbx>
                          <w:txbxContent>
                            <w:p w:rsidR="00F00AE7" w:rsidRDefault="00C67C19">
                              <w:r>
                                <w:rPr>
                                  <w:rFonts w:ascii="Arial" w:eastAsia="Arial" w:hAnsi="Arial" w:cs="Arial"/>
                                  <w:b/>
                                  <w:color w:val="FFFFFF"/>
                                  <w:sz w:val="28"/>
                                  <w:shd w:val="clear" w:color="auto" w:fill="000000"/>
                                </w:rPr>
                                <w:t>An Introduction to Courses in Hair &amp; Beauty</w:t>
                              </w:r>
                            </w:p>
                          </w:txbxContent>
                        </wps:txbx>
                        <wps:bodyPr horzOverflow="overflow" vert="horz" lIns="0" tIns="0" rIns="0" bIns="0" rtlCol="0">
                          <a:noAutofit/>
                        </wps:bodyPr>
                      </wps:wsp>
                      <wps:wsp>
                        <wps:cNvPr id="2674" name="Rectangle 2674"/>
                        <wps:cNvSpPr/>
                        <wps:spPr>
                          <a:xfrm rot="-5399999">
                            <a:off x="78490" y="-94847"/>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4734" style="width:13.1968pt;height:297.139pt;position:absolute;mso-position-horizontal-relative:page;mso-position-horizontal:absolute;margin-left:19.5385pt;mso-position-vertical-relative:page;margin-top:61.0369pt;" coordsize="1675,37736">
                <v:rect id="Rectangle 2673" style="position:absolute;width:49528;height:2229;left:-23649;top:11857;rotation:270;" filled="f" stroked="f">
                  <v:textbox inset="0,0,0,0" style="layout-flow:vertical;mso-layout-flow-alt:bottom-to-top">
                    <w:txbxContent>
                      <w:p>
                        <w:pPr>
                          <w:spacing w:before="0" w:after="160" w:line="259" w:lineRule="auto"/>
                        </w:pPr>
                        <w:r>
                          <w:rPr>
                            <w:rFonts w:cs="Arial" w:hAnsi="Arial" w:eastAsia="Arial" w:ascii="Arial"/>
                            <w:b w:val="1"/>
                            <w:color w:val="ffffff"/>
                            <w:sz w:val="28"/>
                            <w:shd w:val="clear" w:color="auto" w:fill="000000"/>
                          </w:rPr>
                          <w:t xml:space="preserve">An Introduction to Courses in Hair &amp; Beauty</w:t>
                        </w:r>
                      </w:p>
                    </w:txbxContent>
                  </v:textbox>
                </v:rect>
                <v:rect id="Rectangle 2674" style="position:absolute;width:659;height:2229;left:784;top:-948;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w10:wrap type="square"/>
              </v:group>
            </w:pict>
          </mc:Fallback>
        </mc:AlternateContent>
      </w:r>
      <w:r>
        <w:rPr>
          <w:rFonts w:ascii="Arial" w:eastAsia="Arial" w:hAnsi="Arial" w:cs="Arial"/>
          <w:sz w:val="19"/>
        </w:rPr>
        <w:t xml:space="preserve">Written Examination </w:t>
      </w:r>
    </w:p>
    <w:p w:rsidR="00F00AE7" w:rsidRDefault="00C67C19">
      <w:pPr>
        <w:numPr>
          <w:ilvl w:val="0"/>
          <w:numId w:val="12"/>
        </w:numPr>
        <w:spacing w:after="27" w:line="229" w:lineRule="auto"/>
        <w:ind w:hanging="214"/>
        <w:jc w:val="both"/>
      </w:pPr>
      <w:r>
        <w:rPr>
          <w:rFonts w:ascii="Arial" w:eastAsia="Arial" w:hAnsi="Arial" w:cs="Arial"/>
          <w:sz w:val="19"/>
        </w:rPr>
        <w:t xml:space="preserve">All work will be internally and externally assessed </w:t>
      </w:r>
    </w:p>
    <w:p w:rsidR="00F00AE7" w:rsidRDefault="00C67C19">
      <w:pPr>
        <w:spacing w:after="0"/>
        <w:ind w:left="24"/>
      </w:pPr>
      <w:r>
        <w:rPr>
          <w:rFonts w:ascii="Arial" w:eastAsia="Arial" w:hAnsi="Arial" w:cs="Arial"/>
          <w:b/>
          <w:sz w:val="19"/>
        </w:rPr>
        <w:t xml:space="preserve"> </w:t>
      </w:r>
    </w:p>
    <w:p w:rsidR="00F00AE7" w:rsidRDefault="00C67C19">
      <w:pPr>
        <w:pStyle w:val="Heading5"/>
        <w:ind w:left="19"/>
      </w:pPr>
      <w:r>
        <w:t xml:space="preserve">Overview </w:t>
      </w:r>
    </w:p>
    <w:p w:rsidR="00F00AE7" w:rsidRDefault="00C67C19">
      <w:pPr>
        <w:spacing w:after="0" w:line="229" w:lineRule="auto"/>
        <w:ind w:left="19" w:hanging="10"/>
        <w:jc w:val="both"/>
      </w:pPr>
      <w:r>
        <w:rPr>
          <w:rFonts w:ascii="Arial" w:eastAsia="Arial" w:hAnsi="Arial" w:cs="Arial"/>
          <w:sz w:val="19"/>
        </w:rPr>
        <w:t xml:space="preserve">Both hairdressing and beauty therapy are exciting and innovative courses designed to give you the programme areas and the skills needed to work within each sector.  </w:t>
      </w:r>
    </w:p>
    <w:p w:rsidR="00F00AE7" w:rsidRDefault="00C67C19">
      <w:pPr>
        <w:spacing w:after="0"/>
        <w:ind w:left="24"/>
      </w:pPr>
      <w:r>
        <w:rPr>
          <w:rFonts w:ascii="Arial" w:eastAsia="Arial" w:hAnsi="Arial" w:cs="Arial"/>
          <w:sz w:val="19"/>
        </w:rPr>
        <w:t xml:space="preserve"> </w:t>
      </w:r>
    </w:p>
    <w:p w:rsidR="00F00AE7" w:rsidRDefault="00C67C19">
      <w:pPr>
        <w:spacing w:after="0" w:line="229" w:lineRule="auto"/>
        <w:ind w:left="19" w:hanging="10"/>
        <w:jc w:val="both"/>
      </w:pPr>
      <w:r>
        <w:rPr>
          <w:rFonts w:ascii="Arial" w:eastAsia="Arial" w:hAnsi="Arial" w:cs="Arial"/>
          <w:sz w:val="19"/>
        </w:rPr>
        <w:t>Candidates will work in professional, realistic salon environments, learnin</w:t>
      </w:r>
      <w:r>
        <w:rPr>
          <w:rFonts w:ascii="Arial" w:eastAsia="Arial" w:hAnsi="Arial" w:cs="Arial"/>
          <w:sz w:val="19"/>
        </w:rPr>
        <w:t xml:space="preserve">g new skills over a variety of mandatory and  optional units.  </w:t>
      </w:r>
    </w:p>
    <w:p w:rsidR="00F00AE7" w:rsidRDefault="00C67C19">
      <w:pPr>
        <w:spacing w:after="0"/>
        <w:ind w:left="24"/>
      </w:pPr>
      <w:r>
        <w:rPr>
          <w:rFonts w:ascii="Arial" w:eastAsia="Arial" w:hAnsi="Arial" w:cs="Arial"/>
          <w:sz w:val="19"/>
        </w:rPr>
        <w:t xml:space="preserve"> </w:t>
      </w:r>
    </w:p>
    <w:p w:rsidR="00F00AE7" w:rsidRDefault="00C67C19">
      <w:pPr>
        <w:spacing w:after="0" w:line="229" w:lineRule="auto"/>
        <w:ind w:left="19" w:hanging="10"/>
        <w:jc w:val="both"/>
      </w:pPr>
      <w:r>
        <w:rPr>
          <w:rFonts w:ascii="Arial" w:eastAsia="Arial" w:hAnsi="Arial" w:cs="Arial"/>
          <w:sz w:val="19"/>
        </w:rPr>
        <w:t xml:space="preserve">Courses are delivered by fully trained and highly experienced staff who, offer continual advice and support to ensure     development and progression of core creative skills. </w:t>
      </w:r>
    </w:p>
    <w:p w:rsidR="00F00AE7" w:rsidRDefault="00C67C19">
      <w:pPr>
        <w:spacing w:after="0"/>
        <w:ind w:left="24"/>
      </w:pPr>
      <w:r>
        <w:rPr>
          <w:rFonts w:ascii="Arial" w:eastAsia="Arial" w:hAnsi="Arial" w:cs="Arial"/>
          <w:b/>
          <w:sz w:val="19"/>
        </w:rPr>
        <w:t xml:space="preserve"> </w:t>
      </w:r>
    </w:p>
    <w:p w:rsidR="00F00AE7" w:rsidRDefault="00C67C19">
      <w:pPr>
        <w:pStyle w:val="Heading5"/>
        <w:ind w:left="19"/>
      </w:pPr>
      <w:r>
        <w:t xml:space="preserve">Progression </w:t>
      </w:r>
    </w:p>
    <w:p w:rsidR="00F00AE7" w:rsidRDefault="00C67C19">
      <w:pPr>
        <w:spacing w:after="871" w:line="229" w:lineRule="auto"/>
        <w:ind w:left="19" w:hanging="10"/>
        <w:jc w:val="both"/>
      </w:pPr>
      <w:r>
        <w:rPr>
          <w:rFonts w:ascii="Arial" w:eastAsia="Arial" w:hAnsi="Arial" w:cs="Arial"/>
          <w:sz w:val="19"/>
        </w:rPr>
        <w:t xml:space="preserve">Employment or alternatively further educational enhancement by opting to achieve a Level 4 programme area              Qualification. </w:t>
      </w:r>
    </w:p>
    <w:p w:rsidR="00F00AE7" w:rsidRDefault="00C67C19">
      <w:pPr>
        <w:spacing w:after="0"/>
        <w:ind w:left="10022"/>
      </w:pPr>
      <w:r>
        <w:rPr>
          <w:noProof/>
        </w:rPr>
        <mc:AlternateContent>
          <mc:Choice Requires="wpg">
            <w:drawing>
              <wp:inline distT="0" distB="0" distL="0" distR="0">
                <wp:extent cx="129540" cy="91464"/>
                <wp:effectExtent l="0" t="0" r="0" b="0"/>
                <wp:docPr id="44733" name="Group 44733"/>
                <wp:cNvGraphicFramePr/>
                <a:graphic xmlns:a="http://schemas.openxmlformats.org/drawingml/2006/main">
                  <a:graphicData uri="http://schemas.microsoft.com/office/word/2010/wordprocessingGroup">
                    <wpg:wgp>
                      <wpg:cNvGrpSpPr/>
                      <wpg:grpSpPr>
                        <a:xfrm>
                          <a:off x="0" y="0"/>
                          <a:ext cx="129540" cy="91464"/>
                          <a:chOff x="0" y="0"/>
                          <a:chExt cx="129540" cy="91464"/>
                        </a:xfrm>
                      </wpg:grpSpPr>
                      <wps:wsp>
                        <wps:cNvPr id="2664" name="Shape 2664"/>
                        <wps:cNvSpPr/>
                        <wps:spPr>
                          <a:xfrm>
                            <a:off x="70993" y="5523"/>
                            <a:ext cx="53594" cy="81343"/>
                          </a:xfrm>
                          <a:custGeom>
                            <a:avLst/>
                            <a:gdLst/>
                            <a:ahLst/>
                            <a:cxnLst/>
                            <a:rect l="0" t="0" r="0" b="0"/>
                            <a:pathLst>
                              <a:path w="53594" h="81343">
                                <a:moveTo>
                                  <a:pt x="25653" y="0"/>
                                </a:moveTo>
                                <a:cubicBezTo>
                                  <a:pt x="29718" y="0"/>
                                  <a:pt x="33401" y="533"/>
                                  <a:pt x="36449" y="1575"/>
                                </a:cubicBezTo>
                                <a:cubicBezTo>
                                  <a:pt x="39624" y="2629"/>
                                  <a:pt x="42164" y="4089"/>
                                  <a:pt x="44323" y="5969"/>
                                </a:cubicBezTo>
                                <a:cubicBezTo>
                                  <a:pt x="46355" y="7836"/>
                                  <a:pt x="47878" y="10058"/>
                                  <a:pt x="48895" y="12636"/>
                                </a:cubicBezTo>
                                <a:cubicBezTo>
                                  <a:pt x="49911" y="15202"/>
                                  <a:pt x="50419" y="17983"/>
                                  <a:pt x="50419" y="20942"/>
                                </a:cubicBezTo>
                                <a:cubicBezTo>
                                  <a:pt x="50419" y="23533"/>
                                  <a:pt x="50164" y="26086"/>
                                  <a:pt x="49657" y="28600"/>
                                </a:cubicBezTo>
                                <a:cubicBezTo>
                                  <a:pt x="49149" y="31115"/>
                                  <a:pt x="48133" y="33820"/>
                                  <a:pt x="46609" y="36728"/>
                                </a:cubicBezTo>
                                <a:cubicBezTo>
                                  <a:pt x="44958" y="39624"/>
                                  <a:pt x="42799" y="42837"/>
                                  <a:pt x="39877" y="46355"/>
                                </a:cubicBezTo>
                                <a:cubicBezTo>
                                  <a:pt x="37084" y="49873"/>
                                  <a:pt x="33274" y="53962"/>
                                  <a:pt x="28575" y="58623"/>
                                </a:cubicBezTo>
                                <a:lnTo>
                                  <a:pt x="19303" y="68186"/>
                                </a:lnTo>
                                <a:lnTo>
                                  <a:pt x="50800" y="68186"/>
                                </a:lnTo>
                                <a:cubicBezTo>
                                  <a:pt x="51181" y="68186"/>
                                  <a:pt x="51562" y="68313"/>
                                  <a:pt x="51943" y="68567"/>
                                </a:cubicBezTo>
                                <a:cubicBezTo>
                                  <a:pt x="52324" y="68809"/>
                                  <a:pt x="52577" y="69190"/>
                                  <a:pt x="52832" y="69710"/>
                                </a:cubicBezTo>
                                <a:cubicBezTo>
                                  <a:pt x="53086" y="70218"/>
                                  <a:pt x="53339" y="70904"/>
                                  <a:pt x="53339" y="71742"/>
                                </a:cubicBezTo>
                                <a:cubicBezTo>
                                  <a:pt x="53467" y="72580"/>
                                  <a:pt x="53594" y="73583"/>
                                  <a:pt x="53594" y="74739"/>
                                </a:cubicBezTo>
                                <a:cubicBezTo>
                                  <a:pt x="53594" y="75933"/>
                                  <a:pt x="53594" y="76949"/>
                                  <a:pt x="53467" y="77800"/>
                                </a:cubicBezTo>
                                <a:cubicBezTo>
                                  <a:pt x="53339" y="78638"/>
                                  <a:pt x="53213" y="79324"/>
                                  <a:pt x="52959" y="79870"/>
                                </a:cubicBezTo>
                                <a:cubicBezTo>
                                  <a:pt x="52705" y="80404"/>
                                  <a:pt x="52451" y="80785"/>
                                  <a:pt x="52197" y="81013"/>
                                </a:cubicBezTo>
                                <a:cubicBezTo>
                                  <a:pt x="51815" y="81229"/>
                                  <a:pt x="51435" y="81343"/>
                                  <a:pt x="51053" y="81343"/>
                                </a:cubicBezTo>
                                <a:lnTo>
                                  <a:pt x="5080" y="81343"/>
                                </a:lnTo>
                                <a:cubicBezTo>
                                  <a:pt x="4190" y="81343"/>
                                  <a:pt x="3428" y="81267"/>
                                  <a:pt x="2794" y="81102"/>
                                </a:cubicBezTo>
                                <a:cubicBezTo>
                                  <a:pt x="2159" y="80937"/>
                                  <a:pt x="1524" y="80620"/>
                                  <a:pt x="1143" y="80137"/>
                                </a:cubicBezTo>
                                <a:cubicBezTo>
                                  <a:pt x="762" y="79667"/>
                                  <a:pt x="381" y="78981"/>
                                  <a:pt x="253" y="78079"/>
                                </a:cubicBezTo>
                                <a:cubicBezTo>
                                  <a:pt x="126" y="77165"/>
                                  <a:pt x="0" y="75997"/>
                                  <a:pt x="0" y="74549"/>
                                </a:cubicBezTo>
                                <a:cubicBezTo>
                                  <a:pt x="0" y="73190"/>
                                  <a:pt x="0" y="72034"/>
                                  <a:pt x="126" y="71069"/>
                                </a:cubicBezTo>
                                <a:cubicBezTo>
                                  <a:pt x="253" y="70091"/>
                                  <a:pt x="508" y="69228"/>
                                  <a:pt x="889" y="68466"/>
                                </a:cubicBezTo>
                                <a:cubicBezTo>
                                  <a:pt x="1143" y="67704"/>
                                  <a:pt x="1651" y="66967"/>
                                  <a:pt x="2159" y="66243"/>
                                </a:cubicBezTo>
                                <a:cubicBezTo>
                                  <a:pt x="2667" y="65519"/>
                                  <a:pt x="3301" y="64732"/>
                                  <a:pt x="4064" y="63868"/>
                                </a:cubicBezTo>
                                <a:lnTo>
                                  <a:pt x="17907" y="49047"/>
                                </a:lnTo>
                                <a:cubicBezTo>
                                  <a:pt x="20701" y="46164"/>
                                  <a:pt x="22987" y="43535"/>
                                  <a:pt x="24638" y="41173"/>
                                </a:cubicBezTo>
                                <a:cubicBezTo>
                                  <a:pt x="26289" y="38798"/>
                                  <a:pt x="27686" y="36639"/>
                                  <a:pt x="28575" y="34684"/>
                                </a:cubicBezTo>
                                <a:cubicBezTo>
                                  <a:pt x="29464" y="32728"/>
                                  <a:pt x="30226" y="30924"/>
                                  <a:pt x="30480" y="29286"/>
                                </a:cubicBezTo>
                                <a:cubicBezTo>
                                  <a:pt x="30861" y="27635"/>
                                  <a:pt x="30988" y="26073"/>
                                  <a:pt x="30988" y="24587"/>
                                </a:cubicBezTo>
                                <a:cubicBezTo>
                                  <a:pt x="30988" y="23228"/>
                                  <a:pt x="30861" y="21946"/>
                                  <a:pt x="30352" y="20726"/>
                                </a:cubicBezTo>
                                <a:cubicBezTo>
                                  <a:pt x="29972" y="19507"/>
                                  <a:pt x="29337" y="18453"/>
                                  <a:pt x="28448" y="17538"/>
                                </a:cubicBezTo>
                                <a:cubicBezTo>
                                  <a:pt x="27686" y="16637"/>
                                  <a:pt x="26543" y="15926"/>
                                  <a:pt x="25273" y="15418"/>
                                </a:cubicBezTo>
                                <a:cubicBezTo>
                                  <a:pt x="24002" y="14897"/>
                                  <a:pt x="22478" y="14643"/>
                                  <a:pt x="20827" y="14643"/>
                                </a:cubicBezTo>
                                <a:cubicBezTo>
                                  <a:pt x="18414" y="14643"/>
                                  <a:pt x="16256" y="14948"/>
                                  <a:pt x="14351" y="15570"/>
                                </a:cubicBezTo>
                                <a:cubicBezTo>
                                  <a:pt x="12446" y="16180"/>
                                  <a:pt x="10795" y="16878"/>
                                  <a:pt x="9398" y="17640"/>
                                </a:cubicBezTo>
                                <a:cubicBezTo>
                                  <a:pt x="8001" y="18402"/>
                                  <a:pt x="6731" y="19101"/>
                                  <a:pt x="5842" y="19736"/>
                                </a:cubicBezTo>
                                <a:cubicBezTo>
                                  <a:pt x="4952" y="20370"/>
                                  <a:pt x="4190" y="20688"/>
                                  <a:pt x="3683" y="20688"/>
                                </a:cubicBezTo>
                                <a:cubicBezTo>
                                  <a:pt x="3301" y="20688"/>
                                  <a:pt x="2921" y="20574"/>
                                  <a:pt x="2667" y="20320"/>
                                </a:cubicBezTo>
                                <a:cubicBezTo>
                                  <a:pt x="2413" y="20079"/>
                                  <a:pt x="2159" y="19659"/>
                                  <a:pt x="2032" y="19088"/>
                                </a:cubicBezTo>
                                <a:cubicBezTo>
                                  <a:pt x="1905" y="18516"/>
                                  <a:pt x="1777" y="17742"/>
                                  <a:pt x="1651" y="16776"/>
                                </a:cubicBezTo>
                                <a:cubicBezTo>
                                  <a:pt x="1524" y="15799"/>
                                  <a:pt x="1397" y="14618"/>
                                  <a:pt x="1397" y="13221"/>
                                </a:cubicBezTo>
                                <a:cubicBezTo>
                                  <a:pt x="1397" y="12268"/>
                                  <a:pt x="1524" y="11481"/>
                                  <a:pt x="1524" y="10845"/>
                                </a:cubicBezTo>
                                <a:cubicBezTo>
                                  <a:pt x="1651" y="10211"/>
                                  <a:pt x="1651" y="9652"/>
                                  <a:pt x="1777" y="9182"/>
                                </a:cubicBezTo>
                                <a:cubicBezTo>
                                  <a:pt x="1905" y="8699"/>
                                  <a:pt x="2159" y="8293"/>
                                  <a:pt x="2286" y="7938"/>
                                </a:cubicBezTo>
                                <a:cubicBezTo>
                                  <a:pt x="2539" y="7594"/>
                                  <a:pt x="2921" y="7163"/>
                                  <a:pt x="3428" y="6680"/>
                                </a:cubicBezTo>
                                <a:cubicBezTo>
                                  <a:pt x="3937" y="6185"/>
                                  <a:pt x="4826" y="5550"/>
                                  <a:pt x="6223" y="4788"/>
                                </a:cubicBezTo>
                                <a:cubicBezTo>
                                  <a:pt x="7620" y="4026"/>
                                  <a:pt x="9271" y="3289"/>
                                  <a:pt x="11302" y="2565"/>
                                </a:cubicBezTo>
                                <a:cubicBezTo>
                                  <a:pt x="13335" y="1841"/>
                                  <a:pt x="15621" y="1244"/>
                                  <a:pt x="18034" y="749"/>
                                </a:cubicBezTo>
                                <a:cubicBezTo>
                                  <a:pt x="20447" y="254"/>
                                  <a:pt x="22987" y="0"/>
                                  <a:pt x="256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6" name="Shape 2666"/>
                        <wps:cNvSpPr/>
                        <wps:spPr>
                          <a:xfrm>
                            <a:off x="70993" y="5523"/>
                            <a:ext cx="53594" cy="81343"/>
                          </a:xfrm>
                          <a:custGeom>
                            <a:avLst/>
                            <a:gdLst/>
                            <a:ahLst/>
                            <a:cxnLst/>
                            <a:rect l="0" t="0" r="0" b="0"/>
                            <a:pathLst>
                              <a:path w="53594" h="81343">
                                <a:moveTo>
                                  <a:pt x="25653" y="0"/>
                                </a:moveTo>
                                <a:cubicBezTo>
                                  <a:pt x="29718" y="0"/>
                                  <a:pt x="33401" y="533"/>
                                  <a:pt x="36449" y="1575"/>
                                </a:cubicBezTo>
                                <a:cubicBezTo>
                                  <a:pt x="39624" y="2629"/>
                                  <a:pt x="42164" y="4089"/>
                                  <a:pt x="44323" y="5969"/>
                                </a:cubicBezTo>
                                <a:cubicBezTo>
                                  <a:pt x="46355" y="7836"/>
                                  <a:pt x="47878" y="10058"/>
                                  <a:pt x="48895" y="12636"/>
                                </a:cubicBezTo>
                                <a:cubicBezTo>
                                  <a:pt x="49911" y="15202"/>
                                  <a:pt x="50419" y="17983"/>
                                  <a:pt x="50419" y="20942"/>
                                </a:cubicBezTo>
                                <a:cubicBezTo>
                                  <a:pt x="50419" y="23533"/>
                                  <a:pt x="50164" y="26086"/>
                                  <a:pt x="49657" y="28600"/>
                                </a:cubicBezTo>
                                <a:cubicBezTo>
                                  <a:pt x="49149" y="31115"/>
                                  <a:pt x="48133" y="33820"/>
                                  <a:pt x="46609" y="36728"/>
                                </a:cubicBezTo>
                                <a:cubicBezTo>
                                  <a:pt x="44958" y="39624"/>
                                  <a:pt x="42799" y="42837"/>
                                  <a:pt x="39877" y="46355"/>
                                </a:cubicBezTo>
                                <a:cubicBezTo>
                                  <a:pt x="37084" y="49873"/>
                                  <a:pt x="33274" y="53962"/>
                                  <a:pt x="28575" y="58623"/>
                                </a:cubicBezTo>
                                <a:lnTo>
                                  <a:pt x="19303" y="68186"/>
                                </a:lnTo>
                                <a:lnTo>
                                  <a:pt x="50800" y="68186"/>
                                </a:lnTo>
                                <a:cubicBezTo>
                                  <a:pt x="51181" y="68186"/>
                                  <a:pt x="51562" y="68313"/>
                                  <a:pt x="51943" y="68567"/>
                                </a:cubicBezTo>
                                <a:cubicBezTo>
                                  <a:pt x="52324" y="68809"/>
                                  <a:pt x="52577" y="69190"/>
                                  <a:pt x="52832" y="69710"/>
                                </a:cubicBezTo>
                                <a:cubicBezTo>
                                  <a:pt x="53086" y="70218"/>
                                  <a:pt x="53339" y="70904"/>
                                  <a:pt x="53339" y="71742"/>
                                </a:cubicBezTo>
                                <a:cubicBezTo>
                                  <a:pt x="53467" y="72580"/>
                                  <a:pt x="53594" y="73583"/>
                                  <a:pt x="53594" y="74739"/>
                                </a:cubicBezTo>
                                <a:cubicBezTo>
                                  <a:pt x="53594" y="75933"/>
                                  <a:pt x="53594" y="76949"/>
                                  <a:pt x="53467" y="77800"/>
                                </a:cubicBezTo>
                                <a:cubicBezTo>
                                  <a:pt x="53339" y="78638"/>
                                  <a:pt x="53213" y="79324"/>
                                  <a:pt x="52959" y="79870"/>
                                </a:cubicBezTo>
                                <a:cubicBezTo>
                                  <a:pt x="52705" y="80404"/>
                                  <a:pt x="52451" y="80785"/>
                                  <a:pt x="52197" y="81013"/>
                                </a:cubicBezTo>
                                <a:cubicBezTo>
                                  <a:pt x="51815" y="81229"/>
                                  <a:pt x="51435" y="81343"/>
                                  <a:pt x="51053" y="81343"/>
                                </a:cubicBezTo>
                                <a:lnTo>
                                  <a:pt x="5080" y="81343"/>
                                </a:lnTo>
                                <a:cubicBezTo>
                                  <a:pt x="4190" y="81343"/>
                                  <a:pt x="3428" y="81267"/>
                                  <a:pt x="2794" y="81102"/>
                                </a:cubicBezTo>
                                <a:cubicBezTo>
                                  <a:pt x="2159" y="80937"/>
                                  <a:pt x="1524" y="80620"/>
                                  <a:pt x="1143" y="80137"/>
                                </a:cubicBezTo>
                                <a:cubicBezTo>
                                  <a:pt x="762" y="79667"/>
                                  <a:pt x="381" y="78981"/>
                                  <a:pt x="253" y="78079"/>
                                </a:cubicBezTo>
                                <a:cubicBezTo>
                                  <a:pt x="126" y="77165"/>
                                  <a:pt x="0" y="75997"/>
                                  <a:pt x="0" y="74549"/>
                                </a:cubicBezTo>
                                <a:cubicBezTo>
                                  <a:pt x="0" y="73190"/>
                                  <a:pt x="0" y="72034"/>
                                  <a:pt x="126" y="71069"/>
                                </a:cubicBezTo>
                                <a:cubicBezTo>
                                  <a:pt x="253" y="70091"/>
                                  <a:pt x="508" y="69228"/>
                                  <a:pt x="889" y="68466"/>
                                </a:cubicBezTo>
                                <a:cubicBezTo>
                                  <a:pt x="1143" y="67704"/>
                                  <a:pt x="1651" y="66967"/>
                                  <a:pt x="2159" y="66243"/>
                                </a:cubicBezTo>
                                <a:cubicBezTo>
                                  <a:pt x="2667" y="65519"/>
                                  <a:pt x="3301" y="64732"/>
                                  <a:pt x="4064" y="63868"/>
                                </a:cubicBezTo>
                                <a:lnTo>
                                  <a:pt x="17907" y="49047"/>
                                </a:lnTo>
                                <a:cubicBezTo>
                                  <a:pt x="20701" y="46164"/>
                                  <a:pt x="22987" y="43535"/>
                                  <a:pt x="24638" y="41173"/>
                                </a:cubicBezTo>
                                <a:cubicBezTo>
                                  <a:pt x="26289" y="38798"/>
                                  <a:pt x="27686" y="36639"/>
                                  <a:pt x="28575" y="34684"/>
                                </a:cubicBezTo>
                                <a:cubicBezTo>
                                  <a:pt x="29464" y="32728"/>
                                  <a:pt x="30226" y="30924"/>
                                  <a:pt x="30480" y="29286"/>
                                </a:cubicBezTo>
                                <a:cubicBezTo>
                                  <a:pt x="30861" y="27635"/>
                                  <a:pt x="30988" y="26073"/>
                                  <a:pt x="30988" y="24587"/>
                                </a:cubicBezTo>
                                <a:cubicBezTo>
                                  <a:pt x="30988" y="23228"/>
                                  <a:pt x="30861" y="21946"/>
                                  <a:pt x="30352" y="20726"/>
                                </a:cubicBezTo>
                                <a:cubicBezTo>
                                  <a:pt x="29972" y="19507"/>
                                  <a:pt x="29337" y="18453"/>
                                  <a:pt x="28448" y="17538"/>
                                </a:cubicBezTo>
                                <a:cubicBezTo>
                                  <a:pt x="27686" y="16637"/>
                                  <a:pt x="26543" y="15926"/>
                                  <a:pt x="25273" y="15418"/>
                                </a:cubicBezTo>
                                <a:cubicBezTo>
                                  <a:pt x="24002" y="14897"/>
                                  <a:pt x="22478" y="14643"/>
                                  <a:pt x="20827" y="14643"/>
                                </a:cubicBezTo>
                                <a:cubicBezTo>
                                  <a:pt x="18414" y="14643"/>
                                  <a:pt x="16256" y="14948"/>
                                  <a:pt x="14351" y="15570"/>
                                </a:cubicBezTo>
                                <a:cubicBezTo>
                                  <a:pt x="12446" y="16180"/>
                                  <a:pt x="10795" y="16878"/>
                                  <a:pt x="9398" y="17640"/>
                                </a:cubicBezTo>
                                <a:cubicBezTo>
                                  <a:pt x="8001" y="18402"/>
                                  <a:pt x="6731" y="19101"/>
                                  <a:pt x="5842" y="19736"/>
                                </a:cubicBezTo>
                                <a:cubicBezTo>
                                  <a:pt x="4952" y="20370"/>
                                  <a:pt x="4190" y="20688"/>
                                  <a:pt x="3683" y="20688"/>
                                </a:cubicBezTo>
                                <a:cubicBezTo>
                                  <a:pt x="3301" y="20688"/>
                                  <a:pt x="2921" y="20574"/>
                                  <a:pt x="2667" y="20320"/>
                                </a:cubicBezTo>
                                <a:cubicBezTo>
                                  <a:pt x="2413" y="20079"/>
                                  <a:pt x="2159" y="19659"/>
                                  <a:pt x="2032" y="19088"/>
                                </a:cubicBezTo>
                                <a:cubicBezTo>
                                  <a:pt x="1905" y="18516"/>
                                  <a:pt x="1777" y="17742"/>
                                  <a:pt x="1651" y="16776"/>
                                </a:cubicBezTo>
                                <a:cubicBezTo>
                                  <a:pt x="1524" y="15799"/>
                                  <a:pt x="1397" y="14618"/>
                                  <a:pt x="1397" y="13221"/>
                                </a:cubicBezTo>
                                <a:cubicBezTo>
                                  <a:pt x="1397" y="12268"/>
                                  <a:pt x="1524" y="11481"/>
                                  <a:pt x="1524" y="10845"/>
                                </a:cubicBezTo>
                                <a:cubicBezTo>
                                  <a:pt x="1651" y="10211"/>
                                  <a:pt x="1651" y="9652"/>
                                  <a:pt x="1777" y="9182"/>
                                </a:cubicBezTo>
                                <a:cubicBezTo>
                                  <a:pt x="1905" y="8699"/>
                                  <a:pt x="2159" y="8293"/>
                                  <a:pt x="2286" y="7938"/>
                                </a:cubicBezTo>
                                <a:cubicBezTo>
                                  <a:pt x="2539" y="7594"/>
                                  <a:pt x="2921" y="7163"/>
                                  <a:pt x="3428" y="6680"/>
                                </a:cubicBezTo>
                                <a:cubicBezTo>
                                  <a:pt x="3937" y="6185"/>
                                  <a:pt x="4826" y="5550"/>
                                  <a:pt x="6223" y="4788"/>
                                </a:cubicBezTo>
                                <a:cubicBezTo>
                                  <a:pt x="7620" y="4026"/>
                                  <a:pt x="9271" y="3289"/>
                                  <a:pt x="11302" y="2565"/>
                                </a:cubicBezTo>
                                <a:cubicBezTo>
                                  <a:pt x="13335" y="1841"/>
                                  <a:pt x="15621" y="1244"/>
                                  <a:pt x="18034" y="749"/>
                                </a:cubicBezTo>
                                <a:cubicBezTo>
                                  <a:pt x="20447" y="254"/>
                                  <a:pt x="22987" y="0"/>
                                  <a:pt x="25653"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2669" name="Picture 2669"/>
                          <pic:cNvPicPr/>
                        </pic:nvPicPr>
                        <pic:blipFill>
                          <a:blip r:embed="rId110"/>
                          <a:stretch>
                            <a:fillRect/>
                          </a:stretch>
                        </pic:blipFill>
                        <pic:spPr>
                          <a:xfrm>
                            <a:off x="0" y="0"/>
                            <a:ext cx="129540" cy="91464"/>
                          </a:xfrm>
                          <a:prstGeom prst="rect">
                            <a:avLst/>
                          </a:prstGeom>
                        </pic:spPr>
                      </pic:pic>
                    </wpg:wgp>
                  </a:graphicData>
                </a:graphic>
              </wp:inline>
            </w:drawing>
          </mc:Choice>
          <mc:Fallback xmlns:a="http://schemas.openxmlformats.org/drawingml/2006/main">
            <w:pict>
              <v:group id="Group 44733" style="width:10.2pt;height:7.2019pt;mso-position-horizontal-relative:char;mso-position-vertical-relative:line" coordsize="1295,914">
                <v:shape id="Shape 2664" style="position:absolute;width:535;height:813;left:709;top:55;" coordsize="53594,81343" path="m25653,0c29718,0,33401,533,36449,1575c39624,2629,42164,4089,44323,5969c46355,7836,47878,10058,48895,12636c49911,15202,50419,17983,50419,20942c50419,23533,50164,26086,49657,28600c49149,31115,48133,33820,46609,36728c44958,39624,42799,42837,39877,46355c37084,49873,33274,53962,28575,58623l19303,68186l50800,68186c51181,68186,51562,68313,51943,68567c52324,68809,52577,69190,52832,69710c53086,70218,53339,70904,53339,71742c53467,72580,53594,73583,53594,74739c53594,75933,53594,76949,53467,77800c53339,78638,53213,79324,52959,79870c52705,80404,52451,80785,52197,81013c51815,81229,51435,81343,51053,81343l5080,81343c4190,81343,3428,81267,2794,81102c2159,80937,1524,80620,1143,80137c762,79667,381,78981,253,78079c126,77165,0,75997,0,74549c0,73190,0,72034,126,71069c253,70091,508,69228,889,68466c1143,67704,1651,66967,2159,66243c2667,65519,3301,64732,4064,63868l17907,49047c20701,46164,22987,43535,24638,41173c26289,38798,27686,36639,28575,34684c29464,32728,30226,30924,30480,29286c30861,27635,30988,26073,30988,24587c30988,23228,30861,21946,30352,20726c29972,19507,29337,18453,28448,17538c27686,16637,26543,15926,25273,15418c24002,14897,22478,14643,20827,14643c18414,14643,16256,14948,14351,15570c12446,16180,10795,16878,9398,17640c8001,18402,6731,19101,5842,19736c4952,20370,4190,20688,3683,20688c3301,20688,2921,20574,2667,20320c2413,20079,2159,19659,2032,19088c1905,18516,1777,17742,1651,16776c1524,15799,1397,14618,1397,13221c1397,12268,1524,11481,1524,10845c1651,10211,1651,9652,1777,9182c1905,8699,2159,8293,2286,7938c2539,7594,2921,7163,3428,6680c3937,6185,4826,5550,6223,4788c7620,4026,9271,3289,11302,2565c13335,1841,15621,1244,18034,749c20447,254,22987,0,25653,0x">
                  <v:stroke weight="0pt" endcap="flat" joinstyle="miter" miterlimit="10" on="false" color="#000000" opacity="0"/>
                  <v:fill on="true" color="#000000"/>
                </v:shape>
                <v:shape id="Shape 2666" style="position:absolute;width:535;height:813;left:709;top:55;" coordsize="53594,81343" path="m25653,0c29718,0,33401,533,36449,1575c39624,2629,42164,4089,44323,5969c46355,7836,47878,10058,48895,12636c49911,15202,50419,17983,50419,20942c50419,23533,50164,26086,49657,28600c49149,31115,48133,33820,46609,36728c44958,39624,42799,42837,39877,46355c37084,49873,33274,53962,28575,58623l19303,68186l50800,68186c51181,68186,51562,68313,51943,68567c52324,68809,52577,69190,52832,69710c53086,70218,53339,70904,53339,71742c53467,72580,53594,73583,53594,74739c53594,75933,53594,76949,53467,77800c53339,78638,53213,79324,52959,79870c52705,80404,52451,80785,52197,81013c51815,81229,51435,81343,51053,81343l5080,81343c4190,81343,3428,81267,2794,81102c2159,80937,1524,80620,1143,80137c762,79667,381,78981,253,78079c126,77165,0,75997,0,74549c0,73190,0,72034,126,71069c253,70091,508,69228,889,68466c1143,67704,1651,66967,2159,66243c2667,65519,3301,64732,4064,63868l17907,49047c20701,46164,22987,43535,24638,41173c26289,38798,27686,36639,28575,34684c29464,32728,30226,30924,30480,29286c30861,27635,30988,26073,30988,24587c30988,23228,30861,21946,30352,20726c29972,19507,29337,18453,28448,17538c27686,16637,26543,15926,25273,15418c24002,14897,22478,14643,20827,14643c18414,14643,16256,14948,14351,15570c12446,16180,10795,16878,9398,17640c8001,18402,6731,19101,5842,19736c4952,20370,4190,20688,3683,20688c3301,20688,2921,20574,2667,20320c2413,20079,2159,19659,2032,19088c1905,18516,1777,17742,1651,16776c1524,15799,1397,14618,1397,13221c1397,12268,1524,11481,1524,10845c1651,10211,1651,9652,1777,9182c1905,8699,2159,8293,2286,7938c2539,7594,2921,7163,3428,6680c3937,6185,4826,5550,6223,4788c7620,4026,9271,3289,11302,2565c13335,1841,15621,1244,18034,749c20447,254,22987,0,25653,0x">
                  <v:stroke weight="0.75pt" endcap="flat" joinstyle="round" on="true" color="#000000" opacity="0.498039"/>
                  <v:fill on="false" color="#000000" opacity="0"/>
                </v:shape>
                <v:shape id="Picture 2669" style="position:absolute;width:1295;height:914;left:0;top:0;" filled="f">
                  <v:imagedata r:id="rId111"/>
                </v:shape>
              </v:group>
            </w:pict>
          </mc:Fallback>
        </mc:AlternateContent>
      </w:r>
    </w:p>
    <w:p w:rsidR="00F00AE7" w:rsidRDefault="00C67C19">
      <w:pPr>
        <w:spacing w:after="0"/>
        <w:ind w:left="-125"/>
      </w:pPr>
      <w:r>
        <w:rPr>
          <w:sz w:val="20"/>
        </w:rPr>
        <w:t xml:space="preserve"> </w:t>
      </w:r>
      <w:r>
        <w:rPr>
          <w:rFonts w:ascii="Arial" w:eastAsia="Arial" w:hAnsi="Arial" w:cs="Arial"/>
          <w:b/>
          <w:color w:val="FFC000"/>
          <w:sz w:val="20"/>
          <w:u w:val="single" w:color="FFC000"/>
        </w:rPr>
        <w:t>SUBJECT: LEVEL 2 DIPLOMA IN CHILDREN’S CARE, LEARNING AND DEVELOPMENT  3087-02</w:t>
      </w:r>
      <w:r>
        <w:rPr>
          <w:rFonts w:ascii="Arial" w:eastAsia="Arial" w:hAnsi="Arial" w:cs="Arial"/>
          <w:b/>
          <w:color w:val="FFC000"/>
          <w:sz w:val="20"/>
        </w:rPr>
        <w:t xml:space="preserve"> </w:t>
      </w:r>
    </w:p>
    <w:p w:rsidR="00F00AE7" w:rsidRDefault="00C67C19">
      <w:pPr>
        <w:spacing w:after="0"/>
        <w:ind w:left="24"/>
      </w:pPr>
      <w:r>
        <w:rPr>
          <w:rFonts w:ascii="Arial" w:eastAsia="Arial" w:hAnsi="Arial" w:cs="Arial"/>
          <w:b/>
          <w:color w:val="FFC000"/>
          <w:sz w:val="20"/>
        </w:rPr>
        <w:t xml:space="preserve"> </w:t>
      </w:r>
    </w:p>
    <w:p w:rsidR="00F00AE7" w:rsidRDefault="00C67C19">
      <w:pPr>
        <w:spacing w:after="0"/>
        <w:ind w:left="19" w:hanging="10"/>
      </w:pPr>
      <w:r>
        <w:rPr>
          <w:rFonts w:ascii="Arial" w:eastAsia="Arial" w:hAnsi="Arial" w:cs="Arial"/>
          <w:b/>
          <w:color w:val="FFC000"/>
          <w:sz w:val="20"/>
        </w:rPr>
        <w:t>Qualification Value: Level 2</w:t>
      </w:r>
      <w:r>
        <w:rPr>
          <w:rFonts w:ascii="Arial" w:eastAsia="Arial" w:hAnsi="Arial" w:cs="Arial"/>
          <w:b/>
          <w:color w:val="FFC000"/>
          <w:sz w:val="8"/>
        </w:rPr>
        <w:t xml:space="preserve"> </w:t>
      </w:r>
    </w:p>
    <w:p w:rsidR="00F00AE7" w:rsidRDefault="00C67C19">
      <w:pPr>
        <w:spacing w:after="0"/>
        <w:ind w:left="19" w:hanging="10"/>
      </w:pPr>
      <w:r>
        <w:rPr>
          <w:rFonts w:ascii="Arial" w:eastAsia="Arial" w:hAnsi="Arial" w:cs="Arial"/>
          <w:b/>
          <w:color w:val="FFC000"/>
          <w:sz w:val="20"/>
        </w:rPr>
        <w:t xml:space="preserve">Course Duration: This is a 2 Year Course </w:t>
      </w:r>
    </w:p>
    <w:p w:rsidR="00F00AE7" w:rsidRDefault="00C67C19">
      <w:pPr>
        <w:spacing w:after="55"/>
        <w:ind w:left="24"/>
      </w:pPr>
      <w:r>
        <w:rPr>
          <w:rFonts w:ascii="Arial" w:eastAsia="Arial" w:hAnsi="Arial" w:cs="Arial"/>
          <w:b/>
          <w:color w:val="4D4D4D"/>
          <w:sz w:val="10"/>
        </w:rPr>
        <w:t xml:space="preserve">  </w:t>
      </w:r>
    </w:p>
    <w:p w:rsidR="00F00AE7" w:rsidRDefault="00C67C19">
      <w:pPr>
        <w:spacing w:after="0"/>
        <w:ind w:left="19" w:hanging="10"/>
      </w:pPr>
      <w:r>
        <w:rPr>
          <w:rFonts w:ascii="Arial" w:eastAsia="Arial" w:hAnsi="Arial" w:cs="Arial"/>
          <w:b/>
          <w:sz w:val="18"/>
          <w:u w:val="single" w:color="000000"/>
        </w:rPr>
        <w:t>Course Content</w:t>
      </w:r>
      <w:r>
        <w:rPr>
          <w:rFonts w:ascii="Arial" w:eastAsia="Arial" w:hAnsi="Arial" w:cs="Arial"/>
          <w:b/>
          <w:sz w:val="18"/>
        </w:rPr>
        <w:t xml:space="preserve"> </w:t>
      </w:r>
    </w:p>
    <w:p w:rsidR="00F00AE7" w:rsidRDefault="00C67C19">
      <w:pPr>
        <w:spacing w:after="5" w:line="253" w:lineRule="auto"/>
        <w:ind w:left="24" w:right="5450" w:firstLine="7"/>
        <w:jc w:val="both"/>
      </w:pPr>
      <w:r>
        <w:rPr>
          <w:rFonts w:ascii="Arial" w:eastAsia="Arial" w:hAnsi="Arial" w:cs="Arial"/>
          <w:sz w:val="18"/>
        </w:rPr>
        <w:t xml:space="preserve">You must achieve 48 credits from  the Mandatory Units.   Each Unit has a different credit rating </w:t>
      </w:r>
    </w:p>
    <w:p w:rsidR="00F00AE7" w:rsidRDefault="00C67C19">
      <w:pPr>
        <w:spacing w:after="0"/>
        <w:ind w:left="24"/>
      </w:pPr>
      <w:r>
        <w:rPr>
          <w:rFonts w:ascii="Arial" w:eastAsia="Arial" w:hAnsi="Arial" w:cs="Arial"/>
          <w:sz w:val="18"/>
        </w:rPr>
        <w:t xml:space="preserve"> </w:t>
      </w:r>
    </w:p>
    <w:p w:rsidR="00F00AE7" w:rsidRDefault="00C67C19">
      <w:pPr>
        <w:spacing w:after="0"/>
        <w:ind w:left="19" w:hanging="10"/>
      </w:pPr>
      <w:r>
        <w:rPr>
          <w:rFonts w:ascii="Arial" w:eastAsia="Arial" w:hAnsi="Arial" w:cs="Arial"/>
          <w:b/>
          <w:sz w:val="18"/>
          <w:u w:val="single" w:color="000000"/>
        </w:rPr>
        <w:t>There are 8 Mandatory Units listed below</w:t>
      </w:r>
      <w:r>
        <w:rPr>
          <w:rFonts w:ascii="Arial" w:eastAsia="Arial" w:hAnsi="Arial" w:cs="Arial"/>
          <w:b/>
          <w:sz w:val="18"/>
        </w:rPr>
        <w:t xml:space="preserve">  </w:t>
      </w:r>
    </w:p>
    <w:p w:rsidR="00F00AE7" w:rsidRDefault="00C67C19">
      <w:pPr>
        <w:numPr>
          <w:ilvl w:val="0"/>
          <w:numId w:val="13"/>
        </w:numPr>
        <w:spacing w:after="5" w:line="253" w:lineRule="auto"/>
        <w:ind w:hanging="284"/>
        <w:jc w:val="both"/>
      </w:pPr>
      <w:r>
        <w:rPr>
          <w:rFonts w:ascii="Arial" w:eastAsia="Arial" w:hAnsi="Arial" w:cs="Arial"/>
          <w:sz w:val="18"/>
        </w:rPr>
        <w:t>Context, principles and values that underpin practic</w:t>
      </w:r>
      <w:r>
        <w:rPr>
          <w:rFonts w:ascii="Arial" w:eastAsia="Arial" w:hAnsi="Arial" w:cs="Arial"/>
          <w:sz w:val="18"/>
        </w:rPr>
        <w:t xml:space="preserve">e </w:t>
      </w:r>
    </w:p>
    <w:p w:rsidR="00F00AE7" w:rsidRDefault="00C67C19">
      <w:pPr>
        <w:numPr>
          <w:ilvl w:val="0"/>
          <w:numId w:val="13"/>
        </w:numPr>
        <w:spacing w:after="5" w:line="253" w:lineRule="auto"/>
        <w:ind w:hanging="284"/>
        <w:jc w:val="both"/>
      </w:pPr>
      <w:r>
        <w:rPr>
          <w:rFonts w:ascii="Arial" w:eastAsia="Arial" w:hAnsi="Arial" w:cs="Arial"/>
          <w:sz w:val="18"/>
        </w:rPr>
        <w:t xml:space="preserve">Communication and partnership working </w:t>
      </w:r>
    </w:p>
    <w:p w:rsidR="00F00AE7" w:rsidRDefault="00C67C19">
      <w:pPr>
        <w:numPr>
          <w:ilvl w:val="0"/>
          <w:numId w:val="13"/>
        </w:numPr>
        <w:spacing w:after="5" w:line="253" w:lineRule="auto"/>
        <w:ind w:hanging="284"/>
        <w:jc w:val="both"/>
      </w:pPr>
      <w:r>
        <w:rPr>
          <w:rFonts w:ascii="Arial" w:eastAsia="Arial" w:hAnsi="Arial" w:cs="Arial"/>
          <w:sz w:val="18"/>
        </w:rPr>
        <w:t xml:space="preserve">Safeguarding children </w:t>
      </w:r>
    </w:p>
    <w:p w:rsidR="00F00AE7" w:rsidRDefault="00C67C19">
      <w:pPr>
        <w:numPr>
          <w:ilvl w:val="0"/>
          <w:numId w:val="13"/>
        </w:numPr>
        <w:spacing w:after="5" w:line="253" w:lineRule="auto"/>
        <w:ind w:hanging="284"/>
        <w:jc w:val="both"/>
      </w:pPr>
      <w:r>
        <w:rPr>
          <w:rFonts w:ascii="Arial" w:eastAsia="Arial" w:hAnsi="Arial" w:cs="Arial"/>
          <w:sz w:val="18"/>
        </w:rPr>
        <w:t xml:space="preserve">Keeping children safe, healthy and well </w:t>
      </w:r>
    </w:p>
    <w:p w:rsidR="00F00AE7" w:rsidRDefault="00C67C19">
      <w:pPr>
        <w:numPr>
          <w:ilvl w:val="0"/>
          <w:numId w:val="13"/>
        </w:numPr>
        <w:spacing w:after="5" w:line="253" w:lineRule="auto"/>
        <w:ind w:hanging="284"/>
        <w:jc w:val="both"/>
      </w:pPr>
      <w:r>
        <w:rPr>
          <w:rFonts w:ascii="Arial" w:eastAsia="Arial" w:hAnsi="Arial" w:cs="Arial"/>
          <w:sz w:val="18"/>
        </w:rPr>
        <w:t xml:space="preserve">Support children’s personal care and nutrition  </w:t>
      </w:r>
    </w:p>
    <w:p w:rsidR="00F00AE7" w:rsidRDefault="00C67C19">
      <w:pPr>
        <w:numPr>
          <w:ilvl w:val="0"/>
          <w:numId w:val="13"/>
        </w:numPr>
        <w:spacing w:after="5" w:line="253" w:lineRule="auto"/>
        <w:ind w:hanging="284"/>
        <w:jc w:val="both"/>
      </w:pPr>
      <w:r>
        <w:rPr>
          <w:rFonts w:ascii="Arial" w:eastAsia="Arial" w:hAnsi="Arial" w:cs="Arial"/>
          <w:sz w:val="18"/>
        </w:rPr>
        <w:t xml:space="preserve">Support children’s development  </w:t>
      </w:r>
    </w:p>
    <w:p w:rsidR="00F00AE7" w:rsidRDefault="00C67C19">
      <w:pPr>
        <w:numPr>
          <w:ilvl w:val="0"/>
          <w:numId w:val="13"/>
        </w:numPr>
        <w:spacing w:after="5" w:line="253" w:lineRule="auto"/>
        <w:ind w:hanging="284"/>
        <w:jc w:val="both"/>
      </w:pPr>
      <w:r>
        <w:rPr>
          <w:rFonts w:ascii="Arial" w:eastAsia="Arial" w:hAnsi="Arial" w:cs="Arial"/>
          <w:sz w:val="18"/>
        </w:rPr>
        <w:t xml:space="preserve">Support children’s play, learning and development  </w:t>
      </w:r>
    </w:p>
    <w:p w:rsidR="00F00AE7" w:rsidRDefault="00C67C19">
      <w:pPr>
        <w:numPr>
          <w:ilvl w:val="0"/>
          <w:numId w:val="13"/>
        </w:numPr>
        <w:spacing w:after="5" w:line="253" w:lineRule="auto"/>
        <w:ind w:hanging="284"/>
        <w:jc w:val="both"/>
      </w:pPr>
      <w:r>
        <w:rPr>
          <w:rFonts w:ascii="Arial" w:eastAsia="Arial" w:hAnsi="Arial" w:cs="Arial"/>
          <w:sz w:val="18"/>
        </w:rPr>
        <w:t>Contribute to th</w:t>
      </w:r>
      <w:r>
        <w:rPr>
          <w:rFonts w:ascii="Arial" w:eastAsia="Arial" w:hAnsi="Arial" w:cs="Arial"/>
          <w:sz w:val="18"/>
        </w:rPr>
        <w:t xml:space="preserve">e support of children with disabilities and /or special needs </w:t>
      </w:r>
    </w:p>
    <w:p w:rsidR="00F00AE7" w:rsidRDefault="00C67C19">
      <w:pPr>
        <w:spacing w:after="0"/>
        <w:ind w:left="24"/>
      </w:pPr>
      <w:r>
        <w:rPr>
          <w:rFonts w:ascii="Arial" w:eastAsia="Arial" w:hAnsi="Arial" w:cs="Arial"/>
          <w:sz w:val="18"/>
        </w:rPr>
        <w:t xml:space="preserve">  </w:t>
      </w:r>
    </w:p>
    <w:p w:rsidR="00F00AE7" w:rsidRDefault="00C67C19">
      <w:pPr>
        <w:spacing w:after="5" w:line="253" w:lineRule="auto"/>
        <w:ind w:left="24" w:firstLine="7"/>
        <w:jc w:val="both"/>
      </w:pPr>
      <w:r>
        <w:rPr>
          <w:noProof/>
        </w:rPr>
        <mc:AlternateContent>
          <mc:Choice Requires="wpg">
            <w:drawing>
              <wp:anchor distT="0" distB="0" distL="114300" distR="114300" simplePos="0" relativeHeight="251696128" behindDoc="0" locked="0" layoutInCell="1" allowOverlap="1">
                <wp:simplePos x="0" y="0"/>
                <wp:positionH relativeFrom="page">
                  <wp:posOffset>262390</wp:posOffset>
                </wp:positionH>
                <wp:positionV relativeFrom="page">
                  <wp:posOffset>337834</wp:posOffset>
                </wp:positionV>
                <wp:extent cx="190222" cy="4649913"/>
                <wp:effectExtent l="0" t="0" r="0" b="0"/>
                <wp:wrapSquare wrapText="bothSides"/>
                <wp:docPr id="46034" name="Group 46034"/>
                <wp:cNvGraphicFramePr/>
                <a:graphic xmlns:a="http://schemas.openxmlformats.org/drawingml/2006/main">
                  <a:graphicData uri="http://schemas.microsoft.com/office/word/2010/wordprocessingGroup">
                    <wpg:wgp>
                      <wpg:cNvGrpSpPr/>
                      <wpg:grpSpPr>
                        <a:xfrm>
                          <a:off x="0" y="0"/>
                          <a:ext cx="190222" cy="4649913"/>
                          <a:chOff x="0" y="0"/>
                          <a:chExt cx="190222" cy="4649913"/>
                        </a:xfrm>
                      </wpg:grpSpPr>
                      <wps:wsp>
                        <wps:cNvPr id="2753" name="Rectangle 2753"/>
                        <wps:cNvSpPr/>
                        <wps:spPr>
                          <a:xfrm rot="-5399999">
                            <a:off x="-2932295" y="1464622"/>
                            <a:ext cx="6117588" cy="252995"/>
                          </a:xfrm>
                          <a:prstGeom prst="rect">
                            <a:avLst/>
                          </a:prstGeom>
                          <a:ln>
                            <a:noFill/>
                          </a:ln>
                        </wps:spPr>
                        <wps:txbx>
                          <w:txbxContent>
                            <w:p w:rsidR="00F00AE7" w:rsidRDefault="00C67C19">
                              <w:r>
                                <w:rPr>
                                  <w:rFonts w:ascii="Arial" w:eastAsia="Arial" w:hAnsi="Arial" w:cs="Arial"/>
                                  <w:b/>
                                  <w:color w:val="FFFFFF"/>
                                  <w:sz w:val="32"/>
                                  <w:shd w:val="clear" w:color="auto" w:fill="FFCC00"/>
                                </w:rPr>
                                <w:t>An Introduction to Courses in Health Public Sector &amp; Care</w:t>
                              </w:r>
                            </w:p>
                          </w:txbxContent>
                        </wps:txbx>
                        <wps:bodyPr horzOverflow="overflow" vert="horz" lIns="0" tIns="0" rIns="0" bIns="0" rtlCol="0">
                          <a:noAutofit/>
                        </wps:bodyPr>
                      </wps:wsp>
                      <wps:wsp>
                        <wps:cNvPr id="2754" name="Rectangle 2754"/>
                        <wps:cNvSpPr/>
                        <wps:spPr>
                          <a:xfrm rot="-5399999">
                            <a:off x="95765" y="-111015"/>
                            <a:ext cx="61464" cy="252995"/>
                          </a:xfrm>
                          <a:prstGeom prst="rect">
                            <a:avLst/>
                          </a:prstGeom>
                          <a:ln>
                            <a:noFill/>
                          </a:ln>
                        </wps:spPr>
                        <wps:txbx>
                          <w:txbxContent>
                            <w:p w:rsidR="00F00AE7" w:rsidRDefault="00C67C19">
                              <w:r>
                                <w:rPr>
                                  <w:rFonts w:ascii="Arial" w:eastAsia="Arial" w:hAnsi="Arial" w:cs="Arial"/>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6034" style="width:14.9781pt;height:366.135pt;position:absolute;mso-position-horizontal-relative:page;mso-position-horizontal:absolute;margin-left:20.6607pt;mso-position-vertical-relative:page;margin-top:26.6011pt;" coordsize="1902,46499">
                <v:rect id="Rectangle 2753" style="position:absolute;width:61175;height:2529;left:-29322;top:14646;rotation:270;" filled="f" stroked="f">
                  <v:textbox inset="0,0,0,0" style="layout-flow:vertical;mso-layout-flow-alt:bottom-to-top">
                    <w:txbxContent>
                      <w:p>
                        <w:pPr>
                          <w:spacing w:before="0" w:after="160" w:line="259" w:lineRule="auto"/>
                        </w:pPr>
                        <w:r>
                          <w:rPr>
                            <w:rFonts w:cs="Arial" w:hAnsi="Arial" w:eastAsia="Arial" w:ascii="Arial"/>
                            <w:b w:val="1"/>
                            <w:color w:val="ffffff"/>
                            <w:sz w:val="32"/>
                            <w:shd w:val="clear" w:color="auto" w:fill="ffcc00"/>
                          </w:rPr>
                          <w:t xml:space="preserve">An Introduction to Courses in Health Public Sector &amp; Care</w:t>
                        </w:r>
                      </w:p>
                    </w:txbxContent>
                  </v:textbox>
                </v:rect>
                <v:rect id="Rectangle 2754" style="position:absolute;width:614;height:2529;left:957;top:-1110;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w10:wrap type="square"/>
              </v:group>
            </w:pict>
          </mc:Fallback>
        </mc:AlternateContent>
      </w:r>
      <w:r>
        <w:rPr>
          <w:rFonts w:ascii="Arial" w:eastAsia="Arial" w:hAnsi="Arial" w:cs="Arial"/>
          <w:b/>
          <w:sz w:val="18"/>
          <w:u w:val="single" w:color="000000"/>
        </w:rPr>
        <w:t>Work Placements</w:t>
      </w:r>
      <w:r>
        <w:rPr>
          <w:rFonts w:ascii="Arial" w:eastAsia="Arial" w:hAnsi="Arial" w:cs="Arial"/>
          <w:b/>
          <w:sz w:val="18"/>
        </w:rPr>
        <w:t xml:space="preserve">:  </w:t>
      </w:r>
      <w:r>
        <w:rPr>
          <w:rFonts w:ascii="Arial" w:eastAsia="Arial" w:hAnsi="Arial" w:cs="Arial"/>
          <w:sz w:val="18"/>
        </w:rPr>
        <w:t xml:space="preserve">You are required to undertake work placements 2 days per week. This will be facilitated by liaising with local primary schools, nurseries and day centres.  Attendance is </w:t>
      </w:r>
      <w:r>
        <w:rPr>
          <w:rFonts w:ascii="Arial" w:eastAsia="Arial" w:hAnsi="Arial" w:cs="Arial"/>
          <w:sz w:val="18"/>
          <w:u w:val="single" w:color="000000"/>
        </w:rPr>
        <w:t>compulsory</w:t>
      </w:r>
      <w:r>
        <w:rPr>
          <w:rFonts w:ascii="Arial" w:eastAsia="Arial" w:hAnsi="Arial" w:cs="Arial"/>
          <w:sz w:val="18"/>
        </w:rPr>
        <w:t xml:space="preserve"> and a vital part of this course so you can provide essential portfolio evid</w:t>
      </w:r>
      <w:r>
        <w:rPr>
          <w:rFonts w:ascii="Arial" w:eastAsia="Arial" w:hAnsi="Arial" w:cs="Arial"/>
          <w:sz w:val="18"/>
        </w:rPr>
        <w:t xml:space="preserve">ence of your competence in working with young children. </w:t>
      </w:r>
    </w:p>
    <w:p w:rsidR="00F00AE7" w:rsidRDefault="00C67C19">
      <w:pPr>
        <w:spacing w:after="0"/>
        <w:ind w:left="24"/>
      </w:pPr>
      <w:r>
        <w:rPr>
          <w:rFonts w:ascii="Arial" w:eastAsia="Arial" w:hAnsi="Arial" w:cs="Arial"/>
          <w:sz w:val="18"/>
        </w:rPr>
        <w:t xml:space="preserve">  </w:t>
      </w:r>
    </w:p>
    <w:p w:rsidR="00F00AE7" w:rsidRDefault="00C67C19">
      <w:pPr>
        <w:spacing w:after="5" w:line="253" w:lineRule="auto"/>
        <w:ind w:left="24" w:firstLine="7"/>
        <w:jc w:val="both"/>
      </w:pPr>
      <w:r>
        <w:rPr>
          <w:rFonts w:ascii="Arial" w:eastAsia="Arial" w:hAnsi="Arial" w:cs="Arial"/>
          <w:b/>
          <w:sz w:val="18"/>
          <w:u w:val="single" w:color="000000"/>
        </w:rPr>
        <w:t>Assessment:</w:t>
      </w:r>
      <w:r>
        <w:rPr>
          <w:rFonts w:ascii="Arial" w:eastAsia="Arial" w:hAnsi="Arial" w:cs="Arial"/>
          <w:b/>
          <w:sz w:val="18"/>
        </w:rPr>
        <w:t xml:space="preserve"> </w:t>
      </w:r>
      <w:r>
        <w:rPr>
          <w:rFonts w:ascii="Arial" w:eastAsia="Arial" w:hAnsi="Arial" w:cs="Arial"/>
          <w:sz w:val="18"/>
        </w:rPr>
        <w:t xml:space="preserve">Your work is internally/externally assessed through a combination of methods e.g, assignment tasks, the  production of logs or reflective accounts, direct observation by your assessor </w:t>
      </w:r>
      <w:r>
        <w:rPr>
          <w:rFonts w:ascii="Arial" w:eastAsia="Arial" w:hAnsi="Arial" w:cs="Arial"/>
          <w:sz w:val="18"/>
        </w:rPr>
        <w:t xml:space="preserve">while you are in your work placement,            simulations, or evidence from others such as witness statements etc.  Your tutor will advise and support you throughout this work. </w:t>
      </w:r>
    </w:p>
    <w:p w:rsidR="00F00AE7" w:rsidRDefault="00C67C19">
      <w:pPr>
        <w:spacing w:after="0"/>
        <w:ind w:left="24"/>
      </w:pPr>
      <w:r>
        <w:rPr>
          <w:rFonts w:ascii="Arial" w:eastAsia="Arial" w:hAnsi="Arial" w:cs="Arial"/>
          <w:sz w:val="18"/>
        </w:rPr>
        <w:t xml:space="preserve">     </w:t>
      </w:r>
    </w:p>
    <w:p w:rsidR="00F00AE7" w:rsidRDefault="00C67C19">
      <w:pPr>
        <w:spacing w:after="5" w:line="253" w:lineRule="auto"/>
        <w:ind w:left="24" w:firstLine="7"/>
        <w:jc w:val="both"/>
      </w:pPr>
      <w:r>
        <w:rPr>
          <w:rFonts w:ascii="Arial" w:eastAsia="Arial" w:hAnsi="Arial" w:cs="Arial"/>
          <w:b/>
          <w:sz w:val="18"/>
        </w:rPr>
        <w:t xml:space="preserve">Grading:  </w:t>
      </w:r>
      <w:r>
        <w:rPr>
          <w:rFonts w:ascii="Arial" w:eastAsia="Arial" w:hAnsi="Arial" w:cs="Arial"/>
          <w:sz w:val="18"/>
        </w:rPr>
        <w:t xml:space="preserve">This is a pass or level not achieved. </w:t>
      </w:r>
    </w:p>
    <w:p w:rsidR="00F00AE7" w:rsidRDefault="00C67C19">
      <w:pPr>
        <w:spacing w:after="0"/>
        <w:ind w:left="24"/>
      </w:pPr>
      <w:r>
        <w:rPr>
          <w:rFonts w:ascii="Arial" w:eastAsia="Arial" w:hAnsi="Arial" w:cs="Arial"/>
          <w:sz w:val="18"/>
        </w:rPr>
        <w:t xml:space="preserve">  </w:t>
      </w:r>
    </w:p>
    <w:p w:rsidR="00F00AE7" w:rsidRDefault="00C67C19">
      <w:pPr>
        <w:spacing w:after="0"/>
        <w:ind w:left="19" w:hanging="10"/>
      </w:pPr>
      <w:r>
        <w:rPr>
          <w:rFonts w:ascii="Arial" w:eastAsia="Arial" w:hAnsi="Arial" w:cs="Arial"/>
          <w:b/>
          <w:sz w:val="18"/>
          <w:u w:val="single" w:color="000000"/>
        </w:rPr>
        <w:t>Progression Route</w:t>
      </w:r>
      <w:r>
        <w:rPr>
          <w:rFonts w:ascii="Arial" w:eastAsia="Arial" w:hAnsi="Arial" w:cs="Arial"/>
          <w:b/>
          <w:sz w:val="18"/>
          <w:u w:val="single" w:color="000000"/>
        </w:rPr>
        <w:t>s</w:t>
      </w:r>
      <w:r>
        <w:rPr>
          <w:rFonts w:ascii="Arial" w:eastAsia="Arial" w:hAnsi="Arial" w:cs="Arial"/>
          <w:sz w:val="18"/>
        </w:rPr>
        <w:t xml:space="preserve"> </w:t>
      </w:r>
    </w:p>
    <w:p w:rsidR="00F00AE7" w:rsidRDefault="00C67C19">
      <w:pPr>
        <w:spacing w:after="5" w:line="253" w:lineRule="auto"/>
        <w:ind w:left="24" w:firstLine="7"/>
        <w:jc w:val="both"/>
      </w:pPr>
      <w:r>
        <w:rPr>
          <w:rFonts w:ascii="Arial" w:eastAsia="Arial" w:hAnsi="Arial" w:cs="Arial"/>
          <w:sz w:val="18"/>
        </w:rPr>
        <w:t>The Level 2 Diploma in Children’s Care, Learning and Development will provide the learner with the opportunity to access         employment in a wide range of early years settings including full day care, sessional and childminding and out of school clu</w:t>
      </w:r>
      <w:r>
        <w:rPr>
          <w:rFonts w:ascii="Arial" w:eastAsia="Arial" w:hAnsi="Arial" w:cs="Arial"/>
          <w:sz w:val="18"/>
        </w:rPr>
        <w:t xml:space="preserve">bs and in the nursery or primary school sectors.  </w:t>
      </w:r>
    </w:p>
    <w:p w:rsidR="00F00AE7" w:rsidRDefault="00C67C19">
      <w:pPr>
        <w:spacing w:after="0"/>
        <w:ind w:left="24"/>
      </w:pPr>
      <w:r>
        <w:rPr>
          <w:rFonts w:ascii="Arial" w:eastAsia="Arial" w:hAnsi="Arial" w:cs="Arial"/>
          <w:sz w:val="18"/>
        </w:rPr>
        <w:t xml:space="preserve"> </w:t>
      </w:r>
    </w:p>
    <w:p w:rsidR="00F00AE7" w:rsidRDefault="00C67C19">
      <w:pPr>
        <w:spacing w:after="5" w:line="253" w:lineRule="auto"/>
        <w:ind w:left="24" w:firstLine="7"/>
        <w:jc w:val="both"/>
      </w:pPr>
      <w:r>
        <w:rPr>
          <w:rFonts w:ascii="Arial" w:eastAsia="Arial" w:hAnsi="Arial" w:cs="Arial"/>
          <w:sz w:val="18"/>
        </w:rPr>
        <w:t>At this level you will be working in a supportive role, for example, as a Classroom or Sure Start Assistant, Family Support Worker etc.  Alternatively, students may wish to progress to the  Level 3  CCLD</w:t>
      </w:r>
      <w:r>
        <w:rPr>
          <w:rFonts w:ascii="Arial" w:eastAsia="Arial" w:hAnsi="Arial" w:cs="Arial"/>
          <w:sz w:val="18"/>
        </w:rPr>
        <w:t xml:space="preserve"> Diploma Qualification which will enable them to undertake a more supervisory/management role in a range of Child Care settings. </w:t>
      </w:r>
    </w:p>
    <w:p w:rsidR="00F00AE7" w:rsidRDefault="00C67C19">
      <w:pPr>
        <w:spacing w:after="0" w:line="229" w:lineRule="auto"/>
        <w:ind w:left="24" w:right="244"/>
      </w:pPr>
      <w:r>
        <w:rPr>
          <w:noProof/>
        </w:rPr>
        <mc:AlternateContent>
          <mc:Choice Requires="wpg">
            <w:drawing>
              <wp:anchor distT="0" distB="0" distL="114300" distR="114300" simplePos="0" relativeHeight="251697152" behindDoc="0" locked="0" layoutInCell="1" allowOverlap="1">
                <wp:simplePos x="0" y="0"/>
                <wp:positionH relativeFrom="column">
                  <wp:posOffset>6364224</wp:posOffset>
                </wp:positionH>
                <wp:positionV relativeFrom="paragraph">
                  <wp:posOffset>66976</wp:posOffset>
                </wp:positionV>
                <wp:extent cx="129540" cy="92964"/>
                <wp:effectExtent l="0" t="0" r="0" b="0"/>
                <wp:wrapSquare wrapText="bothSides"/>
                <wp:docPr id="46032" name="Group 46032"/>
                <wp:cNvGraphicFramePr/>
                <a:graphic xmlns:a="http://schemas.openxmlformats.org/drawingml/2006/main">
                  <a:graphicData uri="http://schemas.microsoft.com/office/word/2010/wordprocessingGroup">
                    <wpg:wgp>
                      <wpg:cNvGrpSpPr/>
                      <wpg:grpSpPr>
                        <a:xfrm>
                          <a:off x="0" y="0"/>
                          <a:ext cx="129540" cy="92964"/>
                          <a:chOff x="0" y="0"/>
                          <a:chExt cx="129540" cy="92964"/>
                        </a:xfrm>
                      </wpg:grpSpPr>
                      <wps:wsp>
                        <wps:cNvPr id="2744" name="Shape 2744"/>
                        <wps:cNvSpPr/>
                        <wps:spPr>
                          <a:xfrm>
                            <a:off x="70739" y="5525"/>
                            <a:ext cx="53467" cy="82766"/>
                          </a:xfrm>
                          <a:custGeom>
                            <a:avLst/>
                            <a:gdLst/>
                            <a:ahLst/>
                            <a:cxnLst/>
                            <a:rect l="0" t="0" r="0" b="0"/>
                            <a:pathLst>
                              <a:path w="53467" h="82766">
                                <a:moveTo>
                                  <a:pt x="25781" y="0"/>
                                </a:moveTo>
                                <a:cubicBezTo>
                                  <a:pt x="29718" y="0"/>
                                  <a:pt x="33147" y="457"/>
                                  <a:pt x="36068" y="1359"/>
                                </a:cubicBezTo>
                                <a:cubicBezTo>
                                  <a:pt x="39116" y="2273"/>
                                  <a:pt x="41529" y="3581"/>
                                  <a:pt x="43561" y="5283"/>
                                </a:cubicBezTo>
                                <a:cubicBezTo>
                                  <a:pt x="45720" y="6998"/>
                                  <a:pt x="47244" y="9093"/>
                                  <a:pt x="48260" y="11582"/>
                                </a:cubicBezTo>
                                <a:cubicBezTo>
                                  <a:pt x="49276" y="14072"/>
                                  <a:pt x="49784" y="16891"/>
                                  <a:pt x="49784" y="20015"/>
                                </a:cubicBezTo>
                                <a:cubicBezTo>
                                  <a:pt x="49784" y="22441"/>
                                  <a:pt x="49530" y="24714"/>
                                  <a:pt x="48895" y="26810"/>
                                </a:cubicBezTo>
                                <a:cubicBezTo>
                                  <a:pt x="48260" y="28905"/>
                                  <a:pt x="47371" y="30785"/>
                                  <a:pt x="46228" y="32436"/>
                                </a:cubicBezTo>
                                <a:cubicBezTo>
                                  <a:pt x="44958" y="34074"/>
                                  <a:pt x="43434" y="35471"/>
                                  <a:pt x="41656" y="36627"/>
                                </a:cubicBezTo>
                                <a:cubicBezTo>
                                  <a:pt x="39878" y="37782"/>
                                  <a:pt x="37846" y="38646"/>
                                  <a:pt x="35560" y="39217"/>
                                </a:cubicBezTo>
                                <a:lnTo>
                                  <a:pt x="35560" y="39408"/>
                                </a:lnTo>
                                <a:cubicBezTo>
                                  <a:pt x="38354" y="39738"/>
                                  <a:pt x="40767" y="40449"/>
                                  <a:pt x="43053" y="41542"/>
                                </a:cubicBezTo>
                                <a:cubicBezTo>
                                  <a:pt x="45212" y="42634"/>
                                  <a:pt x="47117" y="44005"/>
                                  <a:pt x="48641" y="45644"/>
                                </a:cubicBezTo>
                                <a:cubicBezTo>
                                  <a:pt x="50292" y="47295"/>
                                  <a:pt x="51435" y="49162"/>
                                  <a:pt x="52197" y="51232"/>
                                </a:cubicBezTo>
                                <a:cubicBezTo>
                                  <a:pt x="53086" y="53315"/>
                                  <a:pt x="53467" y="55550"/>
                                  <a:pt x="53467" y="57937"/>
                                </a:cubicBezTo>
                                <a:cubicBezTo>
                                  <a:pt x="53467" y="61938"/>
                                  <a:pt x="52705" y="65468"/>
                                  <a:pt x="51181" y="68567"/>
                                </a:cubicBezTo>
                                <a:cubicBezTo>
                                  <a:pt x="49657" y="71653"/>
                                  <a:pt x="47498" y="74244"/>
                                  <a:pt x="44831" y="76340"/>
                                </a:cubicBezTo>
                                <a:cubicBezTo>
                                  <a:pt x="42164" y="78448"/>
                                  <a:pt x="38862" y="80035"/>
                                  <a:pt x="35052" y="81128"/>
                                </a:cubicBezTo>
                                <a:cubicBezTo>
                                  <a:pt x="31242" y="82220"/>
                                  <a:pt x="27178" y="82766"/>
                                  <a:pt x="22606" y="82766"/>
                                </a:cubicBezTo>
                                <a:cubicBezTo>
                                  <a:pt x="19939" y="82766"/>
                                  <a:pt x="17399" y="82575"/>
                                  <a:pt x="14986" y="82181"/>
                                </a:cubicBezTo>
                                <a:cubicBezTo>
                                  <a:pt x="12573" y="81788"/>
                                  <a:pt x="10541" y="81305"/>
                                  <a:pt x="8636" y="80734"/>
                                </a:cubicBezTo>
                                <a:cubicBezTo>
                                  <a:pt x="6858" y="80149"/>
                                  <a:pt x="5334" y="79553"/>
                                  <a:pt x="4064" y="78943"/>
                                </a:cubicBezTo>
                                <a:cubicBezTo>
                                  <a:pt x="2921" y="78321"/>
                                  <a:pt x="2159" y="77851"/>
                                  <a:pt x="1778" y="77520"/>
                                </a:cubicBezTo>
                                <a:cubicBezTo>
                                  <a:pt x="1397" y="77190"/>
                                  <a:pt x="1143" y="76822"/>
                                  <a:pt x="889" y="76403"/>
                                </a:cubicBezTo>
                                <a:cubicBezTo>
                                  <a:pt x="762" y="75997"/>
                                  <a:pt x="635" y="75514"/>
                                  <a:pt x="508" y="74955"/>
                                </a:cubicBezTo>
                                <a:cubicBezTo>
                                  <a:pt x="254" y="74397"/>
                                  <a:pt x="254" y="73698"/>
                                  <a:pt x="127" y="72860"/>
                                </a:cubicBezTo>
                                <a:cubicBezTo>
                                  <a:pt x="127" y="72009"/>
                                  <a:pt x="0" y="70993"/>
                                  <a:pt x="0" y="69799"/>
                                </a:cubicBezTo>
                                <a:cubicBezTo>
                                  <a:pt x="0" y="67818"/>
                                  <a:pt x="254" y="66446"/>
                                  <a:pt x="508" y="65684"/>
                                </a:cubicBezTo>
                                <a:cubicBezTo>
                                  <a:pt x="889" y="64922"/>
                                  <a:pt x="1397" y="64541"/>
                                  <a:pt x="2032" y="64541"/>
                                </a:cubicBezTo>
                                <a:cubicBezTo>
                                  <a:pt x="2413" y="64541"/>
                                  <a:pt x="3175" y="64820"/>
                                  <a:pt x="4191" y="65379"/>
                                </a:cubicBezTo>
                                <a:cubicBezTo>
                                  <a:pt x="5207" y="65938"/>
                                  <a:pt x="6477" y="66535"/>
                                  <a:pt x="8001" y="67170"/>
                                </a:cubicBezTo>
                                <a:cubicBezTo>
                                  <a:pt x="9525" y="67805"/>
                                  <a:pt x="11430" y="68402"/>
                                  <a:pt x="13462" y="68961"/>
                                </a:cubicBezTo>
                                <a:cubicBezTo>
                                  <a:pt x="15621" y="69520"/>
                                  <a:pt x="18034" y="69799"/>
                                  <a:pt x="20701" y="69799"/>
                                </a:cubicBezTo>
                                <a:cubicBezTo>
                                  <a:pt x="22987" y="69799"/>
                                  <a:pt x="24892" y="69532"/>
                                  <a:pt x="26670" y="68999"/>
                                </a:cubicBezTo>
                                <a:cubicBezTo>
                                  <a:pt x="28448" y="68453"/>
                                  <a:pt x="29845" y="67704"/>
                                  <a:pt x="31115" y="66738"/>
                                </a:cubicBezTo>
                                <a:cubicBezTo>
                                  <a:pt x="32258" y="65773"/>
                                  <a:pt x="33147" y="64592"/>
                                  <a:pt x="33782" y="63221"/>
                                </a:cubicBezTo>
                                <a:cubicBezTo>
                                  <a:pt x="34417" y="61836"/>
                                  <a:pt x="34671" y="60299"/>
                                  <a:pt x="34671" y="58623"/>
                                </a:cubicBezTo>
                                <a:cubicBezTo>
                                  <a:pt x="34671" y="56769"/>
                                  <a:pt x="34290" y="55092"/>
                                  <a:pt x="33655" y="53619"/>
                                </a:cubicBezTo>
                                <a:cubicBezTo>
                                  <a:pt x="32893" y="52133"/>
                                  <a:pt x="31877" y="50863"/>
                                  <a:pt x="30353" y="49822"/>
                                </a:cubicBezTo>
                                <a:cubicBezTo>
                                  <a:pt x="28956" y="48768"/>
                                  <a:pt x="27178" y="47955"/>
                                  <a:pt x="25019" y="47371"/>
                                </a:cubicBezTo>
                                <a:cubicBezTo>
                                  <a:pt x="22860" y="46799"/>
                                  <a:pt x="20320" y="46507"/>
                                  <a:pt x="17399" y="46507"/>
                                </a:cubicBezTo>
                                <a:lnTo>
                                  <a:pt x="10541" y="46507"/>
                                </a:lnTo>
                                <a:cubicBezTo>
                                  <a:pt x="9906" y="46507"/>
                                  <a:pt x="9525" y="46444"/>
                                  <a:pt x="9144" y="46291"/>
                                </a:cubicBezTo>
                                <a:cubicBezTo>
                                  <a:pt x="8763" y="46152"/>
                                  <a:pt x="8509" y="45847"/>
                                  <a:pt x="8255" y="45402"/>
                                </a:cubicBezTo>
                                <a:cubicBezTo>
                                  <a:pt x="8001" y="44945"/>
                                  <a:pt x="7747" y="44323"/>
                                  <a:pt x="7620" y="43510"/>
                                </a:cubicBezTo>
                                <a:cubicBezTo>
                                  <a:pt x="7620" y="42710"/>
                                  <a:pt x="7493" y="41668"/>
                                  <a:pt x="7493" y="40399"/>
                                </a:cubicBezTo>
                                <a:cubicBezTo>
                                  <a:pt x="7493" y="39205"/>
                                  <a:pt x="7620" y="38227"/>
                                  <a:pt x="7620" y="37465"/>
                                </a:cubicBezTo>
                                <a:cubicBezTo>
                                  <a:pt x="7747" y="36703"/>
                                  <a:pt x="8001" y="36119"/>
                                  <a:pt x="8128" y="35699"/>
                                </a:cubicBezTo>
                                <a:cubicBezTo>
                                  <a:pt x="8382" y="35293"/>
                                  <a:pt x="8636" y="35001"/>
                                  <a:pt x="9017" y="34836"/>
                                </a:cubicBezTo>
                                <a:cubicBezTo>
                                  <a:pt x="9398" y="34671"/>
                                  <a:pt x="9779" y="34595"/>
                                  <a:pt x="10287" y="34595"/>
                                </a:cubicBezTo>
                                <a:lnTo>
                                  <a:pt x="17272" y="34595"/>
                                </a:lnTo>
                                <a:cubicBezTo>
                                  <a:pt x="19685" y="34595"/>
                                  <a:pt x="21844" y="34315"/>
                                  <a:pt x="23622" y="33756"/>
                                </a:cubicBezTo>
                                <a:cubicBezTo>
                                  <a:pt x="25527" y="33198"/>
                                  <a:pt x="27051" y="32410"/>
                                  <a:pt x="28321" y="31381"/>
                                </a:cubicBezTo>
                                <a:cubicBezTo>
                                  <a:pt x="29591" y="30353"/>
                                  <a:pt x="30480" y="29108"/>
                                  <a:pt x="31115" y="27648"/>
                                </a:cubicBezTo>
                                <a:cubicBezTo>
                                  <a:pt x="31877" y="26187"/>
                                  <a:pt x="32131" y="24562"/>
                                  <a:pt x="32131" y="22796"/>
                                </a:cubicBezTo>
                                <a:cubicBezTo>
                                  <a:pt x="32131" y="21437"/>
                                  <a:pt x="31877" y="20155"/>
                                  <a:pt x="31496" y="18936"/>
                                </a:cubicBezTo>
                                <a:cubicBezTo>
                                  <a:pt x="30988" y="17716"/>
                                  <a:pt x="30353" y="16675"/>
                                  <a:pt x="29464" y="15786"/>
                                </a:cubicBezTo>
                                <a:cubicBezTo>
                                  <a:pt x="28575" y="14897"/>
                                  <a:pt x="27432" y="14198"/>
                                  <a:pt x="26035" y="13690"/>
                                </a:cubicBezTo>
                                <a:cubicBezTo>
                                  <a:pt x="24638" y="13170"/>
                                  <a:pt x="22987" y="12916"/>
                                  <a:pt x="21082" y="12916"/>
                                </a:cubicBezTo>
                                <a:cubicBezTo>
                                  <a:pt x="18923" y="12916"/>
                                  <a:pt x="16891" y="13233"/>
                                  <a:pt x="15113" y="13868"/>
                                </a:cubicBezTo>
                                <a:cubicBezTo>
                                  <a:pt x="13208" y="14503"/>
                                  <a:pt x="11430" y="15202"/>
                                  <a:pt x="9906" y="15964"/>
                                </a:cubicBezTo>
                                <a:cubicBezTo>
                                  <a:pt x="8509" y="16726"/>
                                  <a:pt x="7239" y="17437"/>
                                  <a:pt x="6096" y="18097"/>
                                </a:cubicBezTo>
                                <a:cubicBezTo>
                                  <a:pt x="5080" y="18758"/>
                                  <a:pt x="4318" y="19088"/>
                                  <a:pt x="3810" y="19088"/>
                                </a:cubicBezTo>
                                <a:cubicBezTo>
                                  <a:pt x="3429" y="19088"/>
                                  <a:pt x="3175" y="19012"/>
                                  <a:pt x="2921" y="18872"/>
                                </a:cubicBezTo>
                                <a:cubicBezTo>
                                  <a:pt x="2667" y="18732"/>
                                  <a:pt x="2540" y="18453"/>
                                  <a:pt x="2286" y="18034"/>
                                </a:cubicBezTo>
                                <a:cubicBezTo>
                                  <a:pt x="2159" y="17628"/>
                                  <a:pt x="2032" y="17030"/>
                                  <a:pt x="1905" y="16243"/>
                                </a:cubicBezTo>
                                <a:cubicBezTo>
                                  <a:pt x="1905" y="15468"/>
                                  <a:pt x="1778" y="14453"/>
                                  <a:pt x="1778" y="13221"/>
                                </a:cubicBezTo>
                                <a:cubicBezTo>
                                  <a:pt x="1778" y="12192"/>
                                  <a:pt x="1905" y="11341"/>
                                  <a:pt x="1905" y="10655"/>
                                </a:cubicBezTo>
                                <a:cubicBezTo>
                                  <a:pt x="1905" y="9982"/>
                                  <a:pt x="2032" y="9411"/>
                                  <a:pt x="2159" y="8953"/>
                                </a:cubicBezTo>
                                <a:cubicBezTo>
                                  <a:pt x="2286" y="8509"/>
                                  <a:pt x="2413" y="8115"/>
                                  <a:pt x="2667" y="7785"/>
                                </a:cubicBezTo>
                                <a:cubicBezTo>
                                  <a:pt x="2794" y="7455"/>
                                  <a:pt x="3048" y="7099"/>
                                  <a:pt x="3556" y="6705"/>
                                </a:cubicBezTo>
                                <a:cubicBezTo>
                                  <a:pt x="3937" y="6312"/>
                                  <a:pt x="4699" y="5728"/>
                                  <a:pt x="6096" y="4940"/>
                                </a:cubicBezTo>
                                <a:cubicBezTo>
                                  <a:pt x="7366" y="4165"/>
                                  <a:pt x="8890" y="3403"/>
                                  <a:pt x="10795" y="2654"/>
                                </a:cubicBezTo>
                                <a:cubicBezTo>
                                  <a:pt x="12827" y="1918"/>
                                  <a:pt x="14986" y="1295"/>
                                  <a:pt x="17526" y="774"/>
                                </a:cubicBezTo>
                                <a:cubicBezTo>
                                  <a:pt x="20066" y="267"/>
                                  <a:pt x="22860" y="0"/>
                                  <a:pt x="25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6" name="Shape 2746"/>
                        <wps:cNvSpPr/>
                        <wps:spPr>
                          <a:xfrm>
                            <a:off x="70739" y="5525"/>
                            <a:ext cx="53467" cy="82766"/>
                          </a:xfrm>
                          <a:custGeom>
                            <a:avLst/>
                            <a:gdLst/>
                            <a:ahLst/>
                            <a:cxnLst/>
                            <a:rect l="0" t="0" r="0" b="0"/>
                            <a:pathLst>
                              <a:path w="53467" h="82766">
                                <a:moveTo>
                                  <a:pt x="25781" y="0"/>
                                </a:moveTo>
                                <a:cubicBezTo>
                                  <a:pt x="29718" y="0"/>
                                  <a:pt x="33147" y="457"/>
                                  <a:pt x="36068" y="1359"/>
                                </a:cubicBezTo>
                                <a:cubicBezTo>
                                  <a:pt x="39116" y="2273"/>
                                  <a:pt x="41529" y="3581"/>
                                  <a:pt x="43561" y="5283"/>
                                </a:cubicBezTo>
                                <a:cubicBezTo>
                                  <a:pt x="45720" y="6998"/>
                                  <a:pt x="47244" y="9093"/>
                                  <a:pt x="48260" y="11582"/>
                                </a:cubicBezTo>
                                <a:cubicBezTo>
                                  <a:pt x="49276" y="14072"/>
                                  <a:pt x="49784" y="16891"/>
                                  <a:pt x="49784" y="20015"/>
                                </a:cubicBezTo>
                                <a:cubicBezTo>
                                  <a:pt x="49784" y="22441"/>
                                  <a:pt x="49530" y="24714"/>
                                  <a:pt x="48895" y="26810"/>
                                </a:cubicBezTo>
                                <a:cubicBezTo>
                                  <a:pt x="48260" y="28905"/>
                                  <a:pt x="47371" y="30785"/>
                                  <a:pt x="46228" y="32436"/>
                                </a:cubicBezTo>
                                <a:cubicBezTo>
                                  <a:pt x="44958" y="34074"/>
                                  <a:pt x="43434" y="35471"/>
                                  <a:pt x="41656" y="36627"/>
                                </a:cubicBezTo>
                                <a:cubicBezTo>
                                  <a:pt x="39878" y="37782"/>
                                  <a:pt x="37846" y="38646"/>
                                  <a:pt x="35560" y="39217"/>
                                </a:cubicBezTo>
                                <a:lnTo>
                                  <a:pt x="35560" y="39408"/>
                                </a:lnTo>
                                <a:cubicBezTo>
                                  <a:pt x="38354" y="39738"/>
                                  <a:pt x="40767" y="40449"/>
                                  <a:pt x="43053" y="41542"/>
                                </a:cubicBezTo>
                                <a:cubicBezTo>
                                  <a:pt x="45212" y="42634"/>
                                  <a:pt x="47117" y="44005"/>
                                  <a:pt x="48641" y="45644"/>
                                </a:cubicBezTo>
                                <a:cubicBezTo>
                                  <a:pt x="50292" y="47295"/>
                                  <a:pt x="51435" y="49162"/>
                                  <a:pt x="52197" y="51232"/>
                                </a:cubicBezTo>
                                <a:cubicBezTo>
                                  <a:pt x="53086" y="53315"/>
                                  <a:pt x="53467" y="55550"/>
                                  <a:pt x="53467" y="57937"/>
                                </a:cubicBezTo>
                                <a:cubicBezTo>
                                  <a:pt x="53467" y="61938"/>
                                  <a:pt x="52705" y="65468"/>
                                  <a:pt x="51181" y="68567"/>
                                </a:cubicBezTo>
                                <a:cubicBezTo>
                                  <a:pt x="49657" y="71653"/>
                                  <a:pt x="47498" y="74244"/>
                                  <a:pt x="44831" y="76340"/>
                                </a:cubicBezTo>
                                <a:cubicBezTo>
                                  <a:pt x="42164" y="78448"/>
                                  <a:pt x="38862" y="80035"/>
                                  <a:pt x="35052" y="81128"/>
                                </a:cubicBezTo>
                                <a:cubicBezTo>
                                  <a:pt x="31242" y="82220"/>
                                  <a:pt x="27178" y="82766"/>
                                  <a:pt x="22606" y="82766"/>
                                </a:cubicBezTo>
                                <a:cubicBezTo>
                                  <a:pt x="19939" y="82766"/>
                                  <a:pt x="17399" y="82575"/>
                                  <a:pt x="14986" y="82181"/>
                                </a:cubicBezTo>
                                <a:cubicBezTo>
                                  <a:pt x="12573" y="81788"/>
                                  <a:pt x="10541" y="81305"/>
                                  <a:pt x="8636" y="80734"/>
                                </a:cubicBezTo>
                                <a:cubicBezTo>
                                  <a:pt x="6858" y="80149"/>
                                  <a:pt x="5334" y="79553"/>
                                  <a:pt x="4064" y="78943"/>
                                </a:cubicBezTo>
                                <a:cubicBezTo>
                                  <a:pt x="2921" y="78321"/>
                                  <a:pt x="2159" y="77851"/>
                                  <a:pt x="1778" y="77520"/>
                                </a:cubicBezTo>
                                <a:cubicBezTo>
                                  <a:pt x="1397" y="77190"/>
                                  <a:pt x="1143" y="76822"/>
                                  <a:pt x="889" y="76403"/>
                                </a:cubicBezTo>
                                <a:cubicBezTo>
                                  <a:pt x="762" y="75997"/>
                                  <a:pt x="635" y="75514"/>
                                  <a:pt x="508" y="74955"/>
                                </a:cubicBezTo>
                                <a:cubicBezTo>
                                  <a:pt x="254" y="74397"/>
                                  <a:pt x="254" y="73698"/>
                                  <a:pt x="127" y="72860"/>
                                </a:cubicBezTo>
                                <a:cubicBezTo>
                                  <a:pt x="127" y="72009"/>
                                  <a:pt x="0" y="70993"/>
                                  <a:pt x="0" y="69799"/>
                                </a:cubicBezTo>
                                <a:cubicBezTo>
                                  <a:pt x="0" y="67818"/>
                                  <a:pt x="254" y="66446"/>
                                  <a:pt x="508" y="65684"/>
                                </a:cubicBezTo>
                                <a:cubicBezTo>
                                  <a:pt x="889" y="64922"/>
                                  <a:pt x="1397" y="64541"/>
                                  <a:pt x="2032" y="64541"/>
                                </a:cubicBezTo>
                                <a:cubicBezTo>
                                  <a:pt x="2413" y="64541"/>
                                  <a:pt x="3175" y="64820"/>
                                  <a:pt x="4191" y="65379"/>
                                </a:cubicBezTo>
                                <a:cubicBezTo>
                                  <a:pt x="5207" y="65938"/>
                                  <a:pt x="6477" y="66535"/>
                                  <a:pt x="8001" y="67170"/>
                                </a:cubicBezTo>
                                <a:cubicBezTo>
                                  <a:pt x="9525" y="67805"/>
                                  <a:pt x="11430" y="68402"/>
                                  <a:pt x="13462" y="68961"/>
                                </a:cubicBezTo>
                                <a:cubicBezTo>
                                  <a:pt x="15621" y="69520"/>
                                  <a:pt x="18034" y="69799"/>
                                  <a:pt x="20701" y="69799"/>
                                </a:cubicBezTo>
                                <a:cubicBezTo>
                                  <a:pt x="22987" y="69799"/>
                                  <a:pt x="24892" y="69532"/>
                                  <a:pt x="26670" y="68999"/>
                                </a:cubicBezTo>
                                <a:cubicBezTo>
                                  <a:pt x="28448" y="68453"/>
                                  <a:pt x="29845" y="67704"/>
                                  <a:pt x="31115" y="66738"/>
                                </a:cubicBezTo>
                                <a:cubicBezTo>
                                  <a:pt x="32258" y="65773"/>
                                  <a:pt x="33147" y="64592"/>
                                  <a:pt x="33782" y="63221"/>
                                </a:cubicBezTo>
                                <a:cubicBezTo>
                                  <a:pt x="34417" y="61836"/>
                                  <a:pt x="34671" y="60299"/>
                                  <a:pt x="34671" y="58623"/>
                                </a:cubicBezTo>
                                <a:cubicBezTo>
                                  <a:pt x="34671" y="56769"/>
                                  <a:pt x="34290" y="55092"/>
                                  <a:pt x="33655" y="53619"/>
                                </a:cubicBezTo>
                                <a:cubicBezTo>
                                  <a:pt x="32893" y="52133"/>
                                  <a:pt x="31877" y="50863"/>
                                  <a:pt x="30353" y="49822"/>
                                </a:cubicBezTo>
                                <a:cubicBezTo>
                                  <a:pt x="28956" y="48768"/>
                                  <a:pt x="27178" y="47955"/>
                                  <a:pt x="25019" y="47371"/>
                                </a:cubicBezTo>
                                <a:cubicBezTo>
                                  <a:pt x="22860" y="46799"/>
                                  <a:pt x="20320" y="46507"/>
                                  <a:pt x="17399" y="46507"/>
                                </a:cubicBezTo>
                                <a:lnTo>
                                  <a:pt x="10541" y="46507"/>
                                </a:lnTo>
                                <a:cubicBezTo>
                                  <a:pt x="9906" y="46507"/>
                                  <a:pt x="9525" y="46444"/>
                                  <a:pt x="9144" y="46291"/>
                                </a:cubicBezTo>
                                <a:cubicBezTo>
                                  <a:pt x="8763" y="46152"/>
                                  <a:pt x="8509" y="45847"/>
                                  <a:pt x="8255" y="45402"/>
                                </a:cubicBezTo>
                                <a:cubicBezTo>
                                  <a:pt x="8001" y="44945"/>
                                  <a:pt x="7747" y="44323"/>
                                  <a:pt x="7620" y="43510"/>
                                </a:cubicBezTo>
                                <a:cubicBezTo>
                                  <a:pt x="7620" y="42710"/>
                                  <a:pt x="7493" y="41668"/>
                                  <a:pt x="7493" y="40399"/>
                                </a:cubicBezTo>
                                <a:cubicBezTo>
                                  <a:pt x="7493" y="39205"/>
                                  <a:pt x="7620" y="38227"/>
                                  <a:pt x="7620" y="37465"/>
                                </a:cubicBezTo>
                                <a:cubicBezTo>
                                  <a:pt x="7747" y="36703"/>
                                  <a:pt x="8001" y="36119"/>
                                  <a:pt x="8128" y="35699"/>
                                </a:cubicBezTo>
                                <a:cubicBezTo>
                                  <a:pt x="8382" y="35293"/>
                                  <a:pt x="8636" y="35001"/>
                                  <a:pt x="9017" y="34836"/>
                                </a:cubicBezTo>
                                <a:cubicBezTo>
                                  <a:pt x="9398" y="34671"/>
                                  <a:pt x="9779" y="34595"/>
                                  <a:pt x="10287" y="34595"/>
                                </a:cubicBezTo>
                                <a:lnTo>
                                  <a:pt x="17272" y="34595"/>
                                </a:lnTo>
                                <a:cubicBezTo>
                                  <a:pt x="19685" y="34595"/>
                                  <a:pt x="21844" y="34315"/>
                                  <a:pt x="23622" y="33756"/>
                                </a:cubicBezTo>
                                <a:cubicBezTo>
                                  <a:pt x="25527" y="33198"/>
                                  <a:pt x="27051" y="32410"/>
                                  <a:pt x="28321" y="31381"/>
                                </a:cubicBezTo>
                                <a:cubicBezTo>
                                  <a:pt x="29591" y="30353"/>
                                  <a:pt x="30480" y="29108"/>
                                  <a:pt x="31115" y="27648"/>
                                </a:cubicBezTo>
                                <a:cubicBezTo>
                                  <a:pt x="31877" y="26187"/>
                                  <a:pt x="32131" y="24562"/>
                                  <a:pt x="32131" y="22796"/>
                                </a:cubicBezTo>
                                <a:cubicBezTo>
                                  <a:pt x="32131" y="21437"/>
                                  <a:pt x="31877" y="20155"/>
                                  <a:pt x="31496" y="18936"/>
                                </a:cubicBezTo>
                                <a:cubicBezTo>
                                  <a:pt x="30988" y="17716"/>
                                  <a:pt x="30353" y="16675"/>
                                  <a:pt x="29464" y="15786"/>
                                </a:cubicBezTo>
                                <a:cubicBezTo>
                                  <a:pt x="28575" y="14897"/>
                                  <a:pt x="27432" y="14198"/>
                                  <a:pt x="26035" y="13690"/>
                                </a:cubicBezTo>
                                <a:cubicBezTo>
                                  <a:pt x="24638" y="13170"/>
                                  <a:pt x="22987" y="12916"/>
                                  <a:pt x="21082" y="12916"/>
                                </a:cubicBezTo>
                                <a:cubicBezTo>
                                  <a:pt x="18923" y="12916"/>
                                  <a:pt x="16891" y="13233"/>
                                  <a:pt x="15113" y="13868"/>
                                </a:cubicBezTo>
                                <a:cubicBezTo>
                                  <a:pt x="13208" y="14503"/>
                                  <a:pt x="11430" y="15202"/>
                                  <a:pt x="9906" y="15964"/>
                                </a:cubicBezTo>
                                <a:cubicBezTo>
                                  <a:pt x="8509" y="16726"/>
                                  <a:pt x="7239" y="17437"/>
                                  <a:pt x="6096" y="18097"/>
                                </a:cubicBezTo>
                                <a:cubicBezTo>
                                  <a:pt x="5080" y="18758"/>
                                  <a:pt x="4318" y="19088"/>
                                  <a:pt x="3810" y="19088"/>
                                </a:cubicBezTo>
                                <a:cubicBezTo>
                                  <a:pt x="3429" y="19088"/>
                                  <a:pt x="3175" y="19012"/>
                                  <a:pt x="2921" y="18872"/>
                                </a:cubicBezTo>
                                <a:cubicBezTo>
                                  <a:pt x="2667" y="18732"/>
                                  <a:pt x="2540" y="18453"/>
                                  <a:pt x="2286" y="18034"/>
                                </a:cubicBezTo>
                                <a:cubicBezTo>
                                  <a:pt x="2159" y="17628"/>
                                  <a:pt x="2032" y="17030"/>
                                  <a:pt x="1905" y="16243"/>
                                </a:cubicBezTo>
                                <a:cubicBezTo>
                                  <a:pt x="1905" y="15468"/>
                                  <a:pt x="1778" y="14453"/>
                                  <a:pt x="1778" y="13221"/>
                                </a:cubicBezTo>
                                <a:cubicBezTo>
                                  <a:pt x="1778" y="12192"/>
                                  <a:pt x="1905" y="11341"/>
                                  <a:pt x="1905" y="10655"/>
                                </a:cubicBezTo>
                                <a:cubicBezTo>
                                  <a:pt x="1905" y="9982"/>
                                  <a:pt x="2032" y="9411"/>
                                  <a:pt x="2159" y="8953"/>
                                </a:cubicBezTo>
                                <a:cubicBezTo>
                                  <a:pt x="2286" y="8509"/>
                                  <a:pt x="2413" y="8115"/>
                                  <a:pt x="2667" y="7785"/>
                                </a:cubicBezTo>
                                <a:cubicBezTo>
                                  <a:pt x="2794" y="7455"/>
                                  <a:pt x="3048" y="7099"/>
                                  <a:pt x="3556" y="6705"/>
                                </a:cubicBezTo>
                                <a:cubicBezTo>
                                  <a:pt x="3937" y="6312"/>
                                  <a:pt x="4699" y="5728"/>
                                  <a:pt x="6096" y="4940"/>
                                </a:cubicBezTo>
                                <a:cubicBezTo>
                                  <a:pt x="7366" y="4165"/>
                                  <a:pt x="8890" y="3403"/>
                                  <a:pt x="10795" y="2654"/>
                                </a:cubicBezTo>
                                <a:cubicBezTo>
                                  <a:pt x="12827" y="1918"/>
                                  <a:pt x="14986" y="1295"/>
                                  <a:pt x="17526" y="774"/>
                                </a:cubicBezTo>
                                <a:cubicBezTo>
                                  <a:pt x="20066" y="267"/>
                                  <a:pt x="22860" y="0"/>
                                  <a:pt x="25781"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2749" name="Picture 2749"/>
                          <pic:cNvPicPr/>
                        </pic:nvPicPr>
                        <pic:blipFill>
                          <a:blip r:embed="rId112"/>
                          <a:stretch>
                            <a:fillRect/>
                          </a:stretch>
                        </pic:blipFill>
                        <pic:spPr>
                          <a:xfrm>
                            <a:off x="0" y="0"/>
                            <a:ext cx="129540" cy="92964"/>
                          </a:xfrm>
                          <a:prstGeom prst="rect">
                            <a:avLst/>
                          </a:prstGeom>
                        </pic:spPr>
                      </pic:pic>
                    </wpg:wgp>
                  </a:graphicData>
                </a:graphic>
              </wp:anchor>
            </w:drawing>
          </mc:Choice>
          <mc:Fallback xmlns:a="http://schemas.openxmlformats.org/drawingml/2006/main">
            <w:pict>
              <v:group id="Group 46032" style="width:10.2pt;height:7.32001pt;position:absolute;mso-position-horizontal-relative:text;mso-position-horizontal:absolute;margin-left:501.12pt;mso-position-vertical-relative:text;margin-top:5.27371pt;" coordsize="1295,929">
                <v:shape id="Shape 2744" style="position:absolute;width:534;height:827;left:707;top:55;" coordsize="53467,82766" path="m25781,0c29718,0,33147,457,36068,1359c39116,2273,41529,3581,43561,5283c45720,6998,47244,9093,48260,11582c49276,14072,49784,16891,49784,20015c49784,22441,49530,24714,48895,26810c48260,28905,47371,30785,46228,32436c44958,34074,43434,35471,41656,36627c39878,37782,37846,38646,35560,39217l35560,39408c38354,39738,40767,40449,43053,41542c45212,42634,47117,44005,48641,45644c50292,47295,51435,49162,52197,51232c53086,53315,53467,55550,53467,57937c53467,61938,52705,65468,51181,68567c49657,71653,47498,74244,44831,76340c42164,78448,38862,80035,35052,81128c31242,82220,27178,82766,22606,82766c19939,82766,17399,82575,14986,82181c12573,81788,10541,81305,8636,80734c6858,80149,5334,79553,4064,78943c2921,78321,2159,77851,1778,77520c1397,77190,1143,76822,889,76403c762,75997,635,75514,508,74955c254,74397,254,73698,127,72860c127,72009,0,70993,0,69799c0,67818,254,66446,508,65684c889,64922,1397,64541,2032,64541c2413,64541,3175,64820,4191,65379c5207,65938,6477,66535,8001,67170c9525,67805,11430,68402,13462,68961c15621,69520,18034,69799,20701,69799c22987,69799,24892,69532,26670,68999c28448,68453,29845,67704,31115,66738c32258,65773,33147,64592,33782,63221c34417,61836,34671,60299,34671,58623c34671,56769,34290,55092,33655,53619c32893,52133,31877,50863,30353,49822c28956,48768,27178,47955,25019,47371c22860,46799,20320,46507,17399,46507l10541,46507c9906,46507,9525,46444,9144,46291c8763,46152,8509,45847,8255,45402c8001,44945,7747,44323,7620,43510c7620,42710,7493,41668,7493,40399c7493,39205,7620,38227,7620,37465c7747,36703,8001,36119,8128,35699c8382,35293,8636,35001,9017,34836c9398,34671,9779,34595,10287,34595l17272,34595c19685,34595,21844,34315,23622,33756c25527,33198,27051,32410,28321,31381c29591,30353,30480,29108,31115,27648c31877,26187,32131,24562,32131,22796c32131,21437,31877,20155,31496,18936c30988,17716,30353,16675,29464,15786c28575,14897,27432,14198,26035,13690c24638,13170,22987,12916,21082,12916c18923,12916,16891,13233,15113,13868c13208,14503,11430,15202,9906,15964c8509,16726,7239,17437,6096,18097c5080,18758,4318,19088,3810,19088c3429,19088,3175,19012,2921,18872c2667,18732,2540,18453,2286,18034c2159,17628,2032,17030,1905,16243c1905,15468,1778,14453,1778,13221c1778,12192,1905,11341,1905,10655c1905,9982,2032,9411,2159,8953c2286,8509,2413,8115,2667,7785c2794,7455,3048,7099,3556,6705c3937,6312,4699,5728,6096,4940c7366,4165,8890,3403,10795,2654c12827,1918,14986,1295,17526,774c20066,267,22860,0,25781,0x">
                  <v:stroke weight="0pt" endcap="flat" joinstyle="miter" miterlimit="10" on="false" color="#000000" opacity="0"/>
                  <v:fill on="true" color="#000000"/>
                </v:shape>
                <v:shape id="Shape 2746" style="position:absolute;width:534;height:827;left:707;top:55;" coordsize="53467,82766" path="m25781,0c29718,0,33147,457,36068,1359c39116,2273,41529,3581,43561,5283c45720,6998,47244,9093,48260,11582c49276,14072,49784,16891,49784,20015c49784,22441,49530,24714,48895,26810c48260,28905,47371,30785,46228,32436c44958,34074,43434,35471,41656,36627c39878,37782,37846,38646,35560,39217l35560,39408c38354,39738,40767,40449,43053,41542c45212,42634,47117,44005,48641,45644c50292,47295,51435,49162,52197,51232c53086,53315,53467,55550,53467,57937c53467,61938,52705,65468,51181,68567c49657,71653,47498,74244,44831,76340c42164,78448,38862,80035,35052,81128c31242,82220,27178,82766,22606,82766c19939,82766,17399,82575,14986,82181c12573,81788,10541,81305,8636,80734c6858,80149,5334,79553,4064,78943c2921,78321,2159,77851,1778,77520c1397,77190,1143,76822,889,76403c762,75997,635,75514,508,74955c254,74397,254,73698,127,72860c127,72009,0,70993,0,69799c0,67818,254,66446,508,65684c889,64922,1397,64541,2032,64541c2413,64541,3175,64820,4191,65379c5207,65938,6477,66535,8001,67170c9525,67805,11430,68402,13462,68961c15621,69520,18034,69799,20701,69799c22987,69799,24892,69532,26670,68999c28448,68453,29845,67704,31115,66738c32258,65773,33147,64592,33782,63221c34417,61836,34671,60299,34671,58623c34671,56769,34290,55092,33655,53619c32893,52133,31877,50863,30353,49822c28956,48768,27178,47955,25019,47371c22860,46799,20320,46507,17399,46507l10541,46507c9906,46507,9525,46444,9144,46291c8763,46152,8509,45847,8255,45402c8001,44945,7747,44323,7620,43510c7620,42710,7493,41668,7493,40399c7493,39205,7620,38227,7620,37465c7747,36703,8001,36119,8128,35699c8382,35293,8636,35001,9017,34836c9398,34671,9779,34595,10287,34595l17272,34595c19685,34595,21844,34315,23622,33756c25527,33198,27051,32410,28321,31381c29591,30353,30480,29108,31115,27648c31877,26187,32131,24562,32131,22796c32131,21437,31877,20155,31496,18936c30988,17716,30353,16675,29464,15786c28575,14897,27432,14198,26035,13690c24638,13170,22987,12916,21082,12916c18923,12916,16891,13233,15113,13868c13208,14503,11430,15202,9906,15964c8509,16726,7239,17437,6096,18097c5080,18758,4318,19088,3810,19088c3429,19088,3175,19012,2921,18872c2667,18732,2540,18453,2286,18034c2159,17628,2032,17030,1905,16243c1905,15468,1778,14453,1778,13221c1778,12192,1905,11341,1905,10655c1905,9982,2032,9411,2159,8953c2286,8509,2413,8115,2667,7785c2794,7455,3048,7099,3556,6705c3937,6312,4699,5728,6096,4940c7366,4165,8890,3403,10795,2654c12827,1918,14986,1295,17526,774c20066,267,22860,0,25781,0x">
                  <v:stroke weight="0.75pt" endcap="flat" joinstyle="round" on="true" color="#000000" opacity="0.498039"/>
                  <v:fill on="false" color="#000000" opacity="0"/>
                </v:shape>
                <v:shape id="Picture 2749" style="position:absolute;width:1295;height:929;left:0;top:0;" filled="f">
                  <v:imagedata r:id="rId113"/>
                </v:shape>
                <w10:wrap type="square"/>
              </v:group>
            </w:pict>
          </mc:Fallback>
        </mc:AlternateContent>
      </w:r>
      <w:r>
        <w:rPr>
          <w:rFonts w:ascii="Arial" w:eastAsia="Arial" w:hAnsi="Arial" w:cs="Arial"/>
          <w:b/>
          <w:color w:val="5F5F5F"/>
          <w:sz w:val="18"/>
        </w:rPr>
        <w:t xml:space="preserve">  </w:t>
      </w:r>
    </w:p>
    <w:p w:rsidR="00F00AE7" w:rsidRDefault="00C67C19">
      <w:pPr>
        <w:pStyle w:val="Heading2"/>
        <w:spacing w:after="0"/>
        <w:ind w:left="-130"/>
      </w:pPr>
      <w:r>
        <w:rPr>
          <w:rFonts w:ascii="Calibri" w:eastAsia="Calibri" w:hAnsi="Calibri" w:cs="Calibri"/>
          <w:b w:val="0"/>
          <w:color w:val="000000"/>
          <w:u w:val="none" w:color="000000"/>
        </w:rPr>
        <w:t xml:space="preserve"> </w:t>
      </w:r>
      <w:r>
        <w:rPr>
          <w:color w:val="FFCC00"/>
          <w:u w:color="FFCC00"/>
        </w:rPr>
        <w:t>SUBJECT: LEVEL 3 DIPLOMA IN CHILDREN’S CARE, LEARNING AND DEVELOPMENT</w:t>
      </w:r>
      <w:r>
        <w:rPr>
          <w:color w:val="FFCC00"/>
          <w:u w:val="none" w:color="000000"/>
        </w:rPr>
        <w:t xml:space="preserve"> </w:t>
      </w:r>
    </w:p>
    <w:p w:rsidR="00F00AE7" w:rsidRDefault="00C67C19">
      <w:pPr>
        <w:spacing w:after="0"/>
        <w:ind w:left="19" w:hanging="10"/>
      </w:pPr>
      <w:r>
        <w:rPr>
          <w:rFonts w:ascii="Arial" w:eastAsia="Arial" w:hAnsi="Arial" w:cs="Arial"/>
          <w:b/>
          <w:color w:val="FFCC00"/>
          <w:sz w:val="20"/>
        </w:rPr>
        <w:t xml:space="preserve">Qualification Value: Level 3  </w:t>
      </w:r>
    </w:p>
    <w:p w:rsidR="00F00AE7" w:rsidRDefault="00C67C19">
      <w:pPr>
        <w:spacing w:after="0"/>
        <w:ind w:left="19" w:hanging="10"/>
      </w:pPr>
      <w:r>
        <w:rPr>
          <w:rFonts w:ascii="Arial" w:eastAsia="Arial" w:hAnsi="Arial" w:cs="Arial"/>
          <w:b/>
          <w:color w:val="FFCC00"/>
          <w:sz w:val="20"/>
        </w:rPr>
        <w:t xml:space="preserve">Course Duration: This is a 1 Year Course </w:t>
      </w:r>
    </w:p>
    <w:p w:rsidR="00F00AE7" w:rsidRDefault="00C67C19">
      <w:pPr>
        <w:spacing w:after="4" w:line="256" w:lineRule="auto"/>
        <w:ind w:left="34" w:right="889" w:hanging="10"/>
      </w:pPr>
      <w:r>
        <w:rPr>
          <w:rFonts w:ascii="Arial" w:eastAsia="Arial" w:hAnsi="Arial" w:cs="Arial"/>
          <w:b/>
          <w:sz w:val="18"/>
        </w:rPr>
        <w:t xml:space="preserve">This course is currently being revised and the new specifications are not available until the summer term.   This is the course being delivered at present, to give you some idea of the course requirements. </w:t>
      </w:r>
      <w:r>
        <w:rPr>
          <w:rFonts w:ascii="Arial" w:eastAsia="Arial" w:hAnsi="Arial" w:cs="Arial"/>
          <w:b/>
          <w:sz w:val="20"/>
        </w:rPr>
        <w:t xml:space="preserve"> </w:t>
      </w:r>
    </w:p>
    <w:p w:rsidR="00F00AE7" w:rsidRDefault="00C67C19">
      <w:pPr>
        <w:spacing w:after="45"/>
        <w:ind w:left="24"/>
      </w:pPr>
      <w:r>
        <w:rPr>
          <w:rFonts w:ascii="Arial" w:eastAsia="Arial" w:hAnsi="Arial" w:cs="Arial"/>
          <w:b/>
          <w:color w:val="595959"/>
          <w:sz w:val="10"/>
        </w:rPr>
        <w:t xml:space="preserve">  </w:t>
      </w:r>
    </w:p>
    <w:p w:rsidR="00F00AE7" w:rsidRDefault="00C67C19">
      <w:pPr>
        <w:spacing w:after="0"/>
        <w:ind w:left="24"/>
      </w:pPr>
      <w:r>
        <w:rPr>
          <w:rFonts w:ascii="Arial" w:eastAsia="Arial" w:hAnsi="Arial" w:cs="Arial"/>
          <w:b/>
          <w:sz w:val="17"/>
          <w:u w:val="single" w:color="000000"/>
        </w:rPr>
        <w:t>Cou</w:t>
      </w:r>
      <w:r>
        <w:rPr>
          <w:rFonts w:ascii="Arial" w:eastAsia="Arial" w:hAnsi="Arial" w:cs="Arial"/>
          <w:b/>
          <w:sz w:val="17"/>
          <w:u w:val="single" w:color="000000"/>
        </w:rPr>
        <w:t>rse Content</w:t>
      </w:r>
      <w:r>
        <w:rPr>
          <w:rFonts w:ascii="Arial" w:eastAsia="Arial" w:hAnsi="Arial" w:cs="Arial"/>
          <w:b/>
          <w:sz w:val="17"/>
        </w:rPr>
        <w:t xml:space="preserve"> </w:t>
      </w:r>
    </w:p>
    <w:p w:rsidR="00F00AE7" w:rsidRDefault="00C67C19">
      <w:pPr>
        <w:spacing w:after="4" w:line="255" w:lineRule="auto"/>
        <w:ind w:left="34" w:right="890" w:hanging="10"/>
        <w:jc w:val="both"/>
      </w:pPr>
      <w:r>
        <w:rPr>
          <w:rFonts w:ascii="Arial" w:eastAsia="Arial" w:hAnsi="Arial" w:cs="Arial"/>
          <w:sz w:val="17"/>
        </w:rPr>
        <w:t xml:space="preserve">You must achieve 65 credits for the full award -  49 credits from the Mandatory units and 16 from a list of Optional units.    Each unit has a different credit rating. </w:t>
      </w:r>
    </w:p>
    <w:p w:rsidR="00F00AE7" w:rsidRDefault="00C67C19">
      <w:pPr>
        <w:spacing w:after="67"/>
        <w:ind w:left="24"/>
      </w:pPr>
      <w:r>
        <w:rPr>
          <w:rFonts w:ascii="Arial" w:eastAsia="Arial" w:hAnsi="Arial" w:cs="Arial"/>
          <w:sz w:val="8"/>
        </w:rPr>
        <w:t xml:space="preserve">  </w:t>
      </w:r>
    </w:p>
    <w:p w:rsidR="00F00AE7" w:rsidRDefault="00C67C19">
      <w:pPr>
        <w:spacing w:after="13"/>
        <w:ind w:left="24"/>
      </w:pPr>
      <w:r>
        <w:rPr>
          <w:rFonts w:ascii="Arial" w:eastAsia="Arial" w:hAnsi="Arial" w:cs="Arial"/>
          <w:b/>
          <w:sz w:val="17"/>
          <w:u w:val="single" w:color="000000"/>
        </w:rPr>
        <w:t xml:space="preserve">There are 16 Mandatory Units, </w:t>
      </w:r>
      <w:r>
        <w:rPr>
          <w:rFonts w:ascii="Arial" w:eastAsia="Arial" w:hAnsi="Arial" w:cs="Arial"/>
          <w:sz w:val="17"/>
          <w:u w:val="single" w:color="000000"/>
        </w:rPr>
        <w:t>a few of which are listed below</w:t>
      </w:r>
      <w:r>
        <w:rPr>
          <w:rFonts w:ascii="Arial" w:eastAsia="Arial" w:hAnsi="Arial" w:cs="Arial"/>
          <w:sz w:val="17"/>
        </w:rPr>
        <w:t xml:space="preserve">  </w:t>
      </w:r>
    </w:p>
    <w:p w:rsidR="00F00AE7" w:rsidRDefault="00C67C19">
      <w:pPr>
        <w:numPr>
          <w:ilvl w:val="0"/>
          <w:numId w:val="14"/>
        </w:numPr>
        <w:spacing w:after="5" w:line="253" w:lineRule="auto"/>
        <w:ind w:hanging="176"/>
        <w:jc w:val="both"/>
      </w:pPr>
      <w:r>
        <w:rPr>
          <w:rFonts w:ascii="Arial" w:eastAsia="Arial" w:hAnsi="Arial" w:cs="Arial"/>
          <w:sz w:val="18"/>
        </w:rPr>
        <w:t xml:space="preserve">Understand how  to safeguard the well- being of Children and Young People </w:t>
      </w:r>
    </w:p>
    <w:p w:rsidR="00F00AE7" w:rsidRDefault="00C67C19">
      <w:pPr>
        <w:numPr>
          <w:ilvl w:val="0"/>
          <w:numId w:val="14"/>
        </w:numPr>
        <w:spacing w:after="5" w:line="253" w:lineRule="auto"/>
        <w:ind w:hanging="176"/>
        <w:jc w:val="both"/>
      </w:pPr>
      <w:r>
        <w:rPr>
          <w:rFonts w:ascii="Arial" w:eastAsia="Arial" w:hAnsi="Arial" w:cs="Arial"/>
          <w:sz w:val="18"/>
        </w:rPr>
        <w:t xml:space="preserve">Understand Child and Young Person development </w:t>
      </w:r>
    </w:p>
    <w:p w:rsidR="00F00AE7" w:rsidRDefault="00C67C19">
      <w:pPr>
        <w:numPr>
          <w:ilvl w:val="0"/>
          <w:numId w:val="14"/>
        </w:numPr>
        <w:spacing w:after="5" w:line="253" w:lineRule="auto"/>
        <w:ind w:hanging="176"/>
        <w:jc w:val="both"/>
      </w:pPr>
      <w:r>
        <w:rPr>
          <w:rFonts w:ascii="Arial" w:eastAsia="Arial" w:hAnsi="Arial" w:cs="Arial"/>
          <w:sz w:val="18"/>
        </w:rPr>
        <w:t xml:space="preserve">Promote Communication in Health, Social Care or Children’s and Young People’s settings </w:t>
      </w:r>
    </w:p>
    <w:p w:rsidR="00F00AE7" w:rsidRDefault="00C67C19">
      <w:pPr>
        <w:numPr>
          <w:ilvl w:val="0"/>
          <w:numId w:val="14"/>
        </w:numPr>
        <w:spacing w:after="5" w:line="253" w:lineRule="auto"/>
        <w:ind w:hanging="176"/>
        <w:jc w:val="both"/>
      </w:pPr>
      <w:r>
        <w:rPr>
          <w:rFonts w:ascii="Arial" w:eastAsia="Arial" w:hAnsi="Arial" w:cs="Arial"/>
          <w:sz w:val="18"/>
        </w:rPr>
        <w:t>Promote Learning and Development of Early Year</w:t>
      </w:r>
      <w:r>
        <w:rPr>
          <w:rFonts w:ascii="Arial" w:eastAsia="Arial" w:hAnsi="Arial" w:cs="Arial"/>
          <w:sz w:val="18"/>
        </w:rPr>
        <w:t xml:space="preserve">s </w:t>
      </w:r>
    </w:p>
    <w:p w:rsidR="00F00AE7" w:rsidRDefault="00C67C19">
      <w:pPr>
        <w:numPr>
          <w:ilvl w:val="0"/>
          <w:numId w:val="14"/>
        </w:numPr>
        <w:spacing w:after="5" w:line="253" w:lineRule="auto"/>
        <w:ind w:hanging="176"/>
        <w:jc w:val="both"/>
      </w:pPr>
      <w:r>
        <w:rPr>
          <w:rFonts w:ascii="Arial" w:eastAsia="Arial" w:hAnsi="Arial" w:cs="Arial"/>
          <w:sz w:val="18"/>
        </w:rPr>
        <w:t xml:space="preserve">Professional Practice in Early years settings </w:t>
      </w:r>
    </w:p>
    <w:p w:rsidR="00F00AE7" w:rsidRDefault="00C67C19">
      <w:pPr>
        <w:spacing w:after="36"/>
        <w:ind w:left="24"/>
      </w:pPr>
      <w:r>
        <w:rPr>
          <w:rFonts w:ascii="Arial" w:eastAsia="Arial" w:hAnsi="Arial" w:cs="Arial"/>
          <w:sz w:val="12"/>
        </w:rPr>
        <w:t xml:space="preserve"> </w:t>
      </w:r>
    </w:p>
    <w:p w:rsidR="00F00AE7" w:rsidRDefault="00C67C19">
      <w:pPr>
        <w:spacing w:after="2"/>
        <w:ind w:left="34" w:hanging="10"/>
      </w:pPr>
      <w:r>
        <w:rPr>
          <w:rFonts w:ascii="Arial" w:eastAsia="Arial" w:hAnsi="Arial" w:cs="Arial"/>
          <w:sz w:val="18"/>
        </w:rPr>
        <w:t xml:space="preserve"> </w:t>
      </w:r>
      <w:r>
        <w:rPr>
          <w:rFonts w:ascii="Arial" w:eastAsia="Arial" w:hAnsi="Arial" w:cs="Arial"/>
          <w:b/>
          <w:sz w:val="18"/>
          <w:u w:val="single" w:color="000000"/>
        </w:rPr>
        <w:t>There are 6 Optional Units</w:t>
      </w:r>
      <w:r>
        <w:rPr>
          <w:rFonts w:ascii="Arial" w:eastAsia="Arial" w:hAnsi="Arial" w:cs="Arial"/>
          <w:sz w:val="18"/>
          <w:u w:val="single" w:color="000000"/>
        </w:rPr>
        <w:t>, some of which are listed below</w:t>
      </w:r>
      <w:r>
        <w:rPr>
          <w:rFonts w:ascii="Arial" w:eastAsia="Arial" w:hAnsi="Arial" w:cs="Arial"/>
          <w:sz w:val="18"/>
        </w:rPr>
        <w:t xml:space="preserve"> </w:t>
      </w:r>
    </w:p>
    <w:p w:rsidR="00F00AE7" w:rsidRDefault="00C67C19">
      <w:pPr>
        <w:numPr>
          <w:ilvl w:val="0"/>
          <w:numId w:val="14"/>
        </w:numPr>
        <w:spacing w:after="5" w:line="253" w:lineRule="auto"/>
        <w:ind w:hanging="176"/>
        <w:jc w:val="both"/>
      </w:pPr>
      <w:r>
        <w:rPr>
          <w:rFonts w:ascii="Arial" w:eastAsia="Arial" w:hAnsi="Arial" w:cs="Arial"/>
          <w:sz w:val="18"/>
        </w:rPr>
        <w:t xml:space="preserve">Promote Young Children’s Physical Activity and Movement skills </w:t>
      </w:r>
    </w:p>
    <w:p w:rsidR="00F00AE7" w:rsidRDefault="00C67C19">
      <w:pPr>
        <w:numPr>
          <w:ilvl w:val="0"/>
          <w:numId w:val="14"/>
        </w:numPr>
        <w:spacing w:after="5" w:line="253" w:lineRule="auto"/>
        <w:ind w:hanging="176"/>
        <w:jc w:val="both"/>
      </w:pPr>
      <w:r>
        <w:rPr>
          <w:noProof/>
        </w:rPr>
        <mc:AlternateContent>
          <mc:Choice Requires="wpg">
            <w:drawing>
              <wp:anchor distT="0" distB="0" distL="114300" distR="114300" simplePos="0" relativeHeight="251698176" behindDoc="0" locked="0" layoutInCell="1" allowOverlap="1">
                <wp:simplePos x="0" y="0"/>
                <wp:positionH relativeFrom="page">
                  <wp:posOffset>262390</wp:posOffset>
                </wp:positionH>
                <wp:positionV relativeFrom="page">
                  <wp:posOffset>337834</wp:posOffset>
                </wp:positionV>
                <wp:extent cx="190222" cy="4649913"/>
                <wp:effectExtent l="0" t="0" r="0" b="0"/>
                <wp:wrapSquare wrapText="bothSides"/>
                <wp:docPr id="44015" name="Group 44015"/>
                <wp:cNvGraphicFramePr/>
                <a:graphic xmlns:a="http://schemas.openxmlformats.org/drawingml/2006/main">
                  <a:graphicData uri="http://schemas.microsoft.com/office/word/2010/wordprocessingGroup">
                    <wpg:wgp>
                      <wpg:cNvGrpSpPr/>
                      <wpg:grpSpPr>
                        <a:xfrm>
                          <a:off x="0" y="0"/>
                          <a:ext cx="190222" cy="4649913"/>
                          <a:chOff x="0" y="0"/>
                          <a:chExt cx="190222" cy="4649913"/>
                        </a:xfrm>
                      </wpg:grpSpPr>
                      <wps:wsp>
                        <wps:cNvPr id="2917" name="Rectangle 2917"/>
                        <wps:cNvSpPr/>
                        <wps:spPr>
                          <a:xfrm rot="-5399999">
                            <a:off x="-2932295" y="1464622"/>
                            <a:ext cx="6117588" cy="252995"/>
                          </a:xfrm>
                          <a:prstGeom prst="rect">
                            <a:avLst/>
                          </a:prstGeom>
                          <a:ln>
                            <a:noFill/>
                          </a:ln>
                        </wps:spPr>
                        <wps:txbx>
                          <w:txbxContent>
                            <w:p w:rsidR="00F00AE7" w:rsidRDefault="00C67C19">
                              <w:r>
                                <w:rPr>
                                  <w:rFonts w:ascii="Arial" w:eastAsia="Arial" w:hAnsi="Arial" w:cs="Arial"/>
                                  <w:b/>
                                  <w:color w:val="FFFFFF"/>
                                  <w:sz w:val="32"/>
                                  <w:shd w:val="clear" w:color="auto" w:fill="FFCC00"/>
                                </w:rPr>
                                <w:t>An Introduction to Courses in Health Public Sector &amp; Care</w:t>
                              </w:r>
                            </w:p>
                          </w:txbxContent>
                        </wps:txbx>
                        <wps:bodyPr horzOverflow="overflow" vert="horz" lIns="0" tIns="0" rIns="0" bIns="0" rtlCol="0">
                          <a:noAutofit/>
                        </wps:bodyPr>
                      </wps:wsp>
                      <wps:wsp>
                        <wps:cNvPr id="2918" name="Rectangle 2918"/>
                        <wps:cNvSpPr/>
                        <wps:spPr>
                          <a:xfrm rot="-5399999">
                            <a:off x="95765" y="-111015"/>
                            <a:ext cx="61464" cy="252995"/>
                          </a:xfrm>
                          <a:prstGeom prst="rect">
                            <a:avLst/>
                          </a:prstGeom>
                          <a:ln>
                            <a:noFill/>
                          </a:ln>
                        </wps:spPr>
                        <wps:txbx>
                          <w:txbxContent>
                            <w:p w:rsidR="00F00AE7" w:rsidRDefault="00C67C19">
                              <w:r>
                                <w:rPr>
                                  <w:rFonts w:ascii="Arial" w:eastAsia="Arial" w:hAnsi="Arial" w:cs="Arial"/>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4015" style="width:14.9781pt;height:366.135pt;position:absolute;mso-position-horizontal-relative:page;mso-position-horizontal:absolute;margin-left:20.6607pt;mso-position-vertical-relative:page;margin-top:26.6011pt;" coordsize="1902,46499">
                <v:rect id="Rectangle 2917" style="position:absolute;width:61175;height:2529;left:-29322;top:14646;rotation:270;" filled="f" stroked="f">
                  <v:textbox inset="0,0,0,0" style="layout-flow:vertical;mso-layout-flow-alt:bottom-to-top">
                    <w:txbxContent>
                      <w:p>
                        <w:pPr>
                          <w:spacing w:before="0" w:after="160" w:line="259" w:lineRule="auto"/>
                        </w:pPr>
                        <w:r>
                          <w:rPr>
                            <w:rFonts w:cs="Arial" w:hAnsi="Arial" w:eastAsia="Arial" w:ascii="Arial"/>
                            <w:b w:val="1"/>
                            <w:color w:val="ffffff"/>
                            <w:sz w:val="32"/>
                            <w:shd w:val="clear" w:color="auto" w:fill="ffcc00"/>
                          </w:rPr>
                          <w:t xml:space="preserve">An Introduction to Courses in Health Public Sector &amp; Care</w:t>
                        </w:r>
                      </w:p>
                    </w:txbxContent>
                  </v:textbox>
                </v:rect>
                <v:rect id="Rectangle 2918" style="position:absolute;width:614;height:2529;left:957;top:-1110;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w10:wrap type="square"/>
              </v:group>
            </w:pict>
          </mc:Fallback>
        </mc:AlternateContent>
      </w:r>
      <w:r>
        <w:rPr>
          <w:rFonts w:ascii="Arial" w:eastAsia="Arial" w:hAnsi="Arial" w:cs="Arial"/>
          <w:sz w:val="18"/>
        </w:rPr>
        <w:t xml:space="preserve">Support Children and Young Children to have positive relationships  </w:t>
      </w:r>
    </w:p>
    <w:p w:rsidR="00F00AE7" w:rsidRDefault="00C67C19">
      <w:pPr>
        <w:numPr>
          <w:ilvl w:val="0"/>
          <w:numId w:val="14"/>
        </w:numPr>
        <w:spacing w:after="5" w:line="253" w:lineRule="auto"/>
        <w:ind w:hanging="176"/>
        <w:jc w:val="both"/>
      </w:pPr>
      <w:r>
        <w:rPr>
          <w:rFonts w:ascii="Arial" w:eastAsia="Arial" w:hAnsi="Arial" w:cs="Arial"/>
          <w:sz w:val="18"/>
        </w:rPr>
        <w:t xml:space="preserve">Promote Creativity and Creative Learning in Young Children </w:t>
      </w:r>
    </w:p>
    <w:p w:rsidR="00F00AE7" w:rsidRDefault="00C67C19">
      <w:pPr>
        <w:spacing w:after="0"/>
        <w:ind w:left="24"/>
      </w:pPr>
      <w:r>
        <w:rPr>
          <w:rFonts w:ascii="Arial" w:eastAsia="Arial" w:hAnsi="Arial" w:cs="Arial"/>
          <w:sz w:val="18"/>
        </w:rPr>
        <w:t xml:space="preserve"> </w:t>
      </w:r>
      <w:r>
        <w:rPr>
          <w:rFonts w:ascii="Arial" w:eastAsia="Arial" w:hAnsi="Arial" w:cs="Arial"/>
          <w:b/>
          <w:sz w:val="12"/>
        </w:rPr>
        <w:t xml:space="preserve"> </w:t>
      </w:r>
    </w:p>
    <w:p w:rsidR="00F00AE7" w:rsidRDefault="00C67C19">
      <w:pPr>
        <w:spacing w:after="5" w:line="253" w:lineRule="auto"/>
        <w:ind w:left="24" w:firstLine="7"/>
        <w:jc w:val="both"/>
      </w:pPr>
      <w:r>
        <w:rPr>
          <w:rFonts w:ascii="Arial" w:eastAsia="Arial" w:hAnsi="Arial" w:cs="Arial"/>
          <w:b/>
          <w:sz w:val="18"/>
        </w:rPr>
        <w:t>Work Placements</w:t>
      </w:r>
      <w:r>
        <w:rPr>
          <w:rFonts w:ascii="Arial" w:eastAsia="Arial" w:hAnsi="Arial" w:cs="Arial"/>
          <w:sz w:val="18"/>
        </w:rPr>
        <w:t xml:space="preserve">: You are required to undertake work placements 2 days per week. This will be facilitated by liaising with local primary schools, nurseries and day centres. Attendance is </w:t>
      </w:r>
      <w:r>
        <w:rPr>
          <w:rFonts w:ascii="Arial" w:eastAsia="Arial" w:hAnsi="Arial" w:cs="Arial"/>
          <w:sz w:val="18"/>
          <w:u w:val="single" w:color="000000"/>
        </w:rPr>
        <w:t>compulsory</w:t>
      </w:r>
      <w:r>
        <w:rPr>
          <w:rFonts w:ascii="Arial" w:eastAsia="Arial" w:hAnsi="Arial" w:cs="Arial"/>
          <w:sz w:val="18"/>
        </w:rPr>
        <w:t xml:space="preserve"> and a vital part of this course, so you can        provide essential portf</w:t>
      </w:r>
      <w:r>
        <w:rPr>
          <w:rFonts w:ascii="Arial" w:eastAsia="Arial" w:hAnsi="Arial" w:cs="Arial"/>
          <w:sz w:val="18"/>
        </w:rPr>
        <w:t xml:space="preserve">olio evidence of your competence in working with young children. </w:t>
      </w:r>
    </w:p>
    <w:p w:rsidR="00F00AE7" w:rsidRDefault="00C67C19">
      <w:pPr>
        <w:spacing w:after="0"/>
        <w:ind w:left="24"/>
      </w:pPr>
      <w:r>
        <w:rPr>
          <w:rFonts w:ascii="Arial" w:eastAsia="Arial" w:hAnsi="Arial" w:cs="Arial"/>
          <w:sz w:val="18"/>
        </w:rPr>
        <w:t xml:space="preserve"> </w:t>
      </w:r>
      <w:r>
        <w:rPr>
          <w:rFonts w:ascii="Arial" w:eastAsia="Arial" w:hAnsi="Arial" w:cs="Arial"/>
          <w:sz w:val="12"/>
        </w:rPr>
        <w:t xml:space="preserve"> </w:t>
      </w:r>
    </w:p>
    <w:p w:rsidR="00F00AE7" w:rsidRDefault="00C67C19">
      <w:pPr>
        <w:spacing w:after="5" w:line="253" w:lineRule="auto"/>
        <w:ind w:left="24" w:firstLine="7"/>
        <w:jc w:val="both"/>
      </w:pPr>
      <w:r>
        <w:rPr>
          <w:rFonts w:ascii="Arial" w:eastAsia="Arial" w:hAnsi="Arial" w:cs="Arial"/>
          <w:b/>
          <w:sz w:val="18"/>
        </w:rPr>
        <w:t xml:space="preserve">Assessment: </w:t>
      </w:r>
      <w:r>
        <w:rPr>
          <w:rFonts w:ascii="Arial" w:eastAsia="Arial" w:hAnsi="Arial" w:cs="Arial"/>
          <w:sz w:val="18"/>
        </w:rPr>
        <w:t xml:space="preserve">Your work is internally/externally assessed through a combination of methods e.g., assignment tasks, the production of logs or reflective accounts, direct observation by your </w:t>
      </w:r>
      <w:r>
        <w:rPr>
          <w:rFonts w:ascii="Arial" w:eastAsia="Arial" w:hAnsi="Arial" w:cs="Arial"/>
          <w:sz w:val="18"/>
        </w:rPr>
        <w:t xml:space="preserve">assessor while you are in your work placement, simulations, or evidence from others such as witness statements  etc.  Your tutor will advise and support you throughout this work. </w:t>
      </w:r>
    </w:p>
    <w:p w:rsidR="00F00AE7" w:rsidRDefault="00C67C19">
      <w:pPr>
        <w:spacing w:after="0"/>
        <w:ind w:left="24"/>
      </w:pPr>
      <w:r>
        <w:rPr>
          <w:rFonts w:ascii="Arial" w:eastAsia="Arial" w:hAnsi="Arial" w:cs="Arial"/>
          <w:sz w:val="18"/>
        </w:rPr>
        <w:t xml:space="preserve"> </w:t>
      </w:r>
      <w:r>
        <w:rPr>
          <w:rFonts w:ascii="Arial" w:eastAsia="Arial" w:hAnsi="Arial" w:cs="Arial"/>
          <w:sz w:val="12"/>
        </w:rPr>
        <w:t xml:space="preserve"> </w:t>
      </w:r>
    </w:p>
    <w:p w:rsidR="00F00AE7" w:rsidRDefault="00C67C19">
      <w:pPr>
        <w:spacing w:after="5" w:line="253" w:lineRule="auto"/>
        <w:ind w:left="24" w:firstLine="7"/>
        <w:jc w:val="both"/>
      </w:pPr>
      <w:r>
        <w:rPr>
          <w:rFonts w:ascii="Arial" w:eastAsia="Arial" w:hAnsi="Arial" w:cs="Arial"/>
          <w:b/>
          <w:sz w:val="18"/>
        </w:rPr>
        <w:t xml:space="preserve">Qualification Level 3 Diploma </w:t>
      </w:r>
      <w:r>
        <w:rPr>
          <w:rFonts w:ascii="Arial" w:eastAsia="Arial" w:hAnsi="Arial" w:cs="Arial"/>
          <w:sz w:val="18"/>
        </w:rPr>
        <w:t>is awarded to students who successfully ach</w:t>
      </w:r>
      <w:r>
        <w:rPr>
          <w:rFonts w:ascii="Arial" w:eastAsia="Arial" w:hAnsi="Arial" w:cs="Arial"/>
          <w:sz w:val="18"/>
        </w:rPr>
        <w:t xml:space="preserve">ieve the 65 credits from the combination of units studied. </w:t>
      </w:r>
    </w:p>
    <w:p w:rsidR="00F00AE7" w:rsidRDefault="00C67C19">
      <w:pPr>
        <w:spacing w:after="0"/>
        <w:ind w:left="24"/>
      </w:pPr>
      <w:r>
        <w:rPr>
          <w:rFonts w:ascii="Arial" w:eastAsia="Arial" w:hAnsi="Arial" w:cs="Arial"/>
          <w:sz w:val="18"/>
        </w:rPr>
        <w:t xml:space="preserve">  </w:t>
      </w:r>
    </w:p>
    <w:p w:rsidR="00F00AE7" w:rsidRDefault="00C67C19">
      <w:pPr>
        <w:spacing w:after="4" w:line="256" w:lineRule="auto"/>
        <w:ind w:left="34" w:hanging="10"/>
      </w:pPr>
      <w:r>
        <w:rPr>
          <w:rFonts w:ascii="Arial" w:eastAsia="Arial" w:hAnsi="Arial" w:cs="Arial"/>
          <w:b/>
          <w:sz w:val="18"/>
        </w:rPr>
        <w:t>Progression Routes</w:t>
      </w:r>
      <w:r>
        <w:rPr>
          <w:rFonts w:ascii="Arial" w:eastAsia="Arial" w:hAnsi="Arial" w:cs="Arial"/>
          <w:sz w:val="18"/>
        </w:rPr>
        <w:t xml:space="preserve">  </w:t>
      </w:r>
    </w:p>
    <w:p w:rsidR="00F00AE7" w:rsidRDefault="00C67C19">
      <w:pPr>
        <w:spacing w:after="5" w:line="253" w:lineRule="auto"/>
        <w:ind w:left="24" w:firstLine="7"/>
        <w:jc w:val="both"/>
      </w:pPr>
      <w:r>
        <w:rPr>
          <w:rFonts w:ascii="Arial" w:eastAsia="Arial" w:hAnsi="Arial" w:cs="Arial"/>
          <w:sz w:val="18"/>
        </w:rPr>
        <w:t>The  Level 3  Diploma in Children’s Care, Learning and Development will provide the learner with the opportunity to access      employment in a wide range of early years se</w:t>
      </w:r>
      <w:r>
        <w:rPr>
          <w:rFonts w:ascii="Arial" w:eastAsia="Arial" w:hAnsi="Arial" w:cs="Arial"/>
          <w:sz w:val="18"/>
        </w:rPr>
        <w:t xml:space="preserve">ttings including full day care, sessional and childminding and out of school clubs and in the nursery or primary school sectors.  At this level you will be  starting to work in a more supervisory/management role in a range of Child Care settings. </w:t>
      </w:r>
    </w:p>
    <w:p w:rsidR="00F00AE7" w:rsidRDefault="00C67C19">
      <w:pPr>
        <w:spacing w:after="0"/>
        <w:ind w:left="10022"/>
      </w:pPr>
      <w:r>
        <w:rPr>
          <w:noProof/>
        </w:rPr>
        <mc:AlternateContent>
          <mc:Choice Requires="wpg">
            <w:drawing>
              <wp:inline distT="0" distB="0" distL="0" distR="0">
                <wp:extent cx="131077" cy="91464"/>
                <wp:effectExtent l="0" t="0" r="0" b="0"/>
                <wp:docPr id="44014" name="Group 44014"/>
                <wp:cNvGraphicFramePr/>
                <a:graphic xmlns:a="http://schemas.openxmlformats.org/drawingml/2006/main">
                  <a:graphicData uri="http://schemas.microsoft.com/office/word/2010/wordprocessingGroup">
                    <wpg:wgp>
                      <wpg:cNvGrpSpPr/>
                      <wpg:grpSpPr>
                        <a:xfrm>
                          <a:off x="0" y="0"/>
                          <a:ext cx="131077" cy="91464"/>
                          <a:chOff x="0" y="0"/>
                          <a:chExt cx="131077" cy="91464"/>
                        </a:xfrm>
                      </wpg:grpSpPr>
                      <wps:wsp>
                        <wps:cNvPr id="2906" name="Shape 2906"/>
                        <wps:cNvSpPr/>
                        <wps:spPr>
                          <a:xfrm>
                            <a:off x="67818" y="14575"/>
                            <a:ext cx="23495" cy="55743"/>
                          </a:xfrm>
                          <a:custGeom>
                            <a:avLst/>
                            <a:gdLst/>
                            <a:ahLst/>
                            <a:cxnLst/>
                            <a:rect l="0" t="0" r="0" b="0"/>
                            <a:pathLst>
                              <a:path w="23495" h="55743">
                                <a:moveTo>
                                  <a:pt x="23495" y="0"/>
                                </a:moveTo>
                                <a:lnTo>
                                  <a:pt x="23495" y="24400"/>
                                </a:lnTo>
                                <a:lnTo>
                                  <a:pt x="12953" y="42777"/>
                                </a:lnTo>
                                <a:lnTo>
                                  <a:pt x="23495" y="42777"/>
                                </a:lnTo>
                                <a:lnTo>
                                  <a:pt x="23495" y="55743"/>
                                </a:lnTo>
                                <a:lnTo>
                                  <a:pt x="3556" y="55743"/>
                                </a:lnTo>
                                <a:cubicBezTo>
                                  <a:pt x="2921" y="55743"/>
                                  <a:pt x="2413" y="55667"/>
                                  <a:pt x="2032" y="55528"/>
                                </a:cubicBezTo>
                                <a:cubicBezTo>
                                  <a:pt x="1524" y="55388"/>
                                  <a:pt x="1143" y="55057"/>
                                  <a:pt x="889" y="54537"/>
                                </a:cubicBezTo>
                                <a:cubicBezTo>
                                  <a:pt x="508" y="54029"/>
                                  <a:pt x="253" y="53280"/>
                                  <a:pt x="126" y="52315"/>
                                </a:cubicBezTo>
                                <a:cubicBezTo>
                                  <a:pt x="0" y="51349"/>
                                  <a:pt x="0" y="50054"/>
                                  <a:pt x="0" y="48454"/>
                                </a:cubicBezTo>
                                <a:cubicBezTo>
                                  <a:pt x="0" y="47133"/>
                                  <a:pt x="0" y="45990"/>
                                  <a:pt x="0" y="45025"/>
                                </a:cubicBezTo>
                                <a:cubicBezTo>
                                  <a:pt x="126" y="44059"/>
                                  <a:pt x="253" y="43183"/>
                                  <a:pt x="381" y="42396"/>
                                </a:cubicBezTo>
                                <a:cubicBezTo>
                                  <a:pt x="508" y="41621"/>
                                  <a:pt x="635" y="40872"/>
                                  <a:pt x="1015" y="40173"/>
                                </a:cubicBezTo>
                                <a:cubicBezTo>
                                  <a:pt x="1270" y="39475"/>
                                  <a:pt x="1524" y="38738"/>
                                  <a:pt x="2032" y="37951"/>
                                </a:cubicBezTo>
                                <a:lnTo>
                                  <a:pt x="23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8" name="Shape 2908"/>
                        <wps:cNvSpPr/>
                        <wps:spPr>
                          <a:xfrm>
                            <a:off x="91313" y="6577"/>
                            <a:ext cx="35687" cy="80658"/>
                          </a:xfrm>
                          <a:custGeom>
                            <a:avLst/>
                            <a:gdLst/>
                            <a:ahLst/>
                            <a:cxnLst/>
                            <a:rect l="0" t="0" r="0" b="0"/>
                            <a:pathLst>
                              <a:path w="35687" h="80658">
                                <a:moveTo>
                                  <a:pt x="14732" y="0"/>
                                </a:moveTo>
                                <a:cubicBezTo>
                                  <a:pt x="16891" y="0"/>
                                  <a:pt x="18669" y="51"/>
                                  <a:pt x="20066" y="153"/>
                                </a:cubicBezTo>
                                <a:cubicBezTo>
                                  <a:pt x="21590" y="254"/>
                                  <a:pt x="22733" y="419"/>
                                  <a:pt x="23622" y="648"/>
                                </a:cubicBezTo>
                                <a:cubicBezTo>
                                  <a:pt x="24511" y="876"/>
                                  <a:pt x="25146" y="1156"/>
                                  <a:pt x="25654" y="1486"/>
                                </a:cubicBezTo>
                                <a:cubicBezTo>
                                  <a:pt x="26035" y="1816"/>
                                  <a:pt x="26289" y="2197"/>
                                  <a:pt x="26289" y="2654"/>
                                </a:cubicBezTo>
                                <a:lnTo>
                                  <a:pt x="26289" y="50775"/>
                                </a:lnTo>
                                <a:lnTo>
                                  <a:pt x="33274" y="50775"/>
                                </a:lnTo>
                                <a:cubicBezTo>
                                  <a:pt x="34036" y="50775"/>
                                  <a:pt x="34544" y="51270"/>
                                  <a:pt x="35052" y="52286"/>
                                </a:cubicBezTo>
                                <a:cubicBezTo>
                                  <a:pt x="35560" y="53289"/>
                                  <a:pt x="35687" y="54966"/>
                                  <a:pt x="35687" y="57315"/>
                                </a:cubicBezTo>
                                <a:cubicBezTo>
                                  <a:pt x="35687" y="59411"/>
                                  <a:pt x="35560" y="61011"/>
                                  <a:pt x="35052" y="62103"/>
                                </a:cubicBezTo>
                                <a:cubicBezTo>
                                  <a:pt x="34671" y="63195"/>
                                  <a:pt x="34036" y="63741"/>
                                  <a:pt x="33274" y="63741"/>
                                </a:cubicBezTo>
                                <a:lnTo>
                                  <a:pt x="26289" y="63741"/>
                                </a:lnTo>
                                <a:lnTo>
                                  <a:pt x="26289" y="78194"/>
                                </a:lnTo>
                                <a:cubicBezTo>
                                  <a:pt x="26289" y="78601"/>
                                  <a:pt x="26162" y="78969"/>
                                  <a:pt x="25908" y="79273"/>
                                </a:cubicBezTo>
                                <a:cubicBezTo>
                                  <a:pt x="25654" y="79578"/>
                                  <a:pt x="25146" y="79845"/>
                                  <a:pt x="24511" y="80048"/>
                                </a:cubicBezTo>
                                <a:cubicBezTo>
                                  <a:pt x="24003" y="80251"/>
                                  <a:pt x="23114" y="80404"/>
                                  <a:pt x="22098" y="80506"/>
                                </a:cubicBezTo>
                                <a:cubicBezTo>
                                  <a:pt x="21209" y="80607"/>
                                  <a:pt x="19939" y="80658"/>
                                  <a:pt x="18288" y="80658"/>
                                </a:cubicBezTo>
                                <a:cubicBezTo>
                                  <a:pt x="16891" y="80658"/>
                                  <a:pt x="15621" y="80607"/>
                                  <a:pt x="14605" y="80506"/>
                                </a:cubicBezTo>
                                <a:cubicBezTo>
                                  <a:pt x="13589" y="80404"/>
                                  <a:pt x="12827" y="80251"/>
                                  <a:pt x="12192" y="80048"/>
                                </a:cubicBezTo>
                                <a:cubicBezTo>
                                  <a:pt x="11557" y="79845"/>
                                  <a:pt x="11176" y="79578"/>
                                  <a:pt x="10922" y="79273"/>
                                </a:cubicBezTo>
                                <a:cubicBezTo>
                                  <a:pt x="10668" y="78969"/>
                                  <a:pt x="10541" y="78601"/>
                                  <a:pt x="10541" y="78194"/>
                                </a:cubicBezTo>
                                <a:lnTo>
                                  <a:pt x="10541" y="63741"/>
                                </a:lnTo>
                                <a:lnTo>
                                  <a:pt x="0" y="63741"/>
                                </a:lnTo>
                                <a:lnTo>
                                  <a:pt x="0" y="50775"/>
                                </a:lnTo>
                                <a:lnTo>
                                  <a:pt x="10541" y="50775"/>
                                </a:lnTo>
                                <a:lnTo>
                                  <a:pt x="10541" y="14021"/>
                                </a:lnTo>
                                <a:lnTo>
                                  <a:pt x="0" y="32398"/>
                                </a:lnTo>
                                <a:lnTo>
                                  <a:pt x="0" y="7998"/>
                                </a:lnTo>
                                <a:lnTo>
                                  <a:pt x="3302" y="2159"/>
                                </a:lnTo>
                                <a:cubicBezTo>
                                  <a:pt x="3556" y="1791"/>
                                  <a:pt x="3810" y="1473"/>
                                  <a:pt x="4318" y="1207"/>
                                </a:cubicBezTo>
                                <a:cubicBezTo>
                                  <a:pt x="4826" y="940"/>
                                  <a:pt x="5588" y="711"/>
                                  <a:pt x="6477" y="521"/>
                                </a:cubicBezTo>
                                <a:cubicBezTo>
                                  <a:pt x="7366" y="343"/>
                                  <a:pt x="8382" y="203"/>
                                  <a:pt x="9779" y="127"/>
                                </a:cubicBezTo>
                                <a:cubicBezTo>
                                  <a:pt x="11176" y="38"/>
                                  <a:pt x="12827" y="0"/>
                                  <a:pt x="147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9" name="Shape 2909"/>
                        <wps:cNvSpPr/>
                        <wps:spPr>
                          <a:xfrm>
                            <a:off x="80772" y="20598"/>
                            <a:ext cx="21082" cy="36754"/>
                          </a:xfrm>
                          <a:custGeom>
                            <a:avLst/>
                            <a:gdLst/>
                            <a:ahLst/>
                            <a:cxnLst/>
                            <a:rect l="0" t="0" r="0" b="0"/>
                            <a:pathLst>
                              <a:path w="21082" h="36754">
                                <a:moveTo>
                                  <a:pt x="21082" y="0"/>
                                </a:moveTo>
                                <a:lnTo>
                                  <a:pt x="0" y="36754"/>
                                </a:lnTo>
                                <a:lnTo>
                                  <a:pt x="21082" y="36754"/>
                                </a:lnTo>
                                <a:lnTo>
                                  <a:pt x="21082" y="0"/>
                                </a:ln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2910" name="Shape 2910"/>
                        <wps:cNvSpPr/>
                        <wps:spPr>
                          <a:xfrm>
                            <a:off x="67818" y="6577"/>
                            <a:ext cx="59182" cy="80658"/>
                          </a:xfrm>
                          <a:custGeom>
                            <a:avLst/>
                            <a:gdLst/>
                            <a:ahLst/>
                            <a:cxnLst/>
                            <a:rect l="0" t="0" r="0" b="0"/>
                            <a:pathLst>
                              <a:path w="59182" h="80658">
                                <a:moveTo>
                                  <a:pt x="38226" y="0"/>
                                </a:moveTo>
                                <a:cubicBezTo>
                                  <a:pt x="40386" y="0"/>
                                  <a:pt x="42164" y="51"/>
                                  <a:pt x="43561" y="153"/>
                                </a:cubicBezTo>
                                <a:cubicBezTo>
                                  <a:pt x="45085" y="254"/>
                                  <a:pt x="46227" y="419"/>
                                  <a:pt x="47117" y="648"/>
                                </a:cubicBezTo>
                                <a:cubicBezTo>
                                  <a:pt x="48006" y="876"/>
                                  <a:pt x="48640" y="1156"/>
                                  <a:pt x="49149" y="1486"/>
                                </a:cubicBezTo>
                                <a:cubicBezTo>
                                  <a:pt x="49530" y="1816"/>
                                  <a:pt x="49784" y="2197"/>
                                  <a:pt x="49784" y="2654"/>
                                </a:cubicBezTo>
                                <a:lnTo>
                                  <a:pt x="49784" y="50775"/>
                                </a:lnTo>
                                <a:lnTo>
                                  <a:pt x="56769" y="50775"/>
                                </a:lnTo>
                                <a:cubicBezTo>
                                  <a:pt x="57531" y="50775"/>
                                  <a:pt x="58039" y="51270"/>
                                  <a:pt x="58547" y="52286"/>
                                </a:cubicBezTo>
                                <a:cubicBezTo>
                                  <a:pt x="59055" y="53289"/>
                                  <a:pt x="59182" y="54966"/>
                                  <a:pt x="59182" y="57315"/>
                                </a:cubicBezTo>
                                <a:cubicBezTo>
                                  <a:pt x="59182" y="59411"/>
                                  <a:pt x="59055" y="61011"/>
                                  <a:pt x="58547" y="62103"/>
                                </a:cubicBezTo>
                                <a:cubicBezTo>
                                  <a:pt x="58165" y="63195"/>
                                  <a:pt x="57531" y="63741"/>
                                  <a:pt x="56769" y="63741"/>
                                </a:cubicBezTo>
                                <a:lnTo>
                                  <a:pt x="49784" y="63741"/>
                                </a:lnTo>
                                <a:lnTo>
                                  <a:pt x="49784" y="78194"/>
                                </a:lnTo>
                                <a:cubicBezTo>
                                  <a:pt x="49784" y="78601"/>
                                  <a:pt x="49657" y="78969"/>
                                  <a:pt x="49402" y="79273"/>
                                </a:cubicBezTo>
                                <a:cubicBezTo>
                                  <a:pt x="49149" y="79578"/>
                                  <a:pt x="48640" y="79845"/>
                                  <a:pt x="48006" y="80048"/>
                                </a:cubicBezTo>
                                <a:cubicBezTo>
                                  <a:pt x="47498" y="80251"/>
                                  <a:pt x="46609" y="80404"/>
                                  <a:pt x="45593" y="80506"/>
                                </a:cubicBezTo>
                                <a:cubicBezTo>
                                  <a:pt x="44703" y="80607"/>
                                  <a:pt x="43434" y="80658"/>
                                  <a:pt x="41783" y="80658"/>
                                </a:cubicBezTo>
                                <a:cubicBezTo>
                                  <a:pt x="40386" y="80658"/>
                                  <a:pt x="39115" y="80607"/>
                                  <a:pt x="38100" y="80506"/>
                                </a:cubicBezTo>
                                <a:cubicBezTo>
                                  <a:pt x="37084" y="80404"/>
                                  <a:pt x="36322" y="80251"/>
                                  <a:pt x="35687" y="80048"/>
                                </a:cubicBezTo>
                                <a:cubicBezTo>
                                  <a:pt x="35051" y="79845"/>
                                  <a:pt x="34671" y="79578"/>
                                  <a:pt x="34417" y="79273"/>
                                </a:cubicBezTo>
                                <a:cubicBezTo>
                                  <a:pt x="34163" y="78969"/>
                                  <a:pt x="34036" y="78601"/>
                                  <a:pt x="34036" y="78194"/>
                                </a:cubicBezTo>
                                <a:lnTo>
                                  <a:pt x="34036" y="63741"/>
                                </a:lnTo>
                                <a:lnTo>
                                  <a:pt x="3556" y="63741"/>
                                </a:lnTo>
                                <a:cubicBezTo>
                                  <a:pt x="2921" y="63741"/>
                                  <a:pt x="2413" y="63665"/>
                                  <a:pt x="2032" y="63526"/>
                                </a:cubicBezTo>
                                <a:cubicBezTo>
                                  <a:pt x="1524" y="63386"/>
                                  <a:pt x="1143" y="63055"/>
                                  <a:pt x="889" y="62535"/>
                                </a:cubicBezTo>
                                <a:cubicBezTo>
                                  <a:pt x="508" y="62027"/>
                                  <a:pt x="253" y="61278"/>
                                  <a:pt x="126" y="60313"/>
                                </a:cubicBezTo>
                                <a:cubicBezTo>
                                  <a:pt x="0" y="59347"/>
                                  <a:pt x="0" y="58052"/>
                                  <a:pt x="0" y="56452"/>
                                </a:cubicBezTo>
                                <a:cubicBezTo>
                                  <a:pt x="0" y="55131"/>
                                  <a:pt x="0" y="53988"/>
                                  <a:pt x="0" y="53023"/>
                                </a:cubicBezTo>
                                <a:cubicBezTo>
                                  <a:pt x="126" y="52057"/>
                                  <a:pt x="253" y="51181"/>
                                  <a:pt x="381" y="50394"/>
                                </a:cubicBezTo>
                                <a:cubicBezTo>
                                  <a:pt x="508" y="49619"/>
                                  <a:pt x="635" y="48870"/>
                                  <a:pt x="1015" y="48171"/>
                                </a:cubicBezTo>
                                <a:cubicBezTo>
                                  <a:pt x="1270" y="47473"/>
                                  <a:pt x="1524" y="46736"/>
                                  <a:pt x="2032" y="45949"/>
                                </a:cubicBezTo>
                                <a:lnTo>
                                  <a:pt x="26797" y="2159"/>
                                </a:lnTo>
                                <a:cubicBezTo>
                                  <a:pt x="27051" y="1791"/>
                                  <a:pt x="27305" y="1473"/>
                                  <a:pt x="27813" y="1207"/>
                                </a:cubicBezTo>
                                <a:cubicBezTo>
                                  <a:pt x="28321" y="940"/>
                                  <a:pt x="29083" y="711"/>
                                  <a:pt x="29972" y="521"/>
                                </a:cubicBezTo>
                                <a:cubicBezTo>
                                  <a:pt x="30861" y="343"/>
                                  <a:pt x="31876" y="203"/>
                                  <a:pt x="33274" y="127"/>
                                </a:cubicBezTo>
                                <a:cubicBezTo>
                                  <a:pt x="34671" y="38"/>
                                  <a:pt x="36322" y="0"/>
                                  <a:pt x="38226"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2913" name="Picture 2913"/>
                          <pic:cNvPicPr/>
                        </pic:nvPicPr>
                        <pic:blipFill>
                          <a:blip r:embed="rId114"/>
                          <a:stretch>
                            <a:fillRect/>
                          </a:stretch>
                        </pic:blipFill>
                        <pic:spPr>
                          <a:xfrm>
                            <a:off x="0" y="0"/>
                            <a:ext cx="131077" cy="91464"/>
                          </a:xfrm>
                          <a:prstGeom prst="rect">
                            <a:avLst/>
                          </a:prstGeom>
                        </pic:spPr>
                      </pic:pic>
                    </wpg:wgp>
                  </a:graphicData>
                </a:graphic>
              </wp:inline>
            </w:drawing>
          </mc:Choice>
          <mc:Fallback xmlns:a="http://schemas.openxmlformats.org/drawingml/2006/main">
            <w:pict>
              <v:group id="Group 44014" style="width:10.321pt;height:7.2019pt;mso-position-horizontal-relative:char;mso-position-vertical-relative:line" coordsize="1310,914">
                <v:shape id="Shape 2906" style="position:absolute;width:234;height:557;left:678;top:145;" coordsize="23495,55743" path="m23495,0l23495,24400l12953,42777l23495,42777l23495,55743l3556,55743c2921,55743,2413,55667,2032,55528c1524,55388,1143,55057,889,54537c508,54029,253,53280,126,52315c0,51349,0,50054,0,48454c0,47133,0,45990,0,45025c126,44059,253,43183,381,42396c508,41621,635,40872,1015,40173c1270,39475,1524,38738,2032,37951l23495,0x">
                  <v:stroke weight="0pt" endcap="flat" joinstyle="miter" miterlimit="10" on="false" color="#000000" opacity="0"/>
                  <v:fill on="true" color="#000000"/>
                </v:shape>
                <v:shape id="Shape 2908" style="position:absolute;width:356;height:806;left:913;top:65;" coordsize="35687,80658" path="m14732,0c16891,0,18669,51,20066,153c21590,254,22733,419,23622,648c24511,876,25146,1156,25654,1486c26035,1816,26289,2197,26289,2654l26289,50775l33274,50775c34036,50775,34544,51270,35052,52286c35560,53289,35687,54966,35687,57315c35687,59411,35560,61011,35052,62103c34671,63195,34036,63741,33274,63741l26289,63741l26289,78194c26289,78601,26162,78969,25908,79273c25654,79578,25146,79845,24511,80048c24003,80251,23114,80404,22098,80506c21209,80607,19939,80658,18288,80658c16891,80658,15621,80607,14605,80506c13589,80404,12827,80251,12192,80048c11557,79845,11176,79578,10922,79273c10668,78969,10541,78601,10541,78194l10541,63741l0,63741l0,50775l10541,50775l10541,14021l0,32398l0,7998l3302,2159c3556,1791,3810,1473,4318,1207c4826,940,5588,711,6477,521c7366,343,8382,203,9779,127c11176,38,12827,0,14732,0x">
                  <v:stroke weight="0pt" endcap="flat" joinstyle="miter" miterlimit="10" on="false" color="#000000" opacity="0"/>
                  <v:fill on="true" color="#000000"/>
                </v:shape>
                <v:shape id="Shape 2909" style="position:absolute;width:210;height:367;left:807;top:205;" coordsize="21082,36754" path="m21082,0l0,36754l21082,36754l21082,0x">
                  <v:stroke weight="0.75pt" endcap="flat" joinstyle="round" on="true" color="#000000" opacity="0.498039"/>
                  <v:fill on="false" color="#000000" opacity="0"/>
                </v:shape>
                <v:shape id="Shape 2910" style="position:absolute;width:591;height:806;left:678;top:65;" coordsize="59182,80658" path="m38226,0c40386,0,42164,51,43561,153c45085,254,46227,419,47117,648c48006,876,48640,1156,49149,1486c49530,1816,49784,2197,49784,2654l49784,50775l56769,50775c57531,50775,58039,51270,58547,52286c59055,53289,59182,54966,59182,57315c59182,59411,59055,61011,58547,62103c58165,63195,57531,63741,56769,63741l49784,63741l49784,78194c49784,78601,49657,78969,49402,79273c49149,79578,48640,79845,48006,80048c47498,80251,46609,80404,45593,80506c44703,80607,43434,80658,41783,80658c40386,80658,39115,80607,38100,80506c37084,80404,36322,80251,35687,80048c35051,79845,34671,79578,34417,79273c34163,78969,34036,78601,34036,78194l34036,63741l3556,63741c2921,63741,2413,63665,2032,63526c1524,63386,1143,63055,889,62535c508,62027,253,61278,126,60313c0,59347,0,58052,0,56452c0,55131,0,53988,0,53023c126,52057,253,51181,381,50394c508,49619,635,48870,1015,48171c1270,47473,1524,46736,2032,45949l26797,2159c27051,1791,27305,1473,27813,1207c28321,940,29083,711,29972,521c30861,343,31876,203,33274,127c34671,38,36322,0,38226,0x">
                  <v:stroke weight="0.75pt" endcap="flat" joinstyle="round" on="true" color="#000000" opacity="0.498039"/>
                  <v:fill on="false" color="#000000" opacity="0"/>
                </v:shape>
                <v:shape id="Picture 2913" style="position:absolute;width:1310;height:914;left:0;top:0;" filled="f">
                  <v:imagedata r:id="rId115"/>
                </v:shape>
              </v:group>
            </w:pict>
          </mc:Fallback>
        </mc:AlternateContent>
      </w:r>
    </w:p>
    <w:p w:rsidR="00F00AE7" w:rsidRDefault="00C67C19">
      <w:pPr>
        <w:pStyle w:val="Heading2"/>
        <w:spacing w:after="0"/>
        <w:ind w:left="-130"/>
      </w:pPr>
      <w:r>
        <w:rPr>
          <w:rFonts w:ascii="Calibri" w:eastAsia="Calibri" w:hAnsi="Calibri" w:cs="Calibri"/>
          <w:b w:val="0"/>
          <w:color w:val="000000"/>
          <w:u w:val="none" w:color="000000"/>
        </w:rPr>
        <w:t xml:space="preserve"> </w:t>
      </w:r>
      <w:r>
        <w:rPr>
          <w:color w:val="FFCC00"/>
          <w:u w:color="FFCC00"/>
        </w:rPr>
        <w:t>SUBJECT: HEALTH &amp; SOCIAL CARE - DOUBLE/SINGLE AWARD</w:t>
      </w:r>
      <w:r>
        <w:rPr>
          <w:color w:val="FFCC00"/>
          <w:u w:val="none" w:color="000000"/>
        </w:rPr>
        <w:t xml:space="preserve"> </w:t>
      </w:r>
    </w:p>
    <w:p w:rsidR="00F00AE7" w:rsidRDefault="00C67C19">
      <w:pPr>
        <w:spacing w:after="52"/>
        <w:ind w:left="24"/>
      </w:pPr>
      <w:r>
        <w:rPr>
          <w:rFonts w:ascii="Arial" w:eastAsia="Arial" w:hAnsi="Arial" w:cs="Arial"/>
          <w:b/>
          <w:color w:val="FFCC00"/>
          <w:sz w:val="12"/>
        </w:rPr>
        <w:t xml:space="preserve"> </w:t>
      </w:r>
      <w:r>
        <w:rPr>
          <w:rFonts w:ascii="Arial" w:eastAsia="Arial" w:hAnsi="Arial" w:cs="Arial"/>
          <w:b/>
          <w:color w:val="FFCC00"/>
          <w:sz w:val="10"/>
        </w:rPr>
        <w:t xml:space="preserve"> </w:t>
      </w:r>
    </w:p>
    <w:p w:rsidR="00F00AE7" w:rsidRDefault="00C67C19">
      <w:pPr>
        <w:spacing w:after="0"/>
        <w:ind w:left="19" w:hanging="10"/>
      </w:pPr>
      <w:r>
        <w:rPr>
          <w:rFonts w:ascii="Arial" w:eastAsia="Arial" w:hAnsi="Arial" w:cs="Arial"/>
          <w:b/>
          <w:color w:val="FFCC00"/>
          <w:sz w:val="20"/>
        </w:rPr>
        <w:t xml:space="preserve">Applied Health &amp; Social Care is delivered by CCEA </w:t>
      </w:r>
    </w:p>
    <w:p w:rsidR="00F00AE7" w:rsidRDefault="00C67C19">
      <w:pPr>
        <w:spacing w:after="0"/>
        <w:ind w:left="19" w:hanging="10"/>
      </w:pPr>
      <w:r>
        <w:rPr>
          <w:rFonts w:ascii="Arial" w:eastAsia="Arial" w:hAnsi="Arial" w:cs="Arial"/>
          <w:b/>
          <w:color w:val="FFCC00"/>
          <w:sz w:val="20"/>
        </w:rPr>
        <w:t xml:space="preserve">Qualification Value: 1 or 2 A-Levels depending on whether you do Single Award or Double Award courses Course duration: These are 2 Year Courses </w:t>
      </w:r>
    </w:p>
    <w:p w:rsidR="00F00AE7" w:rsidRDefault="00C67C19">
      <w:pPr>
        <w:spacing w:after="0"/>
        <w:ind w:left="24"/>
      </w:pPr>
      <w:r>
        <w:rPr>
          <w:rFonts w:ascii="Arial" w:eastAsia="Arial" w:hAnsi="Arial" w:cs="Arial"/>
          <w:b/>
          <w:color w:val="5F5F5F"/>
          <w:sz w:val="16"/>
        </w:rPr>
        <w:t xml:space="preserve"> </w:t>
      </w:r>
    </w:p>
    <w:p w:rsidR="00F00AE7" w:rsidRDefault="00C67C19">
      <w:pPr>
        <w:spacing w:after="0"/>
        <w:ind w:left="34" w:hanging="10"/>
      </w:pPr>
      <w:r>
        <w:rPr>
          <w:rFonts w:ascii="Arial" w:eastAsia="Arial" w:hAnsi="Arial" w:cs="Arial"/>
          <w:b/>
          <w:sz w:val="16"/>
        </w:rPr>
        <w:t>Co</w:t>
      </w:r>
      <w:r>
        <w:rPr>
          <w:rFonts w:ascii="Arial" w:eastAsia="Arial" w:hAnsi="Arial" w:cs="Arial"/>
          <w:b/>
          <w:sz w:val="16"/>
        </w:rPr>
        <w:t xml:space="preserve">urse Content </w:t>
      </w:r>
    </w:p>
    <w:p w:rsidR="00F00AE7" w:rsidRDefault="00C67C19">
      <w:pPr>
        <w:spacing w:after="5" w:line="258" w:lineRule="auto"/>
        <w:ind w:left="34" w:hanging="10"/>
      </w:pPr>
      <w:r>
        <w:rPr>
          <w:rFonts w:ascii="Arial" w:eastAsia="Arial" w:hAnsi="Arial" w:cs="Arial"/>
          <w:sz w:val="16"/>
        </w:rPr>
        <w:t xml:space="preserve">Students wishing to do the </w:t>
      </w:r>
      <w:r>
        <w:rPr>
          <w:rFonts w:ascii="Arial" w:eastAsia="Arial" w:hAnsi="Arial" w:cs="Arial"/>
          <w:b/>
          <w:sz w:val="16"/>
        </w:rPr>
        <w:t xml:space="preserve">Single Award Course </w:t>
      </w:r>
      <w:r>
        <w:rPr>
          <w:rFonts w:ascii="Arial" w:eastAsia="Arial" w:hAnsi="Arial" w:cs="Arial"/>
          <w:sz w:val="16"/>
        </w:rPr>
        <w:t xml:space="preserve">will complete 6 Single Award Units listed below, over the two years in Year 13/14, 3 Units per year. Students wishing to do the </w:t>
      </w:r>
      <w:r>
        <w:rPr>
          <w:rFonts w:ascii="Arial" w:eastAsia="Arial" w:hAnsi="Arial" w:cs="Arial"/>
          <w:b/>
          <w:sz w:val="16"/>
        </w:rPr>
        <w:t xml:space="preserve">Advanced Double Award Course </w:t>
      </w:r>
      <w:r>
        <w:rPr>
          <w:rFonts w:ascii="Arial" w:eastAsia="Arial" w:hAnsi="Arial" w:cs="Arial"/>
          <w:sz w:val="16"/>
        </w:rPr>
        <w:t xml:space="preserve">will complete all 12 Compulsory Units </w:t>
      </w:r>
      <w:r>
        <w:rPr>
          <w:rFonts w:ascii="Arial" w:eastAsia="Arial" w:hAnsi="Arial" w:cs="Arial"/>
          <w:sz w:val="16"/>
        </w:rPr>
        <w:t xml:space="preserve">listed over two years in Year 13/14, 6 Units per year. </w:t>
      </w:r>
    </w:p>
    <w:p w:rsidR="00F00AE7" w:rsidRDefault="00C67C19">
      <w:pPr>
        <w:spacing w:after="0"/>
        <w:ind w:left="4" w:right="52"/>
        <w:jc w:val="right"/>
      </w:pPr>
      <w:r>
        <w:rPr>
          <w:rFonts w:ascii="Arial" w:eastAsia="Arial" w:hAnsi="Arial" w:cs="Arial"/>
          <w:sz w:val="18"/>
        </w:rPr>
        <w:t xml:space="preserve"> </w:t>
      </w:r>
    </w:p>
    <w:tbl>
      <w:tblPr>
        <w:tblStyle w:val="TableGrid"/>
        <w:tblpPr w:vertAnchor="text" w:tblpX="4" w:tblpY="-46"/>
        <w:tblOverlap w:val="never"/>
        <w:tblW w:w="10299" w:type="dxa"/>
        <w:tblInd w:w="0" w:type="dxa"/>
        <w:tblCellMar>
          <w:top w:w="96" w:type="dxa"/>
          <w:left w:w="115" w:type="dxa"/>
          <w:bottom w:w="0" w:type="dxa"/>
          <w:right w:w="115" w:type="dxa"/>
        </w:tblCellMar>
        <w:tblLook w:val="04A0" w:firstRow="1" w:lastRow="0" w:firstColumn="1" w:lastColumn="0" w:noHBand="0" w:noVBand="1"/>
      </w:tblPr>
      <w:tblGrid>
        <w:gridCol w:w="2993"/>
        <w:gridCol w:w="4421"/>
        <w:gridCol w:w="2885"/>
      </w:tblGrid>
      <w:tr w:rsidR="00F00AE7">
        <w:trPr>
          <w:trHeight w:val="330"/>
        </w:trPr>
        <w:tc>
          <w:tcPr>
            <w:tcW w:w="2993"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1"/>
              <w:jc w:val="center"/>
            </w:pPr>
            <w:r>
              <w:rPr>
                <w:b/>
                <w:sz w:val="16"/>
              </w:rPr>
              <w:t xml:space="preserve">Unit Number </w:t>
            </w:r>
          </w:p>
        </w:tc>
        <w:tc>
          <w:tcPr>
            <w:tcW w:w="4421"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1"/>
              <w:jc w:val="center"/>
            </w:pPr>
            <w:r>
              <w:rPr>
                <w:b/>
                <w:sz w:val="16"/>
              </w:rPr>
              <w:t xml:space="preserve">Name of Unit </w:t>
            </w:r>
          </w:p>
        </w:tc>
        <w:tc>
          <w:tcPr>
            <w:tcW w:w="2885" w:type="dxa"/>
            <w:tcBorders>
              <w:top w:val="single" w:sz="5" w:space="0" w:color="000000"/>
              <w:left w:val="single" w:sz="5" w:space="0" w:color="000000"/>
              <w:bottom w:val="single" w:sz="5" w:space="0" w:color="000000"/>
              <w:right w:val="single" w:sz="5" w:space="0" w:color="000000"/>
            </w:tcBorders>
          </w:tcPr>
          <w:p w:rsidR="00F00AE7" w:rsidRDefault="00C67C19">
            <w:pPr>
              <w:spacing w:after="0"/>
              <w:jc w:val="center"/>
            </w:pPr>
            <w:r>
              <w:rPr>
                <w:b/>
                <w:sz w:val="16"/>
              </w:rPr>
              <w:t xml:space="preserve">Requirements </w:t>
            </w:r>
          </w:p>
        </w:tc>
      </w:tr>
      <w:tr w:rsidR="00F00AE7">
        <w:trPr>
          <w:trHeight w:val="333"/>
        </w:trPr>
        <w:tc>
          <w:tcPr>
            <w:tcW w:w="2993" w:type="dxa"/>
            <w:tcBorders>
              <w:top w:val="single" w:sz="5" w:space="0" w:color="000000"/>
              <w:left w:val="single" w:sz="5" w:space="0" w:color="000000"/>
              <w:bottom w:val="single" w:sz="5" w:space="0" w:color="000000"/>
              <w:right w:val="single" w:sz="5" w:space="0" w:color="000000"/>
            </w:tcBorders>
          </w:tcPr>
          <w:p w:rsidR="00F00AE7" w:rsidRDefault="00C67C19">
            <w:pPr>
              <w:spacing w:after="0"/>
              <w:jc w:val="center"/>
            </w:pPr>
            <w:r>
              <w:rPr>
                <w:sz w:val="16"/>
              </w:rPr>
              <w:t xml:space="preserve">AS Unit 1 - Single Award </w:t>
            </w:r>
          </w:p>
        </w:tc>
        <w:tc>
          <w:tcPr>
            <w:tcW w:w="4421"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2"/>
              <w:jc w:val="center"/>
            </w:pPr>
            <w:r>
              <w:rPr>
                <w:sz w:val="16"/>
              </w:rPr>
              <w:t xml:space="preserve">Promoting Quality Care </w:t>
            </w:r>
          </w:p>
        </w:tc>
        <w:tc>
          <w:tcPr>
            <w:tcW w:w="2885" w:type="dxa"/>
            <w:tcBorders>
              <w:top w:val="single" w:sz="5" w:space="0" w:color="000000"/>
              <w:left w:val="single" w:sz="5" w:space="0" w:color="000000"/>
              <w:bottom w:val="single" w:sz="5" w:space="0" w:color="000000"/>
              <w:right w:val="single" w:sz="5" w:space="0" w:color="000000"/>
            </w:tcBorders>
          </w:tcPr>
          <w:p w:rsidR="00F00AE7" w:rsidRDefault="00C67C19">
            <w:pPr>
              <w:spacing w:after="0"/>
              <w:jc w:val="center"/>
            </w:pPr>
            <w:r>
              <w:rPr>
                <w:sz w:val="16"/>
              </w:rPr>
              <w:t xml:space="preserve">Compulsory/Assignment </w:t>
            </w:r>
          </w:p>
        </w:tc>
      </w:tr>
      <w:tr w:rsidR="00F00AE7">
        <w:trPr>
          <w:trHeight w:val="333"/>
        </w:trPr>
        <w:tc>
          <w:tcPr>
            <w:tcW w:w="2993" w:type="dxa"/>
            <w:tcBorders>
              <w:top w:val="single" w:sz="5" w:space="0" w:color="000000"/>
              <w:left w:val="single" w:sz="5" w:space="0" w:color="000000"/>
              <w:bottom w:val="single" w:sz="5" w:space="0" w:color="000000"/>
              <w:right w:val="single" w:sz="5" w:space="0" w:color="000000"/>
            </w:tcBorders>
          </w:tcPr>
          <w:p w:rsidR="00F00AE7" w:rsidRDefault="00C67C19">
            <w:pPr>
              <w:spacing w:after="0"/>
              <w:jc w:val="center"/>
            </w:pPr>
            <w:r>
              <w:rPr>
                <w:sz w:val="16"/>
              </w:rPr>
              <w:t xml:space="preserve">AS Unit 2 - Single Award </w:t>
            </w:r>
          </w:p>
        </w:tc>
        <w:tc>
          <w:tcPr>
            <w:tcW w:w="4421"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4"/>
              <w:jc w:val="center"/>
            </w:pPr>
            <w:r>
              <w:rPr>
                <w:sz w:val="16"/>
              </w:rPr>
              <w:t xml:space="preserve">Communication in Care Settings </w:t>
            </w:r>
          </w:p>
        </w:tc>
        <w:tc>
          <w:tcPr>
            <w:tcW w:w="2885" w:type="dxa"/>
            <w:tcBorders>
              <w:top w:val="single" w:sz="5" w:space="0" w:color="000000"/>
              <w:left w:val="single" w:sz="5" w:space="0" w:color="000000"/>
              <w:bottom w:val="single" w:sz="5" w:space="0" w:color="000000"/>
              <w:right w:val="single" w:sz="5" w:space="0" w:color="000000"/>
            </w:tcBorders>
          </w:tcPr>
          <w:p w:rsidR="00F00AE7" w:rsidRDefault="00C67C19">
            <w:pPr>
              <w:spacing w:after="0"/>
              <w:jc w:val="center"/>
            </w:pPr>
            <w:r>
              <w:rPr>
                <w:sz w:val="16"/>
              </w:rPr>
              <w:t xml:space="preserve">Compulsory/Assignment </w:t>
            </w:r>
          </w:p>
        </w:tc>
      </w:tr>
      <w:tr w:rsidR="00F00AE7">
        <w:trPr>
          <w:trHeight w:val="333"/>
        </w:trPr>
        <w:tc>
          <w:tcPr>
            <w:tcW w:w="2993" w:type="dxa"/>
            <w:tcBorders>
              <w:top w:val="single" w:sz="5" w:space="0" w:color="000000"/>
              <w:left w:val="single" w:sz="5" w:space="0" w:color="000000"/>
              <w:bottom w:val="single" w:sz="5" w:space="0" w:color="000000"/>
              <w:right w:val="single" w:sz="5" w:space="0" w:color="000000"/>
            </w:tcBorders>
          </w:tcPr>
          <w:p w:rsidR="00F00AE7" w:rsidRDefault="00C67C19">
            <w:pPr>
              <w:spacing w:after="0"/>
              <w:jc w:val="center"/>
            </w:pPr>
            <w:r>
              <w:rPr>
                <w:sz w:val="16"/>
              </w:rPr>
              <w:t xml:space="preserve">AS Unit 3 - Single Award </w:t>
            </w:r>
          </w:p>
        </w:tc>
        <w:tc>
          <w:tcPr>
            <w:tcW w:w="4421"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4"/>
              <w:jc w:val="center"/>
            </w:pPr>
            <w:r>
              <w:rPr>
                <w:sz w:val="16"/>
              </w:rPr>
              <w:t xml:space="preserve">Health and Well-being </w:t>
            </w:r>
          </w:p>
        </w:tc>
        <w:tc>
          <w:tcPr>
            <w:tcW w:w="2885" w:type="dxa"/>
            <w:tcBorders>
              <w:top w:val="single" w:sz="5" w:space="0" w:color="000000"/>
              <w:left w:val="single" w:sz="5" w:space="0" w:color="000000"/>
              <w:bottom w:val="single" w:sz="5" w:space="0" w:color="000000"/>
              <w:right w:val="single" w:sz="5" w:space="0" w:color="000000"/>
            </w:tcBorders>
          </w:tcPr>
          <w:p w:rsidR="00F00AE7" w:rsidRDefault="00C67C19">
            <w:pPr>
              <w:spacing w:after="0"/>
              <w:jc w:val="center"/>
            </w:pPr>
            <w:r>
              <w:rPr>
                <w:sz w:val="16"/>
              </w:rPr>
              <w:t xml:space="preserve">Compulsory/Exam </w:t>
            </w:r>
          </w:p>
        </w:tc>
      </w:tr>
      <w:tr w:rsidR="00F00AE7">
        <w:trPr>
          <w:trHeight w:val="333"/>
        </w:trPr>
        <w:tc>
          <w:tcPr>
            <w:tcW w:w="2993"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2"/>
              <w:jc w:val="center"/>
            </w:pPr>
            <w:r>
              <w:rPr>
                <w:sz w:val="16"/>
              </w:rPr>
              <w:t xml:space="preserve">AS Unit 3 - Double Award </w:t>
            </w:r>
          </w:p>
        </w:tc>
        <w:tc>
          <w:tcPr>
            <w:tcW w:w="4421"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4"/>
              <w:jc w:val="center"/>
            </w:pPr>
            <w:r>
              <w:rPr>
                <w:sz w:val="16"/>
              </w:rPr>
              <w:t xml:space="preserve">Safeguarding Children </w:t>
            </w:r>
          </w:p>
        </w:tc>
        <w:tc>
          <w:tcPr>
            <w:tcW w:w="2885" w:type="dxa"/>
            <w:tcBorders>
              <w:top w:val="single" w:sz="5" w:space="0" w:color="000000"/>
              <w:left w:val="single" w:sz="5" w:space="0" w:color="000000"/>
              <w:bottom w:val="single" w:sz="5" w:space="0" w:color="000000"/>
              <w:right w:val="single" w:sz="5" w:space="0" w:color="000000"/>
            </w:tcBorders>
          </w:tcPr>
          <w:p w:rsidR="00F00AE7" w:rsidRDefault="00C67C19">
            <w:pPr>
              <w:spacing w:after="0"/>
              <w:jc w:val="center"/>
            </w:pPr>
            <w:r>
              <w:rPr>
                <w:sz w:val="16"/>
              </w:rPr>
              <w:t xml:space="preserve">Compulsory/Assignment </w:t>
            </w:r>
          </w:p>
        </w:tc>
      </w:tr>
      <w:tr w:rsidR="00F00AE7">
        <w:trPr>
          <w:trHeight w:val="333"/>
        </w:trPr>
        <w:tc>
          <w:tcPr>
            <w:tcW w:w="2993"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2"/>
              <w:jc w:val="center"/>
            </w:pPr>
            <w:r>
              <w:rPr>
                <w:sz w:val="16"/>
              </w:rPr>
              <w:t xml:space="preserve">AS Unit 5 - Double Award </w:t>
            </w:r>
          </w:p>
        </w:tc>
        <w:tc>
          <w:tcPr>
            <w:tcW w:w="4421"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4"/>
              <w:jc w:val="center"/>
            </w:pPr>
            <w:r>
              <w:rPr>
                <w:sz w:val="16"/>
              </w:rPr>
              <w:t xml:space="preserve">Adult Service Users </w:t>
            </w:r>
          </w:p>
        </w:tc>
        <w:tc>
          <w:tcPr>
            <w:tcW w:w="2885"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left="1"/>
              <w:jc w:val="center"/>
            </w:pPr>
            <w:r>
              <w:rPr>
                <w:sz w:val="16"/>
              </w:rPr>
              <w:t xml:space="preserve">Compulsory/Exam </w:t>
            </w:r>
          </w:p>
        </w:tc>
      </w:tr>
      <w:tr w:rsidR="00F00AE7">
        <w:trPr>
          <w:trHeight w:val="333"/>
        </w:trPr>
        <w:tc>
          <w:tcPr>
            <w:tcW w:w="2993"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2"/>
              <w:jc w:val="center"/>
            </w:pPr>
            <w:r>
              <w:rPr>
                <w:sz w:val="16"/>
              </w:rPr>
              <w:t xml:space="preserve">AS Unit 6 - Double Award </w:t>
            </w:r>
          </w:p>
        </w:tc>
        <w:tc>
          <w:tcPr>
            <w:tcW w:w="4421"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6"/>
              <w:jc w:val="center"/>
            </w:pPr>
            <w:r>
              <w:rPr>
                <w:sz w:val="16"/>
              </w:rPr>
              <w:t xml:space="preserve">Holistic Therapies </w:t>
            </w:r>
          </w:p>
        </w:tc>
        <w:tc>
          <w:tcPr>
            <w:tcW w:w="2885" w:type="dxa"/>
            <w:tcBorders>
              <w:top w:val="single" w:sz="5" w:space="0" w:color="000000"/>
              <w:left w:val="single" w:sz="5" w:space="0" w:color="000000"/>
              <w:bottom w:val="single" w:sz="5" w:space="0" w:color="000000"/>
              <w:right w:val="single" w:sz="5" w:space="0" w:color="000000"/>
            </w:tcBorders>
          </w:tcPr>
          <w:p w:rsidR="00F00AE7" w:rsidRDefault="00C67C19">
            <w:pPr>
              <w:spacing w:after="0"/>
              <w:jc w:val="center"/>
            </w:pPr>
            <w:r>
              <w:rPr>
                <w:sz w:val="16"/>
              </w:rPr>
              <w:t xml:space="preserve">Compulsory/Assignment </w:t>
            </w:r>
          </w:p>
        </w:tc>
      </w:tr>
      <w:tr w:rsidR="00F00AE7">
        <w:trPr>
          <w:trHeight w:val="333"/>
        </w:trPr>
        <w:tc>
          <w:tcPr>
            <w:tcW w:w="2993"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4"/>
              <w:jc w:val="center"/>
            </w:pPr>
            <w:r>
              <w:rPr>
                <w:sz w:val="16"/>
              </w:rPr>
              <w:t xml:space="preserve">A2 Unit 8 - Double Award </w:t>
            </w:r>
          </w:p>
        </w:tc>
        <w:tc>
          <w:tcPr>
            <w:tcW w:w="4421"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4"/>
              <w:jc w:val="center"/>
            </w:pPr>
            <w:r>
              <w:rPr>
                <w:sz w:val="16"/>
              </w:rPr>
              <w:t xml:space="preserve">Applied Research </w:t>
            </w:r>
          </w:p>
        </w:tc>
        <w:tc>
          <w:tcPr>
            <w:tcW w:w="2885" w:type="dxa"/>
            <w:tcBorders>
              <w:top w:val="single" w:sz="5" w:space="0" w:color="000000"/>
              <w:left w:val="single" w:sz="5" w:space="0" w:color="000000"/>
              <w:bottom w:val="single" w:sz="5" w:space="0" w:color="000000"/>
              <w:right w:val="single" w:sz="5" w:space="0" w:color="000000"/>
            </w:tcBorders>
          </w:tcPr>
          <w:p w:rsidR="00F00AE7" w:rsidRDefault="00C67C19">
            <w:pPr>
              <w:spacing w:after="0"/>
              <w:jc w:val="center"/>
            </w:pPr>
            <w:r>
              <w:rPr>
                <w:sz w:val="16"/>
              </w:rPr>
              <w:t xml:space="preserve">Compulsory/Assignment </w:t>
            </w:r>
          </w:p>
        </w:tc>
      </w:tr>
      <w:tr w:rsidR="00F00AE7">
        <w:trPr>
          <w:trHeight w:val="333"/>
        </w:trPr>
        <w:tc>
          <w:tcPr>
            <w:tcW w:w="2993"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4"/>
              <w:jc w:val="center"/>
            </w:pPr>
            <w:r>
              <w:rPr>
                <w:sz w:val="16"/>
              </w:rPr>
              <w:t xml:space="preserve">A2 Unit 9 - Double Award </w:t>
            </w:r>
          </w:p>
        </w:tc>
        <w:tc>
          <w:tcPr>
            <w:tcW w:w="4421"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5"/>
              <w:jc w:val="center"/>
            </w:pPr>
            <w:r>
              <w:rPr>
                <w:sz w:val="16"/>
              </w:rPr>
              <w:t xml:space="preserve">Body Systems and Physiological Disorders </w:t>
            </w:r>
          </w:p>
        </w:tc>
        <w:tc>
          <w:tcPr>
            <w:tcW w:w="2885" w:type="dxa"/>
            <w:tcBorders>
              <w:top w:val="single" w:sz="5" w:space="0" w:color="000000"/>
              <w:left w:val="single" w:sz="5" w:space="0" w:color="000000"/>
              <w:bottom w:val="single" w:sz="5" w:space="0" w:color="000000"/>
              <w:right w:val="single" w:sz="5" w:space="0" w:color="000000"/>
            </w:tcBorders>
          </w:tcPr>
          <w:p w:rsidR="00F00AE7" w:rsidRDefault="00C67C19">
            <w:pPr>
              <w:spacing w:after="0"/>
              <w:jc w:val="center"/>
            </w:pPr>
            <w:r>
              <w:rPr>
                <w:sz w:val="16"/>
              </w:rPr>
              <w:t xml:space="preserve">Compulsory/Assignment </w:t>
            </w:r>
          </w:p>
        </w:tc>
      </w:tr>
      <w:tr w:rsidR="00F00AE7">
        <w:trPr>
          <w:trHeight w:val="333"/>
        </w:trPr>
        <w:tc>
          <w:tcPr>
            <w:tcW w:w="2993"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2"/>
              <w:jc w:val="center"/>
            </w:pPr>
            <w:r>
              <w:rPr>
                <w:sz w:val="16"/>
              </w:rPr>
              <w:t xml:space="preserve">A2 Unit 10 - Single Award </w:t>
            </w:r>
          </w:p>
        </w:tc>
        <w:tc>
          <w:tcPr>
            <w:tcW w:w="4421"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4"/>
              <w:jc w:val="center"/>
            </w:pPr>
            <w:r>
              <w:rPr>
                <w:sz w:val="16"/>
              </w:rPr>
              <w:t xml:space="preserve">Providing Services </w:t>
            </w:r>
          </w:p>
        </w:tc>
        <w:tc>
          <w:tcPr>
            <w:tcW w:w="2885" w:type="dxa"/>
            <w:tcBorders>
              <w:top w:val="single" w:sz="5" w:space="0" w:color="000000"/>
              <w:left w:val="single" w:sz="5" w:space="0" w:color="000000"/>
              <w:bottom w:val="single" w:sz="5" w:space="0" w:color="000000"/>
              <w:right w:val="single" w:sz="5" w:space="0" w:color="000000"/>
            </w:tcBorders>
          </w:tcPr>
          <w:p w:rsidR="00F00AE7" w:rsidRDefault="00C67C19">
            <w:pPr>
              <w:spacing w:after="0"/>
              <w:jc w:val="center"/>
            </w:pPr>
            <w:r>
              <w:rPr>
                <w:sz w:val="16"/>
              </w:rPr>
              <w:t xml:space="preserve">Compulsory/Exam </w:t>
            </w:r>
          </w:p>
        </w:tc>
      </w:tr>
      <w:tr w:rsidR="00F00AE7">
        <w:trPr>
          <w:trHeight w:val="333"/>
        </w:trPr>
        <w:tc>
          <w:tcPr>
            <w:tcW w:w="2993"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2"/>
              <w:jc w:val="center"/>
            </w:pPr>
            <w:r>
              <w:rPr>
                <w:sz w:val="16"/>
              </w:rPr>
              <w:t xml:space="preserve">A2 Unit 11 - Single Award </w:t>
            </w:r>
          </w:p>
        </w:tc>
        <w:tc>
          <w:tcPr>
            <w:tcW w:w="4421"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5"/>
              <w:jc w:val="center"/>
            </w:pPr>
            <w:r>
              <w:rPr>
                <w:sz w:val="16"/>
              </w:rPr>
              <w:t xml:space="preserve">Health Promotion </w:t>
            </w:r>
          </w:p>
        </w:tc>
        <w:tc>
          <w:tcPr>
            <w:tcW w:w="2885" w:type="dxa"/>
            <w:tcBorders>
              <w:top w:val="single" w:sz="5" w:space="0" w:color="000000"/>
              <w:left w:val="single" w:sz="5" w:space="0" w:color="000000"/>
              <w:bottom w:val="single" w:sz="5" w:space="0" w:color="000000"/>
              <w:right w:val="single" w:sz="5" w:space="0" w:color="000000"/>
            </w:tcBorders>
          </w:tcPr>
          <w:p w:rsidR="00F00AE7" w:rsidRDefault="00C67C19">
            <w:pPr>
              <w:spacing w:after="0"/>
              <w:jc w:val="center"/>
            </w:pPr>
            <w:r>
              <w:rPr>
                <w:sz w:val="16"/>
              </w:rPr>
              <w:t xml:space="preserve">Compulsory/Assignment </w:t>
            </w:r>
          </w:p>
        </w:tc>
      </w:tr>
      <w:tr w:rsidR="00F00AE7">
        <w:trPr>
          <w:trHeight w:val="333"/>
        </w:trPr>
        <w:tc>
          <w:tcPr>
            <w:tcW w:w="2993"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2"/>
              <w:jc w:val="center"/>
            </w:pPr>
            <w:r>
              <w:rPr>
                <w:sz w:val="16"/>
              </w:rPr>
              <w:t xml:space="preserve">A2 Unit 12 - Single Award </w:t>
            </w:r>
          </w:p>
        </w:tc>
        <w:tc>
          <w:tcPr>
            <w:tcW w:w="4421"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4"/>
              <w:jc w:val="center"/>
            </w:pPr>
            <w:r>
              <w:rPr>
                <w:sz w:val="16"/>
              </w:rPr>
              <w:t xml:space="preserve">Supporting the Family </w:t>
            </w:r>
          </w:p>
        </w:tc>
        <w:tc>
          <w:tcPr>
            <w:tcW w:w="2885" w:type="dxa"/>
            <w:tcBorders>
              <w:top w:val="single" w:sz="5" w:space="0" w:color="000000"/>
              <w:left w:val="single" w:sz="5" w:space="0" w:color="000000"/>
              <w:bottom w:val="single" w:sz="5" w:space="0" w:color="000000"/>
              <w:right w:val="single" w:sz="5" w:space="0" w:color="000000"/>
            </w:tcBorders>
          </w:tcPr>
          <w:p w:rsidR="00F00AE7" w:rsidRDefault="00C67C19">
            <w:pPr>
              <w:spacing w:after="0"/>
              <w:jc w:val="center"/>
            </w:pPr>
            <w:r>
              <w:rPr>
                <w:sz w:val="16"/>
              </w:rPr>
              <w:t xml:space="preserve">Compulsory/Assignment </w:t>
            </w:r>
          </w:p>
        </w:tc>
      </w:tr>
      <w:tr w:rsidR="00F00AE7">
        <w:trPr>
          <w:trHeight w:val="328"/>
        </w:trPr>
        <w:tc>
          <w:tcPr>
            <w:tcW w:w="2993"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4"/>
              <w:jc w:val="center"/>
            </w:pPr>
            <w:r>
              <w:rPr>
                <w:sz w:val="16"/>
              </w:rPr>
              <w:t xml:space="preserve">A2 Unit 14 - Double Award </w:t>
            </w:r>
          </w:p>
        </w:tc>
        <w:tc>
          <w:tcPr>
            <w:tcW w:w="4421"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right="4"/>
              <w:jc w:val="center"/>
            </w:pPr>
            <w:r>
              <w:rPr>
                <w:sz w:val="16"/>
              </w:rPr>
              <w:t xml:space="preserve">Human Nutrition and Health </w:t>
            </w:r>
          </w:p>
        </w:tc>
        <w:tc>
          <w:tcPr>
            <w:tcW w:w="2885" w:type="dxa"/>
            <w:tcBorders>
              <w:top w:val="single" w:sz="5" w:space="0" w:color="000000"/>
              <w:left w:val="single" w:sz="5" w:space="0" w:color="000000"/>
              <w:bottom w:val="single" w:sz="5" w:space="0" w:color="000000"/>
              <w:right w:val="single" w:sz="5" w:space="0" w:color="000000"/>
            </w:tcBorders>
          </w:tcPr>
          <w:p w:rsidR="00F00AE7" w:rsidRDefault="00C67C19">
            <w:pPr>
              <w:spacing w:after="0"/>
              <w:jc w:val="center"/>
            </w:pPr>
            <w:r>
              <w:rPr>
                <w:sz w:val="16"/>
              </w:rPr>
              <w:t xml:space="preserve">Compulsory/Exam </w:t>
            </w:r>
          </w:p>
        </w:tc>
      </w:tr>
    </w:tbl>
    <w:p w:rsidR="00F00AE7" w:rsidRDefault="00C67C19">
      <w:pPr>
        <w:spacing w:after="4032"/>
        <w:ind w:left="-900" w:right="167"/>
        <w:jc w:val="right"/>
      </w:pPr>
      <w:r>
        <w:rPr>
          <w:noProof/>
        </w:rPr>
        <mc:AlternateContent>
          <mc:Choice Requires="wpg">
            <w:drawing>
              <wp:anchor distT="0" distB="0" distL="114300" distR="114300" simplePos="0" relativeHeight="251699200" behindDoc="0" locked="0" layoutInCell="1" allowOverlap="1">
                <wp:simplePos x="0" y="0"/>
                <wp:positionH relativeFrom="page">
                  <wp:posOffset>262390</wp:posOffset>
                </wp:positionH>
                <wp:positionV relativeFrom="page">
                  <wp:posOffset>337834</wp:posOffset>
                </wp:positionV>
                <wp:extent cx="190222" cy="4649913"/>
                <wp:effectExtent l="0" t="0" r="0" b="0"/>
                <wp:wrapSquare wrapText="bothSides"/>
                <wp:docPr id="46733" name="Group 46733"/>
                <wp:cNvGraphicFramePr/>
                <a:graphic xmlns:a="http://schemas.openxmlformats.org/drawingml/2006/main">
                  <a:graphicData uri="http://schemas.microsoft.com/office/word/2010/wordprocessingGroup">
                    <wpg:wgp>
                      <wpg:cNvGrpSpPr/>
                      <wpg:grpSpPr>
                        <a:xfrm>
                          <a:off x="0" y="0"/>
                          <a:ext cx="190222" cy="4649913"/>
                          <a:chOff x="0" y="0"/>
                          <a:chExt cx="190222" cy="4649913"/>
                        </a:xfrm>
                      </wpg:grpSpPr>
                      <wps:wsp>
                        <wps:cNvPr id="3080" name="Rectangle 3080"/>
                        <wps:cNvSpPr/>
                        <wps:spPr>
                          <a:xfrm rot="-5399999">
                            <a:off x="-2932295" y="1464622"/>
                            <a:ext cx="6117588" cy="252995"/>
                          </a:xfrm>
                          <a:prstGeom prst="rect">
                            <a:avLst/>
                          </a:prstGeom>
                          <a:ln>
                            <a:noFill/>
                          </a:ln>
                        </wps:spPr>
                        <wps:txbx>
                          <w:txbxContent>
                            <w:p w:rsidR="00F00AE7" w:rsidRDefault="00C67C19">
                              <w:r>
                                <w:rPr>
                                  <w:rFonts w:ascii="Arial" w:eastAsia="Arial" w:hAnsi="Arial" w:cs="Arial"/>
                                  <w:b/>
                                  <w:color w:val="FFFFFF"/>
                                  <w:sz w:val="32"/>
                                  <w:shd w:val="clear" w:color="auto" w:fill="FFCC00"/>
                                </w:rPr>
                                <w:t>An Introduction to Courses in Health Public Sector &amp; Care</w:t>
                              </w:r>
                            </w:p>
                          </w:txbxContent>
                        </wps:txbx>
                        <wps:bodyPr horzOverflow="overflow" vert="horz" lIns="0" tIns="0" rIns="0" bIns="0" rtlCol="0">
                          <a:noAutofit/>
                        </wps:bodyPr>
                      </wps:wsp>
                      <wps:wsp>
                        <wps:cNvPr id="3081" name="Rectangle 3081"/>
                        <wps:cNvSpPr/>
                        <wps:spPr>
                          <a:xfrm rot="-5399999">
                            <a:off x="95765" y="-111015"/>
                            <a:ext cx="61464" cy="252995"/>
                          </a:xfrm>
                          <a:prstGeom prst="rect">
                            <a:avLst/>
                          </a:prstGeom>
                          <a:ln>
                            <a:noFill/>
                          </a:ln>
                        </wps:spPr>
                        <wps:txbx>
                          <w:txbxContent>
                            <w:p w:rsidR="00F00AE7" w:rsidRDefault="00C67C19">
                              <w:r>
                                <w:rPr>
                                  <w:rFonts w:ascii="Arial" w:eastAsia="Arial" w:hAnsi="Arial" w:cs="Arial"/>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6733" style="width:14.9781pt;height:366.135pt;position:absolute;mso-position-horizontal-relative:page;mso-position-horizontal:absolute;margin-left:20.6607pt;mso-position-vertical-relative:page;margin-top:26.6011pt;" coordsize="1902,46499">
                <v:rect id="Rectangle 3080" style="position:absolute;width:61175;height:2529;left:-29322;top:14646;rotation:270;" filled="f" stroked="f">
                  <v:textbox inset="0,0,0,0" style="layout-flow:vertical;mso-layout-flow-alt:bottom-to-top">
                    <w:txbxContent>
                      <w:p>
                        <w:pPr>
                          <w:spacing w:before="0" w:after="160" w:line="259" w:lineRule="auto"/>
                        </w:pPr>
                        <w:r>
                          <w:rPr>
                            <w:rFonts w:cs="Arial" w:hAnsi="Arial" w:eastAsia="Arial" w:ascii="Arial"/>
                            <w:b w:val="1"/>
                            <w:color w:val="ffffff"/>
                            <w:sz w:val="32"/>
                            <w:shd w:val="clear" w:color="auto" w:fill="ffcc00"/>
                          </w:rPr>
                          <w:t xml:space="preserve">An Introduction to Courses in Health Public Sector &amp; Care</w:t>
                        </w:r>
                      </w:p>
                    </w:txbxContent>
                  </v:textbox>
                </v:rect>
                <v:rect id="Rectangle 3081" style="position:absolute;width:614;height:2529;left:957;top:-1110;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w10:wrap type="square"/>
              </v:group>
            </w:pict>
          </mc:Fallback>
        </mc:AlternateContent>
      </w:r>
    </w:p>
    <w:p w:rsidR="00F00AE7" w:rsidRDefault="00C67C19">
      <w:pPr>
        <w:spacing w:after="5" w:line="258" w:lineRule="auto"/>
        <w:ind w:left="10" w:hanging="10"/>
      </w:pPr>
      <w:r>
        <w:rPr>
          <w:rFonts w:ascii="Arial" w:eastAsia="Arial" w:hAnsi="Arial" w:cs="Arial"/>
          <w:b/>
          <w:sz w:val="16"/>
        </w:rPr>
        <w:t xml:space="preserve">Progression Routes:  </w:t>
      </w:r>
      <w:r>
        <w:rPr>
          <w:rFonts w:ascii="Arial" w:eastAsia="Arial" w:hAnsi="Arial" w:cs="Arial"/>
          <w:sz w:val="16"/>
        </w:rPr>
        <w:t xml:space="preserve">Entry into Further/Higher Education Degrees in Health &amp; Social Care-related subjects such as Nursing, Social Work.           </w:t>
      </w:r>
    </w:p>
    <w:p w:rsidR="00F00AE7" w:rsidRDefault="00C67C19">
      <w:pPr>
        <w:spacing w:after="5" w:line="258" w:lineRule="auto"/>
        <w:ind w:left="10" w:hanging="10"/>
      </w:pPr>
      <w:r>
        <w:rPr>
          <w:rFonts w:ascii="Arial" w:eastAsia="Arial" w:hAnsi="Arial" w:cs="Arial"/>
          <w:sz w:val="16"/>
        </w:rPr>
        <w:t xml:space="preserve">HNDs in Health &amp; Social Care, other further and higher Health &amp; Social Care qualification.  NVQ’s or Diploma courses in Care, Children’s Care and </w:t>
      </w:r>
    </w:p>
    <w:p w:rsidR="00F00AE7" w:rsidRDefault="00C67C19">
      <w:pPr>
        <w:spacing w:after="5" w:line="258" w:lineRule="auto"/>
        <w:ind w:left="10" w:hanging="10"/>
      </w:pPr>
      <w:r>
        <w:rPr>
          <w:rFonts w:ascii="Arial" w:eastAsia="Arial" w:hAnsi="Arial" w:cs="Arial"/>
          <w:sz w:val="16"/>
        </w:rPr>
        <w:t>Learning and Development.  Alternatively students may prefer to seek employment in a range of jobs in the Hea</w:t>
      </w:r>
      <w:r>
        <w:rPr>
          <w:rFonts w:ascii="Arial" w:eastAsia="Arial" w:hAnsi="Arial" w:cs="Arial"/>
          <w:sz w:val="16"/>
        </w:rPr>
        <w:t xml:space="preserve">lth &amp; Social Care fields such as Caring and Social Work. </w:t>
      </w:r>
    </w:p>
    <w:p w:rsidR="00F00AE7" w:rsidRDefault="00C67C19">
      <w:pPr>
        <w:spacing w:after="17"/>
        <w:ind w:left="10022"/>
      </w:pPr>
      <w:r>
        <w:rPr>
          <w:noProof/>
        </w:rPr>
        <mc:AlternateContent>
          <mc:Choice Requires="wpg">
            <w:drawing>
              <wp:inline distT="0" distB="0" distL="0" distR="0">
                <wp:extent cx="128029" cy="92964"/>
                <wp:effectExtent l="0" t="0" r="0" b="0"/>
                <wp:docPr id="46732" name="Group 46732"/>
                <wp:cNvGraphicFramePr/>
                <a:graphic xmlns:a="http://schemas.openxmlformats.org/drawingml/2006/main">
                  <a:graphicData uri="http://schemas.microsoft.com/office/word/2010/wordprocessingGroup">
                    <wpg:wgp>
                      <wpg:cNvGrpSpPr/>
                      <wpg:grpSpPr>
                        <a:xfrm>
                          <a:off x="0" y="0"/>
                          <a:ext cx="128029" cy="92964"/>
                          <a:chOff x="0" y="0"/>
                          <a:chExt cx="128029" cy="92964"/>
                        </a:xfrm>
                      </wpg:grpSpPr>
                      <wps:wsp>
                        <wps:cNvPr id="3071" name="Shape 3071"/>
                        <wps:cNvSpPr/>
                        <wps:spPr>
                          <a:xfrm>
                            <a:off x="71501" y="6947"/>
                            <a:ext cx="52324" cy="81343"/>
                          </a:xfrm>
                          <a:custGeom>
                            <a:avLst/>
                            <a:gdLst/>
                            <a:ahLst/>
                            <a:cxnLst/>
                            <a:rect l="0" t="0" r="0" b="0"/>
                            <a:pathLst>
                              <a:path w="52324" h="81343">
                                <a:moveTo>
                                  <a:pt x="7112" y="0"/>
                                </a:moveTo>
                                <a:lnTo>
                                  <a:pt x="44958" y="0"/>
                                </a:lnTo>
                                <a:cubicBezTo>
                                  <a:pt x="45339" y="0"/>
                                  <a:pt x="45720" y="127"/>
                                  <a:pt x="46101" y="368"/>
                                </a:cubicBezTo>
                                <a:cubicBezTo>
                                  <a:pt x="46355" y="622"/>
                                  <a:pt x="46609" y="1016"/>
                                  <a:pt x="46863" y="1549"/>
                                </a:cubicBezTo>
                                <a:cubicBezTo>
                                  <a:pt x="47117" y="2083"/>
                                  <a:pt x="47244" y="2794"/>
                                  <a:pt x="47371" y="3683"/>
                                </a:cubicBezTo>
                                <a:cubicBezTo>
                                  <a:pt x="47498" y="4559"/>
                                  <a:pt x="47498" y="5626"/>
                                  <a:pt x="47498" y="6858"/>
                                </a:cubicBezTo>
                                <a:cubicBezTo>
                                  <a:pt x="47498" y="9334"/>
                                  <a:pt x="47244" y="11125"/>
                                  <a:pt x="46863" y="12230"/>
                                </a:cubicBezTo>
                                <a:cubicBezTo>
                                  <a:pt x="46482" y="13348"/>
                                  <a:pt x="45847" y="13894"/>
                                  <a:pt x="44958" y="13894"/>
                                </a:cubicBezTo>
                                <a:lnTo>
                                  <a:pt x="16637" y="13894"/>
                                </a:lnTo>
                                <a:lnTo>
                                  <a:pt x="16637" y="31013"/>
                                </a:lnTo>
                                <a:cubicBezTo>
                                  <a:pt x="18034" y="30848"/>
                                  <a:pt x="19431" y="30734"/>
                                  <a:pt x="20828" y="30696"/>
                                </a:cubicBezTo>
                                <a:cubicBezTo>
                                  <a:pt x="22352" y="30658"/>
                                  <a:pt x="23749" y="30632"/>
                                  <a:pt x="25400" y="30632"/>
                                </a:cubicBezTo>
                                <a:cubicBezTo>
                                  <a:pt x="29718" y="30632"/>
                                  <a:pt x="33528" y="31140"/>
                                  <a:pt x="36830" y="32156"/>
                                </a:cubicBezTo>
                                <a:cubicBezTo>
                                  <a:pt x="40259" y="33160"/>
                                  <a:pt x="43053" y="34646"/>
                                  <a:pt x="45339" y="36601"/>
                                </a:cubicBezTo>
                                <a:cubicBezTo>
                                  <a:pt x="47625" y="38557"/>
                                  <a:pt x="49403" y="40983"/>
                                  <a:pt x="50546" y="43891"/>
                                </a:cubicBezTo>
                                <a:cubicBezTo>
                                  <a:pt x="51689" y="46787"/>
                                  <a:pt x="52324" y="50152"/>
                                  <a:pt x="52324" y="53987"/>
                                </a:cubicBezTo>
                                <a:cubicBezTo>
                                  <a:pt x="52324" y="58305"/>
                                  <a:pt x="51562" y="62166"/>
                                  <a:pt x="50038" y="65570"/>
                                </a:cubicBezTo>
                                <a:cubicBezTo>
                                  <a:pt x="48641" y="68961"/>
                                  <a:pt x="46482" y="71818"/>
                                  <a:pt x="43688" y="74155"/>
                                </a:cubicBezTo>
                                <a:cubicBezTo>
                                  <a:pt x="41021" y="76479"/>
                                  <a:pt x="37719" y="78257"/>
                                  <a:pt x="33782" y="79489"/>
                                </a:cubicBezTo>
                                <a:cubicBezTo>
                                  <a:pt x="29972" y="80721"/>
                                  <a:pt x="25781" y="81343"/>
                                  <a:pt x="21082" y="81343"/>
                                </a:cubicBezTo>
                                <a:cubicBezTo>
                                  <a:pt x="18542" y="81343"/>
                                  <a:pt x="16256" y="81191"/>
                                  <a:pt x="13970" y="80886"/>
                                </a:cubicBezTo>
                                <a:cubicBezTo>
                                  <a:pt x="11811" y="80569"/>
                                  <a:pt x="9779" y="80188"/>
                                  <a:pt x="8001" y="79705"/>
                                </a:cubicBezTo>
                                <a:cubicBezTo>
                                  <a:pt x="6223" y="79235"/>
                                  <a:pt x="4826" y="78765"/>
                                  <a:pt x="3683" y="78283"/>
                                </a:cubicBezTo>
                                <a:cubicBezTo>
                                  <a:pt x="2540" y="77813"/>
                                  <a:pt x="1778" y="77419"/>
                                  <a:pt x="1397" y="77114"/>
                                </a:cubicBezTo>
                                <a:cubicBezTo>
                                  <a:pt x="1016" y="76810"/>
                                  <a:pt x="762" y="76467"/>
                                  <a:pt x="635" y="76098"/>
                                </a:cubicBezTo>
                                <a:cubicBezTo>
                                  <a:pt x="508" y="75730"/>
                                  <a:pt x="381" y="75285"/>
                                  <a:pt x="254" y="74765"/>
                                </a:cubicBezTo>
                                <a:cubicBezTo>
                                  <a:pt x="127" y="74257"/>
                                  <a:pt x="127" y="73609"/>
                                  <a:pt x="0" y="72822"/>
                                </a:cubicBezTo>
                                <a:cubicBezTo>
                                  <a:pt x="0" y="72034"/>
                                  <a:pt x="0" y="71107"/>
                                  <a:pt x="0" y="70040"/>
                                </a:cubicBezTo>
                                <a:cubicBezTo>
                                  <a:pt x="0" y="68885"/>
                                  <a:pt x="0" y="67907"/>
                                  <a:pt x="127" y="67107"/>
                                </a:cubicBezTo>
                                <a:cubicBezTo>
                                  <a:pt x="127" y="66306"/>
                                  <a:pt x="254" y="65659"/>
                                  <a:pt x="508" y="65163"/>
                                </a:cubicBezTo>
                                <a:cubicBezTo>
                                  <a:pt x="635" y="64668"/>
                                  <a:pt x="889" y="64313"/>
                                  <a:pt x="1143" y="64110"/>
                                </a:cubicBezTo>
                                <a:cubicBezTo>
                                  <a:pt x="1397" y="63906"/>
                                  <a:pt x="1651" y="63805"/>
                                  <a:pt x="2032" y="63805"/>
                                </a:cubicBezTo>
                                <a:cubicBezTo>
                                  <a:pt x="2413" y="63805"/>
                                  <a:pt x="3048" y="64046"/>
                                  <a:pt x="3937" y="64516"/>
                                </a:cubicBezTo>
                                <a:cubicBezTo>
                                  <a:pt x="4699" y="64986"/>
                                  <a:pt x="5842" y="65506"/>
                                  <a:pt x="7239" y="66091"/>
                                </a:cubicBezTo>
                                <a:cubicBezTo>
                                  <a:pt x="8636" y="66662"/>
                                  <a:pt x="10287" y="67196"/>
                                  <a:pt x="12192" y="67665"/>
                                </a:cubicBezTo>
                                <a:cubicBezTo>
                                  <a:pt x="14224" y="68135"/>
                                  <a:pt x="16637" y="68377"/>
                                  <a:pt x="19304" y="68377"/>
                                </a:cubicBezTo>
                                <a:cubicBezTo>
                                  <a:pt x="21717" y="68377"/>
                                  <a:pt x="23876" y="68123"/>
                                  <a:pt x="25908" y="67627"/>
                                </a:cubicBezTo>
                                <a:cubicBezTo>
                                  <a:pt x="27813" y="67145"/>
                                  <a:pt x="29464" y="66345"/>
                                  <a:pt x="30861" y="65253"/>
                                </a:cubicBezTo>
                                <a:cubicBezTo>
                                  <a:pt x="32258" y="64160"/>
                                  <a:pt x="33274" y="62801"/>
                                  <a:pt x="34036" y="61151"/>
                                </a:cubicBezTo>
                                <a:cubicBezTo>
                                  <a:pt x="34798" y="59499"/>
                                  <a:pt x="35052" y="57518"/>
                                  <a:pt x="35052" y="55219"/>
                                </a:cubicBezTo>
                                <a:cubicBezTo>
                                  <a:pt x="35052" y="53238"/>
                                  <a:pt x="34798" y="51486"/>
                                  <a:pt x="34163" y="49936"/>
                                </a:cubicBezTo>
                                <a:cubicBezTo>
                                  <a:pt x="33528" y="48399"/>
                                  <a:pt x="32639" y="47091"/>
                                  <a:pt x="31242" y="46012"/>
                                </a:cubicBezTo>
                                <a:cubicBezTo>
                                  <a:pt x="29972" y="44945"/>
                                  <a:pt x="28194" y="44145"/>
                                  <a:pt x="26162" y="43612"/>
                                </a:cubicBezTo>
                                <a:cubicBezTo>
                                  <a:pt x="24003" y="43066"/>
                                  <a:pt x="21463" y="42799"/>
                                  <a:pt x="18542" y="42799"/>
                                </a:cubicBezTo>
                                <a:cubicBezTo>
                                  <a:pt x="16129" y="42799"/>
                                  <a:pt x="13970" y="42926"/>
                                  <a:pt x="11938" y="43180"/>
                                </a:cubicBezTo>
                                <a:cubicBezTo>
                                  <a:pt x="10033" y="43421"/>
                                  <a:pt x="8128" y="43548"/>
                                  <a:pt x="6477" y="43548"/>
                                </a:cubicBezTo>
                                <a:cubicBezTo>
                                  <a:pt x="5207" y="43548"/>
                                  <a:pt x="4445" y="43243"/>
                                  <a:pt x="3937" y="42647"/>
                                </a:cubicBezTo>
                                <a:cubicBezTo>
                                  <a:pt x="3429" y="42049"/>
                                  <a:pt x="3175" y="40957"/>
                                  <a:pt x="3175" y="39344"/>
                                </a:cubicBezTo>
                                <a:lnTo>
                                  <a:pt x="3175" y="4635"/>
                                </a:lnTo>
                                <a:cubicBezTo>
                                  <a:pt x="3175" y="2984"/>
                                  <a:pt x="3429" y="1803"/>
                                  <a:pt x="4064" y="1079"/>
                                </a:cubicBezTo>
                                <a:cubicBezTo>
                                  <a:pt x="4699" y="368"/>
                                  <a:pt x="5715" y="0"/>
                                  <a:pt x="71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3" name="Shape 3073"/>
                        <wps:cNvSpPr/>
                        <wps:spPr>
                          <a:xfrm>
                            <a:off x="71501" y="6947"/>
                            <a:ext cx="52324" cy="81343"/>
                          </a:xfrm>
                          <a:custGeom>
                            <a:avLst/>
                            <a:gdLst/>
                            <a:ahLst/>
                            <a:cxnLst/>
                            <a:rect l="0" t="0" r="0" b="0"/>
                            <a:pathLst>
                              <a:path w="52324" h="81343">
                                <a:moveTo>
                                  <a:pt x="7112" y="0"/>
                                </a:moveTo>
                                <a:lnTo>
                                  <a:pt x="44958" y="0"/>
                                </a:lnTo>
                                <a:cubicBezTo>
                                  <a:pt x="45339" y="0"/>
                                  <a:pt x="45720" y="127"/>
                                  <a:pt x="46101" y="368"/>
                                </a:cubicBezTo>
                                <a:cubicBezTo>
                                  <a:pt x="46355" y="622"/>
                                  <a:pt x="46609" y="1016"/>
                                  <a:pt x="46863" y="1549"/>
                                </a:cubicBezTo>
                                <a:cubicBezTo>
                                  <a:pt x="47117" y="2083"/>
                                  <a:pt x="47244" y="2794"/>
                                  <a:pt x="47371" y="3683"/>
                                </a:cubicBezTo>
                                <a:cubicBezTo>
                                  <a:pt x="47498" y="4559"/>
                                  <a:pt x="47498" y="5626"/>
                                  <a:pt x="47498" y="6858"/>
                                </a:cubicBezTo>
                                <a:cubicBezTo>
                                  <a:pt x="47498" y="9334"/>
                                  <a:pt x="47244" y="11125"/>
                                  <a:pt x="46863" y="12230"/>
                                </a:cubicBezTo>
                                <a:cubicBezTo>
                                  <a:pt x="46482" y="13348"/>
                                  <a:pt x="45847" y="13894"/>
                                  <a:pt x="44958" y="13894"/>
                                </a:cubicBezTo>
                                <a:lnTo>
                                  <a:pt x="16637" y="13894"/>
                                </a:lnTo>
                                <a:lnTo>
                                  <a:pt x="16637" y="31013"/>
                                </a:lnTo>
                                <a:cubicBezTo>
                                  <a:pt x="18034" y="30848"/>
                                  <a:pt x="19431" y="30734"/>
                                  <a:pt x="20828" y="30696"/>
                                </a:cubicBezTo>
                                <a:cubicBezTo>
                                  <a:pt x="22352" y="30658"/>
                                  <a:pt x="23749" y="30632"/>
                                  <a:pt x="25400" y="30632"/>
                                </a:cubicBezTo>
                                <a:cubicBezTo>
                                  <a:pt x="29718" y="30632"/>
                                  <a:pt x="33528" y="31140"/>
                                  <a:pt x="36830" y="32156"/>
                                </a:cubicBezTo>
                                <a:cubicBezTo>
                                  <a:pt x="40259" y="33160"/>
                                  <a:pt x="43053" y="34646"/>
                                  <a:pt x="45339" y="36601"/>
                                </a:cubicBezTo>
                                <a:cubicBezTo>
                                  <a:pt x="47625" y="38557"/>
                                  <a:pt x="49403" y="40983"/>
                                  <a:pt x="50546" y="43891"/>
                                </a:cubicBezTo>
                                <a:cubicBezTo>
                                  <a:pt x="51689" y="46787"/>
                                  <a:pt x="52324" y="50152"/>
                                  <a:pt x="52324" y="53987"/>
                                </a:cubicBezTo>
                                <a:cubicBezTo>
                                  <a:pt x="52324" y="58305"/>
                                  <a:pt x="51562" y="62166"/>
                                  <a:pt x="50038" y="65570"/>
                                </a:cubicBezTo>
                                <a:cubicBezTo>
                                  <a:pt x="48641" y="68961"/>
                                  <a:pt x="46482" y="71818"/>
                                  <a:pt x="43688" y="74155"/>
                                </a:cubicBezTo>
                                <a:cubicBezTo>
                                  <a:pt x="41021" y="76479"/>
                                  <a:pt x="37719" y="78257"/>
                                  <a:pt x="33782" y="79489"/>
                                </a:cubicBezTo>
                                <a:cubicBezTo>
                                  <a:pt x="29972" y="80721"/>
                                  <a:pt x="25781" y="81343"/>
                                  <a:pt x="21082" y="81343"/>
                                </a:cubicBezTo>
                                <a:cubicBezTo>
                                  <a:pt x="18542" y="81343"/>
                                  <a:pt x="16256" y="81191"/>
                                  <a:pt x="13970" y="80886"/>
                                </a:cubicBezTo>
                                <a:cubicBezTo>
                                  <a:pt x="11811" y="80569"/>
                                  <a:pt x="9779" y="80188"/>
                                  <a:pt x="8001" y="79705"/>
                                </a:cubicBezTo>
                                <a:cubicBezTo>
                                  <a:pt x="6223" y="79235"/>
                                  <a:pt x="4826" y="78765"/>
                                  <a:pt x="3683" y="78283"/>
                                </a:cubicBezTo>
                                <a:cubicBezTo>
                                  <a:pt x="2540" y="77813"/>
                                  <a:pt x="1778" y="77419"/>
                                  <a:pt x="1397" y="77114"/>
                                </a:cubicBezTo>
                                <a:cubicBezTo>
                                  <a:pt x="1016" y="76810"/>
                                  <a:pt x="762" y="76467"/>
                                  <a:pt x="635" y="76098"/>
                                </a:cubicBezTo>
                                <a:cubicBezTo>
                                  <a:pt x="508" y="75730"/>
                                  <a:pt x="381" y="75285"/>
                                  <a:pt x="254" y="74765"/>
                                </a:cubicBezTo>
                                <a:cubicBezTo>
                                  <a:pt x="127" y="74257"/>
                                  <a:pt x="127" y="73609"/>
                                  <a:pt x="0" y="72822"/>
                                </a:cubicBezTo>
                                <a:cubicBezTo>
                                  <a:pt x="0" y="72034"/>
                                  <a:pt x="0" y="71107"/>
                                  <a:pt x="0" y="70040"/>
                                </a:cubicBezTo>
                                <a:cubicBezTo>
                                  <a:pt x="0" y="68885"/>
                                  <a:pt x="0" y="67907"/>
                                  <a:pt x="127" y="67107"/>
                                </a:cubicBezTo>
                                <a:cubicBezTo>
                                  <a:pt x="127" y="66306"/>
                                  <a:pt x="254" y="65659"/>
                                  <a:pt x="508" y="65163"/>
                                </a:cubicBezTo>
                                <a:cubicBezTo>
                                  <a:pt x="635" y="64668"/>
                                  <a:pt x="889" y="64313"/>
                                  <a:pt x="1143" y="64110"/>
                                </a:cubicBezTo>
                                <a:cubicBezTo>
                                  <a:pt x="1397" y="63906"/>
                                  <a:pt x="1651" y="63805"/>
                                  <a:pt x="2032" y="63805"/>
                                </a:cubicBezTo>
                                <a:cubicBezTo>
                                  <a:pt x="2413" y="63805"/>
                                  <a:pt x="3048" y="64046"/>
                                  <a:pt x="3937" y="64516"/>
                                </a:cubicBezTo>
                                <a:cubicBezTo>
                                  <a:pt x="4699" y="64986"/>
                                  <a:pt x="5842" y="65506"/>
                                  <a:pt x="7239" y="66091"/>
                                </a:cubicBezTo>
                                <a:cubicBezTo>
                                  <a:pt x="8636" y="66662"/>
                                  <a:pt x="10287" y="67196"/>
                                  <a:pt x="12192" y="67665"/>
                                </a:cubicBezTo>
                                <a:cubicBezTo>
                                  <a:pt x="14224" y="68135"/>
                                  <a:pt x="16637" y="68377"/>
                                  <a:pt x="19304" y="68377"/>
                                </a:cubicBezTo>
                                <a:cubicBezTo>
                                  <a:pt x="21717" y="68377"/>
                                  <a:pt x="23876" y="68123"/>
                                  <a:pt x="25908" y="67627"/>
                                </a:cubicBezTo>
                                <a:cubicBezTo>
                                  <a:pt x="27813" y="67145"/>
                                  <a:pt x="29464" y="66345"/>
                                  <a:pt x="30861" y="65253"/>
                                </a:cubicBezTo>
                                <a:cubicBezTo>
                                  <a:pt x="32258" y="64160"/>
                                  <a:pt x="33274" y="62801"/>
                                  <a:pt x="34036" y="61151"/>
                                </a:cubicBezTo>
                                <a:cubicBezTo>
                                  <a:pt x="34798" y="59499"/>
                                  <a:pt x="35052" y="57518"/>
                                  <a:pt x="35052" y="55219"/>
                                </a:cubicBezTo>
                                <a:cubicBezTo>
                                  <a:pt x="35052" y="53238"/>
                                  <a:pt x="34798" y="51486"/>
                                  <a:pt x="34163" y="49936"/>
                                </a:cubicBezTo>
                                <a:cubicBezTo>
                                  <a:pt x="33528" y="48399"/>
                                  <a:pt x="32639" y="47091"/>
                                  <a:pt x="31242" y="46012"/>
                                </a:cubicBezTo>
                                <a:cubicBezTo>
                                  <a:pt x="29972" y="44945"/>
                                  <a:pt x="28194" y="44145"/>
                                  <a:pt x="26162" y="43612"/>
                                </a:cubicBezTo>
                                <a:cubicBezTo>
                                  <a:pt x="24003" y="43066"/>
                                  <a:pt x="21463" y="42799"/>
                                  <a:pt x="18542" y="42799"/>
                                </a:cubicBezTo>
                                <a:cubicBezTo>
                                  <a:pt x="16129" y="42799"/>
                                  <a:pt x="13970" y="42926"/>
                                  <a:pt x="11938" y="43180"/>
                                </a:cubicBezTo>
                                <a:cubicBezTo>
                                  <a:pt x="10033" y="43421"/>
                                  <a:pt x="8128" y="43548"/>
                                  <a:pt x="6477" y="43548"/>
                                </a:cubicBezTo>
                                <a:cubicBezTo>
                                  <a:pt x="5207" y="43548"/>
                                  <a:pt x="4445" y="43243"/>
                                  <a:pt x="3937" y="42647"/>
                                </a:cubicBezTo>
                                <a:cubicBezTo>
                                  <a:pt x="3429" y="42049"/>
                                  <a:pt x="3175" y="40957"/>
                                  <a:pt x="3175" y="39344"/>
                                </a:cubicBezTo>
                                <a:lnTo>
                                  <a:pt x="3175" y="4635"/>
                                </a:lnTo>
                                <a:cubicBezTo>
                                  <a:pt x="3175" y="2984"/>
                                  <a:pt x="3429" y="1803"/>
                                  <a:pt x="4064" y="1079"/>
                                </a:cubicBezTo>
                                <a:cubicBezTo>
                                  <a:pt x="4699" y="368"/>
                                  <a:pt x="5715" y="0"/>
                                  <a:pt x="7112"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3076" name="Picture 3076"/>
                          <pic:cNvPicPr/>
                        </pic:nvPicPr>
                        <pic:blipFill>
                          <a:blip r:embed="rId116"/>
                          <a:stretch>
                            <a:fillRect/>
                          </a:stretch>
                        </pic:blipFill>
                        <pic:spPr>
                          <a:xfrm>
                            <a:off x="0" y="0"/>
                            <a:ext cx="128029" cy="92964"/>
                          </a:xfrm>
                          <a:prstGeom prst="rect">
                            <a:avLst/>
                          </a:prstGeom>
                        </pic:spPr>
                      </pic:pic>
                    </wpg:wgp>
                  </a:graphicData>
                </a:graphic>
              </wp:inline>
            </w:drawing>
          </mc:Choice>
          <mc:Fallback xmlns:a="http://schemas.openxmlformats.org/drawingml/2006/main">
            <w:pict>
              <v:group id="Group 46732" style="width:10.081pt;height:7.32001pt;mso-position-horizontal-relative:char;mso-position-vertical-relative:line" coordsize="1280,929">
                <v:shape id="Shape 3071" style="position:absolute;width:523;height:813;left:715;top:69;" coordsize="52324,81343" path="m7112,0l44958,0c45339,0,45720,127,46101,368c46355,622,46609,1016,46863,1549c47117,2083,47244,2794,47371,3683c47498,4559,47498,5626,47498,6858c47498,9334,47244,11125,46863,12230c46482,13348,45847,13894,44958,13894l16637,13894l16637,31013c18034,30848,19431,30734,20828,30696c22352,30658,23749,30632,25400,30632c29718,30632,33528,31140,36830,32156c40259,33160,43053,34646,45339,36601c47625,38557,49403,40983,50546,43891c51689,46787,52324,50152,52324,53987c52324,58305,51562,62166,50038,65570c48641,68961,46482,71818,43688,74155c41021,76479,37719,78257,33782,79489c29972,80721,25781,81343,21082,81343c18542,81343,16256,81191,13970,80886c11811,80569,9779,80188,8001,79705c6223,79235,4826,78765,3683,78283c2540,77813,1778,77419,1397,77114c1016,76810,762,76467,635,76098c508,75730,381,75285,254,74765c127,74257,127,73609,0,72822c0,72034,0,71107,0,70040c0,68885,0,67907,127,67107c127,66306,254,65659,508,65163c635,64668,889,64313,1143,64110c1397,63906,1651,63805,2032,63805c2413,63805,3048,64046,3937,64516c4699,64986,5842,65506,7239,66091c8636,66662,10287,67196,12192,67665c14224,68135,16637,68377,19304,68377c21717,68377,23876,68123,25908,67627c27813,67145,29464,66345,30861,65253c32258,64160,33274,62801,34036,61151c34798,59499,35052,57518,35052,55219c35052,53238,34798,51486,34163,49936c33528,48399,32639,47091,31242,46012c29972,44945,28194,44145,26162,43612c24003,43066,21463,42799,18542,42799c16129,42799,13970,42926,11938,43180c10033,43421,8128,43548,6477,43548c5207,43548,4445,43243,3937,42647c3429,42049,3175,40957,3175,39344l3175,4635c3175,2984,3429,1803,4064,1079c4699,368,5715,0,7112,0x">
                  <v:stroke weight="0pt" endcap="flat" joinstyle="miter" miterlimit="10" on="false" color="#000000" opacity="0"/>
                  <v:fill on="true" color="#000000"/>
                </v:shape>
                <v:shape id="Shape 3073" style="position:absolute;width:523;height:813;left:715;top:69;" coordsize="52324,81343" path="m7112,0l44958,0c45339,0,45720,127,46101,368c46355,622,46609,1016,46863,1549c47117,2083,47244,2794,47371,3683c47498,4559,47498,5626,47498,6858c47498,9334,47244,11125,46863,12230c46482,13348,45847,13894,44958,13894l16637,13894l16637,31013c18034,30848,19431,30734,20828,30696c22352,30658,23749,30632,25400,30632c29718,30632,33528,31140,36830,32156c40259,33160,43053,34646,45339,36601c47625,38557,49403,40983,50546,43891c51689,46787,52324,50152,52324,53987c52324,58305,51562,62166,50038,65570c48641,68961,46482,71818,43688,74155c41021,76479,37719,78257,33782,79489c29972,80721,25781,81343,21082,81343c18542,81343,16256,81191,13970,80886c11811,80569,9779,80188,8001,79705c6223,79235,4826,78765,3683,78283c2540,77813,1778,77419,1397,77114c1016,76810,762,76467,635,76098c508,75730,381,75285,254,74765c127,74257,127,73609,0,72822c0,72034,0,71107,0,70040c0,68885,0,67907,127,67107c127,66306,254,65659,508,65163c635,64668,889,64313,1143,64110c1397,63906,1651,63805,2032,63805c2413,63805,3048,64046,3937,64516c4699,64986,5842,65506,7239,66091c8636,66662,10287,67196,12192,67665c14224,68135,16637,68377,19304,68377c21717,68377,23876,68123,25908,67627c27813,67145,29464,66345,30861,65253c32258,64160,33274,62801,34036,61151c34798,59499,35052,57518,35052,55219c35052,53238,34798,51486,34163,49936c33528,48399,32639,47091,31242,46012c29972,44945,28194,44145,26162,43612c24003,43066,21463,42799,18542,42799c16129,42799,13970,42926,11938,43180c10033,43421,8128,43548,6477,43548c5207,43548,4445,43243,3937,42647c3429,42049,3175,40957,3175,39344l3175,4635c3175,2984,3429,1803,4064,1079c4699,368,5715,0,7112,0x">
                  <v:stroke weight="0.75pt" endcap="flat" joinstyle="round" on="true" color="#000000" opacity="0.498039"/>
                  <v:fill on="false" color="#000000" opacity="0"/>
                </v:shape>
                <v:shape id="Picture 3076" style="position:absolute;width:1280;height:929;left:0;top:0;" filled="f">
                  <v:imagedata r:id="rId117"/>
                </v:shape>
              </v:group>
            </w:pict>
          </mc:Fallback>
        </mc:AlternateContent>
      </w:r>
    </w:p>
    <w:p w:rsidR="00F00AE7" w:rsidRDefault="00C67C19">
      <w:pPr>
        <w:spacing w:after="0"/>
      </w:pPr>
      <w:r>
        <w:rPr>
          <w:rFonts w:ascii="Arial" w:eastAsia="Arial" w:hAnsi="Arial" w:cs="Arial"/>
          <w:sz w:val="16"/>
        </w:rPr>
        <w:t xml:space="preserve"> </w:t>
      </w:r>
    </w:p>
    <w:p w:rsidR="00F00AE7" w:rsidRDefault="00C67C19">
      <w:pPr>
        <w:pStyle w:val="Heading2"/>
        <w:spacing w:after="0"/>
        <w:ind w:left="-130"/>
      </w:pPr>
      <w:r>
        <w:rPr>
          <w:rFonts w:ascii="Calibri" w:eastAsia="Calibri" w:hAnsi="Calibri" w:cs="Calibri"/>
          <w:b w:val="0"/>
          <w:color w:val="000000"/>
          <w:sz w:val="31"/>
          <w:u w:val="none" w:color="000000"/>
          <w:vertAlign w:val="superscript"/>
        </w:rPr>
        <w:t xml:space="preserve"> </w:t>
      </w:r>
      <w:r>
        <w:rPr>
          <w:color w:val="FFCC00"/>
          <w:u w:color="FFCC00"/>
        </w:rPr>
        <w:t>SUBJECT: NUTRITION AND FOOD SCIENCE</w:t>
      </w:r>
      <w:r>
        <w:rPr>
          <w:color w:val="FFCC00"/>
          <w:u w:val="none" w:color="000000"/>
        </w:rPr>
        <w:t xml:space="preserve"> </w:t>
      </w:r>
    </w:p>
    <w:p w:rsidR="00F00AE7" w:rsidRDefault="00C67C19">
      <w:pPr>
        <w:spacing w:after="52"/>
        <w:ind w:left="24"/>
      </w:pPr>
      <w:r>
        <w:rPr>
          <w:rFonts w:ascii="Arial" w:eastAsia="Arial" w:hAnsi="Arial" w:cs="Arial"/>
          <w:b/>
          <w:color w:val="FFCC00"/>
          <w:sz w:val="12"/>
        </w:rPr>
        <w:t xml:space="preserve"> </w:t>
      </w:r>
      <w:r>
        <w:rPr>
          <w:rFonts w:ascii="Arial" w:eastAsia="Arial" w:hAnsi="Arial" w:cs="Arial"/>
          <w:b/>
          <w:color w:val="FFCC00"/>
          <w:sz w:val="10"/>
        </w:rPr>
        <w:t xml:space="preserve"> </w:t>
      </w:r>
    </w:p>
    <w:p w:rsidR="00F00AE7" w:rsidRDefault="00C67C19">
      <w:pPr>
        <w:spacing w:after="0"/>
        <w:ind w:left="19" w:hanging="10"/>
      </w:pPr>
      <w:r>
        <w:rPr>
          <w:rFonts w:ascii="Arial" w:eastAsia="Arial" w:hAnsi="Arial" w:cs="Arial"/>
          <w:b/>
          <w:color w:val="FFCC00"/>
          <w:sz w:val="20"/>
        </w:rPr>
        <w:t xml:space="preserve">Nutrition and Food Science is delivered by CCEA </w:t>
      </w:r>
    </w:p>
    <w:p w:rsidR="00F00AE7" w:rsidRDefault="00C67C19">
      <w:pPr>
        <w:spacing w:after="0"/>
        <w:ind w:left="19" w:hanging="10"/>
      </w:pPr>
      <w:r>
        <w:rPr>
          <w:rFonts w:ascii="Arial" w:eastAsia="Arial" w:hAnsi="Arial" w:cs="Arial"/>
          <w:b/>
          <w:color w:val="FFCC00"/>
          <w:sz w:val="20"/>
        </w:rPr>
        <w:t xml:space="preserve">Qualification Value: 1 A-Level </w:t>
      </w:r>
    </w:p>
    <w:p w:rsidR="00F00AE7" w:rsidRDefault="00C67C19">
      <w:pPr>
        <w:spacing w:after="0"/>
        <w:ind w:left="19" w:hanging="10"/>
      </w:pPr>
      <w:r>
        <w:rPr>
          <w:rFonts w:ascii="Arial" w:eastAsia="Arial" w:hAnsi="Arial" w:cs="Arial"/>
          <w:b/>
          <w:color w:val="FFCC00"/>
          <w:sz w:val="20"/>
        </w:rPr>
        <w:t xml:space="preserve">Course duration: This is a 2 Year Course </w:t>
      </w:r>
    </w:p>
    <w:p w:rsidR="00F00AE7" w:rsidRDefault="00C67C19">
      <w:pPr>
        <w:spacing w:after="29"/>
        <w:ind w:left="24"/>
      </w:pPr>
      <w:r>
        <w:rPr>
          <w:rFonts w:ascii="Arial" w:eastAsia="Arial" w:hAnsi="Arial" w:cs="Arial"/>
          <w:b/>
          <w:color w:val="5F5F5F"/>
          <w:sz w:val="12"/>
        </w:rPr>
        <w:t xml:space="preserve"> </w:t>
      </w:r>
    </w:p>
    <w:p w:rsidR="00F00AE7" w:rsidRDefault="00C67C19">
      <w:pPr>
        <w:spacing w:after="0"/>
        <w:ind w:left="34" w:hanging="10"/>
      </w:pPr>
      <w:r>
        <w:rPr>
          <w:rFonts w:ascii="Arial" w:eastAsia="Arial" w:hAnsi="Arial" w:cs="Arial"/>
          <w:b/>
          <w:sz w:val="17"/>
        </w:rPr>
        <w:t xml:space="preserve">Course Content </w:t>
      </w:r>
    </w:p>
    <w:p w:rsidR="00F00AE7" w:rsidRDefault="00C67C19">
      <w:pPr>
        <w:spacing w:after="4" w:line="255" w:lineRule="auto"/>
        <w:ind w:left="34" w:right="6" w:hanging="10"/>
        <w:jc w:val="both"/>
      </w:pPr>
      <w:r>
        <w:rPr>
          <w:rFonts w:ascii="Arial" w:eastAsia="Arial" w:hAnsi="Arial" w:cs="Arial"/>
          <w:sz w:val="17"/>
        </w:rPr>
        <w:t xml:space="preserve">The course is organised into Units of manageable content with associated Assessment Units.  In AS Level, you will study </w:t>
      </w:r>
      <w:r>
        <w:rPr>
          <w:rFonts w:ascii="Arial" w:eastAsia="Arial" w:hAnsi="Arial" w:cs="Arial"/>
          <w:sz w:val="17"/>
          <w:u w:val="single" w:color="000000"/>
        </w:rPr>
        <w:t>2 Units leading</w:t>
      </w:r>
      <w:r>
        <w:rPr>
          <w:rFonts w:ascii="Arial" w:eastAsia="Arial" w:hAnsi="Arial" w:cs="Arial"/>
          <w:sz w:val="17"/>
        </w:rPr>
        <w:t xml:space="preserve"> </w:t>
      </w:r>
      <w:r>
        <w:rPr>
          <w:rFonts w:ascii="Arial" w:eastAsia="Arial" w:hAnsi="Arial" w:cs="Arial"/>
          <w:sz w:val="17"/>
          <w:u w:val="single" w:color="000000"/>
        </w:rPr>
        <w:t>to an AS qualification</w:t>
      </w:r>
      <w:r>
        <w:rPr>
          <w:rFonts w:ascii="Arial" w:eastAsia="Arial" w:hAnsi="Arial" w:cs="Arial"/>
          <w:sz w:val="17"/>
        </w:rPr>
        <w:t xml:space="preserve">. </w:t>
      </w:r>
    </w:p>
    <w:p w:rsidR="00F00AE7" w:rsidRDefault="00C67C19">
      <w:pPr>
        <w:spacing w:after="60"/>
        <w:ind w:left="24"/>
      </w:pPr>
      <w:r>
        <w:rPr>
          <w:rFonts w:ascii="Arial" w:eastAsia="Arial" w:hAnsi="Arial" w:cs="Arial"/>
          <w:sz w:val="10"/>
        </w:rPr>
        <w:t xml:space="preserve"> </w:t>
      </w:r>
    </w:p>
    <w:p w:rsidR="00F00AE7" w:rsidRDefault="00C67C19">
      <w:pPr>
        <w:tabs>
          <w:tab w:val="center" w:pos="1959"/>
        </w:tabs>
        <w:spacing w:after="4" w:line="255" w:lineRule="auto"/>
      </w:pPr>
      <w:r>
        <w:rPr>
          <w:rFonts w:ascii="Arial" w:eastAsia="Arial" w:hAnsi="Arial" w:cs="Arial"/>
          <w:b/>
          <w:sz w:val="17"/>
        </w:rPr>
        <w:t>Unit AS 1</w:t>
      </w:r>
      <w:r>
        <w:rPr>
          <w:rFonts w:ascii="Arial" w:eastAsia="Arial" w:hAnsi="Arial" w:cs="Arial"/>
          <w:sz w:val="17"/>
        </w:rPr>
        <w:t xml:space="preserve"> </w:t>
      </w:r>
      <w:r>
        <w:rPr>
          <w:rFonts w:ascii="Arial" w:eastAsia="Arial" w:hAnsi="Arial" w:cs="Arial"/>
          <w:sz w:val="17"/>
        </w:rPr>
        <w:tab/>
        <w:t xml:space="preserve">Principles of Nutrition </w:t>
      </w:r>
    </w:p>
    <w:p w:rsidR="00F00AE7" w:rsidRDefault="00C67C19">
      <w:pPr>
        <w:tabs>
          <w:tab w:val="center" w:pos="2100"/>
        </w:tabs>
        <w:spacing w:after="4" w:line="255" w:lineRule="auto"/>
      </w:pPr>
      <w:r>
        <w:rPr>
          <w:rFonts w:ascii="Arial" w:eastAsia="Arial" w:hAnsi="Arial" w:cs="Arial"/>
          <w:b/>
          <w:sz w:val="17"/>
        </w:rPr>
        <w:t>Unit AS 2</w:t>
      </w:r>
      <w:r>
        <w:rPr>
          <w:rFonts w:ascii="Arial" w:eastAsia="Arial" w:hAnsi="Arial" w:cs="Arial"/>
          <w:sz w:val="17"/>
        </w:rPr>
        <w:t xml:space="preserve"> </w:t>
      </w:r>
      <w:r>
        <w:rPr>
          <w:rFonts w:ascii="Arial" w:eastAsia="Arial" w:hAnsi="Arial" w:cs="Arial"/>
          <w:sz w:val="17"/>
        </w:rPr>
        <w:tab/>
        <w:t xml:space="preserve">Diet, Lifestyle and Health </w:t>
      </w:r>
    </w:p>
    <w:p w:rsidR="00F00AE7" w:rsidRDefault="00C67C19">
      <w:pPr>
        <w:spacing w:after="70"/>
        <w:ind w:left="24"/>
      </w:pPr>
      <w:r>
        <w:rPr>
          <w:rFonts w:ascii="Arial" w:eastAsia="Arial" w:hAnsi="Arial" w:cs="Arial"/>
          <w:sz w:val="8"/>
        </w:rPr>
        <w:t xml:space="preserve"> </w:t>
      </w:r>
    </w:p>
    <w:p w:rsidR="00F00AE7" w:rsidRDefault="00C67C19">
      <w:pPr>
        <w:spacing w:after="4" w:line="255" w:lineRule="auto"/>
        <w:ind w:left="34" w:right="6" w:hanging="10"/>
        <w:jc w:val="both"/>
      </w:pPr>
      <w:r>
        <w:rPr>
          <w:rFonts w:ascii="Arial" w:eastAsia="Arial" w:hAnsi="Arial" w:cs="Arial"/>
          <w:sz w:val="17"/>
        </w:rPr>
        <w:t xml:space="preserve">In A2 Level, you will study 2 further Units leading to the A-Level qualification </w:t>
      </w:r>
    </w:p>
    <w:p w:rsidR="00F00AE7" w:rsidRDefault="00C67C19">
      <w:pPr>
        <w:spacing w:after="60"/>
        <w:ind w:left="24"/>
      </w:pPr>
      <w:r>
        <w:rPr>
          <w:rFonts w:ascii="Arial" w:eastAsia="Arial" w:hAnsi="Arial" w:cs="Arial"/>
          <w:sz w:val="10"/>
        </w:rPr>
        <w:t xml:space="preserve"> </w:t>
      </w:r>
    </w:p>
    <w:p w:rsidR="00F00AE7" w:rsidRDefault="00C67C19">
      <w:pPr>
        <w:tabs>
          <w:tab w:val="center" w:pos="3804"/>
        </w:tabs>
        <w:spacing w:after="4" w:line="255" w:lineRule="auto"/>
      </w:pPr>
      <w:r>
        <w:rPr>
          <w:rFonts w:ascii="Arial" w:eastAsia="Arial" w:hAnsi="Arial" w:cs="Arial"/>
          <w:b/>
          <w:sz w:val="17"/>
        </w:rPr>
        <w:t>Unit A2 1</w:t>
      </w:r>
      <w:r>
        <w:rPr>
          <w:rFonts w:ascii="Arial" w:eastAsia="Arial" w:hAnsi="Arial" w:cs="Arial"/>
          <w:sz w:val="17"/>
        </w:rPr>
        <w:t xml:space="preserve"> </w:t>
      </w:r>
      <w:r>
        <w:rPr>
          <w:rFonts w:ascii="Arial" w:eastAsia="Arial" w:hAnsi="Arial" w:cs="Arial"/>
          <w:sz w:val="17"/>
        </w:rPr>
        <w:tab/>
      </w:r>
      <w:r>
        <w:rPr>
          <w:rFonts w:ascii="Arial" w:eastAsia="Arial" w:hAnsi="Arial" w:cs="Arial"/>
          <w:b/>
          <w:sz w:val="17"/>
        </w:rPr>
        <w:t xml:space="preserve">either </w:t>
      </w:r>
      <w:r>
        <w:rPr>
          <w:rFonts w:ascii="Arial" w:eastAsia="Arial" w:hAnsi="Arial" w:cs="Arial"/>
          <w:sz w:val="17"/>
        </w:rPr>
        <w:t xml:space="preserve">food Security and Sustainability </w:t>
      </w:r>
      <w:r>
        <w:rPr>
          <w:rFonts w:ascii="Arial" w:eastAsia="Arial" w:hAnsi="Arial" w:cs="Arial"/>
          <w:b/>
          <w:sz w:val="17"/>
        </w:rPr>
        <w:t xml:space="preserve">or </w:t>
      </w:r>
      <w:r>
        <w:rPr>
          <w:rFonts w:ascii="Arial" w:eastAsia="Arial" w:hAnsi="Arial" w:cs="Arial"/>
          <w:sz w:val="17"/>
        </w:rPr>
        <w:t xml:space="preserve">Food Safety and Quality </w:t>
      </w:r>
    </w:p>
    <w:p w:rsidR="00F00AE7" w:rsidRDefault="00C67C19">
      <w:pPr>
        <w:tabs>
          <w:tab w:val="center" w:pos="4207"/>
        </w:tabs>
        <w:spacing w:after="4" w:line="255" w:lineRule="auto"/>
      </w:pPr>
      <w:r>
        <w:rPr>
          <w:rFonts w:ascii="Arial" w:eastAsia="Arial" w:hAnsi="Arial" w:cs="Arial"/>
          <w:b/>
          <w:sz w:val="17"/>
        </w:rPr>
        <w:t>Unit A2 2</w:t>
      </w:r>
      <w:r>
        <w:rPr>
          <w:rFonts w:ascii="Arial" w:eastAsia="Arial" w:hAnsi="Arial" w:cs="Arial"/>
          <w:sz w:val="17"/>
        </w:rPr>
        <w:t xml:space="preserve"> </w:t>
      </w:r>
      <w:r>
        <w:rPr>
          <w:rFonts w:ascii="Arial" w:eastAsia="Arial" w:hAnsi="Arial" w:cs="Arial"/>
          <w:sz w:val="17"/>
        </w:rPr>
        <w:tab/>
        <w:t xml:space="preserve">Research Project on an area of personal interest from Units AS 1 </w:t>
      </w:r>
      <w:r>
        <w:rPr>
          <w:rFonts w:ascii="Arial" w:eastAsia="Arial" w:hAnsi="Arial" w:cs="Arial"/>
          <w:b/>
          <w:sz w:val="17"/>
        </w:rPr>
        <w:t xml:space="preserve">or </w:t>
      </w:r>
      <w:r>
        <w:rPr>
          <w:rFonts w:ascii="Arial" w:eastAsia="Arial" w:hAnsi="Arial" w:cs="Arial"/>
          <w:sz w:val="17"/>
        </w:rPr>
        <w:t xml:space="preserve">AS 2 </w:t>
      </w:r>
      <w:r>
        <w:rPr>
          <w:rFonts w:ascii="Arial" w:eastAsia="Arial" w:hAnsi="Arial" w:cs="Arial"/>
          <w:b/>
          <w:sz w:val="17"/>
        </w:rPr>
        <w:t xml:space="preserve">or </w:t>
      </w:r>
      <w:r>
        <w:rPr>
          <w:rFonts w:ascii="Arial" w:eastAsia="Arial" w:hAnsi="Arial" w:cs="Arial"/>
          <w:sz w:val="17"/>
        </w:rPr>
        <w:t xml:space="preserve">A2 1 </w:t>
      </w:r>
    </w:p>
    <w:p w:rsidR="00F00AE7" w:rsidRDefault="00C67C19">
      <w:pPr>
        <w:spacing w:after="0"/>
        <w:ind w:left="24"/>
      </w:pPr>
      <w:r>
        <w:rPr>
          <w:rFonts w:ascii="Arial" w:eastAsia="Arial" w:hAnsi="Arial" w:cs="Arial"/>
          <w:sz w:val="17"/>
        </w:rPr>
        <w:t xml:space="preserve"> </w:t>
      </w:r>
    </w:p>
    <w:p w:rsidR="00F00AE7" w:rsidRDefault="00C67C19">
      <w:pPr>
        <w:spacing w:after="4" w:line="255" w:lineRule="auto"/>
        <w:ind w:left="34" w:right="6" w:hanging="10"/>
        <w:jc w:val="both"/>
      </w:pPr>
      <w:r>
        <w:rPr>
          <w:rFonts w:ascii="Arial" w:eastAsia="Arial" w:hAnsi="Arial" w:cs="Arial"/>
          <w:sz w:val="17"/>
        </w:rPr>
        <w:t xml:space="preserve">Students will have the opportunity to participate in a range of practical and theoretical activities within these Units, enabling them to apply the knowledge and understanding gained. </w:t>
      </w:r>
    </w:p>
    <w:p w:rsidR="00F00AE7" w:rsidRDefault="00C67C19">
      <w:pPr>
        <w:spacing w:after="45"/>
        <w:ind w:left="24"/>
      </w:pPr>
      <w:r>
        <w:rPr>
          <w:rFonts w:ascii="Arial" w:eastAsia="Arial" w:hAnsi="Arial" w:cs="Arial"/>
          <w:sz w:val="10"/>
        </w:rPr>
        <w:t xml:space="preserve"> </w:t>
      </w:r>
    </w:p>
    <w:p w:rsidR="00F00AE7" w:rsidRDefault="00C67C19">
      <w:pPr>
        <w:spacing w:after="0"/>
        <w:ind w:left="34" w:hanging="10"/>
      </w:pPr>
      <w:r>
        <w:rPr>
          <w:noProof/>
        </w:rPr>
        <mc:AlternateContent>
          <mc:Choice Requires="wpg">
            <w:drawing>
              <wp:anchor distT="0" distB="0" distL="114300" distR="114300" simplePos="0" relativeHeight="251700224" behindDoc="0" locked="0" layoutInCell="1" allowOverlap="1">
                <wp:simplePos x="0" y="0"/>
                <wp:positionH relativeFrom="page">
                  <wp:posOffset>262390</wp:posOffset>
                </wp:positionH>
                <wp:positionV relativeFrom="page">
                  <wp:posOffset>337834</wp:posOffset>
                </wp:positionV>
                <wp:extent cx="190222" cy="4649913"/>
                <wp:effectExtent l="0" t="0" r="0" b="0"/>
                <wp:wrapSquare wrapText="bothSides"/>
                <wp:docPr id="44275" name="Group 44275"/>
                <wp:cNvGraphicFramePr/>
                <a:graphic xmlns:a="http://schemas.openxmlformats.org/drawingml/2006/main">
                  <a:graphicData uri="http://schemas.microsoft.com/office/word/2010/wordprocessingGroup">
                    <wpg:wgp>
                      <wpg:cNvGrpSpPr/>
                      <wpg:grpSpPr>
                        <a:xfrm>
                          <a:off x="0" y="0"/>
                          <a:ext cx="190222" cy="4649913"/>
                          <a:chOff x="0" y="0"/>
                          <a:chExt cx="190222" cy="4649913"/>
                        </a:xfrm>
                      </wpg:grpSpPr>
                      <wps:wsp>
                        <wps:cNvPr id="3275" name="Rectangle 3275"/>
                        <wps:cNvSpPr/>
                        <wps:spPr>
                          <a:xfrm rot="-5399999">
                            <a:off x="-2932295" y="1464622"/>
                            <a:ext cx="6117588" cy="252995"/>
                          </a:xfrm>
                          <a:prstGeom prst="rect">
                            <a:avLst/>
                          </a:prstGeom>
                          <a:ln>
                            <a:noFill/>
                          </a:ln>
                        </wps:spPr>
                        <wps:txbx>
                          <w:txbxContent>
                            <w:p w:rsidR="00F00AE7" w:rsidRDefault="00C67C19">
                              <w:r>
                                <w:rPr>
                                  <w:rFonts w:ascii="Arial" w:eastAsia="Arial" w:hAnsi="Arial" w:cs="Arial"/>
                                  <w:b/>
                                  <w:color w:val="FFFFFF"/>
                                  <w:sz w:val="32"/>
                                  <w:shd w:val="clear" w:color="auto" w:fill="FFCC00"/>
                                </w:rPr>
                                <w:t>An Introduction to Courses in Health Public Sector &amp; Care</w:t>
                              </w:r>
                            </w:p>
                          </w:txbxContent>
                        </wps:txbx>
                        <wps:bodyPr horzOverflow="overflow" vert="horz" lIns="0" tIns="0" rIns="0" bIns="0" rtlCol="0">
                          <a:noAutofit/>
                        </wps:bodyPr>
                      </wps:wsp>
                      <wps:wsp>
                        <wps:cNvPr id="3276" name="Rectangle 3276"/>
                        <wps:cNvSpPr/>
                        <wps:spPr>
                          <a:xfrm rot="-5399999">
                            <a:off x="95765" y="-111015"/>
                            <a:ext cx="61464" cy="252995"/>
                          </a:xfrm>
                          <a:prstGeom prst="rect">
                            <a:avLst/>
                          </a:prstGeom>
                          <a:ln>
                            <a:noFill/>
                          </a:ln>
                        </wps:spPr>
                        <wps:txbx>
                          <w:txbxContent>
                            <w:p w:rsidR="00F00AE7" w:rsidRDefault="00C67C19">
                              <w:r>
                                <w:rPr>
                                  <w:rFonts w:ascii="Arial" w:eastAsia="Arial" w:hAnsi="Arial" w:cs="Arial"/>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4275" style="width:14.9781pt;height:366.135pt;position:absolute;mso-position-horizontal-relative:page;mso-position-horizontal:absolute;margin-left:20.6607pt;mso-position-vertical-relative:page;margin-top:26.6011pt;" coordsize="1902,46499">
                <v:rect id="Rectangle 3275" style="position:absolute;width:61175;height:2529;left:-29322;top:14646;rotation:270;" filled="f" stroked="f">
                  <v:textbox inset="0,0,0,0" style="layout-flow:vertical;mso-layout-flow-alt:bottom-to-top">
                    <w:txbxContent>
                      <w:p>
                        <w:pPr>
                          <w:spacing w:before="0" w:after="160" w:line="259" w:lineRule="auto"/>
                        </w:pPr>
                        <w:r>
                          <w:rPr>
                            <w:rFonts w:cs="Arial" w:hAnsi="Arial" w:eastAsia="Arial" w:ascii="Arial"/>
                            <w:b w:val="1"/>
                            <w:color w:val="ffffff"/>
                            <w:sz w:val="32"/>
                            <w:shd w:val="clear" w:color="auto" w:fill="ffcc00"/>
                          </w:rPr>
                          <w:t xml:space="preserve">An Introduction to Courses in Health Public Sector &amp; Care</w:t>
                        </w:r>
                      </w:p>
                    </w:txbxContent>
                  </v:textbox>
                </v:rect>
                <v:rect id="Rectangle 3276" style="position:absolute;width:614;height:2529;left:957;top:-1110;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w10:wrap type="square"/>
              </v:group>
            </w:pict>
          </mc:Fallback>
        </mc:AlternateContent>
      </w:r>
      <w:r>
        <w:rPr>
          <w:rFonts w:ascii="Arial" w:eastAsia="Arial" w:hAnsi="Arial" w:cs="Arial"/>
          <w:b/>
          <w:sz w:val="17"/>
        </w:rPr>
        <w:t>Ho</w:t>
      </w:r>
      <w:r>
        <w:rPr>
          <w:rFonts w:ascii="Arial" w:eastAsia="Arial" w:hAnsi="Arial" w:cs="Arial"/>
          <w:b/>
          <w:sz w:val="17"/>
        </w:rPr>
        <w:t xml:space="preserve">w will I be assessed? </w:t>
      </w:r>
    </w:p>
    <w:p w:rsidR="00F00AE7" w:rsidRDefault="00C67C19">
      <w:pPr>
        <w:spacing w:after="4" w:line="255" w:lineRule="auto"/>
        <w:ind w:left="34" w:right="6" w:hanging="10"/>
        <w:jc w:val="both"/>
      </w:pPr>
      <w:r>
        <w:rPr>
          <w:rFonts w:ascii="Arial" w:eastAsia="Arial" w:hAnsi="Arial" w:cs="Arial"/>
          <w:sz w:val="17"/>
        </w:rPr>
        <w:t xml:space="preserve">Each of the two Units at AS Level will be assessed via an external written examination, each lasting 1½ hours. </w:t>
      </w:r>
    </w:p>
    <w:p w:rsidR="00F00AE7" w:rsidRDefault="00C67C19">
      <w:pPr>
        <w:spacing w:after="4" w:line="255" w:lineRule="auto"/>
        <w:ind w:left="34" w:right="6" w:hanging="10"/>
        <w:jc w:val="both"/>
      </w:pPr>
      <w:r>
        <w:rPr>
          <w:rFonts w:ascii="Arial" w:eastAsia="Arial" w:hAnsi="Arial" w:cs="Arial"/>
          <w:sz w:val="17"/>
        </w:rPr>
        <w:t>In A2 Unit A2 students will be assessed via an external examination lasting 2½ hours, while A2 2 will be internally asses</w:t>
      </w:r>
      <w:r>
        <w:rPr>
          <w:rFonts w:ascii="Arial" w:eastAsia="Arial" w:hAnsi="Arial" w:cs="Arial"/>
          <w:sz w:val="17"/>
        </w:rPr>
        <w:t xml:space="preserve">sed by coursework submission. </w:t>
      </w:r>
    </w:p>
    <w:p w:rsidR="00F00AE7" w:rsidRDefault="00C67C19">
      <w:pPr>
        <w:spacing w:after="45"/>
        <w:ind w:left="24"/>
      </w:pPr>
      <w:r>
        <w:rPr>
          <w:rFonts w:ascii="Arial" w:eastAsia="Arial" w:hAnsi="Arial" w:cs="Arial"/>
          <w:sz w:val="10"/>
        </w:rPr>
        <w:t xml:space="preserve"> </w:t>
      </w:r>
    </w:p>
    <w:p w:rsidR="00F00AE7" w:rsidRDefault="00C67C19">
      <w:pPr>
        <w:spacing w:after="0"/>
        <w:ind w:left="34" w:hanging="10"/>
      </w:pPr>
      <w:r>
        <w:rPr>
          <w:rFonts w:ascii="Arial" w:eastAsia="Arial" w:hAnsi="Arial" w:cs="Arial"/>
          <w:b/>
          <w:sz w:val="17"/>
        </w:rPr>
        <w:t xml:space="preserve">What must I have studied before starting the course? </w:t>
      </w:r>
    </w:p>
    <w:p w:rsidR="00F00AE7" w:rsidRDefault="00C67C19">
      <w:pPr>
        <w:spacing w:after="4" w:line="255" w:lineRule="auto"/>
        <w:ind w:left="34" w:right="6" w:hanging="10"/>
        <w:jc w:val="both"/>
      </w:pPr>
      <w:r>
        <w:rPr>
          <w:rFonts w:ascii="Arial" w:eastAsia="Arial" w:hAnsi="Arial" w:cs="Arial"/>
          <w:sz w:val="17"/>
        </w:rPr>
        <w:t xml:space="preserve">Consideration will be given to students who wish to study the course at Advanced Level without previous study at GCSE Level, provided the student has an interest in Nutrition, Food and subjects such as Science. </w:t>
      </w:r>
    </w:p>
    <w:p w:rsidR="00F00AE7" w:rsidRDefault="00C67C19">
      <w:pPr>
        <w:spacing w:after="45"/>
        <w:ind w:left="24"/>
      </w:pPr>
      <w:r>
        <w:rPr>
          <w:rFonts w:ascii="Arial" w:eastAsia="Arial" w:hAnsi="Arial" w:cs="Arial"/>
          <w:sz w:val="10"/>
        </w:rPr>
        <w:t xml:space="preserve"> </w:t>
      </w:r>
    </w:p>
    <w:p w:rsidR="00F00AE7" w:rsidRDefault="00C67C19">
      <w:pPr>
        <w:spacing w:after="0"/>
        <w:ind w:left="34" w:hanging="10"/>
      </w:pPr>
      <w:r>
        <w:rPr>
          <w:rFonts w:ascii="Arial" w:eastAsia="Arial" w:hAnsi="Arial" w:cs="Arial"/>
          <w:b/>
          <w:sz w:val="17"/>
        </w:rPr>
        <w:t xml:space="preserve">Progression Routes </w:t>
      </w:r>
    </w:p>
    <w:p w:rsidR="00F00AE7" w:rsidRDefault="00C67C19">
      <w:pPr>
        <w:spacing w:after="4" w:line="255" w:lineRule="auto"/>
        <w:ind w:left="34" w:right="6" w:hanging="10"/>
        <w:jc w:val="both"/>
      </w:pPr>
      <w:r>
        <w:rPr>
          <w:rFonts w:ascii="Arial" w:eastAsia="Arial" w:hAnsi="Arial" w:cs="Arial"/>
          <w:sz w:val="17"/>
        </w:rPr>
        <w:t>The A-Level course pro</w:t>
      </w:r>
      <w:r>
        <w:rPr>
          <w:rFonts w:ascii="Arial" w:eastAsia="Arial" w:hAnsi="Arial" w:cs="Arial"/>
          <w:sz w:val="17"/>
        </w:rPr>
        <w:t>vides a sound foundation for higher education courses in a range of related subjects.  Students interested in a        career in this and related areas like Health Promotion and Marketing can study for the BSc Degree in Consumer Management and Food Innovat</w:t>
      </w:r>
      <w:r>
        <w:rPr>
          <w:rFonts w:ascii="Arial" w:eastAsia="Arial" w:hAnsi="Arial" w:cs="Arial"/>
          <w:sz w:val="17"/>
        </w:rPr>
        <w:t xml:space="preserve">ion at UUC.  </w:t>
      </w:r>
    </w:p>
    <w:p w:rsidR="00F00AE7" w:rsidRDefault="00C67C19">
      <w:pPr>
        <w:spacing w:after="4" w:line="255" w:lineRule="auto"/>
        <w:ind w:left="34" w:right="6" w:hanging="10"/>
        <w:jc w:val="both"/>
      </w:pPr>
      <w:r>
        <w:rPr>
          <w:rFonts w:ascii="Arial" w:eastAsia="Arial" w:hAnsi="Arial" w:cs="Arial"/>
          <w:sz w:val="17"/>
        </w:rPr>
        <w:t xml:space="preserve">Alternatively students can choose from a variety of other further and higher education courses such as BSc Hons in Dietetics or BSc Hons in Human Nutrition or Culinary Management or Food and Nutrition. Caffrey College offers BSc Hons courses </w:t>
      </w:r>
      <w:r>
        <w:rPr>
          <w:rFonts w:ascii="Arial" w:eastAsia="Arial" w:hAnsi="Arial" w:cs="Arial"/>
          <w:sz w:val="17"/>
        </w:rPr>
        <w:t xml:space="preserve">in Food Design and             </w:t>
      </w:r>
    </w:p>
    <w:p w:rsidR="00F00AE7" w:rsidRDefault="00C67C19">
      <w:pPr>
        <w:spacing w:after="4" w:line="255" w:lineRule="auto"/>
        <w:ind w:left="34" w:right="6" w:hanging="10"/>
        <w:jc w:val="both"/>
      </w:pPr>
      <w:r>
        <w:rPr>
          <w:rFonts w:ascii="Arial" w:eastAsia="Arial" w:hAnsi="Arial" w:cs="Arial"/>
          <w:sz w:val="17"/>
        </w:rPr>
        <w:t xml:space="preserve">Nutrition, Food Technology or Food Management and Marketing.  In addition, a range of catering courses are offered by Belfast          Metropolitan College.   </w:t>
      </w:r>
    </w:p>
    <w:p w:rsidR="00F00AE7" w:rsidRDefault="00C67C19">
      <w:pPr>
        <w:spacing w:after="4" w:line="255" w:lineRule="auto"/>
        <w:ind w:left="34" w:right="6" w:hanging="10"/>
        <w:jc w:val="both"/>
      </w:pPr>
      <w:r>
        <w:rPr>
          <w:rFonts w:ascii="Arial" w:eastAsia="Arial" w:hAnsi="Arial" w:cs="Arial"/>
          <w:sz w:val="17"/>
        </w:rPr>
        <w:t xml:space="preserve">There are many established and emerging career opportunities in </w:t>
      </w:r>
      <w:r>
        <w:rPr>
          <w:rFonts w:ascii="Arial" w:eastAsia="Arial" w:hAnsi="Arial" w:cs="Arial"/>
          <w:sz w:val="17"/>
        </w:rPr>
        <w:t xml:space="preserve">all of these areas. </w:t>
      </w:r>
    </w:p>
    <w:p w:rsidR="00F00AE7" w:rsidRDefault="00C67C19">
      <w:pPr>
        <w:spacing w:after="0"/>
        <w:ind w:left="24"/>
      </w:pPr>
      <w:r>
        <w:rPr>
          <w:rFonts w:ascii="Arial" w:eastAsia="Arial" w:hAnsi="Arial" w:cs="Arial"/>
          <w:sz w:val="16"/>
        </w:rPr>
        <w:t xml:space="preserve"> </w:t>
      </w:r>
    </w:p>
    <w:p w:rsidR="00F00AE7" w:rsidRDefault="00C67C19">
      <w:pPr>
        <w:spacing w:after="0"/>
        <w:ind w:left="24"/>
      </w:pPr>
      <w:r>
        <w:rPr>
          <w:rFonts w:ascii="Arial" w:eastAsia="Arial" w:hAnsi="Arial" w:cs="Arial"/>
          <w:sz w:val="18"/>
        </w:rPr>
        <w:t xml:space="preserve"> </w:t>
      </w:r>
    </w:p>
    <w:p w:rsidR="00F00AE7" w:rsidRDefault="00C67C19">
      <w:pPr>
        <w:spacing w:after="0"/>
        <w:ind w:left="24" w:right="242"/>
      </w:pPr>
      <w:r>
        <w:rPr>
          <w:rFonts w:ascii="Arial" w:eastAsia="Arial" w:hAnsi="Arial" w:cs="Arial"/>
          <w:b/>
          <w:color w:val="5F5F5F"/>
          <w:sz w:val="20"/>
        </w:rPr>
        <w:t xml:space="preserve"> </w:t>
      </w:r>
    </w:p>
    <w:p w:rsidR="00F00AE7" w:rsidRDefault="00C67C19">
      <w:pPr>
        <w:spacing w:after="0"/>
        <w:ind w:left="10022"/>
      </w:pPr>
      <w:r>
        <w:rPr>
          <w:noProof/>
        </w:rPr>
        <mc:AlternateContent>
          <mc:Choice Requires="wpg">
            <w:drawing>
              <wp:inline distT="0" distB="0" distL="0" distR="0">
                <wp:extent cx="131077" cy="92964"/>
                <wp:effectExtent l="0" t="0" r="0" b="0"/>
                <wp:docPr id="44273" name="Group 44273"/>
                <wp:cNvGraphicFramePr/>
                <a:graphic xmlns:a="http://schemas.openxmlformats.org/drawingml/2006/main">
                  <a:graphicData uri="http://schemas.microsoft.com/office/word/2010/wordprocessingGroup">
                    <wpg:wgp>
                      <wpg:cNvGrpSpPr/>
                      <wpg:grpSpPr>
                        <a:xfrm>
                          <a:off x="0" y="0"/>
                          <a:ext cx="131077" cy="92964"/>
                          <a:chOff x="0" y="0"/>
                          <a:chExt cx="131077" cy="92964"/>
                        </a:xfrm>
                      </wpg:grpSpPr>
                      <wps:wsp>
                        <wps:cNvPr id="3263" name="Shape 3263"/>
                        <wps:cNvSpPr/>
                        <wps:spPr>
                          <a:xfrm>
                            <a:off x="70739" y="6608"/>
                            <a:ext cx="27559" cy="81683"/>
                          </a:xfrm>
                          <a:custGeom>
                            <a:avLst/>
                            <a:gdLst/>
                            <a:ahLst/>
                            <a:cxnLst/>
                            <a:rect l="0" t="0" r="0" b="0"/>
                            <a:pathLst>
                              <a:path w="27559" h="81683">
                                <a:moveTo>
                                  <a:pt x="27559" y="0"/>
                                </a:moveTo>
                                <a:lnTo>
                                  <a:pt x="27559" y="12812"/>
                                </a:lnTo>
                                <a:lnTo>
                                  <a:pt x="25527" y="13255"/>
                                </a:lnTo>
                                <a:cubicBezTo>
                                  <a:pt x="23241" y="14487"/>
                                  <a:pt x="21336" y="16163"/>
                                  <a:pt x="19939" y="18284"/>
                                </a:cubicBezTo>
                                <a:cubicBezTo>
                                  <a:pt x="18542" y="20405"/>
                                  <a:pt x="17399" y="22869"/>
                                  <a:pt x="16764" y="25663"/>
                                </a:cubicBezTo>
                                <a:cubicBezTo>
                                  <a:pt x="16129" y="28470"/>
                                  <a:pt x="15748" y="31429"/>
                                  <a:pt x="15748" y="34553"/>
                                </a:cubicBezTo>
                                <a:cubicBezTo>
                                  <a:pt x="16637" y="33981"/>
                                  <a:pt x="17653" y="33410"/>
                                  <a:pt x="18796" y="32826"/>
                                </a:cubicBezTo>
                                <a:cubicBezTo>
                                  <a:pt x="20066" y="32254"/>
                                  <a:pt x="21336" y="31759"/>
                                  <a:pt x="22733" y="31352"/>
                                </a:cubicBezTo>
                                <a:cubicBezTo>
                                  <a:pt x="24003" y="30933"/>
                                  <a:pt x="25527" y="30590"/>
                                  <a:pt x="27178" y="30324"/>
                                </a:cubicBezTo>
                                <a:lnTo>
                                  <a:pt x="27559" y="30294"/>
                                </a:lnTo>
                                <a:lnTo>
                                  <a:pt x="27559" y="42369"/>
                                </a:lnTo>
                                <a:lnTo>
                                  <a:pt x="25146" y="42592"/>
                                </a:lnTo>
                                <a:cubicBezTo>
                                  <a:pt x="24130" y="42795"/>
                                  <a:pt x="22987" y="43087"/>
                                  <a:pt x="21971" y="43455"/>
                                </a:cubicBezTo>
                                <a:cubicBezTo>
                                  <a:pt x="20828" y="43824"/>
                                  <a:pt x="19812" y="44268"/>
                                  <a:pt x="18796" y="44776"/>
                                </a:cubicBezTo>
                                <a:cubicBezTo>
                                  <a:pt x="17780" y="45297"/>
                                  <a:pt x="16891" y="45843"/>
                                  <a:pt x="16002" y="46415"/>
                                </a:cubicBezTo>
                                <a:cubicBezTo>
                                  <a:pt x="16002" y="50821"/>
                                  <a:pt x="16256" y="54492"/>
                                  <a:pt x="16764" y="57438"/>
                                </a:cubicBezTo>
                                <a:cubicBezTo>
                                  <a:pt x="17272" y="60385"/>
                                  <a:pt x="18034" y="62721"/>
                                  <a:pt x="18923" y="64449"/>
                                </a:cubicBezTo>
                                <a:cubicBezTo>
                                  <a:pt x="19939" y="66176"/>
                                  <a:pt x="21209" y="67408"/>
                                  <a:pt x="22606" y="68132"/>
                                </a:cubicBezTo>
                                <a:lnTo>
                                  <a:pt x="27559" y="69184"/>
                                </a:lnTo>
                                <a:lnTo>
                                  <a:pt x="27559" y="81549"/>
                                </a:lnTo>
                                <a:lnTo>
                                  <a:pt x="26797" y="81683"/>
                                </a:lnTo>
                                <a:cubicBezTo>
                                  <a:pt x="23114" y="81683"/>
                                  <a:pt x="19939" y="81263"/>
                                  <a:pt x="17145" y="80413"/>
                                </a:cubicBezTo>
                                <a:cubicBezTo>
                                  <a:pt x="14351" y="79574"/>
                                  <a:pt x="12065" y="78355"/>
                                  <a:pt x="10033" y="76767"/>
                                </a:cubicBezTo>
                                <a:cubicBezTo>
                                  <a:pt x="8001" y="75193"/>
                                  <a:pt x="6350" y="73262"/>
                                  <a:pt x="5080" y="71002"/>
                                </a:cubicBezTo>
                                <a:cubicBezTo>
                                  <a:pt x="3810" y="68728"/>
                                  <a:pt x="2794" y="66176"/>
                                  <a:pt x="2032" y="63344"/>
                                </a:cubicBezTo>
                                <a:cubicBezTo>
                                  <a:pt x="1270" y="60499"/>
                                  <a:pt x="762" y="57413"/>
                                  <a:pt x="381" y="54073"/>
                                </a:cubicBezTo>
                                <a:cubicBezTo>
                                  <a:pt x="127" y="50745"/>
                                  <a:pt x="0" y="47202"/>
                                  <a:pt x="0" y="43455"/>
                                </a:cubicBezTo>
                                <a:cubicBezTo>
                                  <a:pt x="0" y="40318"/>
                                  <a:pt x="127" y="37055"/>
                                  <a:pt x="508" y="33626"/>
                                </a:cubicBezTo>
                                <a:cubicBezTo>
                                  <a:pt x="762" y="30209"/>
                                  <a:pt x="1397" y="26857"/>
                                  <a:pt x="2286" y="23567"/>
                                </a:cubicBezTo>
                                <a:cubicBezTo>
                                  <a:pt x="3175" y="20265"/>
                                  <a:pt x="4318" y="17128"/>
                                  <a:pt x="5969" y="14144"/>
                                </a:cubicBezTo>
                                <a:cubicBezTo>
                                  <a:pt x="7620" y="11159"/>
                                  <a:pt x="9652" y="8543"/>
                                  <a:pt x="12192" y="6295"/>
                                </a:cubicBezTo>
                                <a:cubicBezTo>
                                  <a:pt x="14732" y="4060"/>
                                  <a:pt x="17780" y="2282"/>
                                  <a:pt x="21336" y="961"/>
                                </a:cubicBezTo>
                                <a:lnTo>
                                  <a:pt x="275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5" name="Shape 3265"/>
                        <wps:cNvSpPr/>
                        <wps:spPr>
                          <a:xfrm>
                            <a:off x="98298" y="36538"/>
                            <a:ext cx="27560" cy="51619"/>
                          </a:xfrm>
                          <a:custGeom>
                            <a:avLst/>
                            <a:gdLst/>
                            <a:ahLst/>
                            <a:cxnLst/>
                            <a:rect l="0" t="0" r="0" b="0"/>
                            <a:pathLst>
                              <a:path w="27560" h="51619">
                                <a:moveTo>
                                  <a:pt x="4699" y="0"/>
                                </a:moveTo>
                                <a:cubicBezTo>
                                  <a:pt x="8763" y="0"/>
                                  <a:pt x="12192" y="546"/>
                                  <a:pt x="15113" y="1664"/>
                                </a:cubicBezTo>
                                <a:cubicBezTo>
                                  <a:pt x="18035" y="2781"/>
                                  <a:pt x="20320" y="4356"/>
                                  <a:pt x="22225" y="6414"/>
                                </a:cubicBezTo>
                                <a:cubicBezTo>
                                  <a:pt x="24003" y="8484"/>
                                  <a:pt x="25400" y="10973"/>
                                  <a:pt x="26162" y="13894"/>
                                </a:cubicBezTo>
                                <a:cubicBezTo>
                                  <a:pt x="27051" y="16815"/>
                                  <a:pt x="27560" y="20066"/>
                                  <a:pt x="27560" y="23647"/>
                                </a:cubicBezTo>
                                <a:cubicBezTo>
                                  <a:pt x="27560" y="27686"/>
                                  <a:pt x="26924" y="31420"/>
                                  <a:pt x="25654" y="34861"/>
                                </a:cubicBezTo>
                                <a:cubicBezTo>
                                  <a:pt x="24385" y="38303"/>
                                  <a:pt x="22606" y="41262"/>
                                  <a:pt x="20193" y="43752"/>
                                </a:cubicBezTo>
                                <a:cubicBezTo>
                                  <a:pt x="17780" y="46241"/>
                                  <a:pt x="14860" y="48197"/>
                                  <a:pt x="11430" y="49619"/>
                                </a:cubicBezTo>
                                <a:lnTo>
                                  <a:pt x="0" y="51619"/>
                                </a:lnTo>
                                <a:lnTo>
                                  <a:pt x="0" y="39254"/>
                                </a:lnTo>
                                <a:lnTo>
                                  <a:pt x="127" y="39281"/>
                                </a:lnTo>
                                <a:cubicBezTo>
                                  <a:pt x="2032" y="39281"/>
                                  <a:pt x="3683" y="38926"/>
                                  <a:pt x="5080" y="38227"/>
                                </a:cubicBezTo>
                                <a:cubicBezTo>
                                  <a:pt x="6604" y="37529"/>
                                  <a:pt x="7747" y="36538"/>
                                  <a:pt x="8636" y="35268"/>
                                </a:cubicBezTo>
                                <a:cubicBezTo>
                                  <a:pt x="9652" y="33985"/>
                                  <a:pt x="10287" y="32499"/>
                                  <a:pt x="10795" y="30785"/>
                                </a:cubicBezTo>
                                <a:cubicBezTo>
                                  <a:pt x="11303" y="29070"/>
                                  <a:pt x="11557" y="27216"/>
                                  <a:pt x="11557" y="25197"/>
                                </a:cubicBezTo>
                                <a:cubicBezTo>
                                  <a:pt x="11557" y="23101"/>
                                  <a:pt x="11430" y="21247"/>
                                  <a:pt x="11049" y="19672"/>
                                </a:cubicBezTo>
                                <a:cubicBezTo>
                                  <a:pt x="10668" y="18085"/>
                                  <a:pt x="10033" y="16739"/>
                                  <a:pt x="9272" y="15659"/>
                                </a:cubicBezTo>
                                <a:cubicBezTo>
                                  <a:pt x="8382" y="14567"/>
                                  <a:pt x="7366" y="13741"/>
                                  <a:pt x="5969" y="13183"/>
                                </a:cubicBezTo>
                                <a:cubicBezTo>
                                  <a:pt x="4572" y="12624"/>
                                  <a:pt x="2922" y="12345"/>
                                  <a:pt x="1016" y="12345"/>
                                </a:cubicBezTo>
                                <a:lnTo>
                                  <a:pt x="0" y="12439"/>
                                </a:lnTo>
                                <a:lnTo>
                                  <a:pt x="0" y="364"/>
                                </a:lnTo>
                                <a:lnTo>
                                  <a:pt x="46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6" name="Shape 3266"/>
                        <wps:cNvSpPr/>
                        <wps:spPr>
                          <a:xfrm>
                            <a:off x="98298" y="5588"/>
                            <a:ext cx="22479" cy="14948"/>
                          </a:xfrm>
                          <a:custGeom>
                            <a:avLst/>
                            <a:gdLst/>
                            <a:ahLst/>
                            <a:cxnLst/>
                            <a:rect l="0" t="0" r="0" b="0"/>
                            <a:pathLst>
                              <a:path w="22479" h="14948">
                                <a:moveTo>
                                  <a:pt x="6604" y="0"/>
                                </a:moveTo>
                                <a:cubicBezTo>
                                  <a:pt x="8255" y="0"/>
                                  <a:pt x="9779" y="89"/>
                                  <a:pt x="11430" y="279"/>
                                </a:cubicBezTo>
                                <a:cubicBezTo>
                                  <a:pt x="12954" y="470"/>
                                  <a:pt x="14478" y="699"/>
                                  <a:pt x="15748" y="991"/>
                                </a:cubicBezTo>
                                <a:cubicBezTo>
                                  <a:pt x="17145" y="1283"/>
                                  <a:pt x="18288" y="1613"/>
                                  <a:pt x="19304" y="1981"/>
                                </a:cubicBezTo>
                                <a:cubicBezTo>
                                  <a:pt x="20193" y="2349"/>
                                  <a:pt x="20828" y="2667"/>
                                  <a:pt x="21082" y="2934"/>
                                </a:cubicBezTo>
                                <a:cubicBezTo>
                                  <a:pt x="21463" y="3201"/>
                                  <a:pt x="21717" y="3505"/>
                                  <a:pt x="21844" y="3835"/>
                                </a:cubicBezTo>
                                <a:cubicBezTo>
                                  <a:pt x="21972" y="4166"/>
                                  <a:pt x="22098" y="4521"/>
                                  <a:pt x="22225" y="4915"/>
                                </a:cubicBezTo>
                                <a:cubicBezTo>
                                  <a:pt x="22352" y="5309"/>
                                  <a:pt x="22352" y="5792"/>
                                  <a:pt x="22479" y="6363"/>
                                </a:cubicBezTo>
                                <a:cubicBezTo>
                                  <a:pt x="22479" y="6934"/>
                                  <a:pt x="22479" y="7646"/>
                                  <a:pt x="22479" y="8458"/>
                                </a:cubicBezTo>
                                <a:cubicBezTo>
                                  <a:pt x="22479" y="9741"/>
                                  <a:pt x="22479" y="10795"/>
                                  <a:pt x="22479" y="11646"/>
                                </a:cubicBezTo>
                                <a:cubicBezTo>
                                  <a:pt x="22352" y="12484"/>
                                  <a:pt x="22225" y="13145"/>
                                  <a:pt x="22098" y="13627"/>
                                </a:cubicBezTo>
                                <a:cubicBezTo>
                                  <a:pt x="21972" y="14097"/>
                                  <a:pt x="21717" y="14440"/>
                                  <a:pt x="21463" y="14643"/>
                                </a:cubicBezTo>
                                <a:cubicBezTo>
                                  <a:pt x="21082" y="14846"/>
                                  <a:pt x="20828" y="14948"/>
                                  <a:pt x="20320" y="14948"/>
                                </a:cubicBezTo>
                                <a:cubicBezTo>
                                  <a:pt x="19812" y="14948"/>
                                  <a:pt x="19177" y="14821"/>
                                  <a:pt x="18415" y="14542"/>
                                </a:cubicBezTo>
                                <a:cubicBezTo>
                                  <a:pt x="17653" y="14275"/>
                                  <a:pt x="16764" y="13983"/>
                                  <a:pt x="15622" y="13653"/>
                                </a:cubicBezTo>
                                <a:cubicBezTo>
                                  <a:pt x="14478" y="13322"/>
                                  <a:pt x="13208" y="13030"/>
                                  <a:pt x="11685" y="12789"/>
                                </a:cubicBezTo>
                                <a:cubicBezTo>
                                  <a:pt x="10160" y="12535"/>
                                  <a:pt x="8382" y="12421"/>
                                  <a:pt x="6477" y="12421"/>
                                </a:cubicBezTo>
                                <a:lnTo>
                                  <a:pt x="0" y="13832"/>
                                </a:lnTo>
                                <a:lnTo>
                                  <a:pt x="0" y="1020"/>
                                </a:lnTo>
                                <a:lnTo>
                                  <a:pt x="6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7" name="Shape 3267"/>
                        <wps:cNvSpPr/>
                        <wps:spPr>
                          <a:xfrm>
                            <a:off x="86741" y="48883"/>
                            <a:ext cx="23114" cy="26937"/>
                          </a:xfrm>
                          <a:custGeom>
                            <a:avLst/>
                            <a:gdLst/>
                            <a:ahLst/>
                            <a:cxnLst/>
                            <a:rect l="0" t="0" r="0" b="0"/>
                            <a:pathLst>
                              <a:path w="23114" h="26937">
                                <a:moveTo>
                                  <a:pt x="12573" y="0"/>
                                </a:moveTo>
                                <a:cubicBezTo>
                                  <a:pt x="11430" y="0"/>
                                  <a:pt x="10287" y="102"/>
                                  <a:pt x="9144" y="317"/>
                                </a:cubicBezTo>
                                <a:cubicBezTo>
                                  <a:pt x="8128" y="521"/>
                                  <a:pt x="6985" y="813"/>
                                  <a:pt x="5969" y="1181"/>
                                </a:cubicBezTo>
                                <a:cubicBezTo>
                                  <a:pt x="4826" y="1549"/>
                                  <a:pt x="3810" y="1994"/>
                                  <a:pt x="2794" y="2502"/>
                                </a:cubicBezTo>
                                <a:cubicBezTo>
                                  <a:pt x="1778" y="3022"/>
                                  <a:pt x="889" y="3568"/>
                                  <a:pt x="0" y="4140"/>
                                </a:cubicBezTo>
                                <a:cubicBezTo>
                                  <a:pt x="0" y="8547"/>
                                  <a:pt x="253" y="12217"/>
                                  <a:pt x="762" y="15164"/>
                                </a:cubicBezTo>
                                <a:cubicBezTo>
                                  <a:pt x="1270" y="18110"/>
                                  <a:pt x="2032" y="20447"/>
                                  <a:pt x="2921" y="22174"/>
                                </a:cubicBezTo>
                                <a:cubicBezTo>
                                  <a:pt x="3937" y="23901"/>
                                  <a:pt x="5207" y="25133"/>
                                  <a:pt x="6603" y="25857"/>
                                </a:cubicBezTo>
                                <a:cubicBezTo>
                                  <a:pt x="8128" y="26568"/>
                                  <a:pt x="9778" y="26937"/>
                                  <a:pt x="11684" y="26937"/>
                                </a:cubicBezTo>
                                <a:cubicBezTo>
                                  <a:pt x="13589" y="26937"/>
                                  <a:pt x="15240" y="26581"/>
                                  <a:pt x="16637" y="25883"/>
                                </a:cubicBezTo>
                                <a:cubicBezTo>
                                  <a:pt x="18161" y="25184"/>
                                  <a:pt x="19303" y="24193"/>
                                  <a:pt x="20193" y="22923"/>
                                </a:cubicBezTo>
                                <a:cubicBezTo>
                                  <a:pt x="21209" y="21641"/>
                                  <a:pt x="21844" y="20155"/>
                                  <a:pt x="22352" y="18440"/>
                                </a:cubicBezTo>
                                <a:cubicBezTo>
                                  <a:pt x="22860" y="16726"/>
                                  <a:pt x="23114" y="14872"/>
                                  <a:pt x="23114" y="12852"/>
                                </a:cubicBezTo>
                                <a:cubicBezTo>
                                  <a:pt x="23114" y="10757"/>
                                  <a:pt x="22987" y="8903"/>
                                  <a:pt x="22606" y="7328"/>
                                </a:cubicBezTo>
                                <a:cubicBezTo>
                                  <a:pt x="22225" y="5740"/>
                                  <a:pt x="21590" y="4394"/>
                                  <a:pt x="20828" y="3315"/>
                                </a:cubicBezTo>
                                <a:cubicBezTo>
                                  <a:pt x="19939" y="2222"/>
                                  <a:pt x="18923" y="1397"/>
                                  <a:pt x="17526" y="838"/>
                                </a:cubicBezTo>
                                <a:cubicBezTo>
                                  <a:pt x="16128" y="279"/>
                                  <a:pt x="14478" y="0"/>
                                  <a:pt x="12573"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3268" name="Shape 3268"/>
                        <wps:cNvSpPr/>
                        <wps:spPr>
                          <a:xfrm>
                            <a:off x="70739" y="5588"/>
                            <a:ext cx="55118" cy="82703"/>
                          </a:xfrm>
                          <a:custGeom>
                            <a:avLst/>
                            <a:gdLst/>
                            <a:ahLst/>
                            <a:cxnLst/>
                            <a:rect l="0" t="0" r="0" b="0"/>
                            <a:pathLst>
                              <a:path w="55118" h="82703">
                                <a:moveTo>
                                  <a:pt x="34163" y="0"/>
                                </a:moveTo>
                                <a:cubicBezTo>
                                  <a:pt x="35814" y="0"/>
                                  <a:pt x="37338" y="89"/>
                                  <a:pt x="38989" y="279"/>
                                </a:cubicBezTo>
                                <a:cubicBezTo>
                                  <a:pt x="40513" y="470"/>
                                  <a:pt x="42037" y="699"/>
                                  <a:pt x="43307" y="991"/>
                                </a:cubicBezTo>
                                <a:cubicBezTo>
                                  <a:pt x="44704" y="1283"/>
                                  <a:pt x="45847" y="1613"/>
                                  <a:pt x="46863" y="1981"/>
                                </a:cubicBezTo>
                                <a:cubicBezTo>
                                  <a:pt x="47752" y="2349"/>
                                  <a:pt x="48387" y="2667"/>
                                  <a:pt x="48641" y="2934"/>
                                </a:cubicBezTo>
                                <a:cubicBezTo>
                                  <a:pt x="49022" y="3201"/>
                                  <a:pt x="49276" y="3505"/>
                                  <a:pt x="49403" y="3835"/>
                                </a:cubicBezTo>
                                <a:cubicBezTo>
                                  <a:pt x="49530" y="4166"/>
                                  <a:pt x="49657" y="4521"/>
                                  <a:pt x="49784" y="4915"/>
                                </a:cubicBezTo>
                                <a:cubicBezTo>
                                  <a:pt x="49911" y="5309"/>
                                  <a:pt x="49911" y="5792"/>
                                  <a:pt x="50038" y="6363"/>
                                </a:cubicBezTo>
                                <a:cubicBezTo>
                                  <a:pt x="50038" y="6934"/>
                                  <a:pt x="50038" y="7646"/>
                                  <a:pt x="50038" y="8458"/>
                                </a:cubicBezTo>
                                <a:cubicBezTo>
                                  <a:pt x="50038" y="9741"/>
                                  <a:pt x="50038" y="10795"/>
                                  <a:pt x="50038" y="11646"/>
                                </a:cubicBezTo>
                                <a:cubicBezTo>
                                  <a:pt x="49911" y="12484"/>
                                  <a:pt x="49784" y="13145"/>
                                  <a:pt x="49657" y="13627"/>
                                </a:cubicBezTo>
                                <a:cubicBezTo>
                                  <a:pt x="49530" y="14097"/>
                                  <a:pt x="49276" y="14440"/>
                                  <a:pt x="49022" y="14643"/>
                                </a:cubicBezTo>
                                <a:cubicBezTo>
                                  <a:pt x="48641" y="14846"/>
                                  <a:pt x="48387" y="14948"/>
                                  <a:pt x="47879" y="14948"/>
                                </a:cubicBezTo>
                                <a:cubicBezTo>
                                  <a:pt x="47371" y="14948"/>
                                  <a:pt x="46736" y="14821"/>
                                  <a:pt x="45974" y="14542"/>
                                </a:cubicBezTo>
                                <a:cubicBezTo>
                                  <a:pt x="45212" y="14275"/>
                                  <a:pt x="44323" y="13983"/>
                                  <a:pt x="43180" y="13653"/>
                                </a:cubicBezTo>
                                <a:cubicBezTo>
                                  <a:pt x="42037" y="13322"/>
                                  <a:pt x="40767" y="13030"/>
                                  <a:pt x="39243" y="12789"/>
                                </a:cubicBezTo>
                                <a:cubicBezTo>
                                  <a:pt x="37719" y="12535"/>
                                  <a:pt x="35941" y="12421"/>
                                  <a:pt x="34036" y="12421"/>
                                </a:cubicBezTo>
                                <a:cubicBezTo>
                                  <a:pt x="30734" y="12421"/>
                                  <a:pt x="27813" y="13030"/>
                                  <a:pt x="25527" y="14275"/>
                                </a:cubicBezTo>
                                <a:cubicBezTo>
                                  <a:pt x="23241" y="15507"/>
                                  <a:pt x="21336" y="17183"/>
                                  <a:pt x="19939" y="19304"/>
                                </a:cubicBezTo>
                                <a:cubicBezTo>
                                  <a:pt x="18542" y="21425"/>
                                  <a:pt x="17399" y="23889"/>
                                  <a:pt x="16764" y="26683"/>
                                </a:cubicBezTo>
                                <a:cubicBezTo>
                                  <a:pt x="16129" y="29490"/>
                                  <a:pt x="15748" y="32449"/>
                                  <a:pt x="15748" y="35573"/>
                                </a:cubicBezTo>
                                <a:cubicBezTo>
                                  <a:pt x="16637" y="35001"/>
                                  <a:pt x="17653" y="34430"/>
                                  <a:pt x="18796" y="33846"/>
                                </a:cubicBezTo>
                                <a:cubicBezTo>
                                  <a:pt x="20066" y="33274"/>
                                  <a:pt x="21336" y="32779"/>
                                  <a:pt x="22733" y="32372"/>
                                </a:cubicBezTo>
                                <a:cubicBezTo>
                                  <a:pt x="24003" y="31953"/>
                                  <a:pt x="25527" y="31610"/>
                                  <a:pt x="27178" y="31344"/>
                                </a:cubicBezTo>
                                <a:cubicBezTo>
                                  <a:pt x="28829" y="31077"/>
                                  <a:pt x="30480" y="30950"/>
                                  <a:pt x="32258" y="30950"/>
                                </a:cubicBezTo>
                                <a:cubicBezTo>
                                  <a:pt x="36322" y="30950"/>
                                  <a:pt x="39751" y="31496"/>
                                  <a:pt x="42672" y="32614"/>
                                </a:cubicBezTo>
                                <a:cubicBezTo>
                                  <a:pt x="45593" y="33731"/>
                                  <a:pt x="47879" y="35306"/>
                                  <a:pt x="49784" y="37364"/>
                                </a:cubicBezTo>
                                <a:cubicBezTo>
                                  <a:pt x="51562" y="39434"/>
                                  <a:pt x="52959" y="41923"/>
                                  <a:pt x="53721" y="44844"/>
                                </a:cubicBezTo>
                                <a:cubicBezTo>
                                  <a:pt x="54610" y="47765"/>
                                  <a:pt x="55118" y="51016"/>
                                  <a:pt x="55118" y="54597"/>
                                </a:cubicBezTo>
                                <a:cubicBezTo>
                                  <a:pt x="55118" y="58636"/>
                                  <a:pt x="54483" y="62370"/>
                                  <a:pt x="53213" y="65811"/>
                                </a:cubicBezTo>
                                <a:cubicBezTo>
                                  <a:pt x="51943" y="69253"/>
                                  <a:pt x="50165" y="72212"/>
                                  <a:pt x="47752" y="74702"/>
                                </a:cubicBezTo>
                                <a:cubicBezTo>
                                  <a:pt x="45339" y="77191"/>
                                  <a:pt x="42418" y="79147"/>
                                  <a:pt x="38989" y="80569"/>
                                </a:cubicBezTo>
                                <a:cubicBezTo>
                                  <a:pt x="35433" y="81992"/>
                                  <a:pt x="31369" y="82703"/>
                                  <a:pt x="26797" y="82703"/>
                                </a:cubicBezTo>
                                <a:cubicBezTo>
                                  <a:pt x="23114" y="82703"/>
                                  <a:pt x="19939" y="82283"/>
                                  <a:pt x="17145" y="81433"/>
                                </a:cubicBezTo>
                                <a:cubicBezTo>
                                  <a:pt x="14351" y="80594"/>
                                  <a:pt x="12065" y="79375"/>
                                  <a:pt x="10033" y="77788"/>
                                </a:cubicBezTo>
                                <a:cubicBezTo>
                                  <a:pt x="8001" y="76213"/>
                                  <a:pt x="6350" y="74282"/>
                                  <a:pt x="5080" y="72022"/>
                                </a:cubicBezTo>
                                <a:cubicBezTo>
                                  <a:pt x="3810" y="69748"/>
                                  <a:pt x="2794" y="67196"/>
                                  <a:pt x="2032" y="64364"/>
                                </a:cubicBezTo>
                                <a:cubicBezTo>
                                  <a:pt x="1270" y="61519"/>
                                  <a:pt x="762" y="58433"/>
                                  <a:pt x="381" y="55093"/>
                                </a:cubicBezTo>
                                <a:cubicBezTo>
                                  <a:pt x="127" y="51765"/>
                                  <a:pt x="0" y="48222"/>
                                  <a:pt x="0" y="44476"/>
                                </a:cubicBezTo>
                                <a:cubicBezTo>
                                  <a:pt x="0" y="41339"/>
                                  <a:pt x="127" y="38075"/>
                                  <a:pt x="508" y="34646"/>
                                </a:cubicBezTo>
                                <a:cubicBezTo>
                                  <a:pt x="762" y="31229"/>
                                  <a:pt x="1397" y="27877"/>
                                  <a:pt x="2286" y="24587"/>
                                </a:cubicBezTo>
                                <a:cubicBezTo>
                                  <a:pt x="3175" y="21286"/>
                                  <a:pt x="4318" y="18149"/>
                                  <a:pt x="5969" y="15164"/>
                                </a:cubicBezTo>
                                <a:cubicBezTo>
                                  <a:pt x="7620" y="12179"/>
                                  <a:pt x="9652" y="9563"/>
                                  <a:pt x="12192" y="7315"/>
                                </a:cubicBezTo>
                                <a:cubicBezTo>
                                  <a:pt x="14732" y="5080"/>
                                  <a:pt x="17780" y="3302"/>
                                  <a:pt x="21336" y="1981"/>
                                </a:cubicBezTo>
                                <a:cubicBezTo>
                                  <a:pt x="25019" y="660"/>
                                  <a:pt x="29210" y="0"/>
                                  <a:pt x="34163"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3271" name="Picture 3271"/>
                          <pic:cNvPicPr/>
                        </pic:nvPicPr>
                        <pic:blipFill>
                          <a:blip r:embed="rId118"/>
                          <a:stretch>
                            <a:fillRect/>
                          </a:stretch>
                        </pic:blipFill>
                        <pic:spPr>
                          <a:xfrm>
                            <a:off x="0" y="0"/>
                            <a:ext cx="131077" cy="92964"/>
                          </a:xfrm>
                          <a:prstGeom prst="rect">
                            <a:avLst/>
                          </a:prstGeom>
                        </pic:spPr>
                      </pic:pic>
                    </wpg:wgp>
                  </a:graphicData>
                </a:graphic>
              </wp:inline>
            </w:drawing>
          </mc:Choice>
          <mc:Fallback xmlns:a="http://schemas.openxmlformats.org/drawingml/2006/main">
            <w:pict>
              <v:group id="Group 44273" style="width:10.321pt;height:7.32001pt;mso-position-horizontal-relative:char;mso-position-vertical-relative:line" coordsize="1310,929">
                <v:shape id="Shape 3263" style="position:absolute;width:275;height:816;left:707;top:66;" coordsize="27559,81683" path="m27559,0l27559,12812l25527,13255c23241,14487,21336,16163,19939,18284c18542,20405,17399,22869,16764,25663c16129,28470,15748,31429,15748,34553c16637,33981,17653,33410,18796,32826c20066,32254,21336,31759,22733,31352c24003,30933,25527,30590,27178,30324l27559,30294l27559,42369l25146,42592c24130,42795,22987,43087,21971,43455c20828,43824,19812,44268,18796,44776c17780,45297,16891,45843,16002,46415c16002,50821,16256,54492,16764,57438c17272,60385,18034,62721,18923,64449c19939,66176,21209,67408,22606,68132l27559,69184l27559,81549l26797,81683c23114,81683,19939,81263,17145,80413c14351,79574,12065,78355,10033,76767c8001,75193,6350,73262,5080,71002c3810,68728,2794,66176,2032,63344c1270,60499,762,57413,381,54073c127,50745,0,47202,0,43455c0,40318,127,37055,508,33626c762,30209,1397,26857,2286,23567c3175,20265,4318,17128,5969,14144c7620,11159,9652,8543,12192,6295c14732,4060,17780,2282,21336,961l27559,0x">
                  <v:stroke weight="0pt" endcap="flat" joinstyle="miter" miterlimit="10" on="false" color="#000000" opacity="0"/>
                  <v:fill on="true" color="#000000"/>
                </v:shape>
                <v:shape id="Shape 3265" style="position:absolute;width:275;height:516;left:982;top:365;" coordsize="27560,51619" path="m4699,0c8763,0,12192,546,15113,1664c18035,2781,20320,4356,22225,6414c24003,8484,25400,10973,26162,13894c27051,16815,27560,20066,27560,23647c27560,27686,26924,31420,25654,34861c24385,38303,22606,41262,20193,43752c17780,46241,14860,48197,11430,49619l0,51619l0,39254l127,39281c2032,39281,3683,38926,5080,38227c6604,37529,7747,36538,8636,35268c9652,33985,10287,32499,10795,30785c11303,29070,11557,27216,11557,25197c11557,23101,11430,21247,11049,19672c10668,18085,10033,16739,9272,15659c8382,14567,7366,13741,5969,13183c4572,12624,2922,12345,1016,12345l0,12439l0,364l4699,0x">
                  <v:stroke weight="0pt" endcap="flat" joinstyle="miter" miterlimit="10" on="false" color="#000000" opacity="0"/>
                  <v:fill on="true" color="#000000"/>
                </v:shape>
                <v:shape id="Shape 3266" style="position:absolute;width:224;height:149;left:982;top:55;" coordsize="22479,14948" path="m6604,0c8255,0,9779,89,11430,279c12954,470,14478,699,15748,991c17145,1283,18288,1613,19304,1981c20193,2349,20828,2667,21082,2934c21463,3201,21717,3505,21844,3835c21972,4166,22098,4521,22225,4915c22352,5309,22352,5792,22479,6363c22479,6934,22479,7646,22479,8458c22479,9741,22479,10795,22479,11646c22352,12484,22225,13145,22098,13627c21972,14097,21717,14440,21463,14643c21082,14846,20828,14948,20320,14948c19812,14948,19177,14821,18415,14542c17653,14275,16764,13983,15622,13653c14478,13322,13208,13030,11685,12789c10160,12535,8382,12421,6477,12421l0,13832l0,1020l6604,0x">
                  <v:stroke weight="0pt" endcap="flat" joinstyle="miter" miterlimit="10" on="false" color="#000000" opacity="0"/>
                  <v:fill on="true" color="#000000"/>
                </v:shape>
                <v:shape id="Shape 3267" style="position:absolute;width:231;height:269;left:867;top:488;" coordsize="23114,26937" path="m12573,0c11430,0,10287,102,9144,317c8128,521,6985,813,5969,1181c4826,1549,3810,1994,2794,2502c1778,3022,889,3568,0,4140c0,8547,253,12217,762,15164c1270,18110,2032,20447,2921,22174c3937,23901,5207,25133,6603,25857c8128,26568,9778,26937,11684,26937c13589,26937,15240,26581,16637,25883c18161,25184,19303,24193,20193,22923c21209,21641,21844,20155,22352,18440c22860,16726,23114,14872,23114,12852c23114,10757,22987,8903,22606,7328c22225,5740,21590,4394,20828,3315c19939,2222,18923,1397,17526,838c16128,279,14478,0,12573,0x">
                  <v:stroke weight="0.75pt" endcap="flat" joinstyle="round" on="true" color="#000000" opacity="0.498039"/>
                  <v:fill on="false" color="#000000" opacity="0"/>
                </v:shape>
                <v:shape id="Shape 3268" style="position:absolute;width:551;height:827;left:707;top:55;" coordsize="55118,82703" path="m34163,0c35814,0,37338,89,38989,279c40513,470,42037,699,43307,991c44704,1283,45847,1613,46863,1981c47752,2349,48387,2667,48641,2934c49022,3201,49276,3505,49403,3835c49530,4166,49657,4521,49784,4915c49911,5309,49911,5792,50038,6363c50038,6934,50038,7646,50038,8458c50038,9741,50038,10795,50038,11646c49911,12484,49784,13145,49657,13627c49530,14097,49276,14440,49022,14643c48641,14846,48387,14948,47879,14948c47371,14948,46736,14821,45974,14542c45212,14275,44323,13983,43180,13653c42037,13322,40767,13030,39243,12789c37719,12535,35941,12421,34036,12421c30734,12421,27813,13030,25527,14275c23241,15507,21336,17183,19939,19304c18542,21425,17399,23889,16764,26683c16129,29490,15748,32449,15748,35573c16637,35001,17653,34430,18796,33846c20066,33274,21336,32779,22733,32372c24003,31953,25527,31610,27178,31344c28829,31077,30480,30950,32258,30950c36322,30950,39751,31496,42672,32614c45593,33731,47879,35306,49784,37364c51562,39434,52959,41923,53721,44844c54610,47765,55118,51016,55118,54597c55118,58636,54483,62370,53213,65811c51943,69253,50165,72212,47752,74702c45339,77191,42418,79147,38989,80569c35433,81992,31369,82703,26797,82703c23114,82703,19939,82283,17145,81433c14351,80594,12065,79375,10033,77788c8001,76213,6350,74282,5080,72022c3810,69748,2794,67196,2032,64364c1270,61519,762,58433,381,55093c127,51765,0,48222,0,44476c0,41339,127,38075,508,34646c762,31229,1397,27877,2286,24587c3175,21286,4318,18149,5969,15164c7620,12179,9652,9563,12192,7315c14732,5080,17780,3302,21336,1981c25019,660,29210,0,34163,0x">
                  <v:stroke weight="0.75pt" endcap="flat" joinstyle="round" on="true" color="#000000" opacity="0.498039"/>
                  <v:fill on="false" color="#000000" opacity="0"/>
                </v:shape>
                <v:shape id="Picture 3271" style="position:absolute;width:1310;height:929;left:0;top:0;" filled="f">
                  <v:imagedata r:id="rId119"/>
                </v:shape>
              </v:group>
            </w:pict>
          </mc:Fallback>
        </mc:AlternateContent>
      </w:r>
    </w:p>
    <w:p w:rsidR="00F00AE7" w:rsidRDefault="00C67C19">
      <w:pPr>
        <w:pStyle w:val="Heading2"/>
        <w:spacing w:after="0"/>
        <w:ind w:left="-130"/>
      </w:pPr>
      <w:r>
        <w:rPr>
          <w:rFonts w:ascii="Calibri" w:eastAsia="Calibri" w:hAnsi="Calibri" w:cs="Calibri"/>
          <w:b w:val="0"/>
          <w:color w:val="000000"/>
          <w:sz w:val="31"/>
          <w:u w:val="none" w:color="000000"/>
          <w:vertAlign w:val="superscript"/>
        </w:rPr>
        <w:t xml:space="preserve"> </w:t>
      </w:r>
      <w:r>
        <w:rPr>
          <w:color w:val="808080"/>
          <w:u w:color="808080"/>
        </w:rPr>
        <w:t>SUBJECT:  HISTORY</w:t>
      </w:r>
      <w:r>
        <w:rPr>
          <w:color w:val="808080"/>
          <w:u w:val="none" w:color="000000"/>
        </w:rPr>
        <w:t xml:space="preserve"> </w:t>
      </w:r>
    </w:p>
    <w:p w:rsidR="00F00AE7" w:rsidRDefault="00C67C19">
      <w:pPr>
        <w:spacing w:after="50"/>
        <w:ind w:left="24"/>
      </w:pPr>
      <w:r>
        <w:rPr>
          <w:rFonts w:ascii="Arial" w:eastAsia="Arial" w:hAnsi="Arial" w:cs="Arial"/>
          <w:b/>
          <w:color w:val="808080"/>
          <w:sz w:val="12"/>
        </w:rPr>
        <w:t xml:space="preserve"> </w:t>
      </w:r>
    </w:p>
    <w:p w:rsidR="00F00AE7" w:rsidRDefault="00C67C19">
      <w:pPr>
        <w:spacing w:after="0"/>
        <w:ind w:left="19" w:hanging="10"/>
      </w:pPr>
      <w:r>
        <w:rPr>
          <w:rFonts w:ascii="Arial" w:eastAsia="Arial" w:hAnsi="Arial" w:cs="Arial"/>
          <w:b/>
          <w:color w:val="808080"/>
          <w:sz w:val="20"/>
        </w:rPr>
        <w:t xml:space="preserve">A-Level History is delivered by CCEA </w:t>
      </w:r>
    </w:p>
    <w:p w:rsidR="00F00AE7" w:rsidRDefault="00C67C19">
      <w:pPr>
        <w:spacing w:after="0"/>
        <w:ind w:left="19" w:hanging="10"/>
      </w:pPr>
      <w:r>
        <w:rPr>
          <w:rFonts w:ascii="Arial" w:eastAsia="Arial" w:hAnsi="Arial" w:cs="Arial"/>
          <w:b/>
          <w:color w:val="808080"/>
          <w:sz w:val="20"/>
        </w:rPr>
        <w:t xml:space="preserve">Qualification Value: 1 A-Level </w:t>
      </w:r>
    </w:p>
    <w:p w:rsidR="00F00AE7" w:rsidRDefault="00C67C19">
      <w:pPr>
        <w:spacing w:after="0"/>
        <w:ind w:left="19" w:hanging="10"/>
      </w:pPr>
      <w:r>
        <w:rPr>
          <w:rFonts w:ascii="Arial" w:eastAsia="Arial" w:hAnsi="Arial" w:cs="Arial"/>
          <w:b/>
          <w:color w:val="808080"/>
          <w:sz w:val="20"/>
        </w:rPr>
        <w:t xml:space="preserve">Course Duration: This is a 2 Year Course </w:t>
      </w:r>
    </w:p>
    <w:p w:rsidR="00F00AE7" w:rsidRDefault="00C67C19">
      <w:pPr>
        <w:spacing w:after="0"/>
        <w:ind w:left="24"/>
      </w:pPr>
      <w:r>
        <w:rPr>
          <w:rFonts w:ascii="Arial" w:eastAsia="Arial" w:hAnsi="Arial" w:cs="Arial"/>
          <w:b/>
          <w:sz w:val="16"/>
        </w:rPr>
        <w:t xml:space="preserve"> </w:t>
      </w:r>
    </w:p>
    <w:p w:rsidR="00F00AE7" w:rsidRDefault="00C67C19">
      <w:pPr>
        <w:spacing w:after="4" w:line="256" w:lineRule="auto"/>
        <w:ind w:left="34" w:hanging="10"/>
      </w:pPr>
      <w:r>
        <w:rPr>
          <w:rFonts w:ascii="Arial" w:eastAsia="Arial" w:hAnsi="Arial" w:cs="Arial"/>
          <w:b/>
          <w:sz w:val="18"/>
        </w:rPr>
        <w:t xml:space="preserve">Course Content </w:t>
      </w:r>
    </w:p>
    <w:p w:rsidR="00F00AE7" w:rsidRDefault="00C67C19">
      <w:pPr>
        <w:spacing w:after="0"/>
        <w:ind w:left="19" w:hanging="10"/>
      </w:pPr>
      <w:r>
        <w:rPr>
          <w:rFonts w:ascii="Arial" w:eastAsia="Arial" w:hAnsi="Arial" w:cs="Arial"/>
          <w:b/>
          <w:i/>
          <w:sz w:val="18"/>
        </w:rPr>
        <w:t>You will study Modern World History with 2 Modules in Year 13 leading to an AS qualification.</w:t>
      </w:r>
      <w:r>
        <w:rPr>
          <w:rFonts w:ascii="Arial" w:eastAsia="Arial" w:hAnsi="Arial" w:cs="Arial"/>
          <w:sz w:val="18"/>
        </w:rPr>
        <w:t xml:space="preserve"> </w:t>
      </w:r>
    </w:p>
    <w:p w:rsidR="00F00AE7" w:rsidRDefault="00C67C19">
      <w:pPr>
        <w:spacing w:after="0"/>
        <w:ind w:left="24"/>
      </w:pPr>
      <w:r>
        <w:rPr>
          <w:rFonts w:ascii="Arial" w:eastAsia="Arial" w:hAnsi="Arial" w:cs="Arial"/>
          <w:sz w:val="16"/>
        </w:rPr>
        <w:t xml:space="preserve"> </w:t>
      </w:r>
    </w:p>
    <w:p w:rsidR="00F00AE7" w:rsidRDefault="00C67C19">
      <w:pPr>
        <w:spacing w:after="0"/>
        <w:ind w:left="19" w:hanging="10"/>
      </w:pPr>
      <w:r>
        <w:rPr>
          <w:rFonts w:ascii="Arial" w:eastAsia="Arial" w:hAnsi="Arial" w:cs="Arial"/>
          <w:b/>
          <w:sz w:val="18"/>
        </w:rPr>
        <w:t xml:space="preserve">Unit 1: </w:t>
      </w:r>
      <w:r>
        <w:rPr>
          <w:rFonts w:ascii="Arial" w:eastAsia="Arial" w:hAnsi="Arial" w:cs="Arial"/>
          <w:b/>
          <w:sz w:val="18"/>
          <w:u w:val="single" w:color="000000"/>
        </w:rPr>
        <w:t>Germany 1918 -1945</w:t>
      </w:r>
      <w:r>
        <w:rPr>
          <w:rFonts w:ascii="Arial" w:eastAsia="Arial" w:hAnsi="Arial" w:cs="Arial"/>
          <w:b/>
          <w:sz w:val="18"/>
        </w:rPr>
        <w:t xml:space="preserve"> </w:t>
      </w:r>
    </w:p>
    <w:p w:rsidR="00F00AE7" w:rsidRDefault="00C67C19">
      <w:pPr>
        <w:spacing w:after="5" w:line="253" w:lineRule="auto"/>
        <w:ind w:left="24" w:right="4864" w:firstLine="7"/>
        <w:jc w:val="both"/>
      </w:pPr>
      <w:r>
        <w:rPr>
          <w:rFonts w:ascii="Arial" w:eastAsia="Arial" w:hAnsi="Arial" w:cs="Arial"/>
          <w:b/>
          <w:sz w:val="18"/>
        </w:rPr>
        <w:t>T</w:t>
      </w:r>
      <w:r>
        <w:rPr>
          <w:rFonts w:ascii="Arial" w:eastAsia="Arial" w:hAnsi="Arial" w:cs="Arial"/>
          <w:sz w:val="18"/>
        </w:rPr>
        <w:t xml:space="preserve">he Weimar Republic &amp; the rise of the Nazi Party 1918 -1933. Nazi Germany 1933 -1945. </w:t>
      </w:r>
    </w:p>
    <w:p w:rsidR="00F00AE7" w:rsidRDefault="00C67C19">
      <w:pPr>
        <w:spacing w:after="0"/>
        <w:ind w:left="24"/>
      </w:pPr>
      <w:r>
        <w:rPr>
          <w:rFonts w:ascii="Arial" w:eastAsia="Arial" w:hAnsi="Arial" w:cs="Arial"/>
          <w:sz w:val="16"/>
        </w:rPr>
        <w:t xml:space="preserve"> </w:t>
      </w:r>
    </w:p>
    <w:p w:rsidR="00F00AE7" w:rsidRDefault="00C67C19">
      <w:pPr>
        <w:spacing w:after="5" w:line="253" w:lineRule="auto"/>
        <w:ind w:left="24" w:right="7743" w:firstLine="7"/>
        <w:jc w:val="both"/>
      </w:pPr>
      <w:r>
        <w:rPr>
          <w:rFonts w:ascii="Arial" w:eastAsia="Arial" w:hAnsi="Arial" w:cs="Arial"/>
          <w:b/>
          <w:sz w:val="18"/>
        </w:rPr>
        <w:t xml:space="preserve">Unit 2: </w:t>
      </w:r>
      <w:r>
        <w:rPr>
          <w:rFonts w:ascii="Arial" w:eastAsia="Arial" w:hAnsi="Arial" w:cs="Arial"/>
          <w:b/>
          <w:sz w:val="18"/>
          <w:u w:val="single" w:color="000000"/>
        </w:rPr>
        <w:t>Russia 1917 - 1941</w:t>
      </w:r>
      <w:r>
        <w:rPr>
          <w:rFonts w:ascii="Arial" w:eastAsia="Arial" w:hAnsi="Arial" w:cs="Arial"/>
          <w:b/>
          <w:sz w:val="18"/>
        </w:rPr>
        <w:t xml:space="preserve"> </w:t>
      </w:r>
      <w:r>
        <w:rPr>
          <w:rFonts w:ascii="Arial" w:eastAsia="Arial" w:hAnsi="Arial" w:cs="Arial"/>
          <w:sz w:val="18"/>
        </w:rPr>
        <w:t>Lenin &amp; revolut</w:t>
      </w:r>
      <w:r>
        <w:rPr>
          <w:rFonts w:ascii="Arial" w:eastAsia="Arial" w:hAnsi="Arial" w:cs="Arial"/>
          <w:sz w:val="18"/>
        </w:rPr>
        <w:t xml:space="preserve">ion 1917 -1924 </w:t>
      </w:r>
    </w:p>
    <w:p w:rsidR="00F00AE7" w:rsidRDefault="00C67C19">
      <w:pPr>
        <w:spacing w:after="5" w:line="253" w:lineRule="auto"/>
        <w:ind w:left="24" w:firstLine="7"/>
        <w:jc w:val="both"/>
      </w:pPr>
      <w:r>
        <w:rPr>
          <w:noProof/>
        </w:rPr>
        <mc:AlternateContent>
          <mc:Choice Requires="wpg">
            <w:drawing>
              <wp:anchor distT="0" distB="0" distL="114300" distR="114300" simplePos="0" relativeHeight="251701248" behindDoc="0" locked="0" layoutInCell="1" allowOverlap="1">
                <wp:simplePos x="0" y="0"/>
                <wp:positionH relativeFrom="page">
                  <wp:posOffset>242578</wp:posOffset>
                </wp:positionH>
                <wp:positionV relativeFrom="page">
                  <wp:posOffset>236259</wp:posOffset>
                </wp:positionV>
                <wp:extent cx="190519" cy="4844757"/>
                <wp:effectExtent l="0" t="0" r="0" b="0"/>
                <wp:wrapSquare wrapText="bothSides"/>
                <wp:docPr id="43850" name="Group 43850"/>
                <wp:cNvGraphicFramePr/>
                <a:graphic xmlns:a="http://schemas.openxmlformats.org/drawingml/2006/main">
                  <a:graphicData uri="http://schemas.microsoft.com/office/word/2010/wordprocessingGroup">
                    <wpg:wgp>
                      <wpg:cNvGrpSpPr/>
                      <wpg:grpSpPr>
                        <a:xfrm>
                          <a:off x="0" y="0"/>
                          <a:ext cx="190519" cy="4844757"/>
                          <a:chOff x="0" y="0"/>
                          <a:chExt cx="190519" cy="4844757"/>
                        </a:xfrm>
                      </wpg:grpSpPr>
                      <wps:wsp>
                        <wps:cNvPr id="3396" name="Rectangle 3396"/>
                        <wps:cNvSpPr/>
                        <wps:spPr>
                          <a:xfrm rot="-5399999">
                            <a:off x="-3064731" y="1526635"/>
                            <a:ext cx="6382854" cy="253390"/>
                          </a:xfrm>
                          <a:prstGeom prst="rect">
                            <a:avLst/>
                          </a:prstGeom>
                          <a:ln>
                            <a:noFill/>
                          </a:ln>
                        </wps:spPr>
                        <wps:txbx>
                          <w:txbxContent>
                            <w:p w:rsidR="00F00AE7" w:rsidRDefault="00C67C19">
                              <w:r>
                                <w:rPr>
                                  <w:rFonts w:ascii="Arial" w:eastAsia="Arial" w:hAnsi="Arial" w:cs="Arial"/>
                                  <w:b/>
                                  <w:color w:val="FFFFFF"/>
                                  <w:sz w:val="32"/>
                                  <w:shd w:val="clear" w:color="auto" w:fill="808080"/>
                                </w:rPr>
                                <w:t>An Introduction to Courses in History &amp; Theology</w:t>
                              </w:r>
                            </w:p>
                          </w:txbxContent>
                        </wps:txbx>
                        <wps:bodyPr horzOverflow="overflow" vert="horz" lIns="0" tIns="0" rIns="0" bIns="0" rtlCol="0">
                          <a:noAutofit/>
                        </wps:bodyPr>
                      </wps:wsp>
                      <wps:wsp>
                        <wps:cNvPr id="3397" name="Rectangle 3397"/>
                        <wps:cNvSpPr/>
                        <wps:spPr>
                          <a:xfrm rot="-5399999">
                            <a:off x="89223" y="-107817"/>
                            <a:ext cx="74943" cy="253390"/>
                          </a:xfrm>
                          <a:prstGeom prst="rect">
                            <a:avLst/>
                          </a:prstGeom>
                          <a:ln>
                            <a:noFill/>
                          </a:ln>
                        </wps:spPr>
                        <wps:txbx>
                          <w:txbxContent>
                            <w:p w:rsidR="00F00AE7" w:rsidRDefault="00C67C19">
                              <w:r>
                                <w:rPr>
                                  <w:rFonts w:ascii="Arial" w:eastAsia="Arial" w:hAnsi="Arial" w:cs="Arial"/>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850" style="width:15.0015pt;height:381.477pt;position:absolute;mso-position-horizontal-relative:page;mso-position-horizontal:absolute;margin-left:19.1007pt;mso-position-vertical-relative:page;margin-top:18.6031pt;" coordsize="1905,48447">
                <v:rect id="Rectangle 3396" style="position:absolute;width:63828;height:2533;left:-30647;top:15266;rotation:270;" filled="f" stroked="f">
                  <v:textbox inset="0,0,0,0" style="layout-flow:vertical;mso-layout-flow-alt:bottom-to-top">
                    <w:txbxContent>
                      <w:p>
                        <w:pPr>
                          <w:spacing w:before="0" w:after="160" w:line="259" w:lineRule="auto"/>
                        </w:pPr>
                        <w:r>
                          <w:rPr>
                            <w:rFonts w:cs="Arial" w:hAnsi="Arial" w:eastAsia="Arial" w:ascii="Arial"/>
                            <w:b w:val="1"/>
                            <w:color w:val="ffffff"/>
                            <w:sz w:val="32"/>
                            <w:shd w:val="clear" w:color="auto" w:fill="808080"/>
                          </w:rPr>
                          <w:t xml:space="preserve">An Introduction to Courses in History &amp; Theology</w:t>
                        </w:r>
                      </w:p>
                    </w:txbxContent>
                  </v:textbox>
                </v:rect>
                <v:rect id="Rectangle 3397" style="position:absolute;width:749;height:2533;left:892;top:-1078;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w10:wrap type="square"/>
              </v:group>
            </w:pict>
          </mc:Fallback>
        </mc:AlternateContent>
      </w:r>
      <w:r>
        <w:rPr>
          <w:rFonts w:ascii="Arial" w:eastAsia="Arial" w:hAnsi="Arial" w:cs="Arial"/>
          <w:sz w:val="18"/>
        </w:rPr>
        <w:t xml:space="preserve">Stalin &amp; revolution 1924 -1941. </w:t>
      </w:r>
    </w:p>
    <w:p w:rsidR="00F00AE7" w:rsidRDefault="00C67C19">
      <w:pPr>
        <w:spacing w:after="0"/>
        <w:ind w:left="19" w:hanging="10"/>
      </w:pPr>
      <w:r>
        <w:rPr>
          <w:rFonts w:ascii="Arial" w:eastAsia="Arial" w:hAnsi="Arial" w:cs="Arial"/>
          <w:b/>
          <w:i/>
          <w:sz w:val="18"/>
        </w:rPr>
        <w:t xml:space="preserve">You will study 2 modules in year 14, leading to an A2 qualification. </w:t>
      </w:r>
    </w:p>
    <w:p w:rsidR="00F00AE7" w:rsidRDefault="00C67C19">
      <w:pPr>
        <w:spacing w:after="0"/>
        <w:ind w:left="24"/>
      </w:pPr>
      <w:r>
        <w:rPr>
          <w:sz w:val="16"/>
        </w:rPr>
        <w:t xml:space="preserve"> </w:t>
      </w:r>
    </w:p>
    <w:p w:rsidR="00F00AE7" w:rsidRDefault="00C67C19">
      <w:pPr>
        <w:spacing w:after="0"/>
        <w:ind w:left="19" w:hanging="10"/>
      </w:pPr>
      <w:r>
        <w:rPr>
          <w:rFonts w:ascii="Arial" w:eastAsia="Arial" w:hAnsi="Arial" w:cs="Arial"/>
          <w:b/>
          <w:sz w:val="18"/>
        </w:rPr>
        <w:t xml:space="preserve">Unit 3: </w:t>
      </w:r>
      <w:r>
        <w:rPr>
          <w:rFonts w:ascii="Arial" w:eastAsia="Arial" w:hAnsi="Arial" w:cs="Arial"/>
          <w:b/>
          <w:sz w:val="18"/>
          <w:u w:val="single" w:color="000000"/>
        </w:rPr>
        <w:t>Unionism &amp; Nationalism in Ireland 1800-1900</w:t>
      </w:r>
      <w:r>
        <w:rPr>
          <w:rFonts w:ascii="Arial" w:eastAsia="Arial" w:hAnsi="Arial" w:cs="Arial"/>
          <w:sz w:val="18"/>
        </w:rPr>
        <w:t xml:space="preserve"> </w:t>
      </w:r>
    </w:p>
    <w:p w:rsidR="00F00AE7" w:rsidRDefault="00C67C19">
      <w:pPr>
        <w:spacing w:after="5" w:line="253" w:lineRule="auto"/>
        <w:ind w:left="24" w:right="2628" w:firstLine="7"/>
        <w:jc w:val="both"/>
      </w:pPr>
      <w:r>
        <w:rPr>
          <w:rFonts w:ascii="Arial" w:eastAsia="Arial" w:hAnsi="Arial" w:cs="Arial"/>
          <w:sz w:val="18"/>
        </w:rPr>
        <w:t xml:space="preserve">Nationalism: Cultural perspective, Revolutionary perspective, Constitutional perspective. Unionism 1800-1900 </w:t>
      </w:r>
    </w:p>
    <w:p w:rsidR="00F00AE7" w:rsidRDefault="00C67C19">
      <w:pPr>
        <w:spacing w:after="0"/>
        <w:ind w:left="24"/>
      </w:pPr>
      <w:r>
        <w:rPr>
          <w:rFonts w:ascii="Arial" w:eastAsia="Arial" w:hAnsi="Arial" w:cs="Arial"/>
          <w:sz w:val="16"/>
        </w:rPr>
        <w:t xml:space="preserve"> </w:t>
      </w:r>
    </w:p>
    <w:p w:rsidR="00F00AE7" w:rsidRDefault="00C67C19">
      <w:pPr>
        <w:spacing w:after="0"/>
        <w:ind w:left="19" w:hanging="10"/>
      </w:pPr>
      <w:r>
        <w:rPr>
          <w:rFonts w:ascii="Arial" w:eastAsia="Arial" w:hAnsi="Arial" w:cs="Arial"/>
          <w:b/>
          <w:sz w:val="18"/>
        </w:rPr>
        <w:t xml:space="preserve">Unit 4: </w:t>
      </w:r>
      <w:r>
        <w:rPr>
          <w:rFonts w:ascii="Arial" w:eastAsia="Arial" w:hAnsi="Arial" w:cs="Arial"/>
          <w:b/>
          <w:sz w:val="18"/>
          <w:u w:val="single" w:color="000000"/>
        </w:rPr>
        <w:t>The Partition of Ireland 1900-1925</w:t>
      </w:r>
      <w:r>
        <w:rPr>
          <w:rFonts w:ascii="Arial" w:eastAsia="Arial" w:hAnsi="Arial" w:cs="Arial"/>
          <w:b/>
          <w:sz w:val="18"/>
        </w:rPr>
        <w:t xml:space="preserve"> </w:t>
      </w:r>
    </w:p>
    <w:p w:rsidR="00F00AE7" w:rsidRDefault="00C67C19">
      <w:pPr>
        <w:spacing w:after="5" w:line="253" w:lineRule="auto"/>
        <w:ind w:left="24" w:firstLine="7"/>
        <w:jc w:val="both"/>
      </w:pPr>
      <w:r>
        <w:rPr>
          <w:rFonts w:ascii="Arial" w:eastAsia="Arial" w:hAnsi="Arial" w:cs="Arial"/>
          <w:sz w:val="18"/>
        </w:rPr>
        <w:t xml:space="preserve">The Home Rule Crisis 1900 -1914 </w:t>
      </w:r>
    </w:p>
    <w:p w:rsidR="00F00AE7" w:rsidRDefault="00C67C19">
      <w:pPr>
        <w:spacing w:after="5" w:line="253" w:lineRule="auto"/>
        <w:ind w:left="24" w:firstLine="7"/>
        <w:jc w:val="both"/>
      </w:pPr>
      <w:r>
        <w:rPr>
          <w:rFonts w:ascii="Arial" w:eastAsia="Arial" w:hAnsi="Arial" w:cs="Arial"/>
          <w:sz w:val="18"/>
        </w:rPr>
        <w:t xml:space="preserve">Political events 1914 -1918 </w:t>
      </w:r>
    </w:p>
    <w:p w:rsidR="00F00AE7" w:rsidRDefault="00C67C19">
      <w:pPr>
        <w:spacing w:after="5" w:line="253" w:lineRule="auto"/>
        <w:ind w:left="24" w:firstLine="7"/>
        <w:jc w:val="both"/>
      </w:pPr>
      <w:r>
        <w:rPr>
          <w:rFonts w:ascii="Arial" w:eastAsia="Arial" w:hAnsi="Arial" w:cs="Arial"/>
          <w:sz w:val="18"/>
        </w:rPr>
        <w:t xml:space="preserve">Events in Ireland 1919 -1925 </w:t>
      </w:r>
    </w:p>
    <w:p w:rsidR="00F00AE7" w:rsidRDefault="00C67C19">
      <w:pPr>
        <w:spacing w:after="0"/>
        <w:ind w:left="24"/>
      </w:pPr>
      <w:r>
        <w:rPr>
          <w:rFonts w:ascii="Arial" w:eastAsia="Arial" w:hAnsi="Arial" w:cs="Arial"/>
          <w:sz w:val="16"/>
        </w:rPr>
        <w:t xml:space="preserve"> </w:t>
      </w:r>
    </w:p>
    <w:p w:rsidR="00F00AE7" w:rsidRDefault="00C67C19">
      <w:pPr>
        <w:spacing w:after="4" w:line="256" w:lineRule="auto"/>
        <w:ind w:left="34" w:hanging="10"/>
      </w:pPr>
      <w:r>
        <w:rPr>
          <w:rFonts w:ascii="Arial" w:eastAsia="Arial" w:hAnsi="Arial" w:cs="Arial"/>
          <w:b/>
          <w:sz w:val="18"/>
        </w:rPr>
        <w:t xml:space="preserve">Progression Routes </w:t>
      </w:r>
    </w:p>
    <w:p w:rsidR="00F00AE7" w:rsidRDefault="00C67C19">
      <w:pPr>
        <w:spacing w:after="5" w:line="253" w:lineRule="auto"/>
        <w:ind w:left="24" w:firstLine="7"/>
        <w:jc w:val="both"/>
      </w:pPr>
      <w:r>
        <w:rPr>
          <w:rFonts w:ascii="Arial" w:eastAsia="Arial" w:hAnsi="Arial" w:cs="Arial"/>
          <w:sz w:val="18"/>
        </w:rPr>
        <w:t xml:space="preserve">History can lead to you following careers  and courses in Teaching, Business, Law, Social Work, Media and Humanities. </w:t>
      </w:r>
    </w:p>
    <w:p w:rsidR="00F00AE7" w:rsidRDefault="00C67C19">
      <w:pPr>
        <w:spacing w:after="0"/>
        <w:ind w:left="24"/>
      </w:pPr>
      <w:r>
        <w:rPr>
          <w:rFonts w:ascii="Arial" w:eastAsia="Arial" w:hAnsi="Arial" w:cs="Arial"/>
          <w:sz w:val="16"/>
        </w:rPr>
        <w:t xml:space="preserve"> </w:t>
      </w:r>
    </w:p>
    <w:p w:rsidR="00F00AE7" w:rsidRDefault="00C67C19">
      <w:pPr>
        <w:spacing w:after="945"/>
        <w:ind w:left="19" w:hanging="10"/>
      </w:pPr>
      <w:r>
        <w:rPr>
          <w:rFonts w:ascii="Arial" w:eastAsia="Arial" w:hAnsi="Arial" w:cs="Arial"/>
          <w:b/>
          <w:i/>
          <w:sz w:val="18"/>
        </w:rPr>
        <w:t>“</w:t>
      </w:r>
      <w:r>
        <w:rPr>
          <w:rFonts w:ascii="Arial" w:eastAsia="Arial" w:hAnsi="Arial" w:cs="Arial"/>
          <w:b/>
          <w:i/>
          <w:sz w:val="18"/>
        </w:rPr>
        <w:t xml:space="preserve">There are a good many careers in which knowledge of History and its techniques, if not essential, will be regarded as        an asset.” </w:t>
      </w:r>
    </w:p>
    <w:p w:rsidR="00F00AE7" w:rsidRDefault="00C67C19">
      <w:pPr>
        <w:spacing w:after="0"/>
        <w:ind w:left="10022"/>
      </w:pPr>
      <w:r>
        <w:rPr>
          <w:noProof/>
        </w:rPr>
        <mc:AlternateContent>
          <mc:Choice Requires="wpg">
            <w:drawing>
              <wp:inline distT="0" distB="0" distL="0" distR="0">
                <wp:extent cx="129540" cy="91464"/>
                <wp:effectExtent l="0" t="0" r="0" b="0"/>
                <wp:docPr id="43849" name="Group 43849"/>
                <wp:cNvGraphicFramePr/>
                <a:graphic xmlns:a="http://schemas.openxmlformats.org/drawingml/2006/main">
                  <a:graphicData uri="http://schemas.microsoft.com/office/word/2010/wordprocessingGroup">
                    <wpg:wgp>
                      <wpg:cNvGrpSpPr/>
                      <wpg:grpSpPr>
                        <a:xfrm>
                          <a:off x="0" y="0"/>
                          <a:ext cx="129540" cy="91464"/>
                          <a:chOff x="0" y="0"/>
                          <a:chExt cx="129540" cy="91464"/>
                        </a:xfrm>
                      </wpg:grpSpPr>
                      <wps:wsp>
                        <wps:cNvPr id="3387" name="Shape 3387"/>
                        <wps:cNvSpPr/>
                        <wps:spPr>
                          <a:xfrm>
                            <a:off x="70485" y="6946"/>
                            <a:ext cx="53975" cy="80289"/>
                          </a:xfrm>
                          <a:custGeom>
                            <a:avLst/>
                            <a:gdLst/>
                            <a:ahLst/>
                            <a:cxnLst/>
                            <a:rect l="0" t="0" r="0" b="0"/>
                            <a:pathLst>
                              <a:path w="53975" h="80289">
                                <a:moveTo>
                                  <a:pt x="2667" y="0"/>
                                </a:moveTo>
                                <a:lnTo>
                                  <a:pt x="50165" y="0"/>
                                </a:lnTo>
                                <a:cubicBezTo>
                                  <a:pt x="50927" y="0"/>
                                  <a:pt x="51562" y="76"/>
                                  <a:pt x="51943" y="216"/>
                                </a:cubicBezTo>
                                <a:cubicBezTo>
                                  <a:pt x="52451" y="368"/>
                                  <a:pt x="52832" y="686"/>
                                  <a:pt x="53213" y="1181"/>
                                </a:cubicBezTo>
                                <a:cubicBezTo>
                                  <a:pt x="53467" y="1663"/>
                                  <a:pt x="53722" y="2375"/>
                                  <a:pt x="53848" y="3277"/>
                                </a:cubicBezTo>
                                <a:cubicBezTo>
                                  <a:pt x="53975" y="4178"/>
                                  <a:pt x="53975" y="5372"/>
                                  <a:pt x="53975" y="6858"/>
                                </a:cubicBezTo>
                                <a:cubicBezTo>
                                  <a:pt x="53975" y="8052"/>
                                  <a:pt x="53975" y="9093"/>
                                  <a:pt x="53848" y="9982"/>
                                </a:cubicBezTo>
                                <a:cubicBezTo>
                                  <a:pt x="53848" y="10858"/>
                                  <a:pt x="53722" y="11684"/>
                                  <a:pt x="53594" y="12446"/>
                                </a:cubicBezTo>
                                <a:cubicBezTo>
                                  <a:pt x="53467" y="13208"/>
                                  <a:pt x="53213" y="13932"/>
                                  <a:pt x="52960" y="14605"/>
                                </a:cubicBezTo>
                                <a:cubicBezTo>
                                  <a:pt x="52705" y="15291"/>
                                  <a:pt x="52451" y="16015"/>
                                  <a:pt x="52070" y="16802"/>
                                </a:cubicBezTo>
                                <a:lnTo>
                                  <a:pt x="25781" y="77762"/>
                                </a:lnTo>
                                <a:cubicBezTo>
                                  <a:pt x="25527" y="78295"/>
                                  <a:pt x="25273" y="78727"/>
                                  <a:pt x="24892" y="79057"/>
                                </a:cubicBezTo>
                                <a:cubicBezTo>
                                  <a:pt x="24511" y="79387"/>
                                  <a:pt x="23876" y="79642"/>
                                  <a:pt x="23241" y="79832"/>
                                </a:cubicBezTo>
                                <a:cubicBezTo>
                                  <a:pt x="22479" y="80023"/>
                                  <a:pt x="21590" y="80137"/>
                                  <a:pt x="20574" y="80201"/>
                                </a:cubicBezTo>
                                <a:cubicBezTo>
                                  <a:pt x="19431" y="80264"/>
                                  <a:pt x="18035" y="80289"/>
                                  <a:pt x="16510" y="80289"/>
                                </a:cubicBezTo>
                                <a:cubicBezTo>
                                  <a:pt x="14351" y="80289"/>
                                  <a:pt x="12573" y="80226"/>
                                  <a:pt x="11303" y="80073"/>
                                </a:cubicBezTo>
                                <a:cubicBezTo>
                                  <a:pt x="10033" y="79933"/>
                                  <a:pt x="9144" y="79705"/>
                                  <a:pt x="8510" y="79400"/>
                                </a:cubicBezTo>
                                <a:cubicBezTo>
                                  <a:pt x="7874" y="79096"/>
                                  <a:pt x="7620" y="78702"/>
                                  <a:pt x="7493" y="78232"/>
                                </a:cubicBezTo>
                                <a:cubicBezTo>
                                  <a:pt x="7493" y="77749"/>
                                  <a:pt x="7620" y="77165"/>
                                  <a:pt x="8001" y="76467"/>
                                </a:cubicBezTo>
                                <a:lnTo>
                                  <a:pt x="36195" y="14084"/>
                                </a:lnTo>
                                <a:lnTo>
                                  <a:pt x="2667" y="14084"/>
                                </a:lnTo>
                                <a:cubicBezTo>
                                  <a:pt x="1778" y="14084"/>
                                  <a:pt x="1143" y="13513"/>
                                  <a:pt x="762" y="12382"/>
                                </a:cubicBezTo>
                                <a:cubicBezTo>
                                  <a:pt x="254" y="11252"/>
                                  <a:pt x="0" y="9449"/>
                                  <a:pt x="0" y="6985"/>
                                </a:cubicBezTo>
                                <a:cubicBezTo>
                                  <a:pt x="0" y="5740"/>
                                  <a:pt x="127" y="4686"/>
                                  <a:pt x="254" y="3797"/>
                                </a:cubicBezTo>
                                <a:cubicBezTo>
                                  <a:pt x="381" y="2921"/>
                                  <a:pt x="508" y="2184"/>
                                  <a:pt x="762" y="1613"/>
                                </a:cubicBezTo>
                                <a:cubicBezTo>
                                  <a:pt x="1016" y="1029"/>
                                  <a:pt x="1270" y="622"/>
                                  <a:pt x="1524" y="368"/>
                                </a:cubicBezTo>
                                <a:cubicBezTo>
                                  <a:pt x="1905" y="127"/>
                                  <a:pt x="2286" y="0"/>
                                  <a:pt x="26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 name="Shape 3389"/>
                        <wps:cNvSpPr/>
                        <wps:spPr>
                          <a:xfrm>
                            <a:off x="70485" y="6946"/>
                            <a:ext cx="53975" cy="80289"/>
                          </a:xfrm>
                          <a:custGeom>
                            <a:avLst/>
                            <a:gdLst/>
                            <a:ahLst/>
                            <a:cxnLst/>
                            <a:rect l="0" t="0" r="0" b="0"/>
                            <a:pathLst>
                              <a:path w="53975" h="80289">
                                <a:moveTo>
                                  <a:pt x="2667" y="0"/>
                                </a:moveTo>
                                <a:lnTo>
                                  <a:pt x="50165" y="0"/>
                                </a:lnTo>
                                <a:cubicBezTo>
                                  <a:pt x="50927" y="0"/>
                                  <a:pt x="51562" y="76"/>
                                  <a:pt x="51943" y="216"/>
                                </a:cubicBezTo>
                                <a:cubicBezTo>
                                  <a:pt x="52451" y="368"/>
                                  <a:pt x="52832" y="686"/>
                                  <a:pt x="53213" y="1181"/>
                                </a:cubicBezTo>
                                <a:cubicBezTo>
                                  <a:pt x="53467" y="1663"/>
                                  <a:pt x="53722" y="2375"/>
                                  <a:pt x="53848" y="3277"/>
                                </a:cubicBezTo>
                                <a:cubicBezTo>
                                  <a:pt x="53975" y="4178"/>
                                  <a:pt x="53975" y="5372"/>
                                  <a:pt x="53975" y="6858"/>
                                </a:cubicBezTo>
                                <a:cubicBezTo>
                                  <a:pt x="53975" y="8052"/>
                                  <a:pt x="53975" y="9093"/>
                                  <a:pt x="53848" y="9982"/>
                                </a:cubicBezTo>
                                <a:cubicBezTo>
                                  <a:pt x="53848" y="10858"/>
                                  <a:pt x="53722" y="11684"/>
                                  <a:pt x="53594" y="12446"/>
                                </a:cubicBezTo>
                                <a:cubicBezTo>
                                  <a:pt x="53467" y="13208"/>
                                  <a:pt x="53213" y="13932"/>
                                  <a:pt x="52960" y="14605"/>
                                </a:cubicBezTo>
                                <a:cubicBezTo>
                                  <a:pt x="52705" y="15291"/>
                                  <a:pt x="52451" y="16015"/>
                                  <a:pt x="52070" y="16802"/>
                                </a:cubicBezTo>
                                <a:lnTo>
                                  <a:pt x="25781" y="77762"/>
                                </a:lnTo>
                                <a:cubicBezTo>
                                  <a:pt x="25527" y="78295"/>
                                  <a:pt x="25273" y="78727"/>
                                  <a:pt x="24892" y="79057"/>
                                </a:cubicBezTo>
                                <a:cubicBezTo>
                                  <a:pt x="24511" y="79387"/>
                                  <a:pt x="23876" y="79642"/>
                                  <a:pt x="23241" y="79832"/>
                                </a:cubicBezTo>
                                <a:cubicBezTo>
                                  <a:pt x="22479" y="80023"/>
                                  <a:pt x="21590" y="80137"/>
                                  <a:pt x="20574" y="80201"/>
                                </a:cubicBezTo>
                                <a:cubicBezTo>
                                  <a:pt x="19431" y="80264"/>
                                  <a:pt x="18035" y="80289"/>
                                  <a:pt x="16510" y="80289"/>
                                </a:cubicBezTo>
                                <a:cubicBezTo>
                                  <a:pt x="14351" y="80289"/>
                                  <a:pt x="12573" y="80226"/>
                                  <a:pt x="11303" y="80073"/>
                                </a:cubicBezTo>
                                <a:cubicBezTo>
                                  <a:pt x="10033" y="79933"/>
                                  <a:pt x="9144" y="79705"/>
                                  <a:pt x="8510" y="79400"/>
                                </a:cubicBezTo>
                                <a:cubicBezTo>
                                  <a:pt x="7874" y="79096"/>
                                  <a:pt x="7620" y="78702"/>
                                  <a:pt x="7493" y="78232"/>
                                </a:cubicBezTo>
                                <a:cubicBezTo>
                                  <a:pt x="7493" y="77749"/>
                                  <a:pt x="7620" y="77165"/>
                                  <a:pt x="8001" y="76467"/>
                                </a:cubicBezTo>
                                <a:lnTo>
                                  <a:pt x="36195" y="14084"/>
                                </a:lnTo>
                                <a:lnTo>
                                  <a:pt x="2667" y="14084"/>
                                </a:lnTo>
                                <a:cubicBezTo>
                                  <a:pt x="1778" y="14084"/>
                                  <a:pt x="1143" y="13513"/>
                                  <a:pt x="762" y="12382"/>
                                </a:cubicBezTo>
                                <a:cubicBezTo>
                                  <a:pt x="254" y="11252"/>
                                  <a:pt x="0" y="9449"/>
                                  <a:pt x="0" y="6985"/>
                                </a:cubicBezTo>
                                <a:cubicBezTo>
                                  <a:pt x="0" y="5740"/>
                                  <a:pt x="127" y="4686"/>
                                  <a:pt x="254" y="3797"/>
                                </a:cubicBezTo>
                                <a:cubicBezTo>
                                  <a:pt x="381" y="2921"/>
                                  <a:pt x="508" y="2184"/>
                                  <a:pt x="762" y="1613"/>
                                </a:cubicBezTo>
                                <a:cubicBezTo>
                                  <a:pt x="1016" y="1029"/>
                                  <a:pt x="1270" y="622"/>
                                  <a:pt x="1524" y="368"/>
                                </a:cubicBezTo>
                                <a:cubicBezTo>
                                  <a:pt x="1905" y="127"/>
                                  <a:pt x="2286" y="0"/>
                                  <a:pt x="2667"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3392" name="Picture 3392"/>
                          <pic:cNvPicPr/>
                        </pic:nvPicPr>
                        <pic:blipFill>
                          <a:blip r:embed="rId120"/>
                          <a:stretch>
                            <a:fillRect/>
                          </a:stretch>
                        </pic:blipFill>
                        <pic:spPr>
                          <a:xfrm>
                            <a:off x="0" y="0"/>
                            <a:ext cx="129540" cy="91464"/>
                          </a:xfrm>
                          <a:prstGeom prst="rect">
                            <a:avLst/>
                          </a:prstGeom>
                        </pic:spPr>
                      </pic:pic>
                    </wpg:wgp>
                  </a:graphicData>
                </a:graphic>
              </wp:inline>
            </w:drawing>
          </mc:Choice>
          <mc:Fallback xmlns:a="http://schemas.openxmlformats.org/drawingml/2006/main">
            <w:pict>
              <v:group id="Group 43849" style="width:10.2pt;height:7.2019pt;mso-position-horizontal-relative:char;mso-position-vertical-relative:line" coordsize="1295,914">
                <v:shape id="Shape 3387" style="position:absolute;width:539;height:802;left:704;top:69;" coordsize="53975,80289" path="m2667,0l50165,0c50927,0,51562,76,51943,216c52451,368,52832,686,53213,1181c53467,1663,53722,2375,53848,3277c53975,4178,53975,5372,53975,6858c53975,8052,53975,9093,53848,9982c53848,10858,53722,11684,53594,12446c53467,13208,53213,13932,52960,14605c52705,15291,52451,16015,52070,16802l25781,77762c25527,78295,25273,78727,24892,79057c24511,79387,23876,79642,23241,79832c22479,80023,21590,80137,20574,80201c19431,80264,18035,80289,16510,80289c14351,80289,12573,80226,11303,80073c10033,79933,9144,79705,8510,79400c7874,79096,7620,78702,7493,78232c7493,77749,7620,77165,8001,76467l36195,14084l2667,14084c1778,14084,1143,13513,762,12382c254,11252,0,9449,0,6985c0,5740,127,4686,254,3797c381,2921,508,2184,762,1613c1016,1029,1270,622,1524,368c1905,127,2286,0,2667,0x">
                  <v:stroke weight="0pt" endcap="flat" joinstyle="miter" miterlimit="10" on="false" color="#000000" opacity="0"/>
                  <v:fill on="true" color="#000000"/>
                </v:shape>
                <v:shape id="Shape 3389" style="position:absolute;width:539;height:802;left:704;top:69;" coordsize="53975,80289" path="m2667,0l50165,0c50927,0,51562,76,51943,216c52451,368,52832,686,53213,1181c53467,1663,53722,2375,53848,3277c53975,4178,53975,5372,53975,6858c53975,8052,53975,9093,53848,9982c53848,10858,53722,11684,53594,12446c53467,13208,53213,13932,52960,14605c52705,15291,52451,16015,52070,16802l25781,77762c25527,78295,25273,78727,24892,79057c24511,79387,23876,79642,23241,79832c22479,80023,21590,80137,20574,80201c19431,80264,18035,80289,16510,80289c14351,80289,12573,80226,11303,80073c10033,79933,9144,79705,8510,79400c7874,79096,7620,78702,7493,78232c7493,77749,7620,77165,8001,76467l36195,14084l2667,14084c1778,14084,1143,13513,762,12382c254,11252,0,9449,0,6985c0,5740,127,4686,254,3797c381,2921,508,2184,762,1613c1016,1029,1270,622,1524,368c1905,127,2286,0,2667,0x">
                  <v:stroke weight="0.75pt" endcap="flat" joinstyle="round" on="true" color="#000000" opacity="0.498039"/>
                  <v:fill on="false" color="#000000" opacity="0"/>
                </v:shape>
                <v:shape id="Picture 3392" style="position:absolute;width:1295;height:914;left:0;top:0;" filled="f">
                  <v:imagedata r:id="rId121"/>
                </v:shape>
              </v:group>
            </w:pict>
          </mc:Fallback>
        </mc:AlternateContent>
      </w:r>
    </w:p>
    <w:p w:rsidR="00F00AE7" w:rsidRDefault="00C67C19">
      <w:pPr>
        <w:pStyle w:val="Heading2"/>
        <w:spacing w:after="0"/>
        <w:ind w:left="-130"/>
      </w:pPr>
      <w:r>
        <w:rPr>
          <w:rFonts w:ascii="Calibri" w:eastAsia="Calibri" w:hAnsi="Calibri" w:cs="Calibri"/>
          <w:b w:val="0"/>
          <w:color w:val="000000"/>
          <w:sz w:val="31"/>
          <w:u w:val="none" w:color="000000"/>
          <w:vertAlign w:val="superscript"/>
        </w:rPr>
        <w:t xml:space="preserve"> </w:t>
      </w:r>
      <w:r>
        <w:rPr>
          <w:color w:val="808080"/>
          <w:u w:color="808080"/>
        </w:rPr>
        <w:t>SUBJECT: RELIGIOUS STUDIES</w:t>
      </w:r>
      <w:r>
        <w:rPr>
          <w:color w:val="808080"/>
          <w:u w:val="none" w:color="000000"/>
        </w:rPr>
        <w:t xml:space="preserve"> </w:t>
      </w:r>
    </w:p>
    <w:p w:rsidR="00F00AE7" w:rsidRDefault="00C67C19">
      <w:pPr>
        <w:spacing w:after="50"/>
        <w:ind w:left="24"/>
      </w:pPr>
      <w:r>
        <w:rPr>
          <w:rFonts w:ascii="Arial" w:eastAsia="Arial" w:hAnsi="Arial" w:cs="Arial"/>
          <w:b/>
          <w:color w:val="808080"/>
          <w:sz w:val="12"/>
        </w:rPr>
        <w:t xml:space="preserve"> </w:t>
      </w:r>
    </w:p>
    <w:p w:rsidR="00F00AE7" w:rsidRDefault="00C67C19">
      <w:pPr>
        <w:spacing w:after="0"/>
        <w:ind w:left="19" w:hanging="10"/>
      </w:pPr>
      <w:r>
        <w:rPr>
          <w:rFonts w:ascii="Arial" w:eastAsia="Arial" w:hAnsi="Arial" w:cs="Arial"/>
          <w:b/>
          <w:color w:val="808080"/>
          <w:sz w:val="20"/>
        </w:rPr>
        <w:t xml:space="preserve">A-Level Religious Studies is delivered by CCEA </w:t>
      </w:r>
    </w:p>
    <w:p w:rsidR="00F00AE7" w:rsidRDefault="00C67C19">
      <w:pPr>
        <w:spacing w:after="0"/>
        <w:ind w:left="19" w:hanging="10"/>
      </w:pPr>
      <w:r>
        <w:rPr>
          <w:rFonts w:ascii="Arial" w:eastAsia="Arial" w:hAnsi="Arial" w:cs="Arial"/>
          <w:b/>
          <w:color w:val="808080"/>
          <w:sz w:val="20"/>
        </w:rPr>
        <w:t xml:space="preserve">Qualification Value: 1 A-Level </w:t>
      </w:r>
    </w:p>
    <w:p w:rsidR="00F00AE7" w:rsidRDefault="00C67C19">
      <w:pPr>
        <w:spacing w:after="0"/>
        <w:ind w:left="19" w:hanging="10"/>
      </w:pPr>
      <w:r>
        <w:rPr>
          <w:rFonts w:ascii="Arial" w:eastAsia="Arial" w:hAnsi="Arial" w:cs="Arial"/>
          <w:b/>
          <w:color w:val="808080"/>
          <w:sz w:val="20"/>
        </w:rPr>
        <w:t>Course</w:t>
      </w:r>
      <w:r>
        <w:rPr>
          <w:rFonts w:ascii="Arial" w:eastAsia="Arial" w:hAnsi="Arial" w:cs="Arial"/>
          <w:b/>
          <w:color w:val="808080"/>
          <w:sz w:val="20"/>
        </w:rPr>
        <w:t xml:space="preserve"> Duration: This is a 2 Year Course </w:t>
      </w:r>
    </w:p>
    <w:p w:rsidR="00F00AE7" w:rsidRDefault="00C67C19">
      <w:pPr>
        <w:spacing w:after="0"/>
        <w:ind w:left="24"/>
      </w:pPr>
      <w:r>
        <w:rPr>
          <w:rFonts w:ascii="Arial" w:eastAsia="Arial" w:hAnsi="Arial" w:cs="Arial"/>
          <w:b/>
          <w:color w:val="C00000"/>
          <w:sz w:val="20"/>
        </w:rPr>
        <w:t xml:space="preserve"> </w:t>
      </w:r>
    </w:p>
    <w:p w:rsidR="00F00AE7" w:rsidRDefault="00C67C19">
      <w:pPr>
        <w:spacing w:after="4" w:line="256" w:lineRule="auto"/>
        <w:ind w:left="34" w:hanging="10"/>
      </w:pPr>
      <w:r>
        <w:rPr>
          <w:rFonts w:ascii="Arial" w:eastAsia="Arial" w:hAnsi="Arial" w:cs="Arial"/>
          <w:b/>
          <w:sz w:val="18"/>
        </w:rPr>
        <w:t xml:space="preserve">Course Content </w:t>
      </w:r>
      <w:r>
        <w:rPr>
          <w:rFonts w:ascii="Arial" w:eastAsia="Arial" w:hAnsi="Arial" w:cs="Arial"/>
          <w:sz w:val="18"/>
        </w:rPr>
        <w:t xml:space="preserve"> </w:t>
      </w:r>
    </w:p>
    <w:tbl>
      <w:tblPr>
        <w:tblStyle w:val="TableGrid"/>
        <w:tblW w:w="8930" w:type="dxa"/>
        <w:tblInd w:w="24" w:type="dxa"/>
        <w:tblCellMar>
          <w:top w:w="0" w:type="dxa"/>
          <w:left w:w="0" w:type="dxa"/>
          <w:bottom w:w="0" w:type="dxa"/>
          <w:right w:w="0" w:type="dxa"/>
        </w:tblCellMar>
        <w:tblLook w:val="04A0" w:firstRow="1" w:lastRow="0" w:firstColumn="1" w:lastColumn="0" w:noHBand="0" w:noVBand="1"/>
      </w:tblPr>
      <w:tblGrid>
        <w:gridCol w:w="1131"/>
        <w:gridCol w:w="7799"/>
      </w:tblGrid>
      <w:tr w:rsidR="00F00AE7">
        <w:trPr>
          <w:trHeight w:val="183"/>
        </w:trPr>
        <w:tc>
          <w:tcPr>
            <w:tcW w:w="1131" w:type="dxa"/>
            <w:tcBorders>
              <w:top w:val="nil"/>
              <w:left w:val="nil"/>
              <w:bottom w:val="nil"/>
              <w:right w:val="nil"/>
            </w:tcBorders>
          </w:tcPr>
          <w:p w:rsidR="00F00AE7" w:rsidRDefault="00C67C19">
            <w:pPr>
              <w:spacing w:after="0"/>
            </w:pPr>
            <w:r>
              <w:rPr>
                <w:rFonts w:ascii="Arial" w:eastAsia="Arial" w:hAnsi="Arial" w:cs="Arial"/>
                <w:b/>
                <w:sz w:val="18"/>
                <w:u w:val="single" w:color="000000"/>
              </w:rPr>
              <w:t xml:space="preserve">In Year 13 </w:t>
            </w:r>
            <w:r>
              <w:rPr>
                <w:rFonts w:ascii="Arial" w:eastAsia="Arial" w:hAnsi="Arial" w:cs="Arial"/>
                <w:sz w:val="18"/>
              </w:rPr>
              <w:t xml:space="preserve"> </w:t>
            </w:r>
          </w:p>
        </w:tc>
        <w:tc>
          <w:tcPr>
            <w:tcW w:w="7799" w:type="dxa"/>
            <w:tcBorders>
              <w:top w:val="nil"/>
              <w:left w:val="nil"/>
              <w:bottom w:val="nil"/>
              <w:right w:val="nil"/>
            </w:tcBorders>
          </w:tcPr>
          <w:p w:rsidR="00F00AE7" w:rsidRDefault="00C67C19">
            <w:pPr>
              <w:spacing w:after="0"/>
            </w:pPr>
            <w:r>
              <w:rPr>
                <w:rFonts w:ascii="Arial" w:eastAsia="Arial" w:hAnsi="Arial" w:cs="Arial"/>
                <w:sz w:val="18"/>
              </w:rPr>
              <w:t xml:space="preserve">(AS Religious Studies) you will study the following two options:  </w:t>
            </w:r>
          </w:p>
        </w:tc>
      </w:tr>
      <w:tr w:rsidR="00F00AE7">
        <w:trPr>
          <w:trHeight w:val="195"/>
        </w:trPr>
        <w:tc>
          <w:tcPr>
            <w:tcW w:w="1131" w:type="dxa"/>
            <w:tcBorders>
              <w:top w:val="nil"/>
              <w:left w:val="nil"/>
              <w:bottom w:val="nil"/>
              <w:right w:val="nil"/>
            </w:tcBorders>
          </w:tcPr>
          <w:p w:rsidR="00F00AE7" w:rsidRDefault="00C67C19">
            <w:pPr>
              <w:spacing w:after="0"/>
            </w:pPr>
            <w:r>
              <w:rPr>
                <w:rFonts w:ascii="Arial" w:eastAsia="Arial" w:hAnsi="Arial" w:cs="Arial"/>
                <w:b/>
                <w:sz w:val="18"/>
              </w:rPr>
              <w:t xml:space="preserve">Unit 1: </w:t>
            </w:r>
            <w:r>
              <w:rPr>
                <w:rFonts w:ascii="Arial" w:eastAsia="Arial" w:hAnsi="Arial" w:cs="Arial"/>
                <w:sz w:val="18"/>
              </w:rPr>
              <w:t xml:space="preserve"> </w:t>
            </w:r>
          </w:p>
        </w:tc>
        <w:tc>
          <w:tcPr>
            <w:tcW w:w="7799" w:type="dxa"/>
            <w:tcBorders>
              <w:top w:val="nil"/>
              <w:left w:val="nil"/>
              <w:bottom w:val="nil"/>
              <w:right w:val="nil"/>
            </w:tcBorders>
          </w:tcPr>
          <w:p w:rsidR="00F00AE7" w:rsidRDefault="00C67C19">
            <w:pPr>
              <w:spacing w:after="0"/>
            </w:pPr>
            <w:r>
              <w:rPr>
                <w:rFonts w:ascii="Arial" w:eastAsia="Arial" w:hAnsi="Arial" w:cs="Arial"/>
                <w:sz w:val="18"/>
              </w:rPr>
              <w:t xml:space="preserve">An introduction to St Luke’s Gospel.  </w:t>
            </w:r>
          </w:p>
        </w:tc>
      </w:tr>
      <w:tr w:rsidR="00F00AE7">
        <w:trPr>
          <w:trHeight w:val="393"/>
        </w:trPr>
        <w:tc>
          <w:tcPr>
            <w:tcW w:w="1131" w:type="dxa"/>
            <w:tcBorders>
              <w:top w:val="nil"/>
              <w:left w:val="nil"/>
              <w:bottom w:val="nil"/>
              <w:right w:val="nil"/>
            </w:tcBorders>
          </w:tcPr>
          <w:p w:rsidR="00F00AE7" w:rsidRDefault="00C67C19">
            <w:pPr>
              <w:spacing w:after="0"/>
            </w:pPr>
            <w:r>
              <w:rPr>
                <w:rFonts w:ascii="Arial" w:eastAsia="Arial" w:hAnsi="Arial" w:cs="Arial"/>
                <w:b/>
                <w:sz w:val="18"/>
              </w:rPr>
              <w:t xml:space="preserve">Unit 6: </w:t>
            </w:r>
            <w:r>
              <w:rPr>
                <w:rFonts w:ascii="Arial" w:eastAsia="Arial" w:hAnsi="Arial" w:cs="Arial"/>
                <w:sz w:val="18"/>
              </w:rPr>
              <w:t xml:space="preserve"> </w:t>
            </w:r>
          </w:p>
          <w:p w:rsidR="00F00AE7" w:rsidRDefault="00C67C19">
            <w:pPr>
              <w:spacing w:after="0"/>
            </w:pPr>
            <w:r>
              <w:rPr>
                <w:rFonts w:ascii="Arial" w:eastAsia="Arial" w:hAnsi="Arial" w:cs="Arial"/>
                <w:sz w:val="18"/>
              </w:rPr>
              <w:t xml:space="preserve"> </w:t>
            </w:r>
          </w:p>
        </w:tc>
        <w:tc>
          <w:tcPr>
            <w:tcW w:w="7799" w:type="dxa"/>
            <w:tcBorders>
              <w:top w:val="nil"/>
              <w:left w:val="nil"/>
              <w:bottom w:val="nil"/>
              <w:right w:val="nil"/>
            </w:tcBorders>
          </w:tcPr>
          <w:p w:rsidR="00F00AE7" w:rsidRDefault="00C67C19">
            <w:pPr>
              <w:spacing w:after="0"/>
            </w:pPr>
            <w:r>
              <w:rPr>
                <w:rFonts w:ascii="Arial" w:eastAsia="Arial" w:hAnsi="Arial" w:cs="Arial"/>
                <w:sz w:val="18"/>
              </w:rPr>
              <w:t xml:space="preserve">Religious Ethics: Foundations, Principles and Practice  </w:t>
            </w:r>
          </w:p>
        </w:tc>
      </w:tr>
      <w:tr w:rsidR="00F00AE7">
        <w:trPr>
          <w:trHeight w:val="196"/>
        </w:trPr>
        <w:tc>
          <w:tcPr>
            <w:tcW w:w="1131" w:type="dxa"/>
            <w:tcBorders>
              <w:top w:val="nil"/>
              <w:left w:val="nil"/>
              <w:bottom w:val="nil"/>
              <w:right w:val="nil"/>
            </w:tcBorders>
          </w:tcPr>
          <w:p w:rsidR="00F00AE7" w:rsidRDefault="00C67C19">
            <w:pPr>
              <w:spacing w:after="0"/>
            </w:pPr>
            <w:r>
              <w:rPr>
                <w:rFonts w:ascii="Arial" w:eastAsia="Arial" w:hAnsi="Arial" w:cs="Arial"/>
                <w:b/>
                <w:sz w:val="18"/>
                <w:u w:val="single" w:color="000000"/>
              </w:rPr>
              <w:t xml:space="preserve">In Year 14 </w:t>
            </w:r>
            <w:r>
              <w:rPr>
                <w:rFonts w:ascii="Arial" w:eastAsia="Arial" w:hAnsi="Arial" w:cs="Arial"/>
                <w:sz w:val="18"/>
              </w:rPr>
              <w:t xml:space="preserve"> </w:t>
            </w:r>
          </w:p>
        </w:tc>
        <w:tc>
          <w:tcPr>
            <w:tcW w:w="7799" w:type="dxa"/>
            <w:tcBorders>
              <w:top w:val="nil"/>
              <w:left w:val="nil"/>
              <w:bottom w:val="nil"/>
              <w:right w:val="nil"/>
            </w:tcBorders>
          </w:tcPr>
          <w:p w:rsidR="00F00AE7" w:rsidRDefault="00C67C19">
            <w:pPr>
              <w:spacing w:after="0"/>
              <w:jc w:val="both"/>
            </w:pPr>
            <w:r>
              <w:rPr>
                <w:rFonts w:ascii="Arial" w:eastAsia="Arial" w:hAnsi="Arial" w:cs="Arial"/>
                <w:sz w:val="18"/>
              </w:rPr>
              <w:t xml:space="preserve">For the A2 Religious Studies course you will continue to explore the two units studied in Year 13:  </w:t>
            </w:r>
          </w:p>
        </w:tc>
      </w:tr>
      <w:tr w:rsidR="00F00AE7">
        <w:trPr>
          <w:trHeight w:val="196"/>
        </w:trPr>
        <w:tc>
          <w:tcPr>
            <w:tcW w:w="1131" w:type="dxa"/>
            <w:tcBorders>
              <w:top w:val="nil"/>
              <w:left w:val="nil"/>
              <w:bottom w:val="nil"/>
              <w:right w:val="nil"/>
            </w:tcBorders>
          </w:tcPr>
          <w:p w:rsidR="00F00AE7" w:rsidRDefault="00C67C19">
            <w:pPr>
              <w:spacing w:after="0"/>
            </w:pPr>
            <w:r>
              <w:rPr>
                <w:rFonts w:ascii="Arial" w:eastAsia="Arial" w:hAnsi="Arial" w:cs="Arial"/>
                <w:b/>
                <w:sz w:val="18"/>
              </w:rPr>
              <w:t xml:space="preserve">Unit 1: </w:t>
            </w:r>
            <w:r>
              <w:rPr>
                <w:rFonts w:ascii="Arial" w:eastAsia="Arial" w:hAnsi="Arial" w:cs="Arial"/>
                <w:sz w:val="18"/>
              </w:rPr>
              <w:t xml:space="preserve"> </w:t>
            </w:r>
          </w:p>
        </w:tc>
        <w:tc>
          <w:tcPr>
            <w:tcW w:w="7799" w:type="dxa"/>
            <w:tcBorders>
              <w:top w:val="nil"/>
              <w:left w:val="nil"/>
              <w:bottom w:val="nil"/>
              <w:right w:val="nil"/>
            </w:tcBorders>
          </w:tcPr>
          <w:p w:rsidR="00F00AE7" w:rsidRDefault="00C67C19">
            <w:pPr>
              <w:spacing w:after="0"/>
            </w:pPr>
            <w:r>
              <w:rPr>
                <w:rFonts w:ascii="Arial" w:eastAsia="Arial" w:hAnsi="Arial" w:cs="Arial"/>
                <w:sz w:val="18"/>
              </w:rPr>
              <w:t xml:space="preserve">Themes in the Synoptic Gospels  </w:t>
            </w:r>
          </w:p>
        </w:tc>
      </w:tr>
      <w:tr w:rsidR="00F00AE7">
        <w:trPr>
          <w:trHeight w:val="183"/>
        </w:trPr>
        <w:tc>
          <w:tcPr>
            <w:tcW w:w="1131" w:type="dxa"/>
            <w:tcBorders>
              <w:top w:val="nil"/>
              <w:left w:val="nil"/>
              <w:bottom w:val="nil"/>
              <w:right w:val="nil"/>
            </w:tcBorders>
          </w:tcPr>
          <w:p w:rsidR="00F00AE7" w:rsidRDefault="00C67C19">
            <w:pPr>
              <w:spacing w:after="0"/>
            </w:pPr>
            <w:r>
              <w:rPr>
                <w:rFonts w:ascii="Arial" w:eastAsia="Arial" w:hAnsi="Arial" w:cs="Arial"/>
                <w:b/>
                <w:sz w:val="18"/>
              </w:rPr>
              <w:t xml:space="preserve">Unit 6: </w:t>
            </w:r>
            <w:r>
              <w:rPr>
                <w:rFonts w:ascii="Arial" w:eastAsia="Arial" w:hAnsi="Arial" w:cs="Arial"/>
                <w:sz w:val="18"/>
              </w:rPr>
              <w:t xml:space="preserve"> </w:t>
            </w:r>
          </w:p>
        </w:tc>
        <w:tc>
          <w:tcPr>
            <w:tcW w:w="7799" w:type="dxa"/>
            <w:tcBorders>
              <w:top w:val="nil"/>
              <w:left w:val="nil"/>
              <w:bottom w:val="nil"/>
              <w:right w:val="nil"/>
            </w:tcBorders>
          </w:tcPr>
          <w:p w:rsidR="00F00AE7" w:rsidRDefault="00C67C19">
            <w:pPr>
              <w:spacing w:after="0"/>
            </w:pPr>
            <w:r>
              <w:rPr>
                <w:rFonts w:ascii="Arial" w:eastAsia="Arial" w:hAnsi="Arial" w:cs="Arial"/>
                <w:sz w:val="18"/>
              </w:rPr>
              <w:t xml:space="preserve">Global Ethics  </w:t>
            </w:r>
          </w:p>
        </w:tc>
      </w:tr>
    </w:tbl>
    <w:p w:rsidR="00F00AE7" w:rsidRDefault="00C67C19">
      <w:pPr>
        <w:spacing w:after="0"/>
        <w:ind w:left="24"/>
      </w:pPr>
      <w:r>
        <w:rPr>
          <w:rFonts w:ascii="Arial" w:eastAsia="Arial" w:hAnsi="Arial" w:cs="Arial"/>
          <w:sz w:val="18"/>
        </w:rPr>
        <w:t xml:space="preserve"> </w:t>
      </w:r>
    </w:p>
    <w:p w:rsidR="00F00AE7" w:rsidRDefault="00C67C19">
      <w:pPr>
        <w:spacing w:after="4" w:line="256" w:lineRule="auto"/>
        <w:ind w:left="34" w:hanging="10"/>
      </w:pPr>
      <w:r>
        <w:rPr>
          <w:noProof/>
        </w:rPr>
        <mc:AlternateContent>
          <mc:Choice Requires="wpg">
            <w:drawing>
              <wp:anchor distT="0" distB="0" distL="114300" distR="114300" simplePos="0" relativeHeight="251702272" behindDoc="0" locked="0" layoutInCell="1" allowOverlap="1">
                <wp:simplePos x="0" y="0"/>
                <wp:positionH relativeFrom="page">
                  <wp:posOffset>242578</wp:posOffset>
                </wp:positionH>
                <wp:positionV relativeFrom="page">
                  <wp:posOffset>236259</wp:posOffset>
                </wp:positionV>
                <wp:extent cx="190519" cy="4844757"/>
                <wp:effectExtent l="0" t="0" r="0" b="0"/>
                <wp:wrapSquare wrapText="bothSides"/>
                <wp:docPr id="44848" name="Group 44848"/>
                <wp:cNvGraphicFramePr/>
                <a:graphic xmlns:a="http://schemas.openxmlformats.org/drawingml/2006/main">
                  <a:graphicData uri="http://schemas.microsoft.com/office/word/2010/wordprocessingGroup">
                    <wpg:wgp>
                      <wpg:cNvGrpSpPr/>
                      <wpg:grpSpPr>
                        <a:xfrm>
                          <a:off x="0" y="0"/>
                          <a:ext cx="190519" cy="4844757"/>
                          <a:chOff x="0" y="0"/>
                          <a:chExt cx="190519" cy="4844757"/>
                        </a:xfrm>
                      </wpg:grpSpPr>
                      <wps:wsp>
                        <wps:cNvPr id="3508" name="Rectangle 3508"/>
                        <wps:cNvSpPr/>
                        <wps:spPr>
                          <a:xfrm rot="-5399999">
                            <a:off x="-3064731" y="1526635"/>
                            <a:ext cx="6382854" cy="253390"/>
                          </a:xfrm>
                          <a:prstGeom prst="rect">
                            <a:avLst/>
                          </a:prstGeom>
                          <a:ln>
                            <a:noFill/>
                          </a:ln>
                        </wps:spPr>
                        <wps:txbx>
                          <w:txbxContent>
                            <w:p w:rsidR="00F00AE7" w:rsidRDefault="00C67C19">
                              <w:r>
                                <w:rPr>
                                  <w:rFonts w:ascii="Arial" w:eastAsia="Arial" w:hAnsi="Arial" w:cs="Arial"/>
                                  <w:b/>
                                  <w:color w:val="FFFFFF"/>
                                  <w:sz w:val="32"/>
                                  <w:shd w:val="clear" w:color="auto" w:fill="808080"/>
                                </w:rPr>
                                <w:t>An Introduction to Courses in History &amp; Theology</w:t>
                              </w:r>
                            </w:p>
                          </w:txbxContent>
                        </wps:txbx>
                        <wps:bodyPr horzOverflow="overflow" vert="horz" lIns="0" tIns="0" rIns="0" bIns="0" rtlCol="0">
                          <a:noAutofit/>
                        </wps:bodyPr>
                      </wps:wsp>
                      <wps:wsp>
                        <wps:cNvPr id="3509" name="Rectangle 3509"/>
                        <wps:cNvSpPr/>
                        <wps:spPr>
                          <a:xfrm rot="-5399999">
                            <a:off x="89223" y="-107817"/>
                            <a:ext cx="74943" cy="253390"/>
                          </a:xfrm>
                          <a:prstGeom prst="rect">
                            <a:avLst/>
                          </a:prstGeom>
                          <a:ln>
                            <a:noFill/>
                          </a:ln>
                        </wps:spPr>
                        <wps:txbx>
                          <w:txbxContent>
                            <w:p w:rsidR="00F00AE7" w:rsidRDefault="00C67C19">
                              <w:r>
                                <w:rPr>
                                  <w:rFonts w:ascii="Arial" w:eastAsia="Arial" w:hAnsi="Arial" w:cs="Arial"/>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4848" style="width:15.0015pt;height:381.477pt;position:absolute;mso-position-horizontal-relative:page;mso-position-horizontal:absolute;margin-left:19.1007pt;mso-position-vertical-relative:page;margin-top:18.6031pt;" coordsize="1905,48447">
                <v:rect id="Rectangle 3508" style="position:absolute;width:63828;height:2533;left:-30647;top:15266;rotation:270;" filled="f" stroked="f">
                  <v:textbox inset="0,0,0,0" style="layout-flow:vertical;mso-layout-flow-alt:bottom-to-top">
                    <w:txbxContent>
                      <w:p>
                        <w:pPr>
                          <w:spacing w:before="0" w:after="160" w:line="259" w:lineRule="auto"/>
                        </w:pPr>
                        <w:r>
                          <w:rPr>
                            <w:rFonts w:cs="Arial" w:hAnsi="Arial" w:eastAsia="Arial" w:ascii="Arial"/>
                            <w:b w:val="1"/>
                            <w:color w:val="ffffff"/>
                            <w:sz w:val="32"/>
                            <w:shd w:val="clear" w:color="auto" w:fill="808080"/>
                          </w:rPr>
                          <w:t xml:space="preserve">An Introduction to Courses in History &amp; Theology</w:t>
                        </w:r>
                      </w:p>
                    </w:txbxContent>
                  </v:textbox>
                </v:rect>
                <v:rect id="Rectangle 3509" style="position:absolute;width:749;height:2533;left:892;top:-1078;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w10:wrap type="square"/>
              </v:group>
            </w:pict>
          </mc:Fallback>
        </mc:AlternateContent>
      </w:r>
      <w:r>
        <w:rPr>
          <w:rFonts w:ascii="Arial" w:eastAsia="Arial" w:hAnsi="Arial" w:cs="Arial"/>
          <w:b/>
          <w:sz w:val="18"/>
        </w:rPr>
        <w:t xml:space="preserve">How will I be assessed? </w:t>
      </w:r>
      <w:r>
        <w:rPr>
          <w:rFonts w:ascii="Arial" w:eastAsia="Arial" w:hAnsi="Arial" w:cs="Arial"/>
          <w:sz w:val="18"/>
        </w:rPr>
        <w:t xml:space="preserve"> </w:t>
      </w:r>
    </w:p>
    <w:p w:rsidR="00F00AE7" w:rsidRDefault="00C67C19">
      <w:pPr>
        <w:spacing w:after="5" w:line="253" w:lineRule="auto"/>
        <w:ind w:left="24" w:firstLine="7"/>
        <w:jc w:val="both"/>
      </w:pPr>
      <w:r>
        <w:rPr>
          <w:rFonts w:ascii="Arial" w:eastAsia="Arial" w:hAnsi="Arial" w:cs="Arial"/>
          <w:b/>
          <w:sz w:val="18"/>
        </w:rPr>
        <w:t xml:space="preserve">Year 13 </w:t>
      </w:r>
      <w:r>
        <w:rPr>
          <w:rFonts w:ascii="Arial" w:eastAsia="Arial" w:hAnsi="Arial" w:cs="Arial"/>
          <w:sz w:val="18"/>
        </w:rPr>
        <w:t xml:space="preserve">assessment comprises of two examination papers taken in the third term each lasting 1 hour and 20 minutes.  </w:t>
      </w:r>
    </w:p>
    <w:p w:rsidR="00F00AE7" w:rsidRDefault="00C67C19">
      <w:pPr>
        <w:spacing w:after="5" w:line="253" w:lineRule="auto"/>
        <w:ind w:left="24" w:firstLine="7"/>
        <w:jc w:val="both"/>
      </w:pPr>
      <w:r>
        <w:rPr>
          <w:rFonts w:ascii="Arial" w:eastAsia="Arial" w:hAnsi="Arial" w:cs="Arial"/>
          <w:b/>
          <w:sz w:val="18"/>
        </w:rPr>
        <w:t xml:space="preserve">Year 14 </w:t>
      </w:r>
      <w:r>
        <w:rPr>
          <w:rFonts w:ascii="Arial" w:eastAsia="Arial" w:hAnsi="Arial" w:cs="Arial"/>
          <w:sz w:val="18"/>
        </w:rPr>
        <w:t>assessment comprises of two examination papers taken in the third term each lasting 2 hours and 30 minute</w:t>
      </w:r>
      <w:r>
        <w:rPr>
          <w:rFonts w:ascii="Arial" w:eastAsia="Arial" w:hAnsi="Arial" w:cs="Arial"/>
          <w:sz w:val="18"/>
        </w:rPr>
        <w:t xml:space="preserve">s. </w:t>
      </w:r>
    </w:p>
    <w:p w:rsidR="00F00AE7" w:rsidRDefault="00C67C19">
      <w:pPr>
        <w:spacing w:after="0"/>
        <w:ind w:left="24"/>
      </w:pPr>
      <w:r>
        <w:rPr>
          <w:rFonts w:ascii="Arial" w:eastAsia="Arial" w:hAnsi="Arial" w:cs="Arial"/>
          <w:sz w:val="18"/>
        </w:rPr>
        <w:t xml:space="preserve"> </w:t>
      </w:r>
    </w:p>
    <w:p w:rsidR="00F00AE7" w:rsidRDefault="00C67C19">
      <w:pPr>
        <w:spacing w:after="4" w:line="256" w:lineRule="auto"/>
        <w:ind w:left="34" w:hanging="10"/>
      </w:pPr>
      <w:r>
        <w:rPr>
          <w:rFonts w:ascii="Arial" w:eastAsia="Arial" w:hAnsi="Arial" w:cs="Arial"/>
          <w:b/>
          <w:sz w:val="18"/>
        </w:rPr>
        <w:t xml:space="preserve">The relevance of A-Level Religious Studies for the future </w:t>
      </w:r>
      <w:r>
        <w:rPr>
          <w:rFonts w:ascii="Arial" w:eastAsia="Arial" w:hAnsi="Arial" w:cs="Arial"/>
          <w:sz w:val="18"/>
        </w:rPr>
        <w:t xml:space="preserve"> </w:t>
      </w:r>
    </w:p>
    <w:p w:rsidR="00F00AE7" w:rsidRDefault="00C67C19">
      <w:pPr>
        <w:spacing w:after="5" w:line="253" w:lineRule="auto"/>
        <w:ind w:left="24" w:firstLine="7"/>
        <w:jc w:val="both"/>
      </w:pPr>
      <w:r>
        <w:rPr>
          <w:rFonts w:ascii="Arial" w:eastAsia="Arial" w:hAnsi="Arial" w:cs="Arial"/>
          <w:sz w:val="18"/>
        </w:rPr>
        <w:t xml:space="preserve">An A-Level qualification in Religious Studies can be used for a University application or as a stand-alone qualification for            employment purposes.  </w:t>
      </w:r>
    </w:p>
    <w:p w:rsidR="00F00AE7" w:rsidRDefault="00C67C19">
      <w:pPr>
        <w:spacing w:after="0"/>
        <w:ind w:left="24"/>
      </w:pPr>
      <w:r>
        <w:rPr>
          <w:rFonts w:ascii="Arial" w:eastAsia="Arial" w:hAnsi="Arial" w:cs="Arial"/>
          <w:sz w:val="18"/>
        </w:rPr>
        <w:t xml:space="preserve"> </w:t>
      </w:r>
    </w:p>
    <w:p w:rsidR="00F00AE7" w:rsidRDefault="00C67C19">
      <w:pPr>
        <w:spacing w:after="5" w:line="253" w:lineRule="auto"/>
        <w:ind w:left="24" w:firstLine="7"/>
        <w:jc w:val="both"/>
      </w:pPr>
      <w:r>
        <w:rPr>
          <w:rFonts w:ascii="Arial" w:eastAsia="Arial" w:hAnsi="Arial" w:cs="Arial"/>
          <w:sz w:val="18"/>
        </w:rPr>
        <w:t xml:space="preserve">This course provides students with the opportunity to learn about, discuss, evaluate and learn from religious beliefs, practices and values. It provides opportunities for students to engage with challenging questions about the meaning and purpose of life, </w:t>
      </w:r>
      <w:r>
        <w:rPr>
          <w:rFonts w:ascii="Arial" w:eastAsia="Arial" w:hAnsi="Arial" w:cs="Arial"/>
          <w:sz w:val="18"/>
        </w:rPr>
        <w:t>people and their place in society and the world around them. Students can build upon skills previously developed as well as developing new skills, such as researching, debating, analysing and applying the course content to the life experience of the modern</w:t>
      </w:r>
      <w:r>
        <w:rPr>
          <w:rFonts w:ascii="Arial" w:eastAsia="Arial" w:hAnsi="Arial" w:cs="Arial"/>
          <w:sz w:val="18"/>
        </w:rPr>
        <w:t xml:space="preserve">        Christian.  </w:t>
      </w:r>
    </w:p>
    <w:p w:rsidR="00F00AE7" w:rsidRDefault="00C67C19">
      <w:pPr>
        <w:spacing w:after="0"/>
        <w:ind w:left="24"/>
      </w:pPr>
      <w:r>
        <w:rPr>
          <w:rFonts w:ascii="Arial" w:eastAsia="Arial" w:hAnsi="Arial" w:cs="Arial"/>
          <w:b/>
          <w:sz w:val="18"/>
        </w:rPr>
        <w:t xml:space="preserve"> </w:t>
      </w:r>
    </w:p>
    <w:p w:rsidR="00F00AE7" w:rsidRDefault="00C67C19">
      <w:pPr>
        <w:spacing w:after="4" w:line="256" w:lineRule="auto"/>
        <w:ind w:left="34" w:hanging="10"/>
      </w:pPr>
      <w:r>
        <w:rPr>
          <w:rFonts w:ascii="Arial" w:eastAsia="Arial" w:hAnsi="Arial" w:cs="Arial"/>
          <w:b/>
          <w:sz w:val="18"/>
        </w:rPr>
        <w:t xml:space="preserve">Progression Routes </w:t>
      </w:r>
      <w:r>
        <w:rPr>
          <w:rFonts w:ascii="Arial" w:eastAsia="Arial" w:hAnsi="Arial" w:cs="Arial"/>
          <w:sz w:val="18"/>
        </w:rPr>
        <w:t xml:space="preserve"> </w:t>
      </w:r>
    </w:p>
    <w:p w:rsidR="00F00AE7" w:rsidRDefault="00C67C19">
      <w:pPr>
        <w:spacing w:after="799" w:line="253" w:lineRule="auto"/>
        <w:ind w:left="24" w:firstLine="7"/>
        <w:jc w:val="both"/>
      </w:pPr>
      <w:r>
        <w:rPr>
          <w:rFonts w:ascii="Arial" w:eastAsia="Arial" w:hAnsi="Arial" w:cs="Arial"/>
          <w:sz w:val="18"/>
        </w:rPr>
        <w:t>A great course suited to further study, A-Level Religious Studies can start students on the path to a host of courses and in areas such as, Teaching, Theology, Law, Social Work and the Arts.</w:t>
      </w:r>
      <w:r>
        <w:rPr>
          <w:rFonts w:ascii="Arial" w:eastAsia="Arial" w:hAnsi="Arial" w:cs="Arial"/>
          <w:color w:val="1F497D"/>
          <w:sz w:val="18"/>
        </w:rPr>
        <w:t xml:space="preserve"> </w:t>
      </w:r>
    </w:p>
    <w:p w:rsidR="00F00AE7" w:rsidRDefault="00C67C19">
      <w:pPr>
        <w:spacing w:after="0"/>
        <w:ind w:left="10022"/>
      </w:pPr>
      <w:r>
        <w:rPr>
          <w:noProof/>
        </w:rPr>
        <mc:AlternateContent>
          <mc:Choice Requires="wpg">
            <w:drawing>
              <wp:inline distT="0" distB="0" distL="0" distR="0">
                <wp:extent cx="131077" cy="92964"/>
                <wp:effectExtent l="0" t="0" r="0" b="0"/>
                <wp:docPr id="44847" name="Group 44847"/>
                <wp:cNvGraphicFramePr/>
                <a:graphic xmlns:a="http://schemas.openxmlformats.org/drawingml/2006/main">
                  <a:graphicData uri="http://schemas.microsoft.com/office/word/2010/wordprocessingGroup">
                    <wpg:wgp>
                      <wpg:cNvGrpSpPr/>
                      <wpg:grpSpPr>
                        <a:xfrm>
                          <a:off x="0" y="0"/>
                          <a:ext cx="131077" cy="92964"/>
                          <a:chOff x="0" y="0"/>
                          <a:chExt cx="131077" cy="92964"/>
                        </a:xfrm>
                      </wpg:grpSpPr>
                      <wps:wsp>
                        <wps:cNvPr id="3496" name="Shape 3496"/>
                        <wps:cNvSpPr/>
                        <wps:spPr>
                          <a:xfrm>
                            <a:off x="69342" y="5658"/>
                            <a:ext cx="28194" cy="82633"/>
                          </a:xfrm>
                          <a:custGeom>
                            <a:avLst/>
                            <a:gdLst/>
                            <a:ahLst/>
                            <a:cxnLst/>
                            <a:rect l="0" t="0" r="0" b="0"/>
                            <a:pathLst>
                              <a:path w="28194" h="82633">
                                <a:moveTo>
                                  <a:pt x="28194" y="0"/>
                                </a:moveTo>
                                <a:lnTo>
                                  <a:pt x="28194" y="11745"/>
                                </a:lnTo>
                                <a:lnTo>
                                  <a:pt x="28067" y="11728"/>
                                </a:lnTo>
                                <a:cubicBezTo>
                                  <a:pt x="24638" y="11728"/>
                                  <a:pt x="22098" y="12516"/>
                                  <a:pt x="20447" y="14103"/>
                                </a:cubicBezTo>
                                <a:cubicBezTo>
                                  <a:pt x="18669" y="15691"/>
                                  <a:pt x="17907" y="17888"/>
                                  <a:pt x="17907" y="20682"/>
                                </a:cubicBezTo>
                                <a:cubicBezTo>
                                  <a:pt x="17907" y="22003"/>
                                  <a:pt x="18034" y="23222"/>
                                  <a:pt x="18542" y="24327"/>
                                </a:cubicBezTo>
                                <a:cubicBezTo>
                                  <a:pt x="18923" y="25444"/>
                                  <a:pt x="19685" y="26486"/>
                                  <a:pt x="20574" y="27476"/>
                                </a:cubicBezTo>
                                <a:cubicBezTo>
                                  <a:pt x="21463" y="28467"/>
                                  <a:pt x="22606" y="29432"/>
                                  <a:pt x="24002" y="30385"/>
                                </a:cubicBezTo>
                                <a:lnTo>
                                  <a:pt x="28194" y="32818"/>
                                </a:lnTo>
                                <a:lnTo>
                                  <a:pt x="28194" y="47226"/>
                                </a:lnTo>
                                <a:lnTo>
                                  <a:pt x="27432" y="46806"/>
                                </a:lnTo>
                                <a:cubicBezTo>
                                  <a:pt x="25527" y="47834"/>
                                  <a:pt x="23876" y="48876"/>
                                  <a:pt x="22352" y="49904"/>
                                </a:cubicBezTo>
                                <a:cubicBezTo>
                                  <a:pt x="20955" y="50933"/>
                                  <a:pt x="19685" y="52013"/>
                                  <a:pt x="18796" y="53143"/>
                                </a:cubicBezTo>
                                <a:cubicBezTo>
                                  <a:pt x="17907" y="54273"/>
                                  <a:pt x="17145" y="55467"/>
                                  <a:pt x="16637" y="56724"/>
                                </a:cubicBezTo>
                                <a:cubicBezTo>
                                  <a:pt x="16256" y="57982"/>
                                  <a:pt x="16002" y="59328"/>
                                  <a:pt x="16002" y="60776"/>
                                </a:cubicBezTo>
                                <a:cubicBezTo>
                                  <a:pt x="16002" y="63976"/>
                                  <a:pt x="17018" y="66427"/>
                                  <a:pt x="19050" y="68116"/>
                                </a:cubicBezTo>
                                <a:lnTo>
                                  <a:pt x="28194" y="70622"/>
                                </a:lnTo>
                                <a:lnTo>
                                  <a:pt x="28194" y="82540"/>
                                </a:lnTo>
                                <a:lnTo>
                                  <a:pt x="27432" y="82633"/>
                                </a:lnTo>
                                <a:cubicBezTo>
                                  <a:pt x="22860" y="82633"/>
                                  <a:pt x="18923" y="82175"/>
                                  <a:pt x="15494" y="81274"/>
                                </a:cubicBezTo>
                                <a:cubicBezTo>
                                  <a:pt x="12065" y="80372"/>
                                  <a:pt x="9144" y="79038"/>
                                  <a:pt x="6858" y="77286"/>
                                </a:cubicBezTo>
                                <a:cubicBezTo>
                                  <a:pt x="4572" y="75546"/>
                                  <a:pt x="2794" y="73374"/>
                                  <a:pt x="1651" y="70809"/>
                                </a:cubicBezTo>
                                <a:cubicBezTo>
                                  <a:pt x="508" y="68231"/>
                                  <a:pt x="0" y="65284"/>
                                  <a:pt x="0" y="61944"/>
                                </a:cubicBezTo>
                                <a:cubicBezTo>
                                  <a:pt x="0" y="59684"/>
                                  <a:pt x="253" y="57550"/>
                                  <a:pt x="1015" y="55556"/>
                                </a:cubicBezTo>
                                <a:cubicBezTo>
                                  <a:pt x="1651" y="53549"/>
                                  <a:pt x="2667" y="51695"/>
                                  <a:pt x="4064" y="49993"/>
                                </a:cubicBezTo>
                                <a:cubicBezTo>
                                  <a:pt x="5334" y="48279"/>
                                  <a:pt x="6985" y="46679"/>
                                  <a:pt x="9017" y="45180"/>
                                </a:cubicBezTo>
                                <a:cubicBezTo>
                                  <a:pt x="11049" y="43669"/>
                                  <a:pt x="13335" y="42246"/>
                                  <a:pt x="15875" y="40887"/>
                                </a:cubicBezTo>
                                <a:cubicBezTo>
                                  <a:pt x="13843" y="39732"/>
                                  <a:pt x="11938" y="38487"/>
                                  <a:pt x="10160" y="37141"/>
                                </a:cubicBezTo>
                                <a:cubicBezTo>
                                  <a:pt x="8509" y="35808"/>
                                  <a:pt x="7112" y="34347"/>
                                  <a:pt x="5842" y="32760"/>
                                </a:cubicBezTo>
                                <a:cubicBezTo>
                                  <a:pt x="4699" y="31172"/>
                                  <a:pt x="3810" y="29432"/>
                                  <a:pt x="3175" y="27540"/>
                                </a:cubicBezTo>
                                <a:cubicBezTo>
                                  <a:pt x="2540" y="25648"/>
                                  <a:pt x="2286" y="23590"/>
                                  <a:pt x="2286" y="21368"/>
                                </a:cubicBezTo>
                                <a:cubicBezTo>
                                  <a:pt x="2286" y="18154"/>
                                  <a:pt x="2794" y="15234"/>
                                  <a:pt x="3937" y="12630"/>
                                </a:cubicBezTo>
                                <a:cubicBezTo>
                                  <a:pt x="5080" y="10014"/>
                                  <a:pt x="6731" y="7741"/>
                                  <a:pt x="9017" y="5836"/>
                                </a:cubicBezTo>
                                <a:cubicBezTo>
                                  <a:pt x="11302" y="3918"/>
                                  <a:pt x="14097" y="2444"/>
                                  <a:pt x="17399" y="1416"/>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8" name="Shape 3498"/>
                        <wps:cNvSpPr/>
                        <wps:spPr>
                          <a:xfrm>
                            <a:off x="97537" y="5525"/>
                            <a:ext cx="28321" cy="82673"/>
                          </a:xfrm>
                          <a:custGeom>
                            <a:avLst/>
                            <a:gdLst/>
                            <a:ahLst/>
                            <a:cxnLst/>
                            <a:rect l="0" t="0" r="0" b="0"/>
                            <a:pathLst>
                              <a:path w="28321" h="82673">
                                <a:moveTo>
                                  <a:pt x="1015" y="0"/>
                                </a:moveTo>
                                <a:cubicBezTo>
                                  <a:pt x="5333" y="0"/>
                                  <a:pt x="9144" y="483"/>
                                  <a:pt x="12319" y="1422"/>
                                </a:cubicBezTo>
                                <a:cubicBezTo>
                                  <a:pt x="15494" y="2375"/>
                                  <a:pt x="18033" y="3708"/>
                                  <a:pt x="20065" y="5435"/>
                                </a:cubicBezTo>
                                <a:cubicBezTo>
                                  <a:pt x="22097" y="7163"/>
                                  <a:pt x="23621" y="9233"/>
                                  <a:pt x="24510" y="11646"/>
                                </a:cubicBezTo>
                                <a:cubicBezTo>
                                  <a:pt x="25526" y="14059"/>
                                  <a:pt x="26034" y="16726"/>
                                  <a:pt x="26034" y="19647"/>
                                </a:cubicBezTo>
                                <a:cubicBezTo>
                                  <a:pt x="26034" y="21577"/>
                                  <a:pt x="25653" y="23469"/>
                                  <a:pt x="25019" y="25298"/>
                                </a:cubicBezTo>
                                <a:cubicBezTo>
                                  <a:pt x="24383" y="27127"/>
                                  <a:pt x="23495" y="28867"/>
                                  <a:pt x="22351" y="30518"/>
                                </a:cubicBezTo>
                                <a:cubicBezTo>
                                  <a:pt x="21208" y="32156"/>
                                  <a:pt x="19811" y="33718"/>
                                  <a:pt x="18033" y="35179"/>
                                </a:cubicBezTo>
                                <a:cubicBezTo>
                                  <a:pt x="16383" y="36639"/>
                                  <a:pt x="14477" y="37973"/>
                                  <a:pt x="12319" y="39167"/>
                                </a:cubicBezTo>
                                <a:cubicBezTo>
                                  <a:pt x="14858" y="40475"/>
                                  <a:pt x="17145" y="41884"/>
                                  <a:pt x="19049" y="43358"/>
                                </a:cubicBezTo>
                                <a:cubicBezTo>
                                  <a:pt x="21082" y="44843"/>
                                  <a:pt x="22733" y="46444"/>
                                  <a:pt x="24130" y="48146"/>
                                </a:cubicBezTo>
                                <a:cubicBezTo>
                                  <a:pt x="25399" y="49860"/>
                                  <a:pt x="26415" y="51676"/>
                                  <a:pt x="27177" y="53619"/>
                                </a:cubicBezTo>
                                <a:cubicBezTo>
                                  <a:pt x="27939" y="55550"/>
                                  <a:pt x="28321" y="57645"/>
                                  <a:pt x="28321" y="59918"/>
                                </a:cubicBezTo>
                                <a:cubicBezTo>
                                  <a:pt x="28321" y="63538"/>
                                  <a:pt x="27685" y="66777"/>
                                  <a:pt x="26415" y="69609"/>
                                </a:cubicBezTo>
                                <a:cubicBezTo>
                                  <a:pt x="25146" y="72453"/>
                                  <a:pt x="23240" y="74854"/>
                                  <a:pt x="20827" y="76809"/>
                                </a:cubicBezTo>
                                <a:cubicBezTo>
                                  <a:pt x="18414" y="78765"/>
                                  <a:pt x="15367" y="80251"/>
                                  <a:pt x="11683" y="81254"/>
                                </a:cubicBezTo>
                                <a:lnTo>
                                  <a:pt x="0" y="82673"/>
                                </a:lnTo>
                                <a:lnTo>
                                  <a:pt x="0" y="70755"/>
                                </a:lnTo>
                                <a:lnTo>
                                  <a:pt x="126" y="70789"/>
                                </a:lnTo>
                                <a:cubicBezTo>
                                  <a:pt x="4190" y="70789"/>
                                  <a:pt x="7238" y="69926"/>
                                  <a:pt x="9271" y="68186"/>
                                </a:cubicBezTo>
                                <a:cubicBezTo>
                                  <a:pt x="11175" y="66459"/>
                                  <a:pt x="12192" y="64071"/>
                                  <a:pt x="12192" y="61023"/>
                                </a:cubicBezTo>
                                <a:cubicBezTo>
                                  <a:pt x="12192" y="59499"/>
                                  <a:pt x="11937" y="58115"/>
                                  <a:pt x="11430" y="56858"/>
                                </a:cubicBezTo>
                                <a:cubicBezTo>
                                  <a:pt x="10921" y="55600"/>
                                  <a:pt x="10159" y="54420"/>
                                  <a:pt x="9017" y="53302"/>
                                </a:cubicBezTo>
                                <a:cubicBezTo>
                                  <a:pt x="8000" y="52197"/>
                                  <a:pt x="6603" y="51117"/>
                                  <a:pt x="4952" y="50089"/>
                                </a:cubicBezTo>
                                <a:lnTo>
                                  <a:pt x="0" y="47360"/>
                                </a:lnTo>
                                <a:lnTo>
                                  <a:pt x="0" y="32951"/>
                                </a:lnTo>
                                <a:lnTo>
                                  <a:pt x="1015" y="33541"/>
                                </a:lnTo>
                                <a:cubicBezTo>
                                  <a:pt x="3936" y="31775"/>
                                  <a:pt x="6349" y="29883"/>
                                  <a:pt x="7873" y="27864"/>
                                </a:cubicBezTo>
                                <a:cubicBezTo>
                                  <a:pt x="9524" y="25845"/>
                                  <a:pt x="10413" y="23597"/>
                                  <a:pt x="10413" y="21133"/>
                                </a:cubicBezTo>
                                <a:cubicBezTo>
                                  <a:pt x="10413" y="19685"/>
                                  <a:pt x="10159" y="18390"/>
                                  <a:pt x="9778" y="17234"/>
                                </a:cubicBezTo>
                                <a:cubicBezTo>
                                  <a:pt x="9397" y="16078"/>
                                  <a:pt x="8635" y="15100"/>
                                  <a:pt x="7746" y="14300"/>
                                </a:cubicBezTo>
                                <a:cubicBezTo>
                                  <a:pt x="6858" y="13500"/>
                                  <a:pt x="5842" y="12890"/>
                                  <a:pt x="4571" y="12484"/>
                                </a:cubicBezTo>
                                <a:lnTo>
                                  <a:pt x="0" y="11879"/>
                                </a:lnTo>
                                <a:lnTo>
                                  <a:pt x="0" y="133"/>
                                </a:lnTo>
                                <a:lnTo>
                                  <a:pt x="10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9" name="Shape 3499"/>
                        <wps:cNvSpPr/>
                        <wps:spPr>
                          <a:xfrm>
                            <a:off x="85344" y="52464"/>
                            <a:ext cx="24384" cy="23850"/>
                          </a:xfrm>
                          <a:custGeom>
                            <a:avLst/>
                            <a:gdLst/>
                            <a:ahLst/>
                            <a:cxnLst/>
                            <a:rect l="0" t="0" r="0" b="0"/>
                            <a:pathLst>
                              <a:path w="24384" h="23850">
                                <a:moveTo>
                                  <a:pt x="11430" y="0"/>
                                </a:moveTo>
                                <a:cubicBezTo>
                                  <a:pt x="9525" y="1029"/>
                                  <a:pt x="7874" y="2070"/>
                                  <a:pt x="6350" y="3099"/>
                                </a:cubicBezTo>
                                <a:cubicBezTo>
                                  <a:pt x="4952" y="4128"/>
                                  <a:pt x="3683" y="5207"/>
                                  <a:pt x="2794" y="6337"/>
                                </a:cubicBezTo>
                                <a:cubicBezTo>
                                  <a:pt x="1905" y="7468"/>
                                  <a:pt x="1143" y="8661"/>
                                  <a:pt x="635" y="9919"/>
                                </a:cubicBezTo>
                                <a:cubicBezTo>
                                  <a:pt x="253" y="11176"/>
                                  <a:pt x="0" y="12522"/>
                                  <a:pt x="0" y="13970"/>
                                </a:cubicBezTo>
                                <a:cubicBezTo>
                                  <a:pt x="0" y="17170"/>
                                  <a:pt x="1015" y="19622"/>
                                  <a:pt x="3048" y="21311"/>
                                </a:cubicBezTo>
                                <a:cubicBezTo>
                                  <a:pt x="5207" y="23000"/>
                                  <a:pt x="8255" y="23850"/>
                                  <a:pt x="12319" y="23850"/>
                                </a:cubicBezTo>
                                <a:cubicBezTo>
                                  <a:pt x="16383" y="23850"/>
                                  <a:pt x="19431" y="22987"/>
                                  <a:pt x="21463" y="21247"/>
                                </a:cubicBezTo>
                                <a:cubicBezTo>
                                  <a:pt x="23368" y="19520"/>
                                  <a:pt x="24384" y="17132"/>
                                  <a:pt x="24384" y="14084"/>
                                </a:cubicBezTo>
                                <a:cubicBezTo>
                                  <a:pt x="24384" y="12560"/>
                                  <a:pt x="24130" y="11176"/>
                                  <a:pt x="23622" y="9919"/>
                                </a:cubicBezTo>
                                <a:cubicBezTo>
                                  <a:pt x="23113" y="8661"/>
                                  <a:pt x="22351" y="7481"/>
                                  <a:pt x="21209" y="6363"/>
                                </a:cubicBezTo>
                                <a:cubicBezTo>
                                  <a:pt x="20193" y="5258"/>
                                  <a:pt x="18796" y="4178"/>
                                  <a:pt x="17145" y="3150"/>
                                </a:cubicBezTo>
                                <a:cubicBezTo>
                                  <a:pt x="15494" y="2121"/>
                                  <a:pt x="13588" y="1079"/>
                                  <a:pt x="11430"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3500" name="Shape 3500"/>
                        <wps:cNvSpPr/>
                        <wps:spPr>
                          <a:xfrm>
                            <a:off x="87249" y="17387"/>
                            <a:ext cx="20701" cy="21679"/>
                          </a:xfrm>
                          <a:custGeom>
                            <a:avLst/>
                            <a:gdLst/>
                            <a:ahLst/>
                            <a:cxnLst/>
                            <a:rect l="0" t="0" r="0" b="0"/>
                            <a:pathLst>
                              <a:path w="20701" h="21679">
                                <a:moveTo>
                                  <a:pt x="10160" y="0"/>
                                </a:moveTo>
                                <a:cubicBezTo>
                                  <a:pt x="6731" y="0"/>
                                  <a:pt x="4191" y="788"/>
                                  <a:pt x="2540" y="2375"/>
                                </a:cubicBezTo>
                                <a:cubicBezTo>
                                  <a:pt x="762" y="3963"/>
                                  <a:pt x="0" y="6159"/>
                                  <a:pt x="0" y="8953"/>
                                </a:cubicBezTo>
                                <a:cubicBezTo>
                                  <a:pt x="0" y="10274"/>
                                  <a:pt x="127" y="11493"/>
                                  <a:pt x="635" y="12598"/>
                                </a:cubicBezTo>
                                <a:cubicBezTo>
                                  <a:pt x="1016" y="13716"/>
                                  <a:pt x="1778" y="14757"/>
                                  <a:pt x="2667" y="15748"/>
                                </a:cubicBezTo>
                                <a:cubicBezTo>
                                  <a:pt x="3556" y="16739"/>
                                  <a:pt x="4699" y="17704"/>
                                  <a:pt x="6096" y="18656"/>
                                </a:cubicBezTo>
                                <a:cubicBezTo>
                                  <a:pt x="7620" y="19596"/>
                                  <a:pt x="9271" y="20612"/>
                                  <a:pt x="11303" y="21679"/>
                                </a:cubicBezTo>
                                <a:cubicBezTo>
                                  <a:pt x="14224" y="19914"/>
                                  <a:pt x="16637" y="18021"/>
                                  <a:pt x="18161" y="16002"/>
                                </a:cubicBezTo>
                                <a:cubicBezTo>
                                  <a:pt x="19812" y="13983"/>
                                  <a:pt x="20701" y="11735"/>
                                  <a:pt x="20701" y="9271"/>
                                </a:cubicBezTo>
                                <a:cubicBezTo>
                                  <a:pt x="20701" y="7823"/>
                                  <a:pt x="20447" y="6528"/>
                                  <a:pt x="20066" y="5372"/>
                                </a:cubicBezTo>
                                <a:cubicBezTo>
                                  <a:pt x="19685" y="4216"/>
                                  <a:pt x="18923" y="3239"/>
                                  <a:pt x="18034" y="2438"/>
                                </a:cubicBezTo>
                                <a:cubicBezTo>
                                  <a:pt x="17145" y="1638"/>
                                  <a:pt x="16129" y="1029"/>
                                  <a:pt x="14859" y="622"/>
                                </a:cubicBezTo>
                                <a:cubicBezTo>
                                  <a:pt x="13462" y="203"/>
                                  <a:pt x="11938" y="0"/>
                                  <a:pt x="10160"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3501" name="Shape 3501"/>
                        <wps:cNvSpPr/>
                        <wps:spPr>
                          <a:xfrm>
                            <a:off x="69342" y="5525"/>
                            <a:ext cx="56515" cy="82766"/>
                          </a:xfrm>
                          <a:custGeom>
                            <a:avLst/>
                            <a:gdLst/>
                            <a:ahLst/>
                            <a:cxnLst/>
                            <a:rect l="0" t="0" r="0" b="0"/>
                            <a:pathLst>
                              <a:path w="56515" h="82766">
                                <a:moveTo>
                                  <a:pt x="29210" y="0"/>
                                </a:moveTo>
                                <a:cubicBezTo>
                                  <a:pt x="33527" y="0"/>
                                  <a:pt x="37338" y="483"/>
                                  <a:pt x="40513" y="1422"/>
                                </a:cubicBezTo>
                                <a:cubicBezTo>
                                  <a:pt x="43688" y="2375"/>
                                  <a:pt x="46227" y="3708"/>
                                  <a:pt x="48260" y="5435"/>
                                </a:cubicBezTo>
                                <a:cubicBezTo>
                                  <a:pt x="50292" y="7163"/>
                                  <a:pt x="51815" y="9233"/>
                                  <a:pt x="52705" y="11646"/>
                                </a:cubicBezTo>
                                <a:cubicBezTo>
                                  <a:pt x="53721" y="14059"/>
                                  <a:pt x="54228" y="16726"/>
                                  <a:pt x="54228" y="19647"/>
                                </a:cubicBezTo>
                                <a:cubicBezTo>
                                  <a:pt x="54228" y="21577"/>
                                  <a:pt x="53848" y="23469"/>
                                  <a:pt x="53213" y="25298"/>
                                </a:cubicBezTo>
                                <a:cubicBezTo>
                                  <a:pt x="52577" y="27127"/>
                                  <a:pt x="51689" y="28867"/>
                                  <a:pt x="50546" y="30518"/>
                                </a:cubicBezTo>
                                <a:cubicBezTo>
                                  <a:pt x="49402" y="32156"/>
                                  <a:pt x="48006" y="33718"/>
                                  <a:pt x="46227" y="35179"/>
                                </a:cubicBezTo>
                                <a:cubicBezTo>
                                  <a:pt x="44577" y="36639"/>
                                  <a:pt x="42672" y="37973"/>
                                  <a:pt x="40513" y="39167"/>
                                </a:cubicBezTo>
                                <a:cubicBezTo>
                                  <a:pt x="43052" y="40475"/>
                                  <a:pt x="45339" y="41884"/>
                                  <a:pt x="47244" y="43358"/>
                                </a:cubicBezTo>
                                <a:cubicBezTo>
                                  <a:pt x="49276" y="44843"/>
                                  <a:pt x="50927" y="46444"/>
                                  <a:pt x="52324" y="48146"/>
                                </a:cubicBezTo>
                                <a:cubicBezTo>
                                  <a:pt x="53594" y="49860"/>
                                  <a:pt x="54610" y="51676"/>
                                  <a:pt x="55372" y="53619"/>
                                </a:cubicBezTo>
                                <a:cubicBezTo>
                                  <a:pt x="56134" y="55550"/>
                                  <a:pt x="56515" y="57645"/>
                                  <a:pt x="56515" y="59918"/>
                                </a:cubicBezTo>
                                <a:cubicBezTo>
                                  <a:pt x="56515" y="63538"/>
                                  <a:pt x="55880" y="66777"/>
                                  <a:pt x="54610" y="69609"/>
                                </a:cubicBezTo>
                                <a:cubicBezTo>
                                  <a:pt x="53340" y="72453"/>
                                  <a:pt x="51435" y="74854"/>
                                  <a:pt x="49022" y="76809"/>
                                </a:cubicBezTo>
                                <a:cubicBezTo>
                                  <a:pt x="46609" y="78765"/>
                                  <a:pt x="43561" y="80251"/>
                                  <a:pt x="39877" y="81254"/>
                                </a:cubicBezTo>
                                <a:cubicBezTo>
                                  <a:pt x="36322" y="82258"/>
                                  <a:pt x="32131" y="82766"/>
                                  <a:pt x="27432" y="82766"/>
                                </a:cubicBezTo>
                                <a:cubicBezTo>
                                  <a:pt x="22860" y="82766"/>
                                  <a:pt x="18923" y="82309"/>
                                  <a:pt x="15494" y="81407"/>
                                </a:cubicBezTo>
                                <a:cubicBezTo>
                                  <a:pt x="12065" y="80505"/>
                                  <a:pt x="9144" y="79172"/>
                                  <a:pt x="6858" y="77419"/>
                                </a:cubicBezTo>
                                <a:cubicBezTo>
                                  <a:pt x="4572" y="75679"/>
                                  <a:pt x="2794" y="73508"/>
                                  <a:pt x="1651" y="70942"/>
                                </a:cubicBezTo>
                                <a:cubicBezTo>
                                  <a:pt x="508" y="68364"/>
                                  <a:pt x="0" y="65418"/>
                                  <a:pt x="0" y="62078"/>
                                </a:cubicBezTo>
                                <a:cubicBezTo>
                                  <a:pt x="0" y="59817"/>
                                  <a:pt x="253" y="57683"/>
                                  <a:pt x="1015" y="55689"/>
                                </a:cubicBezTo>
                                <a:cubicBezTo>
                                  <a:pt x="1651" y="53683"/>
                                  <a:pt x="2667" y="51829"/>
                                  <a:pt x="4064" y="50127"/>
                                </a:cubicBezTo>
                                <a:cubicBezTo>
                                  <a:pt x="5334" y="48412"/>
                                  <a:pt x="6985" y="46812"/>
                                  <a:pt x="9017" y="45314"/>
                                </a:cubicBezTo>
                                <a:cubicBezTo>
                                  <a:pt x="11049" y="43802"/>
                                  <a:pt x="13335" y="42380"/>
                                  <a:pt x="15875" y="41021"/>
                                </a:cubicBezTo>
                                <a:cubicBezTo>
                                  <a:pt x="13843" y="39865"/>
                                  <a:pt x="11938" y="38621"/>
                                  <a:pt x="10160" y="37274"/>
                                </a:cubicBezTo>
                                <a:cubicBezTo>
                                  <a:pt x="8509" y="35941"/>
                                  <a:pt x="7112" y="34480"/>
                                  <a:pt x="5842" y="32893"/>
                                </a:cubicBezTo>
                                <a:cubicBezTo>
                                  <a:pt x="4699" y="31305"/>
                                  <a:pt x="3810" y="29565"/>
                                  <a:pt x="3175" y="27673"/>
                                </a:cubicBezTo>
                                <a:cubicBezTo>
                                  <a:pt x="2540" y="25781"/>
                                  <a:pt x="2286" y="23723"/>
                                  <a:pt x="2286" y="21501"/>
                                </a:cubicBezTo>
                                <a:cubicBezTo>
                                  <a:pt x="2286" y="18288"/>
                                  <a:pt x="2794" y="15367"/>
                                  <a:pt x="3937" y="12763"/>
                                </a:cubicBezTo>
                                <a:cubicBezTo>
                                  <a:pt x="5080" y="10147"/>
                                  <a:pt x="6731" y="7874"/>
                                  <a:pt x="9017" y="5969"/>
                                </a:cubicBezTo>
                                <a:cubicBezTo>
                                  <a:pt x="11302" y="4051"/>
                                  <a:pt x="14097" y="2578"/>
                                  <a:pt x="17399" y="1549"/>
                                </a:cubicBezTo>
                                <a:cubicBezTo>
                                  <a:pt x="20827" y="521"/>
                                  <a:pt x="24765" y="0"/>
                                  <a:pt x="29210"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3504" name="Picture 3504"/>
                          <pic:cNvPicPr/>
                        </pic:nvPicPr>
                        <pic:blipFill>
                          <a:blip r:embed="rId122"/>
                          <a:stretch>
                            <a:fillRect/>
                          </a:stretch>
                        </pic:blipFill>
                        <pic:spPr>
                          <a:xfrm>
                            <a:off x="0" y="0"/>
                            <a:ext cx="131077" cy="92964"/>
                          </a:xfrm>
                          <a:prstGeom prst="rect">
                            <a:avLst/>
                          </a:prstGeom>
                        </pic:spPr>
                      </pic:pic>
                    </wpg:wgp>
                  </a:graphicData>
                </a:graphic>
              </wp:inline>
            </w:drawing>
          </mc:Choice>
          <mc:Fallback xmlns:a="http://schemas.openxmlformats.org/drawingml/2006/main">
            <w:pict>
              <v:group id="Group 44847" style="width:10.321pt;height:7.32001pt;mso-position-horizontal-relative:char;mso-position-vertical-relative:line" coordsize="1310,929">
                <v:shape id="Shape 3496" style="position:absolute;width:281;height:826;left:693;top:56;" coordsize="28194,82633" path="m28194,0l28194,11745l28067,11728c24638,11728,22098,12516,20447,14103c18669,15691,17907,17888,17907,20682c17907,22003,18034,23222,18542,24327c18923,25444,19685,26486,20574,27476c21463,28467,22606,29432,24002,30385l28194,32818l28194,47226l27432,46806c25527,47834,23876,48876,22352,49904c20955,50933,19685,52013,18796,53143c17907,54273,17145,55467,16637,56724c16256,57982,16002,59328,16002,60776c16002,63976,17018,66427,19050,68116l28194,70622l28194,82540l27432,82633c22860,82633,18923,82175,15494,81274c12065,80372,9144,79038,6858,77286c4572,75546,2794,73374,1651,70809c508,68231,0,65284,0,61944c0,59684,253,57550,1015,55556c1651,53549,2667,51695,4064,49993c5334,48279,6985,46679,9017,45180c11049,43669,13335,42246,15875,40887c13843,39732,11938,38487,10160,37141c8509,35808,7112,34347,5842,32760c4699,31172,3810,29432,3175,27540c2540,25648,2286,23590,2286,21368c2286,18154,2794,15234,3937,12630c5080,10014,6731,7741,9017,5836c11302,3918,14097,2444,17399,1416l28194,0x">
                  <v:stroke weight="0pt" endcap="flat" joinstyle="miter" miterlimit="10" on="false" color="#000000" opacity="0"/>
                  <v:fill on="true" color="#000000"/>
                </v:shape>
                <v:shape id="Shape 3498" style="position:absolute;width:283;height:826;left:975;top:55;" coordsize="28321,82673" path="m1015,0c5333,0,9144,483,12319,1422c15494,2375,18033,3708,20065,5435c22097,7163,23621,9233,24510,11646c25526,14059,26034,16726,26034,19647c26034,21577,25653,23469,25019,25298c24383,27127,23495,28867,22351,30518c21208,32156,19811,33718,18033,35179c16383,36639,14477,37973,12319,39167c14858,40475,17145,41884,19049,43358c21082,44843,22733,46444,24130,48146c25399,49860,26415,51676,27177,53619c27939,55550,28321,57645,28321,59918c28321,63538,27685,66777,26415,69609c25146,72453,23240,74854,20827,76809c18414,78765,15367,80251,11683,81254l0,82673l0,70755l126,70789c4190,70789,7238,69926,9271,68186c11175,66459,12192,64071,12192,61023c12192,59499,11937,58115,11430,56858c10921,55600,10159,54420,9017,53302c8000,52197,6603,51117,4952,50089l0,47360l0,32951l1015,33541c3936,31775,6349,29883,7873,27864c9524,25845,10413,23597,10413,21133c10413,19685,10159,18390,9778,17234c9397,16078,8635,15100,7746,14300c6858,13500,5842,12890,4571,12484l0,11879l0,133l1015,0x">
                  <v:stroke weight="0pt" endcap="flat" joinstyle="miter" miterlimit="10" on="false" color="#000000" opacity="0"/>
                  <v:fill on="true" color="#000000"/>
                </v:shape>
                <v:shape id="Shape 3499" style="position:absolute;width:243;height:238;left:853;top:524;" coordsize="24384,23850" path="m11430,0c9525,1029,7874,2070,6350,3099c4952,4128,3683,5207,2794,6337c1905,7468,1143,8661,635,9919c253,11176,0,12522,0,13970c0,17170,1015,19622,3048,21311c5207,23000,8255,23850,12319,23850c16383,23850,19431,22987,21463,21247c23368,19520,24384,17132,24384,14084c24384,12560,24130,11176,23622,9919c23113,8661,22351,7481,21209,6363c20193,5258,18796,4178,17145,3150c15494,2121,13588,1079,11430,0x">
                  <v:stroke weight="0.75pt" endcap="flat" joinstyle="round" on="true" color="#000000" opacity="0.498039"/>
                  <v:fill on="false" color="#000000" opacity="0"/>
                </v:shape>
                <v:shape id="Shape 3500" style="position:absolute;width:207;height:216;left:872;top:173;" coordsize="20701,21679" path="m10160,0c6731,0,4191,788,2540,2375c762,3963,0,6159,0,8953c0,10274,127,11493,635,12598c1016,13716,1778,14757,2667,15748c3556,16739,4699,17704,6096,18656c7620,19596,9271,20612,11303,21679c14224,19914,16637,18021,18161,16002c19812,13983,20701,11735,20701,9271c20701,7823,20447,6528,20066,5372c19685,4216,18923,3239,18034,2438c17145,1638,16129,1029,14859,622c13462,203,11938,0,10160,0x">
                  <v:stroke weight="0.75pt" endcap="flat" joinstyle="round" on="true" color="#000000" opacity="0.498039"/>
                  <v:fill on="false" color="#000000" opacity="0"/>
                </v:shape>
                <v:shape id="Shape 3501" style="position:absolute;width:565;height:827;left:693;top:55;" coordsize="56515,82766" path="m29210,0c33527,0,37338,483,40513,1422c43688,2375,46227,3708,48260,5435c50292,7163,51815,9233,52705,11646c53721,14059,54228,16726,54228,19647c54228,21577,53848,23469,53213,25298c52577,27127,51689,28867,50546,30518c49402,32156,48006,33718,46227,35179c44577,36639,42672,37973,40513,39167c43052,40475,45339,41884,47244,43358c49276,44843,50927,46444,52324,48146c53594,49860,54610,51676,55372,53619c56134,55550,56515,57645,56515,59918c56515,63538,55880,66777,54610,69609c53340,72453,51435,74854,49022,76809c46609,78765,43561,80251,39877,81254c36322,82258,32131,82766,27432,82766c22860,82766,18923,82309,15494,81407c12065,80505,9144,79172,6858,77419c4572,75679,2794,73508,1651,70942c508,68364,0,65418,0,62078c0,59817,253,57683,1015,55689c1651,53683,2667,51829,4064,50127c5334,48412,6985,46812,9017,45314c11049,43802,13335,42380,15875,41021c13843,39865,11938,38621,10160,37274c8509,35941,7112,34480,5842,32893c4699,31305,3810,29565,3175,27673c2540,25781,2286,23723,2286,21501c2286,18288,2794,15367,3937,12763c5080,10147,6731,7874,9017,5969c11302,4051,14097,2578,17399,1549c20827,521,24765,0,29210,0x">
                  <v:stroke weight="0.75pt" endcap="flat" joinstyle="round" on="true" color="#000000" opacity="0.498039"/>
                  <v:fill on="false" color="#000000" opacity="0"/>
                </v:shape>
                <v:shape id="Picture 3504" style="position:absolute;width:1310;height:929;left:0;top:0;" filled="f">
                  <v:imagedata r:id="rId123"/>
                </v:shape>
              </v:group>
            </w:pict>
          </mc:Fallback>
        </mc:AlternateContent>
      </w:r>
    </w:p>
    <w:p w:rsidR="00F00AE7" w:rsidRDefault="00C67C19">
      <w:pPr>
        <w:pStyle w:val="Heading3"/>
        <w:spacing w:after="2" w:line="255" w:lineRule="auto"/>
        <w:ind w:left="19" w:right="1415" w:hanging="159"/>
      </w:pPr>
      <w:r>
        <w:rPr>
          <w:rFonts w:ascii="Calibri" w:eastAsia="Calibri" w:hAnsi="Calibri" w:cs="Calibri"/>
          <w:b w:val="0"/>
          <w:color w:val="000000"/>
        </w:rPr>
        <w:t xml:space="preserve"> </w:t>
      </w:r>
      <w:r>
        <w:rPr>
          <w:color w:val="000066"/>
          <w:u w:val="single" w:color="000066"/>
        </w:rPr>
        <w:t>SUBJECT:  OCR LEV</w:t>
      </w:r>
      <w:r>
        <w:rPr>
          <w:color w:val="000066"/>
          <w:u w:val="single" w:color="000066"/>
        </w:rPr>
        <w:t>EL 3 CAMBRIDGE TECHNICAL EXTENDED CERTIFICATE IN IT</w:t>
      </w:r>
      <w:r>
        <w:rPr>
          <w:color w:val="000066"/>
        </w:rPr>
        <w:t xml:space="preserve"> Cambridge Technical Extended Certificate in IT is accredited by OCR </w:t>
      </w:r>
    </w:p>
    <w:p w:rsidR="00F00AE7" w:rsidRDefault="00C67C19">
      <w:pPr>
        <w:spacing w:after="0"/>
        <w:ind w:left="34" w:hanging="10"/>
      </w:pPr>
      <w:r>
        <w:rPr>
          <w:rFonts w:ascii="Arial" w:eastAsia="Arial" w:hAnsi="Arial" w:cs="Arial"/>
          <w:b/>
          <w:color w:val="000066"/>
          <w:sz w:val="20"/>
        </w:rPr>
        <w:t xml:space="preserve">Qualification Value: 1 A-Level </w:t>
      </w:r>
    </w:p>
    <w:p w:rsidR="00F00AE7" w:rsidRDefault="00C67C19">
      <w:pPr>
        <w:spacing w:after="0"/>
        <w:ind w:left="34" w:hanging="10"/>
      </w:pPr>
      <w:r>
        <w:rPr>
          <w:rFonts w:ascii="Arial" w:eastAsia="Arial" w:hAnsi="Arial" w:cs="Arial"/>
          <w:b/>
          <w:color w:val="000066"/>
          <w:sz w:val="20"/>
        </w:rPr>
        <w:t xml:space="preserve">Course Duration: This is a 2 Year Course </w:t>
      </w:r>
    </w:p>
    <w:p w:rsidR="00F00AE7" w:rsidRDefault="00C67C19">
      <w:pPr>
        <w:spacing w:after="0"/>
        <w:ind w:left="24"/>
      </w:pPr>
      <w:r>
        <w:rPr>
          <w:rFonts w:ascii="Arial" w:eastAsia="Arial" w:hAnsi="Arial" w:cs="Arial"/>
          <w:b/>
          <w:color w:val="0000C0"/>
          <w:sz w:val="18"/>
        </w:rPr>
        <w:t xml:space="preserve"> </w:t>
      </w:r>
    </w:p>
    <w:tbl>
      <w:tblPr>
        <w:tblStyle w:val="TableGrid"/>
        <w:tblpPr w:vertAnchor="text" w:tblpX="888" w:tblpY="186"/>
        <w:tblOverlap w:val="never"/>
        <w:tblW w:w="6911" w:type="dxa"/>
        <w:tblInd w:w="0" w:type="dxa"/>
        <w:tblCellMar>
          <w:top w:w="81" w:type="dxa"/>
          <w:left w:w="59" w:type="dxa"/>
          <w:bottom w:w="0" w:type="dxa"/>
          <w:right w:w="115" w:type="dxa"/>
        </w:tblCellMar>
        <w:tblLook w:val="04A0" w:firstRow="1" w:lastRow="0" w:firstColumn="1" w:lastColumn="0" w:noHBand="0" w:noVBand="1"/>
      </w:tblPr>
      <w:tblGrid>
        <w:gridCol w:w="1866"/>
        <w:gridCol w:w="2412"/>
        <w:gridCol w:w="2632"/>
      </w:tblGrid>
      <w:tr w:rsidR="00F00AE7">
        <w:trPr>
          <w:trHeight w:val="314"/>
        </w:trPr>
        <w:tc>
          <w:tcPr>
            <w:tcW w:w="1866" w:type="dxa"/>
            <w:tcBorders>
              <w:top w:val="single" w:sz="3" w:space="0" w:color="000000"/>
              <w:left w:val="single" w:sz="3" w:space="0" w:color="000000"/>
              <w:bottom w:val="single" w:sz="3" w:space="0" w:color="000000"/>
              <w:right w:val="nil"/>
            </w:tcBorders>
            <w:shd w:val="clear" w:color="auto" w:fill="DCE6F2"/>
          </w:tcPr>
          <w:p w:rsidR="00F00AE7" w:rsidRDefault="00F00AE7"/>
        </w:tc>
        <w:tc>
          <w:tcPr>
            <w:tcW w:w="5045" w:type="dxa"/>
            <w:gridSpan w:val="2"/>
            <w:tcBorders>
              <w:top w:val="single" w:sz="3" w:space="0" w:color="000000"/>
              <w:left w:val="nil"/>
              <w:bottom w:val="single" w:sz="3" w:space="0" w:color="000000"/>
              <w:right w:val="single" w:sz="3" w:space="0" w:color="000000"/>
            </w:tcBorders>
            <w:shd w:val="clear" w:color="auto" w:fill="DCE6F2"/>
          </w:tcPr>
          <w:p w:rsidR="00F00AE7" w:rsidRDefault="00C67C19">
            <w:pPr>
              <w:spacing w:after="0"/>
              <w:ind w:left="732"/>
            </w:pPr>
            <w:r>
              <w:rPr>
                <w:rFonts w:ascii="Arial" w:eastAsia="Arial" w:hAnsi="Arial" w:cs="Arial"/>
                <w:b/>
                <w:sz w:val="17"/>
              </w:rPr>
              <w:t xml:space="preserve">COURSE CONTENT </w:t>
            </w:r>
          </w:p>
        </w:tc>
      </w:tr>
      <w:tr w:rsidR="00F00AE7">
        <w:trPr>
          <w:trHeight w:val="309"/>
        </w:trPr>
        <w:tc>
          <w:tcPr>
            <w:tcW w:w="1866" w:type="dxa"/>
            <w:tcBorders>
              <w:top w:val="single" w:sz="3" w:space="0" w:color="000000"/>
              <w:left w:val="single" w:sz="3" w:space="0" w:color="000000"/>
              <w:bottom w:val="single" w:sz="3" w:space="0" w:color="000000"/>
              <w:right w:val="single" w:sz="3" w:space="0" w:color="000000"/>
            </w:tcBorders>
            <w:shd w:val="clear" w:color="auto" w:fill="DCE6F2"/>
          </w:tcPr>
          <w:p w:rsidR="00F00AE7" w:rsidRDefault="00C67C19">
            <w:pPr>
              <w:spacing w:after="0"/>
              <w:ind w:left="55"/>
              <w:jc w:val="center"/>
            </w:pPr>
            <w:r>
              <w:rPr>
                <w:rFonts w:ascii="Arial" w:eastAsia="Arial" w:hAnsi="Arial" w:cs="Arial"/>
                <w:b/>
                <w:sz w:val="16"/>
              </w:rPr>
              <w:t xml:space="preserve">Unit Number </w:t>
            </w:r>
          </w:p>
        </w:tc>
        <w:tc>
          <w:tcPr>
            <w:tcW w:w="2412" w:type="dxa"/>
            <w:tcBorders>
              <w:top w:val="single" w:sz="3" w:space="0" w:color="000000"/>
              <w:left w:val="single" w:sz="3" w:space="0" w:color="000000"/>
              <w:bottom w:val="single" w:sz="3" w:space="0" w:color="000000"/>
              <w:right w:val="single" w:sz="3" w:space="0" w:color="000000"/>
            </w:tcBorders>
            <w:shd w:val="clear" w:color="auto" w:fill="DCE6F2"/>
          </w:tcPr>
          <w:p w:rsidR="00F00AE7" w:rsidRDefault="00C67C19">
            <w:pPr>
              <w:spacing w:after="0"/>
              <w:ind w:left="57"/>
              <w:jc w:val="center"/>
            </w:pPr>
            <w:r>
              <w:rPr>
                <w:rFonts w:ascii="Arial" w:eastAsia="Arial" w:hAnsi="Arial" w:cs="Arial"/>
                <w:b/>
                <w:sz w:val="16"/>
              </w:rPr>
              <w:t xml:space="preserve">Unit Title </w:t>
            </w:r>
          </w:p>
        </w:tc>
        <w:tc>
          <w:tcPr>
            <w:tcW w:w="2632" w:type="dxa"/>
            <w:tcBorders>
              <w:top w:val="single" w:sz="3" w:space="0" w:color="000000"/>
              <w:left w:val="single" w:sz="3" w:space="0" w:color="000000"/>
              <w:bottom w:val="single" w:sz="3" w:space="0" w:color="000000"/>
              <w:right w:val="single" w:sz="3" w:space="0" w:color="000000"/>
            </w:tcBorders>
            <w:shd w:val="clear" w:color="auto" w:fill="DCE6F2"/>
          </w:tcPr>
          <w:p w:rsidR="00F00AE7" w:rsidRDefault="00C67C19">
            <w:pPr>
              <w:spacing w:after="0"/>
              <w:ind w:left="55"/>
              <w:jc w:val="center"/>
            </w:pPr>
            <w:r>
              <w:rPr>
                <w:rFonts w:ascii="Arial" w:eastAsia="Arial" w:hAnsi="Arial" w:cs="Arial"/>
                <w:b/>
                <w:sz w:val="16"/>
              </w:rPr>
              <w:t xml:space="preserve">Requirements </w:t>
            </w:r>
          </w:p>
        </w:tc>
      </w:tr>
      <w:tr w:rsidR="00F00AE7">
        <w:trPr>
          <w:trHeight w:val="309"/>
        </w:trPr>
        <w:tc>
          <w:tcPr>
            <w:tcW w:w="1866" w:type="dxa"/>
            <w:tcBorders>
              <w:top w:val="single" w:sz="3" w:space="0" w:color="000000"/>
              <w:left w:val="single" w:sz="3" w:space="0" w:color="000000"/>
              <w:bottom w:val="single" w:sz="3" w:space="0" w:color="000000"/>
              <w:right w:val="single" w:sz="3" w:space="0" w:color="000000"/>
            </w:tcBorders>
            <w:shd w:val="clear" w:color="auto" w:fill="DCE6F2"/>
          </w:tcPr>
          <w:p w:rsidR="00F00AE7" w:rsidRDefault="00C67C19">
            <w:pPr>
              <w:spacing w:after="0"/>
              <w:ind w:left="58"/>
              <w:jc w:val="center"/>
            </w:pPr>
            <w:r>
              <w:rPr>
                <w:rFonts w:ascii="Arial" w:eastAsia="Arial" w:hAnsi="Arial" w:cs="Arial"/>
                <w:b/>
                <w:sz w:val="16"/>
              </w:rPr>
              <w:t xml:space="preserve">Year 13 Unit 1 </w:t>
            </w:r>
          </w:p>
        </w:tc>
        <w:tc>
          <w:tcPr>
            <w:tcW w:w="2412" w:type="dxa"/>
            <w:tcBorders>
              <w:top w:val="single" w:sz="3" w:space="0" w:color="000000"/>
              <w:left w:val="single" w:sz="3" w:space="0" w:color="000000"/>
              <w:bottom w:val="single" w:sz="3" w:space="0" w:color="000000"/>
              <w:right w:val="single" w:sz="3" w:space="0" w:color="000000"/>
            </w:tcBorders>
            <w:shd w:val="clear" w:color="auto" w:fill="DCE6F2"/>
          </w:tcPr>
          <w:p w:rsidR="00F00AE7" w:rsidRDefault="00C67C19">
            <w:pPr>
              <w:spacing w:after="0"/>
            </w:pPr>
            <w:r>
              <w:rPr>
                <w:rFonts w:ascii="Arial" w:eastAsia="Arial" w:hAnsi="Arial" w:cs="Arial"/>
                <w:sz w:val="16"/>
              </w:rPr>
              <w:t xml:space="preserve">Fundamentals of IT  </w:t>
            </w:r>
          </w:p>
        </w:tc>
        <w:tc>
          <w:tcPr>
            <w:tcW w:w="2632" w:type="dxa"/>
            <w:tcBorders>
              <w:top w:val="single" w:sz="3" w:space="0" w:color="000000"/>
              <w:left w:val="single" w:sz="3" w:space="0" w:color="000000"/>
              <w:bottom w:val="single" w:sz="3" w:space="0" w:color="000000"/>
              <w:right w:val="single" w:sz="3" w:space="0" w:color="000000"/>
            </w:tcBorders>
            <w:shd w:val="clear" w:color="auto" w:fill="DCE6F2"/>
          </w:tcPr>
          <w:p w:rsidR="00F00AE7" w:rsidRDefault="00C67C19">
            <w:pPr>
              <w:spacing w:after="0"/>
            </w:pPr>
            <w:r>
              <w:rPr>
                <w:rFonts w:ascii="Arial" w:eastAsia="Arial" w:hAnsi="Arial" w:cs="Arial"/>
                <w:sz w:val="16"/>
              </w:rPr>
              <w:t xml:space="preserve">External Written Examination </w:t>
            </w:r>
            <w:r>
              <w:rPr>
                <w:sz w:val="16"/>
              </w:rPr>
              <w:t xml:space="preserve"> </w:t>
            </w:r>
          </w:p>
        </w:tc>
      </w:tr>
      <w:tr w:rsidR="00F00AE7">
        <w:trPr>
          <w:trHeight w:val="309"/>
        </w:trPr>
        <w:tc>
          <w:tcPr>
            <w:tcW w:w="1866" w:type="dxa"/>
            <w:tcBorders>
              <w:top w:val="single" w:sz="3" w:space="0" w:color="000000"/>
              <w:left w:val="single" w:sz="3" w:space="0" w:color="000000"/>
              <w:bottom w:val="single" w:sz="3" w:space="0" w:color="000000"/>
              <w:right w:val="single" w:sz="3" w:space="0" w:color="000000"/>
            </w:tcBorders>
            <w:shd w:val="clear" w:color="auto" w:fill="DCE6F2"/>
          </w:tcPr>
          <w:p w:rsidR="00F00AE7" w:rsidRDefault="00C67C19">
            <w:pPr>
              <w:spacing w:after="0"/>
              <w:ind w:left="320"/>
            </w:pPr>
            <w:r>
              <w:rPr>
                <w:rFonts w:ascii="Arial" w:eastAsia="Arial" w:hAnsi="Arial" w:cs="Arial"/>
                <w:b/>
                <w:sz w:val="16"/>
              </w:rPr>
              <w:t xml:space="preserve">Year 13  Unit 2     </w:t>
            </w:r>
          </w:p>
        </w:tc>
        <w:tc>
          <w:tcPr>
            <w:tcW w:w="2412" w:type="dxa"/>
            <w:tcBorders>
              <w:top w:val="single" w:sz="3" w:space="0" w:color="000000"/>
              <w:left w:val="single" w:sz="3" w:space="0" w:color="000000"/>
              <w:bottom w:val="single" w:sz="3" w:space="0" w:color="000000"/>
              <w:right w:val="single" w:sz="3" w:space="0" w:color="000000"/>
            </w:tcBorders>
            <w:shd w:val="clear" w:color="auto" w:fill="DCE6F2"/>
          </w:tcPr>
          <w:p w:rsidR="00F00AE7" w:rsidRDefault="00C67C19">
            <w:pPr>
              <w:spacing w:after="0"/>
            </w:pPr>
            <w:r>
              <w:rPr>
                <w:rFonts w:ascii="Arial" w:eastAsia="Arial" w:hAnsi="Arial" w:cs="Arial"/>
                <w:sz w:val="16"/>
              </w:rPr>
              <w:t xml:space="preserve">Global Information  </w:t>
            </w:r>
          </w:p>
        </w:tc>
        <w:tc>
          <w:tcPr>
            <w:tcW w:w="2632" w:type="dxa"/>
            <w:tcBorders>
              <w:top w:val="single" w:sz="3" w:space="0" w:color="000000"/>
              <w:left w:val="single" w:sz="3" w:space="0" w:color="000000"/>
              <w:bottom w:val="single" w:sz="3" w:space="0" w:color="000000"/>
              <w:right w:val="single" w:sz="3" w:space="0" w:color="000000"/>
            </w:tcBorders>
            <w:shd w:val="clear" w:color="auto" w:fill="DCE6F2"/>
          </w:tcPr>
          <w:p w:rsidR="00F00AE7" w:rsidRDefault="00C67C19">
            <w:pPr>
              <w:spacing w:after="0"/>
            </w:pPr>
            <w:r>
              <w:rPr>
                <w:rFonts w:ascii="Arial" w:eastAsia="Arial" w:hAnsi="Arial" w:cs="Arial"/>
                <w:sz w:val="16"/>
              </w:rPr>
              <w:t xml:space="preserve">External Written Examination </w:t>
            </w:r>
            <w:r>
              <w:rPr>
                <w:sz w:val="16"/>
              </w:rPr>
              <w:t xml:space="preserve"> </w:t>
            </w:r>
          </w:p>
        </w:tc>
      </w:tr>
      <w:tr w:rsidR="00F00AE7">
        <w:trPr>
          <w:trHeight w:val="366"/>
        </w:trPr>
        <w:tc>
          <w:tcPr>
            <w:tcW w:w="1866" w:type="dxa"/>
            <w:tcBorders>
              <w:top w:val="single" w:sz="3" w:space="0" w:color="000000"/>
              <w:left w:val="single" w:sz="3" w:space="0" w:color="000000"/>
              <w:bottom w:val="single" w:sz="3" w:space="0" w:color="000000"/>
              <w:right w:val="single" w:sz="3" w:space="0" w:color="000000"/>
            </w:tcBorders>
            <w:shd w:val="clear" w:color="auto" w:fill="DCE6F2"/>
          </w:tcPr>
          <w:p w:rsidR="00F00AE7" w:rsidRDefault="00C67C19">
            <w:pPr>
              <w:spacing w:after="0"/>
              <w:ind w:left="298"/>
            </w:pPr>
            <w:r>
              <w:rPr>
                <w:rFonts w:ascii="Arial" w:eastAsia="Arial" w:hAnsi="Arial" w:cs="Arial"/>
                <w:b/>
                <w:sz w:val="16"/>
              </w:rPr>
              <w:t xml:space="preserve">Year 14  Unit  3    </w:t>
            </w:r>
          </w:p>
        </w:tc>
        <w:tc>
          <w:tcPr>
            <w:tcW w:w="2412" w:type="dxa"/>
            <w:tcBorders>
              <w:top w:val="single" w:sz="3" w:space="0" w:color="000000"/>
              <w:left w:val="single" w:sz="3" w:space="0" w:color="000000"/>
              <w:bottom w:val="single" w:sz="3" w:space="0" w:color="000000"/>
              <w:right w:val="single" w:sz="3" w:space="0" w:color="000000"/>
            </w:tcBorders>
            <w:shd w:val="clear" w:color="auto" w:fill="DCE6F2"/>
          </w:tcPr>
          <w:p w:rsidR="00F00AE7" w:rsidRDefault="00C67C19">
            <w:pPr>
              <w:spacing w:after="0"/>
            </w:pPr>
            <w:r>
              <w:rPr>
                <w:rFonts w:ascii="Arial" w:eastAsia="Arial" w:hAnsi="Arial" w:cs="Arial"/>
                <w:sz w:val="16"/>
              </w:rPr>
              <w:t xml:space="preserve">Cyber Security  </w:t>
            </w:r>
          </w:p>
        </w:tc>
        <w:tc>
          <w:tcPr>
            <w:tcW w:w="2632" w:type="dxa"/>
            <w:tcBorders>
              <w:top w:val="single" w:sz="3" w:space="0" w:color="000000"/>
              <w:left w:val="single" w:sz="3" w:space="0" w:color="000000"/>
              <w:bottom w:val="single" w:sz="3" w:space="0" w:color="000000"/>
              <w:right w:val="single" w:sz="3" w:space="0" w:color="000000"/>
            </w:tcBorders>
            <w:shd w:val="clear" w:color="auto" w:fill="DCE6F2"/>
          </w:tcPr>
          <w:p w:rsidR="00F00AE7" w:rsidRDefault="00C67C19">
            <w:pPr>
              <w:spacing w:after="0"/>
            </w:pPr>
            <w:r>
              <w:rPr>
                <w:rFonts w:ascii="Arial" w:eastAsia="Arial" w:hAnsi="Arial" w:cs="Arial"/>
                <w:sz w:val="16"/>
              </w:rPr>
              <w:t xml:space="preserve">External Written Examination </w:t>
            </w:r>
            <w:r>
              <w:rPr>
                <w:sz w:val="16"/>
              </w:rPr>
              <w:t xml:space="preserve"> </w:t>
            </w:r>
          </w:p>
        </w:tc>
      </w:tr>
      <w:tr w:rsidR="00F00AE7">
        <w:trPr>
          <w:trHeight w:val="329"/>
        </w:trPr>
        <w:tc>
          <w:tcPr>
            <w:tcW w:w="1866" w:type="dxa"/>
            <w:tcBorders>
              <w:top w:val="single" w:sz="3" w:space="0" w:color="000000"/>
              <w:left w:val="single" w:sz="3" w:space="0" w:color="000000"/>
              <w:bottom w:val="single" w:sz="3" w:space="0" w:color="000000"/>
              <w:right w:val="single" w:sz="3" w:space="0" w:color="000000"/>
            </w:tcBorders>
            <w:shd w:val="clear" w:color="auto" w:fill="DCE6F2"/>
          </w:tcPr>
          <w:p w:rsidR="00F00AE7" w:rsidRDefault="00C67C19">
            <w:pPr>
              <w:spacing w:after="0"/>
              <w:ind w:left="54"/>
              <w:jc w:val="center"/>
            </w:pPr>
            <w:r>
              <w:rPr>
                <w:rFonts w:ascii="Arial" w:eastAsia="Arial" w:hAnsi="Arial" w:cs="Arial"/>
                <w:b/>
                <w:sz w:val="16"/>
              </w:rPr>
              <w:t xml:space="preserve">Year 14   Unit  9 </w:t>
            </w:r>
          </w:p>
        </w:tc>
        <w:tc>
          <w:tcPr>
            <w:tcW w:w="2412" w:type="dxa"/>
            <w:tcBorders>
              <w:top w:val="single" w:sz="3" w:space="0" w:color="000000"/>
              <w:left w:val="single" w:sz="3" w:space="0" w:color="000000"/>
              <w:bottom w:val="single" w:sz="3" w:space="0" w:color="000000"/>
              <w:right w:val="single" w:sz="3" w:space="0" w:color="000000"/>
            </w:tcBorders>
            <w:shd w:val="clear" w:color="auto" w:fill="DCE6F2"/>
          </w:tcPr>
          <w:p w:rsidR="00F00AE7" w:rsidRDefault="00C67C19">
            <w:pPr>
              <w:spacing w:after="0"/>
            </w:pPr>
            <w:r>
              <w:rPr>
                <w:rFonts w:ascii="Arial" w:eastAsia="Arial" w:hAnsi="Arial" w:cs="Arial"/>
                <w:sz w:val="16"/>
              </w:rPr>
              <w:t xml:space="preserve">Product Development </w:t>
            </w:r>
          </w:p>
        </w:tc>
        <w:tc>
          <w:tcPr>
            <w:tcW w:w="2632" w:type="dxa"/>
            <w:tcBorders>
              <w:top w:val="single" w:sz="3" w:space="0" w:color="000000"/>
              <w:left w:val="single" w:sz="3" w:space="0" w:color="000000"/>
              <w:bottom w:val="single" w:sz="3" w:space="0" w:color="000000"/>
              <w:right w:val="single" w:sz="3" w:space="0" w:color="000000"/>
            </w:tcBorders>
            <w:shd w:val="clear" w:color="auto" w:fill="DCE6F2"/>
          </w:tcPr>
          <w:p w:rsidR="00F00AE7" w:rsidRDefault="00C67C19">
            <w:pPr>
              <w:spacing w:after="0"/>
            </w:pPr>
            <w:r>
              <w:rPr>
                <w:rFonts w:ascii="Arial" w:eastAsia="Arial" w:hAnsi="Arial" w:cs="Arial"/>
                <w:sz w:val="16"/>
              </w:rPr>
              <w:t xml:space="preserve">Coursework Unit  </w:t>
            </w:r>
          </w:p>
        </w:tc>
      </w:tr>
      <w:tr w:rsidR="00F00AE7">
        <w:trPr>
          <w:trHeight w:val="352"/>
        </w:trPr>
        <w:tc>
          <w:tcPr>
            <w:tcW w:w="1866" w:type="dxa"/>
            <w:tcBorders>
              <w:top w:val="single" w:sz="3" w:space="0" w:color="000000"/>
              <w:left w:val="single" w:sz="3" w:space="0" w:color="000000"/>
              <w:bottom w:val="single" w:sz="3" w:space="0" w:color="000000"/>
              <w:right w:val="single" w:sz="3" w:space="0" w:color="000000"/>
            </w:tcBorders>
            <w:shd w:val="clear" w:color="auto" w:fill="DCE6F2"/>
          </w:tcPr>
          <w:p w:rsidR="00F00AE7" w:rsidRDefault="00C67C19">
            <w:pPr>
              <w:spacing w:after="0"/>
              <w:ind w:left="57"/>
              <w:jc w:val="center"/>
            </w:pPr>
            <w:r>
              <w:rPr>
                <w:rFonts w:ascii="Arial" w:eastAsia="Arial" w:hAnsi="Arial" w:cs="Arial"/>
                <w:b/>
                <w:sz w:val="16"/>
              </w:rPr>
              <w:t xml:space="preserve">Year 14   Unit 17 </w:t>
            </w:r>
          </w:p>
        </w:tc>
        <w:tc>
          <w:tcPr>
            <w:tcW w:w="2412" w:type="dxa"/>
            <w:tcBorders>
              <w:top w:val="single" w:sz="3" w:space="0" w:color="000000"/>
              <w:left w:val="single" w:sz="3" w:space="0" w:color="000000"/>
              <w:bottom w:val="single" w:sz="3" w:space="0" w:color="000000"/>
              <w:right w:val="single" w:sz="3" w:space="0" w:color="000000"/>
            </w:tcBorders>
            <w:shd w:val="clear" w:color="auto" w:fill="DCE6F2"/>
          </w:tcPr>
          <w:p w:rsidR="00F00AE7" w:rsidRDefault="00C67C19">
            <w:pPr>
              <w:spacing w:after="0"/>
            </w:pPr>
            <w:r>
              <w:rPr>
                <w:rFonts w:ascii="Arial" w:eastAsia="Arial" w:hAnsi="Arial" w:cs="Arial"/>
                <w:sz w:val="16"/>
              </w:rPr>
              <w:t xml:space="preserve">Internet of Everything  </w:t>
            </w:r>
          </w:p>
        </w:tc>
        <w:tc>
          <w:tcPr>
            <w:tcW w:w="2632" w:type="dxa"/>
            <w:tcBorders>
              <w:top w:val="single" w:sz="3" w:space="0" w:color="000000"/>
              <w:left w:val="single" w:sz="3" w:space="0" w:color="000000"/>
              <w:bottom w:val="single" w:sz="3" w:space="0" w:color="000000"/>
              <w:right w:val="single" w:sz="3" w:space="0" w:color="000000"/>
            </w:tcBorders>
            <w:shd w:val="clear" w:color="auto" w:fill="DCE6F2"/>
          </w:tcPr>
          <w:p w:rsidR="00F00AE7" w:rsidRDefault="00C67C19">
            <w:pPr>
              <w:spacing w:after="0"/>
            </w:pPr>
            <w:r>
              <w:rPr>
                <w:rFonts w:ascii="Arial" w:eastAsia="Arial" w:hAnsi="Arial" w:cs="Arial"/>
                <w:sz w:val="16"/>
              </w:rPr>
              <w:t xml:space="preserve">Coursework Unit  </w:t>
            </w:r>
          </w:p>
        </w:tc>
      </w:tr>
    </w:tbl>
    <w:p w:rsidR="00F00AE7" w:rsidRDefault="00C67C19">
      <w:pPr>
        <w:spacing w:after="0"/>
        <w:ind w:left="24" w:right="2672"/>
      </w:pPr>
      <w:r>
        <w:rPr>
          <w:rFonts w:ascii="Arial" w:eastAsia="Arial" w:hAnsi="Arial" w:cs="Arial"/>
          <w:b/>
          <w:sz w:val="17"/>
        </w:rPr>
        <w:t xml:space="preserve"> </w:t>
      </w:r>
    </w:p>
    <w:p w:rsidR="00F00AE7" w:rsidRDefault="00C67C19">
      <w:pPr>
        <w:spacing w:after="239"/>
        <w:ind w:left="-900" w:right="2672"/>
      </w:pPr>
      <w:r>
        <w:rPr>
          <w:noProof/>
        </w:rPr>
        <mc:AlternateContent>
          <mc:Choice Requires="wpg">
            <w:drawing>
              <wp:anchor distT="0" distB="0" distL="114300" distR="114300" simplePos="0" relativeHeight="251703296" behindDoc="0" locked="0" layoutInCell="1" allowOverlap="1">
                <wp:simplePos x="0" y="0"/>
                <wp:positionH relativeFrom="page">
                  <wp:posOffset>260637</wp:posOffset>
                </wp:positionH>
                <wp:positionV relativeFrom="page">
                  <wp:posOffset>168286</wp:posOffset>
                </wp:positionV>
                <wp:extent cx="131788" cy="4953878"/>
                <wp:effectExtent l="0" t="0" r="0" b="0"/>
                <wp:wrapSquare wrapText="bothSides"/>
                <wp:docPr id="46237" name="Group 46237"/>
                <wp:cNvGraphicFramePr/>
                <a:graphic xmlns:a="http://schemas.openxmlformats.org/drawingml/2006/main">
                  <a:graphicData uri="http://schemas.microsoft.com/office/word/2010/wordprocessingGroup">
                    <wpg:wgp>
                      <wpg:cNvGrpSpPr/>
                      <wpg:grpSpPr>
                        <a:xfrm>
                          <a:off x="0" y="0"/>
                          <a:ext cx="131788" cy="4953878"/>
                          <a:chOff x="0" y="0"/>
                          <a:chExt cx="131788" cy="4953878"/>
                        </a:xfrm>
                      </wpg:grpSpPr>
                      <wps:wsp>
                        <wps:cNvPr id="3619" name="Rectangle 3619"/>
                        <wps:cNvSpPr/>
                        <wps:spPr>
                          <a:xfrm rot="-5399999">
                            <a:off x="-3192578" y="1586022"/>
                            <a:ext cx="6560435" cy="175277"/>
                          </a:xfrm>
                          <a:prstGeom prst="rect">
                            <a:avLst/>
                          </a:prstGeom>
                          <a:ln>
                            <a:noFill/>
                          </a:ln>
                        </wps:spPr>
                        <wps:txbx>
                          <w:txbxContent>
                            <w:p w:rsidR="00F00AE7" w:rsidRDefault="00C67C19">
                              <w:r>
                                <w:rPr>
                                  <w:rFonts w:ascii="Arial" w:eastAsia="Arial" w:hAnsi="Arial" w:cs="Arial"/>
                                  <w:b/>
                                  <w:color w:val="FFFFFF"/>
                                  <w:shd w:val="clear" w:color="auto" w:fill="000066"/>
                                </w:rPr>
                                <w:t>An Introduction to Courses in Information &amp; Communications Technology</w:t>
                              </w:r>
                            </w:p>
                          </w:txbxContent>
                        </wps:txbx>
                        <wps:bodyPr horzOverflow="overflow" vert="horz" lIns="0" tIns="0" rIns="0" bIns="0" rtlCol="0">
                          <a:noAutofit/>
                        </wps:bodyPr>
                      </wps:wsp>
                      <wps:wsp>
                        <wps:cNvPr id="3620" name="Rectangle 3620"/>
                        <wps:cNvSpPr/>
                        <wps:spPr>
                          <a:xfrm rot="-5399999">
                            <a:off x="61719" y="-74580"/>
                            <a:ext cx="51841" cy="175277"/>
                          </a:xfrm>
                          <a:prstGeom prst="rect">
                            <a:avLst/>
                          </a:prstGeom>
                          <a:ln>
                            <a:noFill/>
                          </a:ln>
                        </wps:spPr>
                        <wps:txbx>
                          <w:txbxContent>
                            <w:p w:rsidR="00F00AE7" w:rsidRDefault="00C67C19">
                              <w:r>
                                <w:rPr>
                                  <w:rFonts w:ascii="Arial" w:eastAsia="Arial" w:hAnsi="Arial" w:cs="Arial"/>
                                  <w:b/>
                                  <w:color w:val="FFFFFF"/>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6237" style="width:10.377pt;height:390.069pt;position:absolute;mso-position-horizontal-relative:page;mso-position-horizontal:absolute;margin-left:20.5226pt;mso-position-vertical-relative:page;margin-top:13.2509pt;" coordsize="1317,49538">
                <v:rect id="Rectangle 3619" style="position:absolute;width:65604;height:1752;left:-31925;top:15860;rotation:270;" filled="f" stroked="f">
                  <v:textbox inset="0,0,0,0" style="layout-flow:vertical;mso-layout-flow-alt:bottom-to-top">
                    <w:txbxContent>
                      <w:p>
                        <w:pPr>
                          <w:spacing w:before="0" w:after="160" w:line="259" w:lineRule="auto"/>
                        </w:pPr>
                        <w:r>
                          <w:rPr>
                            <w:rFonts w:cs="Arial" w:hAnsi="Arial" w:eastAsia="Arial" w:ascii="Arial"/>
                            <w:b w:val="1"/>
                            <w:color w:val="ffffff"/>
                            <w:sz w:val="22"/>
                            <w:shd w:val="clear" w:color="auto" w:fill="000066"/>
                          </w:rPr>
                          <w:t xml:space="preserve">An Introduction to Courses in Information &amp; Communications Technology</w:t>
                        </w:r>
                      </w:p>
                    </w:txbxContent>
                  </v:textbox>
                </v:rect>
                <v:rect id="Rectangle 3620" style="position:absolute;width:518;height:1752;left:617;top:-745;rotation:270;" filled="f" stroked="f">
                  <v:textbox inset="0,0,0,0" style="layout-flow:vertical;mso-layout-flow-alt:bottom-to-top">
                    <w:txbxContent>
                      <w:p>
                        <w:pPr>
                          <w:spacing w:before="0" w:after="160" w:line="259" w:lineRule="auto"/>
                        </w:pPr>
                        <w:r>
                          <w:rPr>
                            <w:rFonts w:cs="Arial" w:hAnsi="Arial" w:eastAsia="Arial" w:ascii="Arial"/>
                            <w:b w:val="1"/>
                            <w:color w:val="ffffff"/>
                            <w:sz w:val="22"/>
                          </w:rPr>
                          <w:t xml:space="preserve"> </w:t>
                        </w:r>
                      </w:p>
                    </w:txbxContent>
                  </v:textbox>
                </v:rect>
                <w10:wrap type="square"/>
              </v:group>
            </w:pict>
          </mc:Fallback>
        </mc:AlternateContent>
      </w:r>
    </w:p>
    <w:p w:rsidR="00F00AE7" w:rsidRDefault="00C67C19">
      <w:pPr>
        <w:spacing w:after="10" w:line="226" w:lineRule="auto"/>
        <w:ind w:left="24" w:right="10399"/>
      </w:pPr>
      <w:r>
        <w:rPr>
          <w:rFonts w:ascii="Arial" w:eastAsia="Arial" w:hAnsi="Arial" w:cs="Arial"/>
          <w:sz w:val="17"/>
        </w:rPr>
        <w:t xml:space="preserve">  </w:t>
      </w:r>
    </w:p>
    <w:p w:rsidR="00F00AE7" w:rsidRDefault="00C67C19">
      <w:pPr>
        <w:spacing w:after="4" w:line="256" w:lineRule="auto"/>
        <w:ind w:left="34" w:hanging="10"/>
      </w:pPr>
      <w:r>
        <w:rPr>
          <w:rFonts w:ascii="Arial" w:eastAsia="Arial" w:hAnsi="Arial" w:cs="Arial"/>
          <w:b/>
          <w:sz w:val="18"/>
        </w:rPr>
        <w:t xml:space="preserve">What must I have studied before starting this course?  </w:t>
      </w:r>
    </w:p>
    <w:p w:rsidR="00F00AE7" w:rsidRDefault="00C67C19">
      <w:pPr>
        <w:spacing w:after="5" w:line="253" w:lineRule="auto"/>
        <w:ind w:left="24" w:firstLine="7"/>
        <w:jc w:val="both"/>
      </w:pPr>
      <w:r>
        <w:rPr>
          <w:rFonts w:ascii="Arial" w:eastAsia="Arial" w:hAnsi="Arial" w:cs="Arial"/>
          <w:sz w:val="18"/>
        </w:rPr>
        <w:t xml:space="preserve">Students must have achieved GCSE English Grade B and Maths Grade C </w:t>
      </w:r>
    </w:p>
    <w:p w:rsidR="00F00AE7" w:rsidRDefault="00C67C19">
      <w:pPr>
        <w:spacing w:after="0"/>
        <w:ind w:left="24"/>
      </w:pPr>
      <w:r>
        <w:rPr>
          <w:rFonts w:ascii="Arial" w:eastAsia="Arial" w:hAnsi="Arial" w:cs="Arial"/>
          <w:sz w:val="18"/>
        </w:rPr>
        <w:t xml:space="preserve"> </w:t>
      </w:r>
    </w:p>
    <w:p w:rsidR="00F00AE7" w:rsidRDefault="00C67C19">
      <w:pPr>
        <w:spacing w:after="4" w:line="256" w:lineRule="auto"/>
        <w:ind w:left="34" w:hanging="10"/>
      </w:pPr>
      <w:r>
        <w:rPr>
          <w:rFonts w:ascii="Arial" w:eastAsia="Arial" w:hAnsi="Arial" w:cs="Arial"/>
          <w:b/>
          <w:sz w:val="18"/>
        </w:rPr>
        <w:t>Why Study a Cambridge Technical?</w:t>
      </w:r>
      <w:r>
        <w:rPr>
          <w:rFonts w:ascii="Arial" w:eastAsia="Arial" w:hAnsi="Arial" w:cs="Arial"/>
          <w:sz w:val="18"/>
        </w:rPr>
        <w:t xml:space="preserve"> </w:t>
      </w:r>
    </w:p>
    <w:p w:rsidR="00F00AE7" w:rsidRDefault="00C67C19">
      <w:pPr>
        <w:spacing w:after="1" w:line="227" w:lineRule="auto"/>
        <w:ind w:left="34" w:right="89" w:hanging="10"/>
      </w:pPr>
      <w:r>
        <w:rPr>
          <w:rFonts w:ascii="Arial" w:eastAsia="Arial" w:hAnsi="Arial" w:cs="Arial"/>
          <w:sz w:val="18"/>
        </w:rPr>
        <w:t xml:space="preserve">Learners will develop transferable skills that are valued by Further Education and Employers.  The course focuses on the skills, </w:t>
      </w:r>
      <w:r>
        <w:rPr>
          <w:rFonts w:ascii="Arial" w:eastAsia="Arial" w:hAnsi="Arial" w:cs="Arial"/>
          <w:sz w:val="18"/>
        </w:rPr>
        <w:t xml:space="preserve">knowledge and understanding that today’s universities and employers demand, such as communication, planning, teamwork,  research and analysis. </w:t>
      </w:r>
    </w:p>
    <w:p w:rsidR="00F00AE7" w:rsidRDefault="00C67C19">
      <w:pPr>
        <w:spacing w:after="0"/>
        <w:ind w:left="24"/>
      </w:pPr>
      <w:r>
        <w:rPr>
          <w:rFonts w:ascii="Arial" w:eastAsia="Arial" w:hAnsi="Arial" w:cs="Arial"/>
          <w:sz w:val="18"/>
        </w:rPr>
        <w:t xml:space="preserve"> </w:t>
      </w:r>
    </w:p>
    <w:p w:rsidR="00F00AE7" w:rsidRDefault="00C67C19">
      <w:pPr>
        <w:spacing w:after="4" w:line="256" w:lineRule="auto"/>
        <w:ind w:left="34" w:hanging="10"/>
      </w:pPr>
      <w:r>
        <w:rPr>
          <w:rFonts w:ascii="Arial" w:eastAsia="Arial" w:hAnsi="Arial" w:cs="Arial"/>
          <w:b/>
          <w:sz w:val="18"/>
        </w:rPr>
        <w:t xml:space="preserve">Progression Routes </w:t>
      </w:r>
    </w:p>
    <w:p w:rsidR="00F00AE7" w:rsidRDefault="00C67C19">
      <w:pPr>
        <w:spacing w:after="5" w:line="253" w:lineRule="auto"/>
        <w:ind w:left="24" w:firstLine="7"/>
        <w:jc w:val="both"/>
      </w:pPr>
      <w:r>
        <w:rPr>
          <w:rFonts w:ascii="Arial" w:eastAsia="Arial" w:hAnsi="Arial" w:cs="Arial"/>
          <w:sz w:val="18"/>
        </w:rPr>
        <w:t>This is a great course which offers you the chance to progress in careers and Further Educ</w:t>
      </w:r>
      <w:r>
        <w:rPr>
          <w:rFonts w:ascii="Arial" w:eastAsia="Arial" w:hAnsi="Arial" w:cs="Arial"/>
          <w:sz w:val="18"/>
        </w:rPr>
        <w:t xml:space="preserve">ation courses, ICT and Business,       Information Systems, Application Design and Website Development. </w:t>
      </w:r>
    </w:p>
    <w:p w:rsidR="00F00AE7" w:rsidRDefault="00C67C19">
      <w:pPr>
        <w:spacing w:after="767"/>
        <w:ind w:left="24"/>
      </w:pPr>
      <w:r>
        <w:rPr>
          <w:rFonts w:ascii="Arial" w:eastAsia="Arial" w:hAnsi="Arial" w:cs="Arial"/>
          <w:b/>
          <w:sz w:val="20"/>
        </w:rPr>
        <w:t xml:space="preserve"> </w:t>
      </w:r>
    </w:p>
    <w:p w:rsidR="00F00AE7" w:rsidRDefault="00C67C19">
      <w:pPr>
        <w:spacing w:after="0"/>
        <w:ind w:left="10022"/>
      </w:pPr>
      <w:r>
        <w:rPr>
          <w:noProof/>
        </w:rPr>
        <mc:AlternateContent>
          <mc:Choice Requires="wpg">
            <w:drawing>
              <wp:inline distT="0" distB="0" distL="0" distR="0">
                <wp:extent cx="129540" cy="92964"/>
                <wp:effectExtent l="0" t="0" r="0" b="0"/>
                <wp:docPr id="46236" name="Group 46236"/>
                <wp:cNvGraphicFramePr/>
                <a:graphic xmlns:a="http://schemas.openxmlformats.org/drawingml/2006/main">
                  <a:graphicData uri="http://schemas.microsoft.com/office/word/2010/wordprocessingGroup">
                    <wpg:wgp>
                      <wpg:cNvGrpSpPr/>
                      <wpg:grpSpPr>
                        <a:xfrm>
                          <a:off x="0" y="0"/>
                          <a:ext cx="129540" cy="92964"/>
                          <a:chOff x="0" y="0"/>
                          <a:chExt cx="129540" cy="92964"/>
                        </a:xfrm>
                      </wpg:grpSpPr>
                      <wps:wsp>
                        <wps:cNvPr id="3607" name="Shape 3607"/>
                        <wps:cNvSpPr/>
                        <wps:spPr>
                          <a:xfrm>
                            <a:off x="72517" y="72911"/>
                            <a:ext cx="24574" cy="15380"/>
                          </a:xfrm>
                          <a:custGeom>
                            <a:avLst/>
                            <a:gdLst/>
                            <a:ahLst/>
                            <a:cxnLst/>
                            <a:rect l="0" t="0" r="0" b="0"/>
                            <a:pathLst>
                              <a:path w="24574" h="15380">
                                <a:moveTo>
                                  <a:pt x="2159" y="0"/>
                                </a:moveTo>
                                <a:cubicBezTo>
                                  <a:pt x="2667" y="0"/>
                                  <a:pt x="3302" y="140"/>
                                  <a:pt x="4318" y="432"/>
                                </a:cubicBezTo>
                                <a:cubicBezTo>
                                  <a:pt x="5207" y="724"/>
                                  <a:pt x="6223" y="1054"/>
                                  <a:pt x="7620" y="1422"/>
                                </a:cubicBezTo>
                                <a:cubicBezTo>
                                  <a:pt x="8890" y="1791"/>
                                  <a:pt x="10287" y="2121"/>
                                  <a:pt x="11938" y="2413"/>
                                </a:cubicBezTo>
                                <a:cubicBezTo>
                                  <a:pt x="13589" y="2705"/>
                                  <a:pt x="15494" y="2845"/>
                                  <a:pt x="17526" y="2845"/>
                                </a:cubicBezTo>
                                <a:lnTo>
                                  <a:pt x="24574" y="1353"/>
                                </a:lnTo>
                                <a:lnTo>
                                  <a:pt x="24574" y="14274"/>
                                </a:lnTo>
                                <a:lnTo>
                                  <a:pt x="17272" y="15380"/>
                                </a:lnTo>
                                <a:cubicBezTo>
                                  <a:pt x="15494" y="15380"/>
                                  <a:pt x="13715" y="15253"/>
                                  <a:pt x="12065" y="15011"/>
                                </a:cubicBezTo>
                                <a:cubicBezTo>
                                  <a:pt x="10287" y="14757"/>
                                  <a:pt x="8636" y="14453"/>
                                  <a:pt x="7239" y="14084"/>
                                </a:cubicBezTo>
                                <a:cubicBezTo>
                                  <a:pt x="5842" y="13716"/>
                                  <a:pt x="4572" y="13322"/>
                                  <a:pt x="3556" y="12916"/>
                                </a:cubicBezTo>
                                <a:cubicBezTo>
                                  <a:pt x="2540" y="12497"/>
                                  <a:pt x="1777" y="12078"/>
                                  <a:pt x="1397" y="11646"/>
                                </a:cubicBezTo>
                                <a:cubicBezTo>
                                  <a:pt x="889" y="11214"/>
                                  <a:pt x="635" y="10579"/>
                                  <a:pt x="381" y="9766"/>
                                </a:cubicBezTo>
                                <a:cubicBezTo>
                                  <a:pt x="127" y="8941"/>
                                  <a:pt x="0" y="7785"/>
                                  <a:pt x="0" y="6299"/>
                                </a:cubicBezTo>
                                <a:cubicBezTo>
                                  <a:pt x="0" y="4940"/>
                                  <a:pt x="127" y="3848"/>
                                  <a:pt x="127" y="3022"/>
                                </a:cubicBezTo>
                                <a:cubicBezTo>
                                  <a:pt x="253" y="2210"/>
                                  <a:pt x="381" y="1562"/>
                                  <a:pt x="508" y="1117"/>
                                </a:cubicBezTo>
                                <a:cubicBezTo>
                                  <a:pt x="762" y="660"/>
                                  <a:pt x="889" y="368"/>
                                  <a:pt x="1143" y="216"/>
                                </a:cubicBezTo>
                                <a:cubicBezTo>
                                  <a:pt x="1524" y="76"/>
                                  <a:pt x="1777"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8" name="Shape 3608"/>
                        <wps:cNvSpPr/>
                        <wps:spPr>
                          <a:xfrm>
                            <a:off x="69596" y="5621"/>
                            <a:ext cx="27496" cy="51733"/>
                          </a:xfrm>
                          <a:custGeom>
                            <a:avLst/>
                            <a:gdLst/>
                            <a:ahLst/>
                            <a:cxnLst/>
                            <a:rect l="0" t="0" r="0" b="0"/>
                            <a:pathLst>
                              <a:path w="27496" h="51733">
                                <a:moveTo>
                                  <a:pt x="27496" y="0"/>
                                </a:moveTo>
                                <a:lnTo>
                                  <a:pt x="27496" y="12456"/>
                                </a:lnTo>
                                <a:lnTo>
                                  <a:pt x="27178" y="12388"/>
                                </a:lnTo>
                                <a:cubicBezTo>
                                  <a:pt x="25274" y="12388"/>
                                  <a:pt x="23623" y="12719"/>
                                  <a:pt x="22225" y="13404"/>
                                </a:cubicBezTo>
                                <a:cubicBezTo>
                                  <a:pt x="20828" y="14077"/>
                                  <a:pt x="19686" y="15042"/>
                                  <a:pt x="18669" y="16275"/>
                                </a:cubicBezTo>
                                <a:cubicBezTo>
                                  <a:pt x="17780" y="17506"/>
                                  <a:pt x="17145" y="18967"/>
                                  <a:pt x="16637" y="20656"/>
                                </a:cubicBezTo>
                                <a:cubicBezTo>
                                  <a:pt x="16129" y="22345"/>
                                  <a:pt x="16002" y="24199"/>
                                  <a:pt x="16002" y="26219"/>
                                </a:cubicBezTo>
                                <a:cubicBezTo>
                                  <a:pt x="16002" y="28403"/>
                                  <a:pt x="16129" y="30321"/>
                                  <a:pt x="16511" y="31997"/>
                                </a:cubicBezTo>
                                <a:cubicBezTo>
                                  <a:pt x="16891" y="33661"/>
                                  <a:pt x="17526" y="35045"/>
                                  <a:pt x="18415" y="36137"/>
                                </a:cubicBezTo>
                                <a:cubicBezTo>
                                  <a:pt x="19177" y="37230"/>
                                  <a:pt x="20320" y="38042"/>
                                  <a:pt x="21717" y="38576"/>
                                </a:cubicBezTo>
                                <a:cubicBezTo>
                                  <a:pt x="23114" y="39109"/>
                                  <a:pt x="24638" y="39376"/>
                                  <a:pt x="26670" y="39376"/>
                                </a:cubicBezTo>
                                <a:lnTo>
                                  <a:pt x="27496" y="39243"/>
                                </a:lnTo>
                                <a:lnTo>
                                  <a:pt x="27496" y="51131"/>
                                </a:lnTo>
                                <a:lnTo>
                                  <a:pt x="23368" y="51733"/>
                                </a:lnTo>
                                <a:cubicBezTo>
                                  <a:pt x="19177" y="51733"/>
                                  <a:pt x="15494" y="51174"/>
                                  <a:pt x="12574" y="50056"/>
                                </a:cubicBezTo>
                                <a:cubicBezTo>
                                  <a:pt x="9652" y="48952"/>
                                  <a:pt x="7239" y="47339"/>
                                  <a:pt x="5335" y="45243"/>
                                </a:cubicBezTo>
                                <a:cubicBezTo>
                                  <a:pt x="3429" y="43148"/>
                                  <a:pt x="2160" y="40595"/>
                                  <a:pt x="1270" y="37585"/>
                                </a:cubicBezTo>
                                <a:cubicBezTo>
                                  <a:pt x="381" y="34575"/>
                                  <a:pt x="0" y="31184"/>
                                  <a:pt x="0" y="27387"/>
                                </a:cubicBezTo>
                                <a:cubicBezTo>
                                  <a:pt x="0" y="23399"/>
                                  <a:pt x="636" y="19729"/>
                                  <a:pt x="1778" y="16363"/>
                                </a:cubicBezTo>
                                <a:cubicBezTo>
                                  <a:pt x="3049" y="13010"/>
                                  <a:pt x="4826" y="10115"/>
                                  <a:pt x="7112" y="7664"/>
                                </a:cubicBezTo>
                                <a:cubicBezTo>
                                  <a:pt x="9525" y="5213"/>
                                  <a:pt x="12447" y="3308"/>
                                  <a:pt x="15875" y="1949"/>
                                </a:cubicBezTo>
                                <a:lnTo>
                                  <a:pt x="274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0" name="Shape 3610"/>
                        <wps:cNvSpPr/>
                        <wps:spPr>
                          <a:xfrm>
                            <a:off x="97092" y="5525"/>
                            <a:ext cx="27622" cy="81660"/>
                          </a:xfrm>
                          <a:custGeom>
                            <a:avLst/>
                            <a:gdLst/>
                            <a:ahLst/>
                            <a:cxnLst/>
                            <a:rect l="0" t="0" r="0" b="0"/>
                            <a:pathLst>
                              <a:path w="27622" h="81660">
                                <a:moveTo>
                                  <a:pt x="571" y="0"/>
                                </a:moveTo>
                                <a:cubicBezTo>
                                  <a:pt x="4254" y="0"/>
                                  <a:pt x="7556" y="432"/>
                                  <a:pt x="10351" y="1295"/>
                                </a:cubicBezTo>
                                <a:cubicBezTo>
                                  <a:pt x="13017" y="2172"/>
                                  <a:pt x="15430" y="3403"/>
                                  <a:pt x="17463" y="5004"/>
                                </a:cubicBezTo>
                                <a:cubicBezTo>
                                  <a:pt x="19494" y="6617"/>
                                  <a:pt x="21145" y="8560"/>
                                  <a:pt x="22416" y="10845"/>
                                </a:cubicBezTo>
                                <a:cubicBezTo>
                                  <a:pt x="23813" y="13132"/>
                                  <a:pt x="24828" y="15672"/>
                                  <a:pt x="25591" y="18466"/>
                                </a:cubicBezTo>
                                <a:cubicBezTo>
                                  <a:pt x="26353" y="21272"/>
                                  <a:pt x="26860" y="24295"/>
                                  <a:pt x="27241" y="27546"/>
                                </a:cubicBezTo>
                                <a:cubicBezTo>
                                  <a:pt x="27495" y="30797"/>
                                  <a:pt x="27622" y="34201"/>
                                  <a:pt x="27622" y="37744"/>
                                </a:cubicBezTo>
                                <a:cubicBezTo>
                                  <a:pt x="27622" y="40996"/>
                                  <a:pt x="27495" y="44361"/>
                                  <a:pt x="27241" y="47841"/>
                                </a:cubicBezTo>
                                <a:cubicBezTo>
                                  <a:pt x="26860" y="51321"/>
                                  <a:pt x="26226" y="54724"/>
                                  <a:pt x="25336" y="58064"/>
                                </a:cubicBezTo>
                                <a:cubicBezTo>
                                  <a:pt x="24320" y="61392"/>
                                  <a:pt x="23051" y="64567"/>
                                  <a:pt x="21527" y="67576"/>
                                </a:cubicBezTo>
                                <a:cubicBezTo>
                                  <a:pt x="19876" y="70574"/>
                                  <a:pt x="17716" y="73203"/>
                                  <a:pt x="15177" y="75450"/>
                                </a:cubicBezTo>
                                <a:cubicBezTo>
                                  <a:pt x="12636" y="77698"/>
                                  <a:pt x="9461" y="79477"/>
                                  <a:pt x="5778" y="80785"/>
                                </a:cubicBezTo>
                                <a:lnTo>
                                  <a:pt x="0" y="81660"/>
                                </a:lnTo>
                                <a:lnTo>
                                  <a:pt x="0" y="68740"/>
                                </a:lnTo>
                                <a:lnTo>
                                  <a:pt x="1715" y="68377"/>
                                </a:lnTo>
                                <a:cubicBezTo>
                                  <a:pt x="4001" y="67145"/>
                                  <a:pt x="6032" y="65468"/>
                                  <a:pt x="7429" y="63373"/>
                                </a:cubicBezTo>
                                <a:cubicBezTo>
                                  <a:pt x="8953" y="61277"/>
                                  <a:pt x="10096" y="58839"/>
                                  <a:pt x="10731" y="56083"/>
                                </a:cubicBezTo>
                                <a:cubicBezTo>
                                  <a:pt x="11493" y="53327"/>
                                  <a:pt x="11874" y="50419"/>
                                  <a:pt x="11874" y="47371"/>
                                </a:cubicBezTo>
                                <a:cubicBezTo>
                                  <a:pt x="9969" y="48564"/>
                                  <a:pt x="7683" y="49606"/>
                                  <a:pt x="5016" y="50495"/>
                                </a:cubicBezTo>
                                <a:lnTo>
                                  <a:pt x="0" y="51227"/>
                                </a:lnTo>
                                <a:lnTo>
                                  <a:pt x="0" y="39339"/>
                                </a:lnTo>
                                <a:lnTo>
                                  <a:pt x="5905" y="38392"/>
                                </a:lnTo>
                                <a:cubicBezTo>
                                  <a:pt x="8065" y="37668"/>
                                  <a:pt x="9969" y="36716"/>
                                  <a:pt x="11493" y="35522"/>
                                </a:cubicBezTo>
                                <a:cubicBezTo>
                                  <a:pt x="11493" y="31115"/>
                                  <a:pt x="11366" y="27432"/>
                                  <a:pt x="10858" y="24460"/>
                                </a:cubicBezTo>
                                <a:cubicBezTo>
                                  <a:pt x="10351" y="21501"/>
                                  <a:pt x="9589" y="19126"/>
                                  <a:pt x="8572" y="17361"/>
                                </a:cubicBezTo>
                                <a:cubicBezTo>
                                  <a:pt x="7556" y="15583"/>
                                  <a:pt x="6414" y="14338"/>
                                  <a:pt x="4890" y="13589"/>
                                </a:cubicBezTo>
                                <a:lnTo>
                                  <a:pt x="0" y="12552"/>
                                </a:lnTo>
                                <a:lnTo>
                                  <a:pt x="0" y="96"/>
                                </a:lnTo>
                                <a:lnTo>
                                  <a:pt x="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1" name="Shape 3611"/>
                        <wps:cNvSpPr/>
                        <wps:spPr>
                          <a:xfrm>
                            <a:off x="85598" y="18009"/>
                            <a:ext cx="22987" cy="26988"/>
                          </a:xfrm>
                          <a:custGeom>
                            <a:avLst/>
                            <a:gdLst/>
                            <a:ahLst/>
                            <a:cxnLst/>
                            <a:rect l="0" t="0" r="0" b="0"/>
                            <a:pathLst>
                              <a:path w="22987" h="26988">
                                <a:moveTo>
                                  <a:pt x="11176" y="0"/>
                                </a:moveTo>
                                <a:cubicBezTo>
                                  <a:pt x="9272" y="0"/>
                                  <a:pt x="7620" y="330"/>
                                  <a:pt x="6223" y="1016"/>
                                </a:cubicBezTo>
                                <a:cubicBezTo>
                                  <a:pt x="4826" y="1689"/>
                                  <a:pt x="3683" y="2654"/>
                                  <a:pt x="2667" y="3886"/>
                                </a:cubicBezTo>
                                <a:cubicBezTo>
                                  <a:pt x="1778" y="5118"/>
                                  <a:pt x="1143" y="6578"/>
                                  <a:pt x="635" y="8268"/>
                                </a:cubicBezTo>
                                <a:cubicBezTo>
                                  <a:pt x="127" y="9957"/>
                                  <a:pt x="0" y="11811"/>
                                  <a:pt x="0" y="13830"/>
                                </a:cubicBezTo>
                                <a:cubicBezTo>
                                  <a:pt x="0" y="16015"/>
                                  <a:pt x="127" y="17932"/>
                                  <a:pt x="508" y="19608"/>
                                </a:cubicBezTo>
                                <a:cubicBezTo>
                                  <a:pt x="889" y="21272"/>
                                  <a:pt x="1524" y="22657"/>
                                  <a:pt x="2413" y="23749"/>
                                </a:cubicBezTo>
                                <a:cubicBezTo>
                                  <a:pt x="3175" y="24841"/>
                                  <a:pt x="4318" y="25654"/>
                                  <a:pt x="5715" y="26187"/>
                                </a:cubicBezTo>
                                <a:cubicBezTo>
                                  <a:pt x="7112" y="26720"/>
                                  <a:pt x="8636" y="26988"/>
                                  <a:pt x="10668" y="26988"/>
                                </a:cubicBezTo>
                                <a:cubicBezTo>
                                  <a:pt x="13081" y="26988"/>
                                  <a:pt x="15240" y="26632"/>
                                  <a:pt x="17399" y="25908"/>
                                </a:cubicBezTo>
                                <a:cubicBezTo>
                                  <a:pt x="19558" y="25184"/>
                                  <a:pt x="21463" y="24231"/>
                                  <a:pt x="22987" y="23038"/>
                                </a:cubicBezTo>
                                <a:cubicBezTo>
                                  <a:pt x="22987" y="18631"/>
                                  <a:pt x="22860" y="14948"/>
                                  <a:pt x="22352" y="11976"/>
                                </a:cubicBezTo>
                                <a:cubicBezTo>
                                  <a:pt x="21844" y="9017"/>
                                  <a:pt x="21082" y="6642"/>
                                  <a:pt x="20066" y="4876"/>
                                </a:cubicBezTo>
                                <a:cubicBezTo>
                                  <a:pt x="19050" y="3099"/>
                                  <a:pt x="17907" y="1854"/>
                                  <a:pt x="16383" y="1105"/>
                                </a:cubicBezTo>
                                <a:cubicBezTo>
                                  <a:pt x="14860" y="368"/>
                                  <a:pt x="13208" y="0"/>
                                  <a:pt x="11176"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3612" name="Shape 3612"/>
                        <wps:cNvSpPr/>
                        <wps:spPr>
                          <a:xfrm>
                            <a:off x="69596" y="5525"/>
                            <a:ext cx="55118" cy="82766"/>
                          </a:xfrm>
                          <a:custGeom>
                            <a:avLst/>
                            <a:gdLst/>
                            <a:ahLst/>
                            <a:cxnLst/>
                            <a:rect l="0" t="0" r="0" b="0"/>
                            <a:pathLst>
                              <a:path w="55118" h="82766">
                                <a:moveTo>
                                  <a:pt x="28067" y="0"/>
                                </a:moveTo>
                                <a:cubicBezTo>
                                  <a:pt x="31750" y="0"/>
                                  <a:pt x="35052" y="432"/>
                                  <a:pt x="37847" y="1295"/>
                                </a:cubicBezTo>
                                <a:cubicBezTo>
                                  <a:pt x="40513" y="2172"/>
                                  <a:pt x="42926" y="3403"/>
                                  <a:pt x="44958" y="5004"/>
                                </a:cubicBezTo>
                                <a:cubicBezTo>
                                  <a:pt x="46990" y="6617"/>
                                  <a:pt x="48641" y="8560"/>
                                  <a:pt x="49912" y="10845"/>
                                </a:cubicBezTo>
                                <a:cubicBezTo>
                                  <a:pt x="51308" y="13132"/>
                                  <a:pt x="52324" y="15672"/>
                                  <a:pt x="53087" y="18466"/>
                                </a:cubicBezTo>
                                <a:cubicBezTo>
                                  <a:pt x="53849" y="21272"/>
                                  <a:pt x="54356" y="24295"/>
                                  <a:pt x="54737" y="27546"/>
                                </a:cubicBezTo>
                                <a:cubicBezTo>
                                  <a:pt x="54991" y="30797"/>
                                  <a:pt x="55118" y="34201"/>
                                  <a:pt x="55118" y="37744"/>
                                </a:cubicBezTo>
                                <a:cubicBezTo>
                                  <a:pt x="55118" y="40996"/>
                                  <a:pt x="54991" y="44361"/>
                                  <a:pt x="54737" y="47841"/>
                                </a:cubicBezTo>
                                <a:cubicBezTo>
                                  <a:pt x="54356" y="51321"/>
                                  <a:pt x="53722" y="54724"/>
                                  <a:pt x="52832" y="58064"/>
                                </a:cubicBezTo>
                                <a:cubicBezTo>
                                  <a:pt x="51816" y="61392"/>
                                  <a:pt x="50547" y="64567"/>
                                  <a:pt x="49023" y="67576"/>
                                </a:cubicBezTo>
                                <a:cubicBezTo>
                                  <a:pt x="47372" y="70574"/>
                                  <a:pt x="45212" y="73203"/>
                                  <a:pt x="42673" y="75450"/>
                                </a:cubicBezTo>
                                <a:cubicBezTo>
                                  <a:pt x="40132" y="77698"/>
                                  <a:pt x="36957" y="79477"/>
                                  <a:pt x="33274" y="80785"/>
                                </a:cubicBezTo>
                                <a:cubicBezTo>
                                  <a:pt x="29591" y="82105"/>
                                  <a:pt x="25274" y="82766"/>
                                  <a:pt x="20193" y="82766"/>
                                </a:cubicBezTo>
                                <a:cubicBezTo>
                                  <a:pt x="18415" y="82766"/>
                                  <a:pt x="16637" y="82639"/>
                                  <a:pt x="14987" y="82397"/>
                                </a:cubicBezTo>
                                <a:cubicBezTo>
                                  <a:pt x="13208" y="82143"/>
                                  <a:pt x="11557" y="81839"/>
                                  <a:pt x="10161" y="81470"/>
                                </a:cubicBezTo>
                                <a:cubicBezTo>
                                  <a:pt x="8763" y="81102"/>
                                  <a:pt x="7493" y="80708"/>
                                  <a:pt x="6477" y="80302"/>
                                </a:cubicBezTo>
                                <a:cubicBezTo>
                                  <a:pt x="5462" y="79883"/>
                                  <a:pt x="4699" y="79464"/>
                                  <a:pt x="4318" y="79032"/>
                                </a:cubicBezTo>
                                <a:cubicBezTo>
                                  <a:pt x="3811" y="78600"/>
                                  <a:pt x="3556" y="77965"/>
                                  <a:pt x="3302" y="77152"/>
                                </a:cubicBezTo>
                                <a:cubicBezTo>
                                  <a:pt x="3049" y="76327"/>
                                  <a:pt x="2922" y="75171"/>
                                  <a:pt x="2922" y="73685"/>
                                </a:cubicBezTo>
                                <a:cubicBezTo>
                                  <a:pt x="2922" y="72326"/>
                                  <a:pt x="3049" y="71234"/>
                                  <a:pt x="3049" y="70408"/>
                                </a:cubicBezTo>
                                <a:cubicBezTo>
                                  <a:pt x="3175" y="69596"/>
                                  <a:pt x="3302" y="68948"/>
                                  <a:pt x="3429" y="68504"/>
                                </a:cubicBezTo>
                                <a:cubicBezTo>
                                  <a:pt x="3683" y="68047"/>
                                  <a:pt x="3811" y="67754"/>
                                  <a:pt x="4064" y="67602"/>
                                </a:cubicBezTo>
                                <a:cubicBezTo>
                                  <a:pt x="4445" y="67462"/>
                                  <a:pt x="4699" y="67386"/>
                                  <a:pt x="5080" y="67386"/>
                                </a:cubicBezTo>
                                <a:cubicBezTo>
                                  <a:pt x="5588" y="67386"/>
                                  <a:pt x="6224" y="67526"/>
                                  <a:pt x="7239" y="67818"/>
                                </a:cubicBezTo>
                                <a:cubicBezTo>
                                  <a:pt x="8128" y="68110"/>
                                  <a:pt x="9144" y="68440"/>
                                  <a:pt x="10541" y="68809"/>
                                </a:cubicBezTo>
                                <a:cubicBezTo>
                                  <a:pt x="11812" y="69177"/>
                                  <a:pt x="13208" y="69507"/>
                                  <a:pt x="14860" y="69799"/>
                                </a:cubicBezTo>
                                <a:cubicBezTo>
                                  <a:pt x="16511" y="70091"/>
                                  <a:pt x="18415" y="70231"/>
                                  <a:pt x="20448" y="70231"/>
                                </a:cubicBezTo>
                                <a:cubicBezTo>
                                  <a:pt x="23876" y="70231"/>
                                  <a:pt x="26798" y="69609"/>
                                  <a:pt x="29211" y="68377"/>
                                </a:cubicBezTo>
                                <a:cubicBezTo>
                                  <a:pt x="31497" y="67145"/>
                                  <a:pt x="33528" y="65468"/>
                                  <a:pt x="34925" y="63373"/>
                                </a:cubicBezTo>
                                <a:cubicBezTo>
                                  <a:pt x="36449" y="61277"/>
                                  <a:pt x="37592" y="58839"/>
                                  <a:pt x="38227" y="56083"/>
                                </a:cubicBezTo>
                                <a:cubicBezTo>
                                  <a:pt x="38989" y="53327"/>
                                  <a:pt x="39370" y="50419"/>
                                  <a:pt x="39370" y="47371"/>
                                </a:cubicBezTo>
                                <a:cubicBezTo>
                                  <a:pt x="37465" y="48564"/>
                                  <a:pt x="35179" y="49606"/>
                                  <a:pt x="32512" y="50495"/>
                                </a:cubicBezTo>
                                <a:cubicBezTo>
                                  <a:pt x="29845" y="51384"/>
                                  <a:pt x="26798" y="51829"/>
                                  <a:pt x="23368" y="51829"/>
                                </a:cubicBezTo>
                                <a:cubicBezTo>
                                  <a:pt x="19177" y="51829"/>
                                  <a:pt x="15494" y="51270"/>
                                  <a:pt x="12574" y="50152"/>
                                </a:cubicBezTo>
                                <a:cubicBezTo>
                                  <a:pt x="9652" y="49047"/>
                                  <a:pt x="7239" y="47434"/>
                                  <a:pt x="5335" y="45339"/>
                                </a:cubicBezTo>
                                <a:cubicBezTo>
                                  <a:pt x="3429" y="43243"/>
                                  <a:pt x="2160" y="40691"/>
                                  <a:pt x="1270" y="37681"/>
                                </a:cubicBezTo>
                                <a:cubicBezTo>
                                  <a:pt x="381" y="34671"/>
                                  <a:pt x="0" y="31280"/>
                                  <a:pt x="0" y="27483"/>
                                </a:cubicBezTo>
                                <a:cubicBezTo>
                                  <a:pt x="0" y="23495"/>
                                  <a:pt x="636" y="19824"/>
                                  <a:pt x="1778" y="16459"/>
                                </a:cubicBezTo>
                                <a:cubicBezTo>
                                  <a:pt x="3049" y="13106"/>
                                  <a:pt x="4826" y="10211"/>
                                  <a:pt x="7112" y="7760"/>
                                </a:cubicBezTo>
                                <a:cubicBezTo>
                                  <a:pt x="9525" y="5309"/>
                                  <a:pt x="12447" y="3403"/>
                                  <a:pt x="15875" y="2044"/>
                                </a:cubicBezTo>
                                <a:cubicBezTo>
                                  <a:pt x="19431" y="686"/>
                                  <a:pt x="23495" y="0"/>
                                  <a:pt x="28067"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3615" name="Picture 3615"/>
                          <pic:cNvPicPr/>
                        </pic:nvPicPr>
                        <pic:blipFill>
                          <a:blip r:embed="rId124"/>
                          <a:stretch>
                            <a:fillRect/>
                          </a:stretch>
                        </pic:blipFill>
                        <pic:spPr>
                          <a:xfrm>
                            <a:off x="0" y="0"/>
                            <a:ext cx="129540" cy="92964"/>
                          </a:xfrm>
                          <a:prstGeom prst="rect">
                            <a:avLst/>
                          </a:prstGeom>
                        </pic:spPr>
                      </pic:pic>
                    </wpg:wgp>
                  </a:graphicData>
                </a:graphic>
              </wp:inline>
            </w:drawing>
          </mc:Choice>
          <mc:Fallback xmlns:a="http://schemas.openxmlformats.org/drawingml/2006/main">
            <w:pict>
              <v:group id="Group 46236" style="width:10.2pt;height:7.32001pt;mso-position-horizontal-relative:char;mso-position-vertical-relative:line" coordsize="1295,929">
                <v:shape id="Shape 3607" style="position:absolute;width:245;height:153;left:725;top:729;" coordsize="24574,15380" path="m2159,0c2667,0,3302,140,4318,432c5207,724,6223,1054,7620,1422c8890,1791,10287,2121,11938,2413c13589,2705,15494,2845,17526,2845l24574,1353l24574,14274l17272,15380c15494,15380,13715,15253,12065,15011c10287,14757,8636,14453,7239,14084c5842,13716,4572,13322,3556,12916c2540,12497,1777,12078,1397,11646c889,11214,635,10579,381,9766c127,8941,0,7785,0,6299c0,4940,127,3848,127,3022c253,2210,381,1562,508,1117c762,660,889,368,1143,216c1524,76,1777,0,2159,0x">
                  <v:stroke weight="0pt" endcap="flat" joinstyle="miter" miterlimit="10" on="false" color="#000000" opacity="0"/>
                  <v:fill on="true" color="#000000"/>
                </v:shape>
                <v:shape id="Shape 3608" style="position:absolute;width:274;height:517;left:695;top:56;" coordsize="27496,51733" path="m27496,0l27496,12456l27178,12388c25274,12388,23623,12719,22225,13404c20828,14077,19686,15042,18669,16275c17780,17506,17145,18967,16637,20656c16129,22345,16002,24199,16002,26219c16002,28403,16129,30321,16511,31997c16891,33661,17526,35045,18415,36137c19177,37230,20320,38042,21717,38576c23114,39109,24638,39376,26670,39376l27496,39243l27496,51131l23368,51733c19177,51733,15494,51174,12574,50056c9652,48952,7239,47339,5335,45243c3429,43148,2160,40595,1270,37585c381,34575,0,31184,0,27387c0,23399,636,19729,1778,16363c3049,13010,4826,10115,7112,7664c9525,5213,12447,3308,15875,1949l27496,0x">
                  <v:stroke weight="0pt" endcap="flat" joinstyle="miter" miterlimit="10" on="false" color="#000000" opacity="0"/>
                  <v:fill on="true" color="#000000"/>
                </v:shape>
                <v:shape id="Shape 3610" style="position:absolute;width:276;height:816;left:970;top:55;" coordsize="27622,81660" path="m571,0c4254,0,7556,432,10351,1295c13017,2172,15430,3403,17463,5004c19494,6617,21145,8560,22416,10845c23813,13132,24828,15672,25591,18466c26353,21272,26860,24295,27241,27546c27495,30797,27622,34201,27622,37744c27622,40996,27495,44361,27241,47841c26860,51321,26226,54724,25336,58064c24320,61392,23051,64567,21527,67576c19876,70574,17716,73203,15177,75450c12636,77698,9461,79477,5778,80785l0,81660l0,68740l1715,68377c4001,67145,6032,65468,7429,63373c8953,61277,10096,58839,10731,56083c11493,53327,11874,50419,11874,47371c9969,48564,7683,49606,5016,50495l0,51227l0,39339l5905,38392c8065,37668,9969,36716,11493,35522c11493,31115,11366,27432,10858,24460c10351,21501,9589,19126,8572,17361c7556,15583,6414,14338,4890,13589l0,12552l0,96l571,0x">
                  <v:stroke weight="0pt" endcap="flat" joinstyle="miter" miterlimit="10" on="false" color="#000000" opacity="0"/>
                  <v:fill on="true" color="#000000"/>
                </v:shape>
                <v:shape id="Shape 3611" style="position:absolute;width:229;height:269;left:855;top:180;" coordsize="22987,26988" path="m11176,0c9272,0,7620,330,6223,1016c4826,1689,3683,2654,2667,3886c1778,5118,1143,6578,635,8268c127,9957,0,11811,0,13830c0,16015,127,17932,508,19608c889,21272,1524,22657,2413,23749c3175,24841,4318,25654,5715,26187c7112,26720,8636,26988,10668,26988c13081,26988,15240,26632,17399,25908c19558,25184,21463,24231,22987,23038c22987,18631,22860,14948,22352,11976c21844,9017,21082,6642,20066,4876c19050,3099,17907,1854,16383,1105c14860,368,13208,0,11176,0x">
                  <v:stroke weight="0.75pt" endcap="flat" joinstyle="round" on="true" color="#000000" opacity="0.498039"/>
                  <v:fill on="false" color="#000000" opacity="0"/>
                </v:shape>
                <v:shape id="Shape 3612" style="position:absolute;width:551;height:827;left:695;top:55;" coordsize="55118,82766" path="m28067,0c31750,0,35052,432,37847,1295c40513,2172,42926,3403,44958,5004c46990,6617,48641,8560,49912,10845c51308,13132,52324,15672,53087,18466c53849,21272,54356,24295,54737,27546c54991,30797,55118,34201,55118,37744c55118,40996,54991,44361,54737,47841c54356,51321,53722,54724,52832,58064c51816,61392,50547,64567,49023,67576c47372,70574,45212,73203,42673,75450c40132,77698,36957,79477,33274,80785c29591,82105,25274,82766,20193,82766c18415,82766,16637,82639,14987,82397c13208,82143,11557,81839,10161,81470c8763,81102,7493,80708,6477,80302c5462,79883,4699,79464,4318,79032c3811,78600,3556,77965,3302,77152c3049,76327,2922,75171,2922,73685c2922,72326,3049,71234,3049,70408c3175,69596,3302,68948,3429,68504c3683,68047,3811,67754,4064,67602c4445,67462,4699,67386,5080,67386c5588,67386,6224,67526,7239,67818c8128,68110,9144,68440,10541,68809c11812,69177,13208,69507,14860,69799c16511,70091,18415,70231,20448,70231c23876,70231,26798,69609,29211,68377c31497,67145,33528,65468,34925,63373c36449,61277,37592,58839,38227,56083c38989,53327,39370,50419,39370,47371c37465,48564,35179,49606,32512,50495c29845,51384,26798,51829,23368,51829c19177,51829,15494,51270,12574,50152c9652,49047,7239,47434,5335,45339c3429,43243,2160,40691,1270,37681c381,34671,0,31280,0,27483c0,23495,636,19824,1778,16459c3049,13106,4826,10211,7112,7760c9525,5309,12447,3403,15875,2044c19431,686,23495,0,28067,0x">
                  <v:stroke weight="0.75pt" endcap="flat" joinstyle="round" on="true" color="#000000" opacity="0.498039"/>
                  <v:fill on="false" color="#000000" opacity="0"/>
                </v:shape>
                <v:shape id="Picture 3615" style="position:absolute;width:1295;height:929;left:0;top:0;" filled="f">
                  <v:imagedata r:id="rId125"/>
                </v:shape>
              </v:group>
            </w:pict>
          </mc:Fallback>
        </mc:AlternateContent>
      </w:r>
    </w:p>
    <w:p w:rsidR="00F00AE7" w:rsidRDefault="00F00AE7">
      <w:pPr>
        <w:sectPr w:rsidR="00F00AE7">
          <w:headerReference w:type="even" r:id="rId126"/>
          <w:headerReference w:type="default" r:id="rId127"/>
          <w:footerReference w:type="even" r:id="rId128"/>
          <w:footerReference w:type="default" r:id="rId129"/>
          <w:headerReference w:type="first" r:id="rId130"/>
          <w:footerReference w:type="first" r:id="rId131"/>
          <w:pgSz w:w="11906" w:h="8390" w:orient="landscape"/>
          <w:pgMar w:top="428" w:right="536" w:bottom="292" w:left="900" w:header="720" w:footer="470" w:gutter="0"/>
          <w:cols w:space="720"/>
        </w:sectPr>
      </w:pPr>
    </w:p>
    <w:p w:rsidR="00F00AE7" w:rsidRDefault="00C67C19">
      <w:pPr>
        <w:pStyle w:val="Heading3"/>
        <w:spacing w:after="2" w:line="255" w:lineRule="auto"/>
        <w:ind w:left="0" w:right="1415" w:firstLine="0"/>
      </w:pPr>
      <w:r>
        <w:rPr>
          <w:rFonts w:ascii="Calibri" w:eastAsia="Calibri" w:hAnsi="Calibri" w:cs="Calibri"/>
          <w:b w:val="0"/>
          <w:color w:val="000000"/>
          <w:sz w:val="31"/>
          <w:vertAlign w:val="superscript"/>
        </w:rPr>
        <w:t xml:space="preserve"> </w:t>
      </w:r>
      <w:r>
        <w:rPr>
          <w:color w:val="000066"/>
          <w:u w:val="single" w:color="000066"/>
        </w:rPr>
        <w:t>SUBJECT: SOFTWARE SYSTEMS DEVELOPMENT</w:t>
      </w:r>
      <w:r>
        <w:rPr>
          <w:color w:val="000066"/>
        </w:rPr>
        <w:t xml:space="preserve"> </w:t>
      </w:r>
    </w:p>
    <w:p w:rsidR="00F00AE7" w:rsidRDefault="00C67C19">
      <w:pPr>
        <w:spacing w:after="50"/>
        <w:ind w:left="149"/>
      </w:pPr>
      <w:r>
        <w:rPr>
          <w:rFonts w:ascii="Arial" w:eastAsia="Arial" w:hAnsi="Arial" w:cs="Arial"/>
          <w:b/>
          <w:color w:val="000066"/>
          <w:sz w:val="12"/>
        </w:rPr>
        <w:t xml:space="preserve"> </w:t>
      </w:r>
    </w:p>
    <w:p w:rsidR="00F00AE7" w:rsidRDefault="00C67C19">
      <w:pPr>
        <w:spacing w:after="0"/>
        <w:ind w:left="144" w:hanging="10"/>
      </w:pPr>
      <w:r>
        <w:rPr>
          <w:rFonts w:ascii="Arial" w:eastAsia="Arial" w:hAnsi="Arial" w:cs="Arial"/>
          <w:b/>
          <w:color w:val="000066"/>
          <w:sz w:val="20"/>
        </w:rPr>
        <w:t xml:space="preserve">SOFTWARE DEVELOPMENT is delivered by CCEA </w:t>
      </w:r>
    </w:p>
    <w:p w:rsidR="00F00AE7" w:rsidRDefault="00C67C19">
      <w:pPr>
        <w:spacing w:after="0"/>
        <w:ind w:left="144" w:hanging="10"/>
      </w:pPr>
      <w:r>
        <w:rPr>
          <w:rFonts w:ascii="Arial" w:eastAsia="Arial" w:hAnsi="Arial" w:cs="Arial"/>
          <w:b/>
          <w:color w:val="000066"/>
          <w:sz w:val="20"/>
        </w:rPr>
        <w:t xml:space="preserve">Qualification Value: 1 A-Level </w:t>
      </w:r>
    </w:p>
    <w:p w:rsidR="00F00AE7" w:rsidRDefault="00C67C19">
      <w:pPr>
        <w:spacing w:after="0"/>
        <w:ind w:left="144" w:hanging="10"/>
      </w:pPr>
      <w:r>
        <w:rPr>
          <w:rFonts w:ascii="Arial" w:eastAsia="Arial" w:hAnsi="Arial" w:cs="Arial"/>
          <w:b/>
          <w:color w:val="000066"/>
          <w:sz w:val="20"/>
        </w:rPr>
        <w:t xml:space="preserve">Course Duration: This is a 2 Year Course </w:t>
      </w:r>
    </w:p>
    <w:p w:rsidR="00F00AE7" w:rsidRDefault="00C67C19">
      <w:pPr>
        <w:spacing w:after="29"/>
        <w:ind w:left="149"/>
      </w:pPr>
      <w:r>
        <w:rPr>
          <w:rFonts w:ascii="Arial" w:eastAsia="Arial" w:hAnsi="Arial" w:cs="Arial"/>
          <w:b/>
          <w:color w:val="000080"/>
          <w:sz w:val="12"/>
        </w:rPr>
        <w:t xml:space="preserve"> </w:t>
      </w:r>
    </w:p>
    <w:p w:rsidR="00F00AE7" w:rsidRDefault="00C67C19">
      <w:pPr>
        <w:spacing w:after="0"/>
        <w:ind w:left="144" w:hanging="10"/>
      </w:pPr>
      <w:r>
        <w:rPr>
          <w:rFonts w:ascii="Arial" w:eastAsia="Arial" w:hAnsi="Arial" w:cs="Arial"/>
          <w:b/>
          <w:sz w:val="17"/>
        </w:rPr>
        <w:t xml:space="preserve">Course Content: </w:t>
      </w:r>
    </w:p>
    <w:p w:rsidR="00F00AE7" w:rsidRDefault="00C67C19">
      <w:pPr>
        <w:spacing w:after="67"/>
        <w:ind w:left="149"/>
      </w:pPr>
      <w:r>
        <w:rPr>
          <w:rFonts w:ascii="Arial" w:eastAsia="Arial" w:hAnsi="Arial" w:cs="Arial"/>
          <w:b/>
          <w:sz w:val="8"/>
        </w:rPr>
        <w:t xml:space="preserve"> </w:t>
      </w:r>
    </w:p>
    <w:p w:rsidR="00F00AE7" w:rsidRDefault="00C67C19">
      <w:pPr>
        <w:spacing w:after="4" w:line="255" w:lineRule="auto"/>
        <w:ind w:left="144" w:right="6" w:hanging="10"/>
        <w:jc w:val="both"/>
      </w:pPr>
      <w:r>
        <w:rPr>
          <w:noProof/>
        </w:rPr>
        <mc:AlternateContent>
          <mc:Choice Requires="wpg">
            <w:drawing>
              <wp:anchor distT="0" distB="0" distL="114300" distR="114300" simplePos="0" relativeHeight="251704320" behindDoc="0" locked="0" layoutInCell="1" allowOverlap="1">
                <wp:simplePos x="0" y="0"/>
                <wp:positionH relativeFrom="page">
                  <wp:posOffset>6935724</wp:posOffset>
                </wp:positionH>
                <wp:positionV relativeFrom="page">
                  <wp:posOffset>4942332</wp:posOffset>
                </wp:positionV>
                <wp:extent cx="131077" cy="92964"/>
                <wp:effectExtent l="0" t="0" r="0" b="0"/>
                <wp:wrapTopAndBottom/>
                <wp:docPr id="47778" name="Group 47778"/>
                <wp:cNvGraphicFramePr/>
                <a:graphic xmlns:a="http://schemas.openxmlformats.org/drawingml/2006/main">
                  <a:graphicData uri="http://schemas.microsoft.com/office/word/2010/wordprocessingGroup">
                    <wpg:wgp>
                      <wpg:cNvGrpSpPr/>
                      <wpg:grpSpPr>
                        <a:xfrm>
                          <a:off x="0" y="0"/>
                          <a:ext cx="131077" cy="92964"/>
                          <a:chOff x="0" y="0"/>
                          <a:chExt cx="131077" cy="92964"/>
                        </a:xfrm>
                      </wpg:grpSpPr>
                      <wps:wsp>
                        <wps:cNvPr id="3742" name="Shape 3742"/>
                        <wps:cNvSpPr/>
                        <wps:spPr>
                          <a:xfrm>
                            <a:off x="69088" y="5688"/>
                            <a:ext cx="28575" cy="82603"/>
                          </a:xfrm>
                          <a:custGeom>
                            <a:avLst/>
                            <a:gdLst/>
                            <a:ahLst/>
                            <a:cxnLst/>
                            <a:rect l="0" t="0" r="0" b="0"/>
                            <a:pathLst>
                              <a:path w="28575" h="82603">
                                <a:moveTo>
                                  <a:pt x="28575" y="0"/>
                                </a:moveTo>
                                <a:lnTo>
                                  <a:pt x="28575" y="12689"/>
                                </a:lnTo>
                                <a:cubicBezTo>
                                  <a:pt x="26162" y="12689"/>
                                  <a:pt x="24130" y="13273"/>
                                  <a:pt x="22606" y="14442"/>
                                </a:cubicBezTo>
                                <a:cubicBezTo>
                                  <a:pt x="21082" y="15623"/>
                                  <a:pt x="19812" y="17375"/>
                                  <a:pt x="18796" y="19725"/>
                                </a:cubicBezTo>
                                <a:cubicBezTo>
                                  <a:pt x="17907" y="22074"/>
                                  <a:pt x="17272" y="24995"/>
                                  <a:pt x="16891" y="28501"/>
                                </a:cubicBezTo>
                                <a:cubicBezTo>
                                  <a:pt x="16510" y="31993"/>
                                  <a:pt x="16383" y="36070"/>
                                  <a:pt x="16383" y="40731"/>
                                </a:cubicBezTo>
                                <a:cubicBezTo>
                                  <a:pt x="16383" y="46408"/>
                                  <a:pt x="16510" y="51119"/>
                                  <a:pt x="17018" y="54840"/>
                                </a:cubicBezTo>
                                <a:cubicBezTo>
                                  <a:pt x="17526" y="58562"/>
                                  <a:pt x="18161" y="61533"/>
                                  <a:pt x="19177" y="63730"/>
                                </a:cubicBezTo>
                                <a:cubicBezTo>
                                  <a:pt x="20066" y="65940"/>
                                  <a:pt x="21336" y="67477"/>
                                  <a:pt x="22860" y="68366"/>
                                </a:cubicBezTo>
                                <a:cubicBezTo>
                                  <a:pt x="24384" y="69255"/>
                                  <a:pt x="26289" y="69699"/>
                                  <a:pt x="28321" y="69699"/>
                                </a:cubicBezTo>
                                <a:lnTo>
                                  <a:pt x="28575" y="69654"/>
                                </a:lnTo>
                                <a:lnTo>
                                  <a:pt x="28575" y="82440"/>
                                </a:lnTo>
                                <a:lnTo>
                                  <a:pt x="27813" y="82603"/>
                                </a:lnTo>
                                <a:cubicBezTo>
                                  <a:pt x="22225" y="82603"/>
                                  <a:pt x="17780" y="81663"/>
                                  <a:pt x="14224" y="79796"/>
                                </a:cubicBezTo>
                                <a:cubicBezTo>
                                  <a:pt x="10541" y="77916"/>
                                  <a:pt x="7747" y="75224"/>
                                  <a:pt x="5588" y="71706"/>
                                </a:cubicBezTo>
                                <a:cubicBezTo>
                                  <a:pt x="3556" y="68188"/>
                                  <a:pt x="2032" y="63883"/>
                                  <a:pt x="1270" y="58790"/>
                                </a:cubicBezTo>
                                <a:cubicBezTo>
                                  <a:pt x="381" y="53710"/>
                                  <a:pt x="0" y="47957"/>
                                  <a:pt x="0" y="41531"/>
                                </a:cubicBezTo>
                                <a:cubicBezTo>
                                  <a:pt x="0" y="35194"/>
                                  <a:pt x="508" y="29440"/>
                                  <a:pt x="1524" y="24271"/>
                                </a:cubicBezTo>
                                <a:cubicBezTo>
                                  <a:pt x="2540" y="19103"/>
                                  <a:pt x="4318" y="14708"/>
                                  <a:pt x="6604" y="11076"/>
                                </a:cubicBezTo>
                                <a:cubicBezTo>
                                  <a:pt x="8890" y="7457"/>
                                  <a:pt x="11938" y="4675"/>
                                  <a:pt x="15748" y="2745"/>
                                </a:cubicBezTo>
                                <a:lnTo>
                                  <a:pt x="28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4" name="Shape 3744"/>
                        <wps:cNvSpPr/>
                        <wps:spPr>
                          <a:xfrm>
                            <a:off x="97663" y="5525"/>
                            <a:ext cx="28575" cy="82603"/>
                          </a:xfrm>
                          <a:custGeom>
                            <a:avLst/>
                            <a:gdLst/>
                            <a:ahLst/>
                            <a:cxnLst/>
                            <a:rect l="0" t="0" r="0" b="0"/>
                            <a:pathLst>
                              <a:path w="28575" h="82603">
                                <a:moveTo>
                                  <a:pt x="762" y="0"/>
                                </a:moveTo>
                                <a:cubicBezTo>
                                  <a:pt x="6223" y="0"/>
                                  <a:pt x="10795" y="939"/>
                                  <a:pt x="14351" y="2819"/>
                                </a:cubicBezTo>
                                <a:cubicBezTo>
                                  <a:pt x="17907" y="4686"/>
                                  <a:pt x="20828" y="7379"/>
                                  <a:pt x="22860" y="10909"/>
                                </a:cubicBezTo>
                                <a:cubicBezTo>
                                  <a:pt x="25019" y="14427"/>
                                  <a:pt x="26416" y="18732"/>
                                  <a:pt x="27305" y="23813"/>
                                </a:cubicBezTo>
                                <a:cubicBezTo>
                                  <a:pt x="28067" y="28905"/>
                                  <a:pt x="28575" y="34658"/>
                                  <a:pt x="28575" y="41072"/>
                                </a:cubicBezTo>
                                <a:cubicBezTo>
                                  <a:pt x="28575" y="47460"/>
                                  <a:pt x="28067" y="53225"/>
                                  <a:pt x="26924" y="58369"/>
                                </a:cubicBezTo>
                                <a:cubicBezTo>
                                  <a:pt x="25908" y="63512"/>
                                  <a:pt x="24257" y="67907"/>
                                  <a:pt x="21971" y="71526"/>
                                </a:cubicBezTo>
                                <a:cubicBezTo>
                                  <a:pt x="19558" y="75146"/>
                                  <a:pt x="16637" y="77927"/>
                                  <a:pt x="12827" y="79870"/>
                                </a:cubicBezTo>
                                <a:lnTo>
                                  <a:pt x="0" y="82603"/>
                                </a:lnTo>
                                <a:lnTo>
                                  <a:pt x="0" y="69817"/>
                                </a:lnTo>
                                <a:lnTo>
                                  <a:pt x="4064" y="69088"/>
                                </a:lnTo>
                                <a:cubicBezTo>
                                  <a:pt x="5334" y="68567"/>
                                  <a:pt x="6350" y="67805"/>
                                  <a:pt x="7366" y="66777"/>
                                </a:cubicBezTo>
                                <a:cubicBezTo>
                                  <a:pt x="8255" y="65735"/>
                                  <a:pt x="9017" y="64439"/>
                                  <a:pt x="9652" y="62878"/>
                                </a:cubicBezTo>
                                <a:cubicBezTo>
                                  <a:pt x="10287" y="61315"/>
                                  <a:pt x="10795" y="59499"/>
                                  <a:pt x="11176" y="57442"/>
                                </a:cubicBezTo>
                                <a:cubicBezTo>
                                  <a:pt x="11557" y="55385"/>
                                  <a:pt x="11811" y="53060"/>
                                  <a:pt x="11938" y="50470"/>
                                </a:cubicBezTo>
                                <a:cubicBezTo>
                                  <a:pt x="12065" y="47866"/>
                                  <a:pt x="12192" y="45008"/>
                                  <a:pt x="12192" y="41884"/>
                                </a:cubicBezTo>
                                <a:cubicBezTo>
                                  <a:pt x="12192" y="38087"/>
                                  <a:pt x="12065" y="34747"/>
                                  <a:pt x="11811" y="31839"/>
                                </a:cubicBezTo>
                                <a:cubicBezTo>
                                  <a:pt x="11684" y="28943"/>
                                  <a:pt x="11303" y="26416"/>
                                  <a:pt x="10922" y="24282"/>
                                </a:cubicBezTo>
                                <a:cubicBezTo>
                                  <a:pt x="10414" y="22136"/>
                                  <a:pt x="9906" y="20320"/>
                                  <a:pt x="9271" y="18847"/>
                                </a:cubicBezTo>
                                <a:cubicBezTo>
                                  <a:pt x="8636" y="17361"/>
                                  <a:pt x="7874" y="16180"/>
                                  <a:pt x="6985" y="15291"/>
                                </a:cubicBezTo>
                                <a:cubicBezTo>
                                  <a:pt x="6096" y="14402"/>
                                  <a:pt x="5080" y="13779"/>
                                  <a:pt x="3937" y="13411"/>
                                </a:cubicBezTo>
                                <a:cubicBezTo>
                                  <a:pt x="2667" y="13030"/>
                                  <a:pt x="1397" y="12852"/>
                                  <a:pt x="0" y="12852"/>
                                </a:cubicBezTo>
                                <a:lnTo>
                                  <a:pt x="0" y="16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5" name="Shape 3745"/>
                        <wps:cNvSpPr/>
                        <wps:spPr>
                          <a:xfrm>
                            <a:off x="85471" y="18377"/>
                            <a:ext cx="24385" cy="57010"/>
                          </a:xfrm>
                          <a:custGeom>
                            <a:avLst/>
                            <a:gdLst/>
                            <a:ahLst/>
                            <a:cxnLst/>
                            <a:rect l="0" t="0" r="0" b="0"/>
                            <a:pathLst>
                              <a:path w="24385" h="57010">
                                <a:moveTo>
                                  <a:pt x="12192" y="0"/>
                                </a:moveTo>
                                <a:cubicBezTo>
                                  <a:pt x="9779" y="0"/>
                                  <a:pt x="7748" y="584"/>
                                  <a:pt x="6224" y="1753"/>
                                </a:cubicBezTo>
                                <a:cubicBezTo>
                                  <a:pt x="4699" y="2934"/>
                                  <a:pt x="3429" y="4686"/>
                                  <a:pt x="2413" y="7036"/>
                                </a:cubicBezTo>
                                <a:cubicBezTo>
                                  <a:pt x="1524" y="9385"/>
                                  <a:pt x="889" y="12306"/>
                                  <a:pt x="508" y="15811"/>
                                </a:cubicBezTo>
                                <a:cubicBezTo>
                                  <a:pt x="127" y="19304"/>
                                  <a:pt x="0" y="23381"/>
                                  <a:pt x="0" y="28042"/>
                                </a:cubicBezTo>
                                <a:cubicBezTo>
                                  <a:pt x="0" y="33718"/>
                                  <a:pt x="127" y="38430"/>
                                  <a:pt x="636" y="42151"/>
                                </a:cubicBezTo>
                                <a:cubicBezTo>
                                  <a:pt x="1143" y="45872"/>
                                  <a:pt x="1778" y="48844"/>
                                  <a:pt x="2794" y="51041"/>
                                </a:cubicBezTo>
                                <a:cubicBezTo>
                                  <a:pt x="3683" y="53251"/>
                                  <a:pt x="4953" y="54788"/>
                                  <a:pt x="6477" y="55677"/>
                                </a:cubicBezTo>
                                <a:cubicBezTo>
                                  <a:pt x="8001" y="56566"/>
                                  <a:pt x="9906" y="57010"/>
                                  <a:pt x="11938" y="57010"/>
                                </a:cubicBezTo>
                                <a:cubicBezTo>
                                  <a:pt x="13589" y="57010"/>
                                  <a:pt x="14987" y="56743"/>
                                  <a:pt x="16256" y="56235"/>
                                </a:cubicBezTo>
                                <a:cubicBezTo>
                                  <a:pt x="17526" y="55715"/>
                                  <a:pt x="18542" y="54953"/>
                                  <a:pt x="19558" y="53924"/>
                                </a:cubicBezTo>
                                <a:cubicBezTo>
                                  <a:pt x="20448" y="52883"/>
                                  <a:pt x="21210" y="51587"/>
                                  <a:pt x="21844" y="50025"/>
                                </a:cubicBezTo>
                                <a:cubicBezTo>
                                  <a:pt x="22479" y="48463"/>
                                  <a:pt x="22987" y="46647"/>
                                  <a:pt x="23368" y="44590"/>
                                </a:cubicBezTo>
                                <a:cubicBezTo>
                                  <a:pt x="23749" y="42532"/>
                                  <a:pt x="24003" y="40208"/>
                                  <a:pt x="24130" y="37617"/>
                                </a:cubicBezTo>
                                <a:cubicBezTo>
                                  <a:pt x="24257" y="35014"/>
                                  <a:pt x="24385" y="32156"/>
                                  <a:pt x="24385" y="29032"/>
                                </a:cubicBezTo>
                                <a:cubicBezTo>
                                  <a:pt x="24385" y="25235"/>
                                  <a:pt x="24257" y="21895"/>
                                  <a:pt x="24003" y="18986"/>
                                </a:cubicBezTo>
                                <a:cubicBezTo>
                                  <a:pt x="23876" y="16091"/>
                                  <a:pt x="23495" y="13564"/>
                                  <a:pt x="23114" y="11430"/>
                                </a:cubicBezTo>
                                <a:cubicBezTo>
                                  <a:pt x="22606" y="9284"/>
                                  <a:pt x="22099" y="7467"/>
                                  <a:pt x="21463" y="5994"/>
                                </a:cubicBezTo>
                                <a:cubicBezTo>
                                  <a:pt x="20828" y="4508"/>
                                  <a:pt x="20066" y="3327"/>
                                  <a:pt x="19177" y="2438"/>
                                </a:cubicBezTo>
                                <a:cubicBezTo>
                                  <a:pt x="18288" y="1550"/>
                                  <a:pt x="17273" y="927"/>
                                  <a:pt x="16129" y="559"/>
                                </a:cubicBezTo>
                                <a:cubicBezTo>
                                  <a:pt x="14860" y="178"/>
                                  <a:pt x="13589" y="0"/>
                                  <a:pt x="12192"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3746" name="Shape 3746"/>
                        <wps:cNvSpPr/>
                        <wps:spPr>
                          <a:xfrm>
                            <a:off x="69088" y="5525"/>
                            <a:ext cx="57150" cy="82766"/>
                          </a:xfrm>
                          <a:custGeom>
                            <a:avLst/>
                            <a:gdLst/>
                            <a:ahLst/>
                            <a:cxnLst/>
                            <a:rect l="0" t="0" r="0" b="0"/>
                            <a:pathLst>
                              <a:path w="57150" h="82766">
                                <a:moveTo>
                                  <a:pt x="29337" y="0"/>
                                </a:moveTo>
                                <a:cubicBezTo>
                                  <a:pt x="34798" y="0"/>
                                  <a:pt x="39370" y="939"/>
                                  <a:pt x="42926" y="2819"/>
                                </a:cubicBezTo>
                                <a:cubicBezTo>
                                  <a:pt x="46482" y="4686"/>
                                  <a:pt x="49403" y="7379"/>
                                  <a:pt x="51435" y="10909"/>
                                </a:cubicBezTo>
                                <a:cubicBezTo>
                                  <a:pt x="53594" y="14427"/>
                                  <a:pt x="54991" y="18732"/>
                                  <a:pt x="55880" y="23813"/>
                                </a:cubicBezTo>
                                <a:cubicBezTo>
                                  <a:pt x="56642" y="28905"/>
                                  <a:pt x="57150" y="34658"/>
                                  <a:pt x="57150" y="41072"/>
                                </a:cubicBezTo>
                                <a:cubicBezTo>
                                  <a:pt x="57150" y="47460"/>
                                  <a:pt x="56642" y="53225"/>
                                  <a:pt x="55499" y="58369"/>
                                </a:cubicBezTo>
                                <a:cubicBezTo>
                                  <a:pt x="54483" y="63512"/>
                                  <a:pt x="52832" y="67907"/>
                                  <a:pt x="50546" y="71526"/>
                                </a:cubicBezTo>
                                <a:cubicBezTo>
                                  <a:pt x="48133" y="75146"/>
                                  <a:pt x="45212" y="77927"/>
                                  <a:pt x="41402" y="79870"/>
                                </a:cubicBezTo>
                                <a:cubicBezTo>
                                  <a:pt x="37719" y="81800"/>
                                  <a:pt x="33147" y="82766"/>
                                  <a:pt x="27813" y="82766"/>
                                </a:cubicBezTo>
                                <a:cubicBezTo>
                                  <a:pt x="22225" y="82766"/>
                                  <a:pt x="17780" y="81826"/>
                                  <a:pt x="14224" y="79959"/>
                                </a:cubicBezTo>
                                <a:cubicBezTo>
                                  <a:pt x="10541" y="78079"/>
                                  <a:pt x="7747" y="75387"/>
                                  <a:pt x="5588" y="71869"/>
                                </a:cubicBezTo>
                                <a:cubicBezTo>
                                  <a:pt x="3556" y="68351"/>
                                  <a:pt x="2032" y="64046"/>
                                  <a:pt x="1270" y="58953"/>
                                </a:cubicBezTo>
                                <a:cubicBezTo>
                                  <a:pt x="381" y="53873"/>
                                  <a:pt x="0" y="48120"/>
                                  <a:pt x="0" y="41694"/>
                                </a:cubicBezTo>
                                <a:cubicBezTo>
                                  <a:pt x="0" y="35357"/>
                                  <a:pt x="508" y="29604"/>
                                  <a:pt x="1524" y="24435"/>
                                </a:cubicBezTo>
                                <a:cubicBezTo>
                                  <a:pt x="2540" y="19266"/>
                                  <a:pt x="4318" y="14872"/>
                                  <a:pt x="6604" y="11239"/>
                                </a:cubicBezTo>
                                <a:cubicBezTo>
                                  <a:pt x="8890" y="7620"/>
                                  <a:pt x="11938" y="4838"/>
                                  <a:pt x="15748" y="2908"/>
                                </a:cubicBezTo>
                                <a:cubicBezTo>
                                  <a:pt x="19431" y="978"/>
                                  <a:pt x="24003" y="0"/>
                                  <a:pt x="29337"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3749" name="Picture 3749"/>
                          <pic:cNvPicPr/>
                        </pic:nvPicPr>
                        <pic:blipFill>
                          <a:blip r:embed="rId132"/>
                          <a:stretch>
                            <a:fillRect/>
                          </a:stretch>
                        </pic:blipFill>
                        <pic:spPr>
                          <a:xfrm>
                            <a:off x="0" y="0"/>
                            <a:ext cx="131077" cy="92964"/>
                          </a:xfrm>
                          <a:prstGeom prst="rect">
                            <a:avLst/>
                          </a:prstGeom>
                        </pic:spPr>
                      </pic:pic>
                    </wpg:wgp>
                  </a:graphicData>
                </a:graphic>
              </wp:anchor>
            </w:drawing>
          </mc:Choice>
          <mc:Fallback xmlns:a="http://schemas.openxmlformats.org/drawingml/2006/main">
            <w:pict>
              <v:group id="Group 47778" style="width:10.321pt;height:7.32001pt;position:absolute;mso-position-horizontal-relative:page;mso-position-horizontal:absolute;margin-left:546.12pt;mso-position-vertical-relative:page;margin-top:389.16pt;" coordsize="1310,929">
                <v:shape id="Shape 3742" style="position:absolute;width:285;height:826;left:690;top:56;" coordsize="28575,82603" path="m28575,0l28575,12689c26162,12689,24130,13273,22606,14442c21082,15623,19812,17375,18796,19725c17907,22074,17272,24995,16891,28501c16510,31993,16383,36070,16383,40731c16383,46408,16510,51119,17018,54840c17526,58562,18161,61533,19177,63730c20066,65940,21336,67477,22860,68366c24384,69255,26289,69699,28321,69699l28575,69654l28575,82440l27813,82603c22225,82603,17780,81663,14224,79796c10541,77916,7747,75224,5588,71706c3556,68188,2032,63883,1270,58790c381,53710,0,47957,0,41531c0,35194,508,29440,1524,24271c2540,19103,4318,14708,6604,11076c8890,7457,11938,4675,15748,2745l28575,0x">
                  <v:stroke weight="0pt" endcap="flat" joinstyle="miter" miterlimit="10" on="false" color="#000000" opacity="0"/>
                  <v:fill on="true" color="#000000"/>
                </v:shape>
                <v:shape id="Shape 3744" style="position:absolute;width:285;height:826;left:976;top:55;" coordsize="28575,82603" path="m762,0c6223,0,10795,939,14351,2819c17907,4686,20828,7379,22860,10909c25019,14427,26416,18732,27305,23813c28067,28905,28575,34658,28575,41072c28575,47460,28067,53225,26924,58369c25908,63512,24257,67907,21971,71526c19558,75146,16637,77927,12827,79870l0,82603l0,69817l4064,69088c5334,68567,6350,67805,7366,66777c8255,65735,9017,64439,9652,62878c10287,61315,10795,59499,11176,57442c11557,55385,11811,53060,11938,50470c12065,47866,12192,45008,12192,41884c12192,38087,12065,34747,11811,31839c11684,28943,11303,26416,10922,24282c10414,22136,9906,20320,9271,18847c8636,17361,7874,16180,6985,15291c6096,14402,5080,13779,3937,13411c2667,13030,1397,12852,0,12852l0,163l762,0x">
                  <v:stroke weight="0pt" endcap="flat" joinstyle="miter" miterlimit="10" on="false" color="#000000" opacity="0"/>
                  <v:fill on="true" color="#000000"/>
                </v:shape>
                <v:shape id="Shape 3745" style="position:absolute;width:243;height:570;left:854;top:183;" coordsize="24385,57010" path="m12192,0c9779,0,7748,584,6224,1753c4699,2934,3429,4686,2413,7036c1524,9385,889,12306,508,15811c127,19304,0,23381,0,28042c0,33718,127,38430,636,42151c1143,45872,1778,48844,2794,51041c3683,53251,4953,54788,6477,55677c8001,56566,9906,57010,11938,57010c13589,57010,14987,56743,16256,56235c17526,55715,18542,54953,19558,53924c20448,52883,21210,51587,21844,50025c22479,48463,22987,46647,23368,44590c23749,42532,24003,40208,24130,37617c24257,35014,24385,32156,24385,29032c24385,25235,24257,21895,24003,18986c23876,16091,23495,13564,23114,11430c22606,9284,22099,7467,21463,5994c20828,4508,20066,3327,19177,2438c18288,1550,17273,927,16129,559c14860,178,13589,0,12192,0x">
                  <v:stroke weight="0.75pt" endcap="flat" joinstyle="round" on="true" color="#000000" opacity="0.498039"/>
                  <v:fill on="false" color="#000000" opacity="0"/>
                </v:shape>
                <v:shape id="Shape 3746" style="position:absolute;width:571;height:827;left:690;top:55;" coordsize="57150,82766" path="m29337,0c34798,0,39370,939,42926,2819c46482,4686,49403,7379,51435,10909c53594,14427,54991,18732,55880,23813c56642,28905,57150,34658,57150,41072c57150,47460,56642,53225,55499,58369c54483,63512,52832,67907,50546,71526c48133,75146,45212,77927,41402,79870c37719,81800,33147,82766,27813,82766c22225,82766,17780,81826,14224,79959c10541,78079,7747,75387,5588,71869c3556,68351,2032,64046,1270,58953c381,53873,0,48120,0,41694c0,35357,508,29604,1524,24435c2540,19266,4318,14872,6604,11239c8890,7620,11938,4838,15748,2908c19431,978,24003,0,29337,0x">
                  <v:stroke weight="0.75pt" endcap="flat" joinstyle="round" on="true" color="#000000" opacity="0.498039"/>
                  <v:fill on="false" color="#000000" opacity="0"/>
                </v:shape>
                <v:shape id="Picture 3749" style="position:absolute;width:1310;height:929;left:0;top:0;" filled="f">
                  <v:imagedata r:id="rId133"/>
                </v:shape>
                <w10:wrap type="topAndBottom"/>
              </v:group>
            </w:pict>
          </mc:Fallback>
        </mc:AlternateContent>
      </w:r>
      <w:r>
        <w:rPr>
          <w:noProof/>
        </w:rPr>
        <mc:AlternateContent>
          <mc:Choice Requires="wpg">
            <w:drawing>
              <wp:anchor distT="0" distB="0" distL="114300" distR="114300" simplePos="0" relativeHeight="251705344" behindDoc="0" locked="0" layoutInCell="1" allowOverlap="1">
                <wp:simplePos x="0" y="0"/>
                <wp:positionH relativeFrom="page">
                  <wp:posOffset>260637</wp:posOffset>
                </wp:positionH>
                <wp:positionV relativeFrom="page">
                  <wp:posOffset>168286</wp:posOffset>
                </wp:positionV>
                <wp:extent cx="131788" cy="4953878"/>
                <wp:effectExtent l="0" t="0" r="0" b="0"/>
                <wp:wrapSquare wrapText="bothSides"/>
                <wp:docPr id="47779" name="Group 47779"/>
                <wp:cNvGraphicFramePr/>
                <a:graphic xmlns:a="http://schemas.openxmlformats.org/drawingml/2006/main">
                  <a:graphicData uri="http://schemas.microsoft.com/office/word/2010/wordprocessingGroup">
                    <wpg:wgp>
                      <wpg:cNvGrpSpPr/>
                      <wpg:grpSpPr>
                        <a:xfrm>
                          <a:off x="0" y="0"/>
                          <a:ext cx="131788" cy="4953878"/>
                          <a:chOff x="0" y="0"/>
                          <a:chExt cx="131788" cy="4953878"/>
                        </a:xfrm>
                      </wpg:grpSpPr>
                      <wps:wsp>
                        <wps:cNvPr id="3753" name="Rectangle 3753"/>
                        <wps:cNvSpPr/>
                        <wps:spPr>
                          <a:xfrm rot="-5399999">
                            <a:off x="-3192578" y="1586022"/>
                            <a:ext cx="6560435" cy="175277"/>
                          </a:xfrm>
                          <a:prstGeom prst="rect">
                            <a:avLst/>
                          </a:prstGeom>
                          <a:ln>
                            <a:noFill/>
                          </a:ln>
                        </wps:spPr>
                        <wps:txbx>
                          <w:txbxContent>
                            <w:p w:rsidR="00F00AE7" w:rsidRDefault="00C67C19">
                              <w:r>
                                <w:rPr>
                                  <w:rFonts w:ascii="Arial" w:eastAsia="Arial" w:hAnsi="Arial" w:cs="Arial"/>
                                  <w:b/>
                                  <w:color w:val="FFFFFF"/>
                                  <w:shd w:val="clear" w:color="auto" w:fill="000066"/>
                                </w:rPr>
                                <w:t>An Introduction to Courses in Information &amp; Communications Technology</w:t>
                              </w:r>
                            </w:p>
                          </w:txbxContent>
                        </wps:txbx>
                        <wps:bodyPr horzOverflow="overflow" vert="horz" lIns="0" tIns="0" rIns="0" bIns="0" rtlCol="0">
                          <a:noAutofit/>
                        </wps:bodyPr>
                      </wps:wsp>
                      <wps:wsp>
                        <wps:cNvPr id="3754" name="Rectangle 3754"/>
                        <wps:cNvSpPr/>
                        <wps:spPr>
                          <a:xfrm rot="-5399999">
                            <a:off x="61719" y="-74580"/>
                            <a:ext cx="51841" cy="175277"/>
                          </a:xfrm>
                          <a:prstGeom prst="rect">
                            <a:avLst/>
                          </a:prstGeom>
                          <a:ln>
                            <a:noFill/>
                          </a:ln>
                        </wps:spPr>
                        <wps:txbx>
                          <w:txbxContent>
                            <w:p w:rsidR="00F00AE7" w:rsidRDefault="00C67C19">
                              <w:r>
                                <w:rPr>
                                  <w:rFonts w:ascii="Arial" w:eastAsia="Arial" w:hAnsi="Arial" w:cs="Arial"/>
                                  <w:b/>
                                  <w:color w:val="FFFFFF"/>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7779" style="width:10.377pt;height:390.069pt;position:absolute;mso-position-horizontal-relative:page;mso-position-horizontal:absolute;margin-left:20.5226pt;mso-position-vertical-relative:page;margin-top:13.2509pt;" coordsize="1317,49538">
                <v:rect id="Rectangle 3753" style="position:absolute;width:65604;height:1752;left:-31925;top:15860;rotation:270;" filled="f" stroked="f">
                  <v:textbox inset="0,0,0,0" style="layout-flow:vertical;mso-layout-flow-alt:bottom-to-top">
                    <w:txbxContent>
                      <w:p>
                        <w:pPr>
                          <w:spacing w:before="0" w:after="160" w:line="259" w:lineRule="auto"/>
                        </w:pPr>
                        <w:r>
                          <w:rPr>
                            <w:rFonts w:cs="Arial" w:hAnsi="Arial" w:eastAsia="Arial" w:ascii="Arial"/>
                            <w:b w:val="1"/>
                            <w:color w:val="ffffff"/>
                            <w:sz w:val="22"/>
                            <w:shd w:val="clear" w:color="auto" w:fill="000066"/>
                          </w:rPr>
                          <w:t xml:space="preserve">An Introduction to Courses in Information &amp; Communications Technology</w:t>
                        </w:r>
                      </w:p>
                    </w:txbxContent>
                  </v:textbox>
                </v:rect>
                <v:rect id="Rectangle 3754" style="position:absolute;width:518;height:1752;left:617;top:-745;rotation:270;" filled="f" stroked="f">
                  <v:textbox inset="0,0,0,0" style="layout-flow:vertical;mso-layout-flow-alt:bottom-to-top">
                    <w:txbxContent>
                      <w:p>
                        <w:pPr>
                          <w:spacing w:before="0" w:after="160" w:line="259" w:lineRule="auto"/>
                        </w:pPr>
                        <w:r>
                          <w:rPr>
                            <w:rFonts w:cs="Arial" w:hAnsi="Arial" w:eastAsia="Arial" w:ascii="Arial"/>
                            <w:b w:val="1"/>
                            <w:color w:val="ffffff"/>
                            <w:sz w:val="22"/>
                          </w:rPr>
                          <w:t xml:space="preserve"> </w:t>
                        </w:r>
                      </w:p>
                    </w:txbxContent>
                  </v:textbox>
                </v:rect>
                <w10:wrap type="square"/>
              </v:group>
            </w:pict>
          </mc:Fallback>
        </mc:AlternateContent>
      </w:r>
      <w:r>
        <w:rPr>
          <w:rFonts w:ascii="Arial" w:eastAsia="Arial" w:hAnsi="Arial" w:cs="Arial"/>
          <w:sz w:val="17"/>
        </w:rPr>
        <w:t xml:space="preserve">In Year 13 you will study two Compulsory Units: </w:t>
      </w:r>
    </w:p>
    <w:tbl>
      <w:tblPr>
        <w:tblStyle w:val="TableGrid"/>
        <w:tblW w:w="10423" w:type="dxa"/>
        <w:tblInd w:w="211" w:type="dxa"/>
        <w:tblCellMar>
          <w:top w:w="82" w:type="dxa"/>
          <w:left w:w="58" w:type="dxa"/>
          <w:bottom w:w="0" w:type="dxa"/>
          <w:right w:w="5" w:type="dxa"/>
        </w:tblCellMar>
        <w:tblLook w:val="04A0" w:firstRow="1" w:lastRow="0" w:firstColumn="1" w:lastColumn="0" w:noHBand="0" w:noVBand="1"/>
      </w:tblPr>
      <w:tblGrid>
        <w:gridCol w:w="1273"/>
        <w:gridCol w:w="2068"/>
        <w:gridCol w:w="4706"/>
        <w:gridCol w:w="2376"/>
      </w:tblGrid>
      <w:tr w:rsidR="00F00AE7">
        <w:trPr>
          <w:trHeight w:val="312"/>
        </w:trPr>
        <w:tc>
          <w:tcPr>
            <w:tcW w:w="1273"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96"/>
            </w:pPr>
            <w:r>
              <w:rPr>
                <w:rFonts w:ascii="Arial" w:eastAsia="Arial" w:hAnsi="Arial" w:cs="Arial"/>
                <w:b/>
                <w:sz w:val="16"/>
              </w:rPr>
              <w:t xml:space="preserve">Unit Number </w:t>
            </w:r>
          </w:p>
        </w:tc>
        <w:tc>
          <w:tcPr>
            <w:tcW w:w="2068"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right="54"/>
              <w:jc w:val="center"/>
            </w:pPr>
            <w:r>
              <w:rPr>
                <w:rFonts w:ascii="Arial" w:eastAsia="Arial" w:hAnsi="Arial" w:cs="Arial"/>
                <w:b/>
                <w:sz w:val="16"/>
              </w:rPr>
              <w:t xml:space="preserve">Unit Title </w:t>
            </w:r>
          </w:p>
        </w:tc>
        <w:tc>
          <w:tcPr>
            <w:tcW w:w="4706"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right="56"/>
              <w:jc w:val="center"/>
            </w:pPr>
            <w:r>
              <w:rPr>
                <w:rFonts w:ascii="Arial" w:eastAsia="Arial" w:hAnsi="Arial" w:cs="Arial"/>
                <w:b/>
                <w:sz w:val="16"/>
              </w:rPr>
              <w:t xml:space="preserve">Unit  Overview </w:t>
            </w:r>
          </w:p>
        </w:tc>
        <w:tc>
          <w:tcPr>
            <w:tcW w:w="2376"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right="51"/>
              <w:jc w:val="center"/>
            </w:pPr>
            <w:r>
              <w:rPr>
                <w:rFonts w:ascii="Arial" w:eastAsia="Arial" w:hAnsi="Arial" w:cs="Arial"/>
                <w:b/>
                <w:sz w:val="16"/>
              </w:rPr>
              <w:t xml:space="preserve">Requirements </w:t>
            </w:r>
          </w:p>
        </w:tc>
      </w:tr>
      <w:tr w:rsidR="00F00AE7">
        <w:trPr>
          <w:trHeight w:val="503"/>
        </w:trPr>
        <w:tc>
          <w:tcPr>
            <w:tcW w:w="1273"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right="58"/>
              <w:jc w:val="center"/>
            </w:pPr>
            <w:r>
              <w:rPr>
                <w:rFonts w:ascii="Arial" w:eastAsia="Arial" w:hAnsi="Arial" w:cs="Arial"/>
                <w:b/>
                <w:sz w:val="16"/>
              </w:rPr>
              <w:t xml:space="preserve">AS Unit 1 </w:t>
            </w:r>
          </w:p>
        </w:tc>
        <w:tc>
          <w:tcPr>
            <w:tcW w:w="2068"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6"/>
              </w:rPr>
              <w:t xml:space="preserve">Introduction to Object  Orientated Development </w:t>
            </w:r>
          </w:p>
        </w:tc>
        <w:tc>
          <w:tcPr>
            <w:tcW w:w="4706"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sz w:val="16"/>
              </w:rPr>
              <w:t xml:space="preserve">Students will develop a thorough understanding of object         orientated systems.  Key focus is on problem solving. </w:t>
            </w:r>
          </w:p>
        </w:tc>
        <w:tc>
          <w:tcPr>
            <w:tcW w:w="2376"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2"/>
              <w:jc w:val="both"/>
            </w:pPr>
            <w:r>
              <w:rPr>
                <w:rFonts w:ascii="Arial" w:eastAsia="Arial" w:hAnsi="Arial" w:cs="Arial"/>
                <w:sz w:val="16"/>
              </w:rPr>
              <w:t>Externally Written Examination   50% of AS 20% of A Level</w:t>
            </w:r>
            <w:r>
              <w:rPr>
                <w:sz w:val="16"/>
              </w:rPr>
              <w:t xml:space="preserve"> </w:t>
            </w:r>
          </w:p>
        </w:tc>
      </w:tr>
      <w:tr w:rsidR="00F00AE7">
        <w:trPr>
          <w:trHeight w:val="503"/>
        </w:trPr>
        <w:tc>
          <w:tcPr>
            <w:tcW w:w="1273"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right="279"/>
              <w:jc w:val="right"/>
            </w:pPr>
            <w:r>
              <w:rPr>
                <w:rFonts w:ascii="Arial" w:eastAsia="Arial" w:hAnsi="Arial" w:cs="Arial"/>
                <w:b/>
                <w:sz w:val="16"/>
              </w:rPr>
              <w:t xml:space="preserve">AS Unit 2     </w:t>
            </w:r>
          </w:p>
        </w:tc>
        <w:tc>
          <w:tcPr>
            <w:tcW w:w="2068"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jc w:val="both"/>
            </w:pPr>
            <w:r>
              <w:rPr>
                <w:rFonts w:ascii="Arial" w:eastAsia="Arial" w:hAnsi="Arial" w:cs="Arial"/>
                <w:sz w:val="16"/>
              </w:rPr>
              <w:t xml:space="preserve">Event Driven Programming </w:t>
            </w:r>
          </w:p>
        </w:tc>
        <w:tc>
          <w:tcPr>
            <w:tcW w:w="4706" w:type="dxa"/>
            <w:tcBorders>
              <w:top w:val="single" w:sz="3" w:space="0" w:color="000000"/>
              <w:left w:val="single" w:sz="3" w:space="0" w:color="000000"/>
              <w:bottom w:val="single" w:sz="3" w:space="0" w:color="000000"/>
              <w:right w:val="single" w:sz="3" w:space="0" w:color="000000"/>
            </w:tcBorders>
          </w:tcPr>
          <w:p w:rsidR="00F00AE7" w:rsidRDefault="00C67C19">
            <w:pPr>
              <w:spacing w:after="0"/>
            </w:pPr>
            <w:r>
              <w:rPr>
                <w:rFonts w:ascii="Arial" w:eastAsia="Arial" w:hAnsi="Arial" w:cs="Arial"/>
                <w:sz w:val="16"/>
              </w:rPr>
              <w:t xml:space="preserve">Students will design, implement, test and evaluate an event driven application </w:t>
            </w:r>
          </w:p>
        </w:tc>
        <w:tc>
          <w:tcPr>
            <w:tcW w:w="2376"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2" w:right="17"/>
            </w:pPr>
            <w:r>
              <w:rPr>
                <w:rFonts w:ascii="Arial" w:eastAsia="Arial" w:hAnsi="Arial" w:cs="Arial"/>
                <w:sz w:val="16"/>
              </w:rPr>
              <w:t xml:space="preserve">Coursework Unit 50% of AS and 20% of A Level </w:t>
            </w:r>
          </w:p>
        </w:tc>
      </w:tr>
      <w:tr w:rsidR="00F00AE7">
        <w:trPr>
          <w:trHeight w:val="687"/>
        </w:trPr>
        <w:tc>
          <w:tcPr>
            <w:tcW w:w="1273"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295"/>
            </w:pPr>
            <w:r>
              <w:rPr>
                <w:rFonts w:ascii="Arial" w:eastAsia="Arial" w:hAnsi="Arial" w:cs="Arial"/>
                <w:b/>
                <w:sz w:val="16"/>
              </w:rPr>
              <w:t xml:space="preserve">A2 Unit      </w:t>
            </w:r>
          </w:p>
        </w:tc>
        <w:tc>
          <w:tcPr>
            <w:tcW w:w="2068"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6"/>
              </w:rPr>
              <w:t xml:space="preserve">Systems Approaches and Database Concepts </w:t>
            </w:r>
          </w:p>
        </w:tc>
        <w:tc>
          <w:tcPr>
            <w:tcW w:w="4706"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right="47"/>
            </w:pPr>
            <w:r>
              <w:rPr>
                <w:rFonts w:ascii="Arial" w:eastAsia="Arial" w:hAnsi="Arial" w:cs="Arial"/>
                <w:sz w:val="16"/>
              </w:rPr>
              <w:t xml:space="preserve">Students will develop a detailed knowledge and understanding of design methodologies, project management concepts and testing strategies that assist the systems development process </w:t>
            </w:r>
          </w:p>
        </w:tc>
        <w:tc>
          <w:tcPr>
            <w:tcW w:w="2376"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2"/>
            </w:pPr>
            <w:r>
              <w:rPr>
                <w:rFonts w:ascii="Arial" w:eastAsia="Arial" w:hAnsi="Arial" w:cs="Arial"/>
                <w:sz w:val="16"/>
              </w:rPr>
              <w:t xml:space="preserve">Externally Written Examination   30% of A Level </w:t>
            </w:r>
          </w:p>
        </w:tc>
      </w:tr>
      <w:tr w:rsidR="00F00AE7">
        <w:trPr>
          <w:trHeight w:val="678"/>
        </w:trPr>
        <w:tc>
          <w:tcPr>
            <w:tcW w:w="1273"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right="60"/>
              <w:jc w:val="center"/>
            </w:pPr>
            <w:r>
              <w:rPr>
                <w:rFonts w:ascii="Arial" w:eastAsia="Arial" w:hAnsi="Arial" w:cs="Arial"/>
                <w:b/>
                <w:sz w:val="16"/>
              </w:rPr>
              <w:t xml:space="preserve">A2 Unit 2 </w:t>
            </w:r>
          </w:p>
        </w:tc>
        <w:tc>
          <w:tcPr>
            <w:tcW w:w="2068"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1"/>
            </w:pPr>
            <w:r>
              <w:rPr>
                <w:rFonts w:ascii="Arial" w:eastAsia="Arial" w:hAnsi="Arial" w:cs="Arial"/>
                <w:sz w:val="16"/>
              </w:rPr>
              <w:t xml:space="preserve">Implementing </w:t>
            </w:r>
            <w:r>
              <w:rPr>
                <w:rFonts w:ascii="Arial" w:eastAsia="Arial" w:hAnsi="Arial" w:cs="Arial"/>
                <w:sz w:val="16"/>
              </w:rPr>
              <w:t xml:space="preserve">Solutions </w:t>
            </w:r>
          </w:p>
        </w:tc>
        <w:tc>
          <w:tcPr>
            <w:tcW w:w="4706"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right="88"/>
              <w:jc w:val="both"/>
            </w:pPr>
            <w:r>
              <w:rPr>
                <w:rFonts w:ascii="Arial" w:eastAsia="Arial" w:hAnsi="Arial" w:cs="Arial"/>
                <w:sz w:val="16"/>
              </w:rPr>
              <w:t xml:space="preserve">Students will demonstrate evidence of analysis, design and implementation of a software solution of a specified problem in a pre-release case study </w:t>
            </w:r>
          </w:p>
        </w:tc>
        <w:tc>
          <w:tcPr>
            <w:tcW w:w="2376" w:type="dxa"/>
            <w:tcBorders>
              <w:top w:val="single" w:sz="3" w:space="0" w:color="000000"/>
              <w:left w:val="single" w:sz="3" w:space="0" w:color="000000"/>
              <w:bottom w:val="single" w:sz="3" w:space="0" w:color="000000"/>
              <w:right w:val="single" w:sz="3" w:space="0" w:color="000000"/>
            </w:tcBorders>
          </w:tcPr>
          <w:p w:rsidR="00F00AE7" w:rsidRDefault="00C67C19">
            <w:pPr>
              <w:spacing w:after="0"/>
              <w:ind w:left="2"/>
            </w:pPr>
            <w:r>
              <w:rPr>
                <w:rFonts w:ascii="Arial" w:eastAsia="Arial" w:hAnsi="Arial" w:cs="Arial"/>
                <w:sz w:val="16"/>
              </w:rPr>
              <w:t xml:space="preserve">Coursework Unit 30% of           A Level </w:t>
            </w:r>
          </w:p>
        </w:tc>
      </w:tr>
    </w:tbl>
    <w:p w:rsidR="00F00AE7" w:rsidRDefault="00C67C19">
      <w:pPr>
        <w:spacing w:after="1"/>
        <w:jc w:val="right"/>
      </w:pPr>
      <w:r>
        <w:rPr>
          <w:rFonts w:ascii="Arial" w:eastAsia="Arial" w:hAnsi="Arial" w:cs="Arial"/>
          <w:b/>
          <w:sz w:val="8"/>
        </w:rPr>
        <w:t xml:space="preserve"> </w:t>
      </w:r>
      <w:r>
        <w:rPr>
          <w:rFonts w:ascii="Arial" w:eastAsia="Arial" w:hAnsi="Arial" w:cs="Arial"/>
          <w:b/>
          <w:sz w:val="8"/>
        </w:rPr>
        <w:tab/>
      </w:r>
      <w:r>
        <w:rPr>
          <w:rFonts w:ascii="Arial" w:eastAsia="Arial" w:hAnsi="Arial" w:cs="Arial"/>
          <w:sz w:val="18"/>
        </w:rPr>
        <w:t xml:space="preserve"> </w:t>
      </w:r>
    </w:p>
    <w:p w:rsidR="00F00AE7" w:rsidRDefault="00C67C19">
      <w:pPr>
        <w:spacing w:after="0"/>
        <w:ind w:left="144" w:hanging="10"/>
      </w:pPr>
      <w:r>
        <w:rPr>
          <w:rFonts w:ascii="Arial" w:eastAsia="Arial" w:hAnsi="Arial" w:cs="Arial"/>
          <w:b/>
          <w:sz w:val="17"/>
        </w:rPr>
        <w:t xml:space="preserve">What is Software Systems Development? </w:t>
      </w:r>
    </w:p>
    <w:p w:rsidR="00F00AE7" w:rsidRDefault="00C67C19">
      <w:pPr>
        <w:spacing w:after="4" w:line="255" w:lineRule="auto"/>
        <w:ind w:left="144" w:right="6" w:hanging="10"/>
        <w:jc w:val="both"/>
      </w:pPr>
      <w:r>
        <w:rPr>
          <w:rFonts w:ascii="Arial" w:eastAsia="Arial" w:hAnsi="Arial" w:cs="Arial"/>
          <w:sz w:val="17"/>
        </w:rPr>
        <w:t xml:space="preserve">It is an applied qualification designed to help students develop knowledge, understanding and skills required to work in Software                 Development. </w:t>
      </w:r>
    </w:p>
    <w:p w:rsidR="00F00AE7" w:rsidRDefault="00C67C19">
      <w:pPr>
        <w:spacing w:after="0"/>
        <w:ind w:left="149"/>
      </w:pPr>
      <w:r>
        <w:rPr>
          <w:rFonts w:ascii="Arial" w:eastAsia="Arial" w:hAnsi="Arial" w:cs="Arial"/>
          <w:sz w:val="17"/>
        </w:rPr>
        <w:t xml:space="preserve"> </w:t>
      </w:r>
    </w:p>
    <w:p w:rsidR="00F00AE7" w:rsidRDefault="00C67C19">
      <w:pPr>
        <w:spacing w:after="0"/>
        <w:ind w:left="144" w:hanging="10"/>
      </w:pPr>
      <w:r>
        <w:rPr>
          <w:rFonts w:ascii="Arial" w:eastAsia="Arial" w:hAnsi="Arial" w:cs="Arial"/>
          <w:b/>
          <w:sz w:val="17"/>
        </w:rPr>
        <w:t xml:space="preserve">What must I have studied before starting this course?  </w:t>
      </w:r>
    </w:p>
    <w:p w:rsidR="00F00AE7" w:rsidRDefault="00C67C19">
      <w:pPr>
        <w:spacing w:after="4" w:line="255" w:lineRule="auto"/>
        <w:ind w:left="144" w:right="6" w:hanging="10"/>
        <w:jc w:val="both"/>
      </w:pPr>
      <w:r>
        <w:rPr>
          <w:rFonts w:ascii="Arial" w:eastAsia="Arial" w:hAnsi="Arial" w:cs="Arial"/>
          <w:sz w:val="17"/>
        </w:rPr>
        <w:t>It is not necessary to have studied Di</w:t>
      </w:r>
      <w:r>
        <w:rPr>
          <w:rFonts w:ascii="Arial" w:eastAsia="Arial" w:hAnsi="Arial" w:cs="Arial"/>
          <w:sz w:val="17"/>
        </w:rPr>
        <w:t xml:space="preserve">gital Technology at GCSE but an interest and experience of using computers is essential.                      </w:t>
      </w:r>
    </w:p>
    <w:p w:rsidR="00F00AE7" w:rsidRDefault="00C67C19">
      <w:pPr>
        <w:spacing w:after="0"/>
        <w:ind w:left="149"/>
      </w:pPr>
      <w:r>
        <w:rPr>
          <w:rFonts w:ascii="Arial" w:eastAsia="Arial" w:hAnsi="Arial" w:cs="Arial"/>
          <w:sz w:val="17"/>
        </w:rPr>
        <w:t xml:space="preserve"> </w:t>
      </w:r>
    </w:p>
    <w:p w:rsidR="00F00AE7" w:rsidRDefault="00C67C19">
      <w:pPr>
        <w:spacing w:after="0"/>
        <w:ind w:left="144" w:hanging="10"/>
      </w:pPr>
      <w:r>
        <w:rPr>
          <w:rFonts w:ascii="Arial" w:eastAsia="Arial" w:hAnsi="Arial" w:cs="Arial"/>
          <w:b/>
          <w:sz w:val="17"/>
        </w:rPr>
        <w:t xml:space="preserve">How will I be assessed? </w:t>
      </w:r>
    </w:p>
    <w:p w:rsidR="00F00AE7" w:rsidRDefault="00C67C19">
      <w:pPr>
        <w:spacing w:after="4" w:line="255" w:lineRule="auto"/>
        <w:ind w:left="144" w:right="6" w:hanging="10"/>
        <w:jc w:val="both"/>
      </w:pPr>
      <w:r>
        <w:rPr>
          <w:rFonts w:ascii="Arial" w:eastAsia="Arial" w:hAnsi="Arial" w:cs="Arial"/>
          <w:sz w:val="17"/>
        </w:rPr>
        <w:t xml:space="preserve">The course has 2 Externally Assessed Units as well as 2 Internally Assessed Coursework Units.  Students will create their own software solution at AS and at A2 build upon those skills to create an SQL Database solution. </w:t>
      </w:r>
    </w:p>
    <w:p w:rsidR="00F00AE7" w:rsidRDefault="00C67C19">
      <w:pPr>
        <w:spacing w:after="0"/>
        <w:ind w:left="149"/>
      </w:pPr>
      <w:r>
        <w:rPr>
          <w:rFonts w:ascii="Arial" w:eastAsia="Arial" w:hAnsi="Arial" w:cs="Arial"/>
          <w:b/>
          <w:sz w:val="17"/>
        </w:rPr>
        <w:t xml:space="preserve"> </w:t>
      </w:r>
    </w:p>
    <w:p w:rsidR="00F00AE7" w:rsidRDefault="00C67C19">
      <w:pPr>
        <w:spacing w:after="0"/>
        <w:ind w:left="144" w:hanging="10"/>
      </w:pPr>
      <w:r>
        <w:rPr>
          <w:rFonts w:ascii="Arial" w:eastAsia="Arial" w:hAnsi="Arial" w:cs="Arial"/>
          <w:b/>
          <w:sz w:val="17"/>
        </w:rPr>
        <w:t xml:space="preserve">Progression Routes </w:t>
      </w:r>
    </w:p>
    <w:p w:rsidR="00F00AE7" w:rsidRDefault="00C67C19">
      <w:pPr>
        <w:spacing w:after="4" w:line="255" w:lineRule="auto"/>
        <w:ind w:left="144" w:right="6" w:hanging="10"/>
        <w:jc w:val="both"/>
      </w:pPr>
      <w:r>
        <w:rPr>
          <w:rFonts w:ascii="Arial" w:eastAsia="Arial" w:hAnsi="Arial" w:cs="Arial"/>
          <w:sz w:val="17"/>
        </w:rPr>
        <w:t>You can progr</w:t>
      </w:r>
      <w:r>
        <w:rPr>
          <w:rFonts w:ascii="Arial" w:eastAsia="Arial" w:hAnsi="Arial" w:cs="Arial"/>
          <w:sz w:val="17"/>
        </w:rPr>
        <w:t xml:space="preserve">ess to study  Software Development, Computer Science or Computing at Higher Education and pursue careers in Games Development, Software Development, Cyber-Security and many more.  </w:t>
      </w:r>
    </w:p>
    <w:p w:rsidR="00F00AE7" w:rsidRDefault="00C67C19">
      <w:pPr>
        <w:spacing w:after="0"/>
        <w:ind w:left="149"/>
      </w:pPr>
      <w:r>
        <w:rPr>
          <w:rFonts w:ascii="Arial" w:eastAsia="Arial" w:hAnsi="Arial" w:cs="Arial"/>
          <w:b/>
          <w:color w:val="99CCFF"/>
          <w:sz w:val="17"/>
        </w:rPr>
        <w:t xml:space="preserve"> </w:t>
      </w:r>
    </w:p>
    <w:p w:rsidR="00F00AE7" w:rsidRDefault="00C67C19">
      <w:pPr>
        <w:pStyle w:val="Heading3"/>
        <w:ind w:left="-5"/>
      </w:pPr>
      <w:r>
        <w:rPr>
          <w:rFonts w:ascii="Calibri" w:eastAsia="Calibri" w:hAnsi="Calibri" w:cs="Calibri"/>
          <w:b w:val="0"/>
          <w:color w:val="000000"/>
          <w:sz w:val="31"/>
          <w:vertAlign w:val="superscript"/>
        </w:rPr>
        <w:t xml:space="preserve"> </w:t>
      </w:r>
      <w:r>
        <w:rPr>
          <w:color w:val="FF3300"/>
          <w:u w:val="single" w:color="FF3300"/>
        </w:rPr>
        <w:t>SUBJECT: ENGLISH LITERATURE</w:t>
      </w:r>
      <w:r>
        <w:rPr>
          <w:color w:val="FF3300"/>
        </w:rPr>
        <w:t xml:space="preserve"> </w:t>
      </w:r>
    </w:p>
    <w:p w:rsidR="00F00AE7" w:rsidRDefault="00C67C19">
      <w:pPr>
        <w:spacing w:after="50"/>
        <w:ind w:left="149"/>
      </w:pPr>
      <w:r>
        <w:rPr>
          <w:rFonts w:ascii="Arial" w:eastAsia="Arial" w:hAnsi="Arial" w:cs="Arial"/>
          <w:b/>
          <w:color w:val="FF3300"/>
          <w:sz w:val="12"/>
        </w:rPr>
        <w:t xml:space="preserve"> </w:t>
      </w:r>
    </w:p>
    <w:p w:rsidR="00F00AE7" w:rsidRDefault="00C67C19">
      <w:pPr>
        <w:spacing w:after="0"/>
        <w:ind w:left="144" w:hanging="10"/>
      </w:pPr>
      <w:r>
        <w:rPr>
          <w:rFonts w:ascii="Arial" w:eastAsia="Arial" w:hAnsi="Arial" w:cs="Arial"/>
          <w:b/>
          <w:color w:val="FF3300"/>
          <w:sz w:val="20"/>
        </w:rPr>
        <w:t xml:space="preserve">A-Level English is delivered by CCEA </w:t>
      </w:r>
    </w:p>
    <w:p w:rsidR="00F00AE7" w:rsidRDefault="00C67C19">
      <w:pPr>
        <w:spacing w:after="0"/>
        <w:ind w:left="144" w:hanging="10"/>
      </w:pPr>
      <w:r>
        <w:rPr>
          <w:rFonts w:ascii="Arial" w:eastAsia="Arial" w:hAnsi="Arial" w:cs="Arial"/>
          <w:b/>
          <w:color w:val="FF3300"/>
          <w:sz w:val="20"/>
        </w:rPr>
        <w:t>Qua</w:t>
      </w:r>
      <w:r>
        <w:rPr>
          <w:rFonts w:ascii="Arial" w:eastAsia="Arial" w:hAnsi="Arial" w:cs="Arial"/>
          <w:b/>
          <w:color w:val="FF3300"/>
          <w:sz w:val="20"/>
        </w:rPr>
        <w:t xml:space="preserve">lification Value: 1 A-Level </w:t>
      </w:r>
    </w:p>
    <w:p w:rsidR="00F00AE7" w:rsidRDefault="00C67C19">
      <w:pPr>
        <w:spacing w:after="0"/>
        <w:ind w:left="144" w:hanging="10"/>
      </w:pPr>
      <w:r>
        <w:rPr>
          <w:rFonts w:ascii="Arial" w:eastAsia="Arial" w:hAnsi="Arial" w:cs="Arial"/>
          <w:b/>
          <w:color w:val="FF3300"/>
          <w:sz w:val="20"/>
        </w:rPr>
        <w:t xml:space="preserve">Course Duration: This is a 2 Year Course </w:t>
      </w:r>
    </w:p>
    <w:p w:rsidR="00F00AE7" w:rsidRDefault="00C67C19">
      <w:pPr>
        <w:spacing w:after="0"/>
        <w:ind w:left="149"/>
      </w:pPr>
      <w:r>
        <w:rPr>
          <w:rFonts w:ascii="Arial" w:eastAsia="Arial" w:hAnsi="Arial" w:cs="Arial"/>
          <w:b/>
          <w:color w:val="00FFFF"/>
          <w:sz w:val="20"/>
        </w:rPr>
        <w:t xml:space="preserve"> </w:t>
      </w:r>
    </w:p>
    <w:p w:rsidR="00F00AE7" w:rsidRDefault="00C67C19">
      <w:pPr>
        <w:spacing w:after="4" w:line="256" w:lineRule="auto"/>
        <w:ind w:left="144" w:hanging="10"/>
      </w:pPr>
      <w:r>
        <w:rPr>
          <w:rFonts w:ascii="Arial" w:eastAsia="Arial" w:hAnsi="Arial" w:cs="Arial"/>
          <w:b/>
          <w:sz w:val="18"/>
        </w:rPr>
        <w:t xml:space="preserve">Course Content </w:t>
      </w:r>
    </w:p>
    <w:p w:rsidR="00F00AE7" w:rsidRDefault="00C67C19">
      <w:pPr>
        <w:spacing w:after="4" w:line="256" w:lineRule="auto"/>
        <w:ind w:left="144" w:hanging="10"/>
      </w:pPr>
      <w:r>
        <w:rPr>
          <w:rFonts w:ascii="Arial" w:eastAsia="Arial" w:hAnsi="Arial" w:cs="Arial"/>
          <w:b/>
          <w:sz w:val="18"/>
        </w:rPr>
        <w:t xml:space="preserve">What will I learn about? </w:t>
      </w:r>
    </w:p>
    <w:p w:rsidR="00F00AE7" w:rsidRDefault="00C67C19">
      <w:pPr>
        <w:spacing w:after="0"/>
        <w:ind w:left="149"/>
      </w:pPr>
      <w:r>
        <w:rPr>
          <w:rFonts w:ascii="Arial" w:eastAsia="Arial" w:hAnsi="Arial" w:cs="Arial"/>
          <w:b/>
          <w:sz w:val="18"/>
        </w:rPr>
        <w:t xml:space="preserve"> </w:t>
      </w:r>
    </w:p>
    <w:p w:rsidR="00F00AE7" w:rsidRDefault="00C67C19">
      <w:pPr>
        <w:spacing w:after="2"/>
        <w:ind w:left="144" w:hanging="10"/>
      </w:pPr>
      <w:r>
        <w:rPr>
          <w:rFonts w:ascii="Arial" w:eastAsia="Arial" w:hAnsi="Arial" w:cs="Arial"/>
          <w:sz w:val="18"/>
          <w:u w:val="single" w:color="000000"/>
        </w:rPr>
        <w:t>In Year 13 the following Modules will be studied:</w:t>
      </w:r>
      <w:r>
        <w:rPr>
          <w:rFonts w:ascii="Arial" w:eastAsia="Arial" w:hAnsi="Arial" w:cs="Arial"/>
          <w:sz w:val="18"/>
        </w:rPr>
        <w:t xml:space="preserve"> </w:t>
      </w:r>
    </w:p>
    <w:p w:rsidR="00F00AE7" w:rsidRDefault="00C67C19">
      <w:pPr>
        <w:spacing w:after="0"/>
        <w:ind w:left="149"/>
      </w:pPr>
      <w:r>
        <w:rPr>
          <w:rFonts w:ascii="Arial" w:eastAsia="Arial" w:hAnsi="Arial" w:cs="Arial"/>
          <w:b/>
          <w:sz w:val="18"/>
        </w:rPr>
        <w:t xml:space="preserve"> </w:t>
      </w:r>
    </w:p>
    <w:p w:rsidR="00F00AE7" w:rsidRDefault="00C67C19">
      <w:pPr>
        <w:tabs>
          <w:tab w:val="center" w:pos="4162"/>
        </w:tabs>
        <w:spacing w:after="5" w:line="253" w:lineRule="auto"/>
      </w:pPr>
      <w:r>
        <w:rPr>
          <w:rFonts w:ascii="Arial" w:eastAsia="Arial" w:hAnsi="Arial" w:cs="Arial"/>
          <w:b/>
          <w:sz w:val="18"/>
        </w:rPr>
        <w:t xml:space="preserve">Module1 </w:t>
      </w:r>
      <w:r>
        <w:rPr>
          <w:rFonts w:ascii="Arial" w:eastAsia="Arial" w:hAnsi="Arial" w:cs="Arial"/>
          <w:b/>
          <w:sz w:val="18"/>
        </w:rPr>
        <w:tab/>
      </w:r>
      <w:r>
        <w:rPr>
          <w:rFonts w:ascii="Arial" w:eastAsia="Arial" w:hAnsi="Arial" w:cs="Arial"/>
          <w:sz w:val="18"/>
        </w:rPr>
        <w:t xml:space="preserve">Poetry: Comparative study of poetry 1900-present eg. Frost and Heaney </w:t>
      </w:r>
    </w:p>
    <w:p w:rsidR="00F00AE7" w:rsidRDefault="00C67C19">
      <w:pPr>
        <w:spacing w:after="5" w:line="253" w:lineRule="auto"/>
        <w:ind w:left="134" w:right="1192" w:firstLine="7"/>
        <w:jc w:val="both"/>
      </w:pPr>
      <w:r>
        <w:rPr>
          <w:rFonts w:ascii="Arial" w:eastAsia="Arial" w:hAnsi="Arial" w:cs="Arial"/>
          <w:sz w:val="18"/>
        </w:rPr>
        <w:t xml:space="preserve">  </w:t>
      </w:r>
      <w:r>
        <w:rPr>
          <w:rFonts w:ascii="Arial" w:eastAsia="Arial" w:hAnsi="Arial" w:cs="Arial"/>
          <w:sz w:val="18"/>
        </w:rPr>
        <w:t xml:space="preserve">Drama: Response to a play written 1900-present eg. ‘Streetcar Named Desire’ or ‘The Crucible’ </w:t>
      </w:r>
      <w:r>
        <w:rPr>
          <w:rFonts w:ascii="Arial" w:eastAsia="Arial" w:hAnsi="Arial" w:cs="Arial"/>
          <w:b/>
          <w:sz w:val="18"/>
        </w:rPr>
        <w:t>Module 2</w:t>
      </w:r>
      <w:r>
        <w:rPr>
          <w:rFonts w:ascii="Arial" w:eastAsia="Arial" w:hAnsi="Arial" w:cs="Arial"/>
          <w:sz w:val="18"/>
        </w:rPr>
        <w:t xml:space="preserve">       Prose: Response to a novel written pre 1900 eg. ‘Wuthering Heights’ </w:t>
      </w:r>
    </w:p>
    <w:p w:rsidR="00F00AE7" w:rsidRDefault="00C67C19">
      <w:pPr>
        <w:spacing w:after="0"/>
        <w:ind w:left="271"/>
      </w:pPr>
      <w:r>
        <w:rPr>
          <w:rFonts w:ascii="Arial" w:eastAsia="Arial" w:hAnsi="Arial" w:cs="Arial"/>
          <w:sz w:val="18"/>
        </w:rPr>
        <w:t xml:space="preserve"> </w:t>
      </w:r>
    </w:p>
    <w:p w:rsidR="00F00AE7" w:rsidRDefault="00C67C19">
      <w:pPr>
        <w:spacing w:after="2"/>
        <w:ind w:left="144" w:hanging="10"/>
      </w:pPr>
      <w:r>
        <w:rPr>
          <w:rFonts w:ascii="Arial" w:eastAsia="Arial" w:hAnsi="Arial" w:cs="Arial"/>
          <w:sz w:val="18"/>
          <w:u w:val="single" w:color="000000"/>
        </w:rPr>
        <w:t>In Year 14 the following Modules will be studied:</w:t>
      </w:r>
      <w:r>
        <w:rPr>
          <w:rFonts w:ascii="Arial" w:eastAsia="Arial" w:hAnsi="Arial" w:cs="Arial"/>
          <w:sz w:val="18"/>
        </w:rPr>
        <w:t xml:space="preserve"> </w:t>
      </w:r>
    </w:p>
    <w:p w:rsidR="00F00AE7" w:rsidRDefault="00C67C19">
      <w:pPr>
        <w:spacing w:after="0"/>
        <w:ind w:left="149"/>
      </w:pPr>
      <w:r>
        <w:rPr>
          <w:noProof/>
        </w:rPr>
        <mc:AlternateContent>
          <mc:Choice Requires="wpg">
            <w:drawing>
              <wp:anchor distT="0" distB="0" distL="114300" distR="114300" simplePos="0" relativeHeight="251706368" behindDoc="0" locked="0" layoutInCell="1" allowOverlap="1">
                <wp:simplePos x="0" y="0"/>
                <wp:positionH relativeFrom="page">
                  <wp:posOffset>6935724</wp:posOffset>
                </wp:positionH>
                <wp:positionV relativeFrom="page">
                  <wp:posOffset>4942332</wp:posOffset>
                </wp:positionV>
                <wp:extent cx="128029" cy="92964"/>
                <wp:effectExtent l="0" t="0" r="0" b="0"/>
                <wp:wrapTopAndBottom/>
                <wp:docPr id="46946" name="Group 46946"/>
                <wp:cNvGraphicFramePr/>
                <a:graphic xmlns:a="http://schemas.openxmlformats.org/drawingml/2006/main">
                  <a:graphicData uri="http://schemas.microsoft.com/office/word/2010/wordprocessingGroup">
                    <wpg:wgp>
                      <wpg:cNvGrpSpPr/>
                      <wpg:grpSpPr>
                        <a:xfrm>
                          <a:off x="0" y="0"/>
                          <a:ext cx="128029" cy="92964"/>
                          <a:chOff x="0" y="0"/>
                          <a:chExt cx="128029" cy="92964"/>
                        </a:xfrm>
                      </wpg:grpSpPr>
                      <wps:wsp>
                        <wps:cNvPr id="3880" name="Shape 3880"/>
                        <wps:cNvSpPr/>
                        <wps:spPr>
                          <a:xfrm>
                            <a:off x="74676" y="6388"/>
                            <a:ext cx="49149" cy="80480"/>
                          </a:xfrm>
                          <a:custGeom>
                            <a:avLst/>
                            <a:gdLst/>
                            <a:ahLst/>
                            <a:cxnLst/>
                            <a:rect l="0" t="0" r="0" b="0"/>
                            <a:pathLst>
                              <a:path w="49149" h="80480">
                                <a:moveTo>
                                  <a:pt x="26416" y="0"/>
                                </a:moveTo>
                                <a:cubicBezTo>
                                  <a:pt x="27940" y="0"/>
                                  <a:pt x="29210" y="38"/>
                                  <a:pt x="30226" y="102"/>
                                </a:cubicBezTo>
                                <a:cubicBezTo>
                                  <a:pt x="31242" y="165"/>
                                  <a:pt x="31877" y="267"/>
                                  <a:pt x="32385" y="406"/>
                                </a:cubicBezTo>
                                <a:cubicBezTo>
                                  <a:pt x="32893" y="546"/>
                                  <a:pt x="33274" y="749"/>
                                  <a:pt x="33401" y="991"/>
                                </a:cubicBezTo>
                                <a:cubicBezTo>
                                  <a:pt x="33528" y="1244"/>
                                  <a:pt x="33655" y="1549"/>
                                  <a:pt x="33655" y="1918"/>
                                </a:cubicBezTo>
                                <a:lnTo>
                                  <a:pt x="33655" y="67945"/>
                                </a:lnTo>
                                <a:lnTo>
                                  <a:pt x="46736" y="67945"/>
                                </a:lnTo>
                                <a:cubicBezTo>
                                  <a:pt x="47117" y="67945"/>
                                  <a:pt x="47371" y="68059"/>
                                  <a:pt x="47752"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1" y="78677"/>
                                  <a:pt x="48514" y="79159"/>
                                </a:cubicBezTo>
                                <a:cubicBezTo>
                                  <a:pt x="48260" y="79629"/>
                                  <a:pt x="48006" y="79972"/>
                                  <a:pt x="47625" y="80175"/>
                                </a:cubicBezTo>
                                <a:cubicBezTo>
                                  <a:pt x="47371" y="80378"/>
                                  <a:pt x="47117" y="80480"/>
                                  <a:pt x="46736" y="80480"/>
                                </a:cubicBezTo>
                                <a:lnTo>
                                  <a:pt x="2540" y="80480"/>
                                </a:lnTo>
                                <a:cubicBezTo>
                                  <a:pt x="2286" y="80480"/>
                                  <a:pt x="1905" y="80378"/>
                                  <a:pt x="1651" y="80175"/>
                                </a:cubicBezTo>
                                <a:cubicBezTo>
                                  <a:pt x="1397" y="79972"/>
                                  <a:pt x="1143" y="79629"/>
                                  <a:pt x="889" y="79159"/>
                                </a:cubicBezTo>
                                <a:cubicBezTo>
                                  <a:pt x="635" y="78677"/>
                                  <a:pt x="508" y="78041"/>
                                  <a:pt x="381" y="77241"/>
                                </a:cubicBezTo>
                                <a:cubicBezTo>
                                  <a:pt x="254" y="76441"/>
                                  <a:pt x="127" y="75463"/>
                                  <a:pt x="127" y="74307"/>
                                </a:cubicBezTo>
                                <a:cubicBezTo>
                                  <a:pt x="127" y="73114"/>
                                  <a:pt x="254" y="72111"/>
                                  <a:pt x="381" y="71310"/>
                                </a:cubicBezTo>
                                <a:cubicBezTo>
                                  <a:pt x="381" y="70510"/>
                                  <a:pt x="635" y="69863"/>
                                  <a:pt x="889" y="69367"/>
                                </a:cubicBezTo>
                                <a:cubicBezTo>
                                  <a:pt x="1016" y="68872"/>
                                  <a:pt x="1270" y="68516"/>
                                  <a:pt x="1651" y="68288"/>
                                </a:cubicBezTo>
                                <a:cubicBezTo>
                                  <a:pt x="1905" y="68059"/>
                                  <a:pt x="2286" y="67945"/>
                                  <a:pt x="2540" y="67945"/>
                                </a:cubicBezTo>
                                <a:lnTo>
                                  <a:pt x="17526" y="67945"/>
                                </a:lnTo>
                                <a:lnTo>
                                  <a:pt x="17526" y="15939"/>
                                </a:lnTo>
                                <a:lnTo>
                                  <a:pt x="4572" y="23038"/>
                                </a:lnTo>
                                <a:cubicBezTo>
                                  <a:pt x="3683" y="23495"/>
                                  <a:pt x="2921" y="23774"/>
                                  <a:pt x="2286" y="23876"/>
                                </a:cubicBezTo>
                                <a:cubicBezTo>
                                  <a:pt x="1778" y="23978"/>
                                  <a:pt x="1270" y="23850"/>
                                  <a:pt x="889" y="23507"/>
                                </a:cubicBezTo>
                                <a:cubicBezTo>
                                  <a:pt x="508" y="23152"/>
                                  <a:pt x="254" y="22542"/>
                                  <a:pt x="127" y="21679"/>
                                </a:cubicBezTo>
                                <a:cubicBezTo>
                                  <a:pt x="0" y="20815"/>
                                  <a:pt x="0" y="19609"/>
                                  <a:pt x="0" y="18034"/>
                                </a:cubicBezTo>
                                <a:cubicBezTo>
                                  <a:pt x="0" y="17056"/>
                                  <a:pt x="0" y="16243"/>
                                  <a:pt x="0" y="15596"/>
                                </a:cubicBezTo>
                                <a:cubicBezTo>
                                  <a:pt x="127" y="14961"/>
                                  <a:pt x="254" y="14414"/>
                                  <a:pt x="381" y="13957"/>
                                </a:cubicBezTo>
                                <a:cubicBezTo>
                                  <a:pt x="508" y="13513"/>
                                  <a:pt x="762" y="13145"/>
                                  <a:pt x="1016" y="12852"/>
                                </a:cubicBezTo>
                                <a:cubicBezTo>
                                  <a:pt x="1397" y="12560"/>
                                  <a:pt x="1778" y="12255"/>
                                  <a:pt x="2286" y="11925"/>
                                </a:cubicBezTo>
                                <a:lnTo>
                                  <a:pt x="19431" y="813"/>
                                </a:lnTo>
                                <a:cubicBezTo>
                                  <a:pt x="19558" y="648"/>
                                  <a:pt x="19812" y="508"/>
                                  <a:pt x="20193" y="406"/>
                                </a:cubicBezTo>
                                <a:cubicBezTo>
                                  <a:pt x="20447" y="305"/>
                                  <a:pt x="20828" y="216"/>
                                  <a:pt x="21336" y="165"/>
                                </a:cubicBezTo>
                                <a:cubicBezTo>
                                  <a:pt x="21844" y="102"/>
                                  <a:pt x="22479" y="51"/>
                                  <a:pt x="23368" y="38"/>
                                </a:cubicBezTo>
                                <a:cubicBezTo>
                                  <a:pt x="24130" y="13"/>
                                  <a:pt x="25146" y="0"/>
                                  <a:pt x="264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2" name="Shape 3882"/>
                        <wps:cNvSpPr/>
                        <wps:spPr>
                          <a:xfrm>
                            <a:off x="74676" y="6388"/>
                            <a:ext cx="49149" cy="80480"/>
                          </a:xfrm>
                          <a:custGeom>
                            <a:avLst/>
                            <a:gdLst/>
                            <a:ahLst/>
                            <a:cxnLst/>
                            <a:rect l="0" t="0" r="0" b="0"/>
                            <a:pathLst>
                              <a:path w="49149" h="80480">
                                <a:moveTo>
                                  <a:pt x="26416" y="0"/>
                                </a:moveTo>
                                <a:cubicBezTo>
                                  <a:pt x="27940" y="0"/>
                                  <a:pt x="29210" y="38"/>
                                  <a:pt x="30226" y="102"/>
                                </a:cubicBezTo>
                                <a:cubicBezTo>
                                  <a:pt x="31242" y="165"/>
                                  <a:pt x="31877" y="267"/>
                                  <a:pt x="32385" y="406"/>
                                </a:cubicBezTo>
                                <a:cubicBezTo>
                                  <a:pt x="32893" y="546"/>
                                  <a:pt x="33274" y="749"/>
                                  <a:pt x="33401" y="991"/>
                                </a:cubicBezTo>
                                <a:cubicBezTo>
                                  <a:pt x="33528" y="1244"/>
                                  <a:pt x="33655" y="1549"/>
                                  <a:pt x="33655" y="1918"/>
                                </a:cubicBezTo>
                                <a:lnTo>
                                  <a:pt x="33655" y="67945"/>
                                </a:lnTo>
                                <a:lnTo>
                                  <a:pt x="46736" y="67945"/>
                                </a:lnTo>
                                <a:cubicBezTo>
                                  <a:pt x="47117" y="67945"/>
                                  <a:pt x="47371" y="68059"/>
                                  <a:pt x="47752"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1" y="78677"/>
                                  <a:pt x="48514" y="79159"/>
                                </a:cubicBezTo>
                                <a:cubicBezTo>
                                  <a:pt x="48260" y="79629"/>
                                  <a:pt x="48006" y="79972"/>
                                  <a:pt x="47625" y="80175"/>
                                </a:cubicBezTo>
                                <a:cubicBezTo>
                                  <a:pt x="47371" y="80378"/>
                                  <a:pt x="47117" y="80480"/>
                                  <a:pt x="46736" y="80480"/>
                                </a:cubicBezTo>
                                <a:lnTo>
                                  <a:pt x="2540" y="80480"/>
                                </a:lnTo>
                                <a:cubicBezTo>
                                  <a:pt x="2286" y="80480"/>
                                  <a:pt x="1905" y="80378"/>
                                  <a:pt x="1651" y="80175"/>
                                </a:cubicBezTo>
                                <a:cubicBezTo>
                                  <a:pt x="1397" y="79972"/>
                                  <a:pt x="1143" y="79629"/>
                                  <a:pt x="889" y="79159"/>
                                </a:cubicBezTo>
                                <a:cubicBezTo>
                                  <a:pt x="635" y="78677"/>
                                  <a:pt x="508" y="78041"/>
                                  <a:pt x="381" y="77241"/>
                                </a:cubicBezTo>
                                <a:cubicBezTo>
                                  <a:pt x="254" y="76441"/>
                                  <a:pt x="127" y="75463"/>
                                  <a:pt x="127" y="74307"/>
                                </a:cubicBezTo>
                                <a:cubicBezTo>
                                  <a:pt x="127" y="73114"/>
                                  <a:pt x="254" y="72111"/>
                                  <a:pt x="381" y="71310"/>
                                </a:cubicBezTo>
                                <a:cubicBezTo>
                                  <a:pt x="381" y="70510"/>
                                  <a:pt x="635" y="69863"/>
                                  <a:pt x="889" y="69367"/>
                                </a:cubicBezTo>
                                <a:cubicBezTo>
                                  <a:pt x="1016" y="68872"/>
                                  <a:pt x="1270" y="68516"/>
                                  <a:pt x="1651" y="68288"/>
                                </a:cubicBezTo>
                                <a:cubicBezTo>
                                  <a:pt x="1905" y="68059"/>
                                  <a:pt x="2286" y="67945"/>
                                  <a:pt x="2540" y="67945"/>
                                </a:cubicBezTo>
                                <a:lnTo>
                                  <a:pt x="17526" y="67945"/>
                                </a:lnTo>
                                <a:lnTo>
                                  <a:pt x="17526" y="15939"/>
                                </a:lnTo>
                                <a:lnTo>
                                  <a:pt x="4572" y="23038"/>
                                </a:lnTo>
                                <a:cubicBezTo>
                                  <a:pt x="3683" y="23495"/>
                                  <a:pt x="2921" y="23774"/>
                                  <a:pt x="2286" y="23876"/>
                                </a:cubicBezTo>
                                <a:cubicBezTo>
                                  <a:pt x="1778" y="23978"/>
                                  <a:pt x="1270" y="23850"/>
                                  <a:pt x="889" y="23507"/>
                                </a:cubicBezTo>
                                <a:cubicBezTo>
                                  <a:pt x="508" y="23152"/>
                                  <a:pt x="254" y="22542"/>
                                  <a:pt x="127" y="21679"/>
                                </a:cubicBezTo>
                                <a:cubicBezTo>
                                  <a:pt x="0" y="20815"/>
                                  <a:pt x="0" y="19609"/>
                                  <a:pt x="0" y="18034"/>
                                </a:cubicBezTo>
                                <a:cubicBezTo>
                                  <a:pt x="0" y="17056"/>
                                  <a:pt x="0" y="16243"/>
                                  <a:pt x="0" y="15596"/>
                                </a:cubicBezTo>
                                <a:cubicBezTo>
                                  <a:pt x="127" y="14961"/>
                                  <a:pt x="254" y="14414"/>
                                  <a:pt x="381" y="13957"/>
                                </a:cubicBezTo>
                                <a:cubicBezTo>
                                  <a:pt x="508" y="13513"/>
                                  <a:pt x="762" y="13145"/>
                                  <a:pt x="1016" y="12852"/>
                                </a:cubicBezTo>
                                <a:cubicBezTo>
                                  <a:pt x="1397" y="12560"/>
                                  <a:pt x="1778" y="12255"/>
                                  <a:pt x="2286" y="11925"/>
                                </a:cubicBezTo>
                                <a:lnTo>
                                  <a:pt x="19431" y="813"/>
                                </a:lnTo>
                                <a:cubicBezTo>
                                  <a:pt x="19558" y="648"/>
                                  <a:pt x="19812" y="508"/>
                                  <a:pt x="20193" y="406"/>
                                </a:cubicBezTo>
                                <a:cubicBezTo>
                                  <a:pt x="20447" y="305"/>
                                  <a:pt x="20828" y="216"/>
                                  <a:pt x="21336" y="165"/>
                                </a:cubicBezTo>
                                <a:cubicBezTo>
                                  <a:pt x="21844" y="102"/>
                                  <a:pt x="22479" y="51"/>
                                  <a:pt x="23368" y="38"/>
                                </a:cubicBezTo>
                                <a:cubicBezTo>
                                  <a:pt x="24130" y="13"/>
                                  <a:pt x="25146" y="0"/>
                                  <a:pt x="26416"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3885" name="Picture 3885"/>
                          <pic:cNvPicPr/>
                        </pic:nvPicPr>
                        <pic:blipFill>
                          <a:blip r:embed="rId134"/>
                          <a:stretch>
                            <a:fillRect/>
                          </a:stretch>
                        </pic:blipFill>
                        <pic:spPr>
                          <a:xfrm>
                            <a:off x="0" y="0"/>
                            <a:ext cx="128029" cy="92964"/>
                          </a:xfrm>
                          <a:prstGeom prst="rect">
                            <a:avLst/>
                          </a:prstGeom>
                        </pic:spPr>
                      </pic:pic>
                    </wpg:wgp>
                  </a:graphicData>
                </a:graphic>
              </wp:anchor>
            </w:drawing>
          </mc:Choice>
          <mc:Fallback xmlns:a="http://schemas.openxmlformats.org/drawingml/2006/main">
            <w:pict>
              <v:group id="Group 46946" style="width:10.081pt;height:7.32001pt;position:absolute;mso-position-horizontal-relative:page;mso-position-horizontal:absolute;margin-left:546.12pt;mso-position-vertical-relative:page;margin-top:389.16pt;" coordsize="1280,929">
                <v:shape id="Shape 3880" style="position:absolute;width:491;height:804;left:746;top:63;" coordsize="49149,80480" path="m26416,0c27940,0,29210,38,30226,102c31242,165,31877,267,32385,406c32893,546,33274,749,33401,991c33528,1244,33655,1549,33655,1918l33655,67945l46736,67945c47117,67945,47371,68059,47752,68288c48006,68516,48260,68872,48514,69367c48768,69863,48895,70510,49022,71310c49149,72111,49149,73114,49149,74307c49149,75463,49149,76441,49022,77241c48895,78041,48641,78677,48514,79159c48260,79629,48006,79972,47625,80175c47371,80378,47117,80480,46736,80480l2540,80480c2286,80480,1905,80378,1651,80175c1397,79972,1143,79629,889,79159c635,78677,508,78041,381,77241c254,76441,127,75463,127,74307c127,73114,254,72111,381,71310c381,70510,635,69863,889,69367c1016,68872,1270,68516,1651,68288c1905,68059,2286,67945,2540,67945l17526,67945l17526,15939l4572,23038c3683,23495,2921,23774,2286,23876c1778,23978,1270,23850,889,23507c508,23152,254,22542,127,21679c0,20815,0,19609,0,18034c0,17056,0,16243,0,15596c127,14961,254,14414,381,13957c508,13513,762,13145,1016,12852c1397,12560,1778,12255,2286,11925l19431,813c19558,648,19812,508,20193,406c20447,305,20828,216,21336,165c21844,102,22479,51,23368,38c24130,13,25146,0,26416,0x">
                  <v:stroke weight="0pt" endcap="flat" joinstyle="miter" miterlimit="10" on="false" color="#000000" opacity="0"/>
                  <v:fill on="true" color="#000000"/>
                </v:shape>
                <v:shape id="Shape 3882" style="position:absolute;width:491;height:804;left:746;top:63;" coordsize="49149,80480" path="m26416,0c27940,0,29210,38,30226,102c31242,165,31877,267,32385,406c32893,546,33274,749,33401,991c33528,1244,33655,1549,33655,1918l33655,67945l46736,67945c47117,67945,47371,68059,47752,68288c48006,68516,48260,68872,48514,69367c48768,69863,48895,70510,49022,71310c49149,72111,49149,73114,49149,74307c49149,75463,49149,76441,49022,77241c48895,78041,48641,78677,48514,79159c48260,79629,48006,79972,47625,80175c47371,80378,47117,80480,46736,80480l2540,80480c2286,80480,1905,80378,1651,80175c1397,79972,1143,79629,889,79159c635,78677,508,78041,381,77241c254,76441,127,75463,127,74307c127,73114,254,72111,381,71310c381,70510,635,69863,889,69367c1016,68872,1270,68516,1651,68288c1905,68059,2286,67945,2540,67945l17526,67945l17526,15939l4572,23038c3683,23495,2921,23774,2286,23876c1778,23978,1270,23850,889,23507c508,23152,254,22542,127,21679c0,20815,0,19609,0,18034c0,17056,0,16243,0,15596c127,14961,254,14414,381,13957c508,13513,762,13145,1016,12852c1397,12560,1778,12255,2286,11925l19431,813c19558,648,19812,508,20193,406c20447,305,20828,216,21336,165c21844,102,22479,51,23368,38c24130,13,25146,0,26416,0x">
                  <v:stroke weight="0.75pt" endcap="flat" joinstyle="round" on="true" color="#000000" opacity="0.498039"/>
                  <v:fill on="false" color="#000000" opacity="0"/>
                </v:shape>
                <v:shape id="Picture 3885" style="position:absolute;width:1280;height:929;left:0;top:0;" filled="f">
                  <v:imagedata r:id="rId135"/>
                </v:shape>
                <w10:wrap type="topAndBottom"/>
              </v:group>
            </w:pict>
          </mc:Fallback>
        </mc:AlternateContent>
      </w:r>
      <w:r>
        <w:rPr>
          <w:noProof/>
        </w:rPr>
        <mc:AlternateContent>
          <mc:Choice Requires="wpg">
            <w:drawing>
              <wp:anchor distT="0" distB="0" distL="114300" distR="114300" simplePos="0" relativeHeight="251707392" behindDoc="0" locked="0" layoutInCell="1" allowOverlap="1">
                <wp:simplePos x="0" y="0"/>
                <wp:positionH relativeFrom="page">
                  <wp:posOffset>264086</wp:posOffset>
                </wp:positionH>
                <wp:positionV relativeFrom="page">
                  <wp:posOffset>268358</wp:posOffset>
                </wp:positionV>
                <wp:extent cx="148977" cy="4746822"/>
                <wp:effectExtent l="0" t="0" r="0" b="0"/>
                <wp:wrapSquare wrapText="bothSides"/>
                <wp:docPr id="46947" name="Group 46947"/>
                <wp:cNvGraphicFramePr/>
                <a:graphic xmlns:a="http://schemas.openxmlformats.org/drawingml/2006/main">
                  <a:graphicData uri="http://schemas.microsoft.com/office/word/2010/wordprocessingGroup">
                    <wpg:wgp>
                      <wpg:cNvGrpSpPr/>
                      <wpg:grpSpPr>
                        <a:xfrm>
                          <a:off x="0" y="0"/>
                          <a:ext cx="148977" cy="4746822"/>
                          <a:chOff x="0" y="0"/>
                          <a:chExt cx="148977" cy="4746822"/>
                        </a:xfrm>
                      </wpg:grpSpPr>
                      <wps:wsp>
                        <wps:cNvPr id="3889" name="Rectangle 3889"/>
                        <wps:cNvSpPr/>
                        <wps:spPr>
                          <a:xfrm rot="-5399999">
                            <a:off x="-3024137" y="1524544"/>
                            <a:ext cx="6246416" cy="198139"/>
                          </a:xfrm>
                          <a:prstGeom prst="rect">
                            <a:avLst/>
                          </a:prstGeom>
                          <a:ln>
                            <a:noFill/>
                          </a:ln>
                        </wps:spPr>
                        <wps:txbx>
                          <w:txbxContent>
                            <w:p w:rsidR="00F00AE7" w:rsidRDefault="00C67C19">
                              <w:r>
                                <w:rPr>
                                  <w:rFonts w:ascii="Arial" w:eastAsia="Arial" w:hAnsi="Arial" w:cs="Arial"/>
                                  <w:b/>
                                  <w:color w:val="FFFFFF"/>
                                  <w:sz w:val="25"/>
                                  <w:shd w:val="clear" w:color="auto" w:fill="FF3300"/>
                                </w:rPr>
                                <w:t>An Introduction to Co</w:t>
                              </w:r>
                              <w:r>
                                <w:rPr>
                                  <w:rFonts w:ascii="Arial" w:eastAsia="Arial" w:hAnsi="Arial" w:cs="Arial"/>
                                  <w:b/>
                                  <w:color w:val="FFFFFF"/>
                                  <w:sz w:val="25"/>
                                  <w:shd w:val="clear" w:color="auto" w:fill="FF3300"/>
                                </w:rPr>
                                <w:t>urses in Languages, Literature &amp; Culture</w:t>
                              </w:r>
                            </w:p>
                          </w:txbxContent>
                        </wps:txbx>
                        <wps:bodyPr horzOverflow="overflow" vert="horz" lIns="0" tIns="0" rIns="0" bIns="0" rtlCol="0">
                          <a:noAutofit/>
                        </wps:bodyPr>
                      </wps:wsp>
                      <wps:wsp>
                        <wps:cNvPr id="3890" name="Rectangle 3890"/>
                        <wps:cNvSpPr/>
                        <wps:spPr>
                          <a:xfrm rot="-5399999">
                            <a:off x="69769" y="-84308"/>
                            <a:ext cx="58602" cy="198139"/>
                          </a:xfrm>
                          <a:prstGeom prst="rect">
                            <a:avLst/>
                          </a:prstGeom>
                          <a:ln>
                            <a:noFill/>
                          </a:ln>
                        </wps:spPr>
                        <wps:txbx>
                          <w:txbxContent>
                            <w:p w:rsidR="00F00AE7" w:rsidRDefault="00C67C19">
                              <w:r>
                                <w:rPr>
                                  <w:rFonts w:ascii="Arial" w:eastAsia="Arial" w:hAnsi="Arial" w:cs="Arial"/>
                                  <w:b/>
                                  <w:color w:val="FFFFFF"/>
                                  <w:sz w:val="25"/>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6947" style="width:11.7305pt;height:373.765pt;position:absolute;mso-position-horizontal-relative:page;mso-position-horizontal:absolute;margin-left:20.7942pt;mso-position-vertical-relative:page;margin-top:21.1305pt;" coordsize="1489,47468">
                <v:rect id="Rectangle 3889" style="position:absolute;width:62464;height:1981;left:-30241;top:15245;rotation:270;" filled="f" stroked="f">
                  <v:textbox inset="0,0,0,0" style="layout-flow:vertical;mso-layout-flow-alt:bottom-to-top">
                    <w:txbxContent>
                      <w:p>
                        <w:pPr>
                          <w:spacing w:before="0" w:after="160" w:line="259" w:lineRule="auto"/>
                        </w:pPr>
                        <w:r>
                          <w:rPr>
                            <w:rFonts w:cs="Arial" w:hAnsi="Arial" w:eastAsia="Arial" w:ascii="Arial"/>
                            <w:b w:val="1"/>
                            <w:color w:val="ffffff"/>
                            <w:sz w:val="25"/>
                            <w:shd w:val="clear" w:color="auto" w:fill="ff3300"/>
                          </w:rPr>
                          <w:t xml:space="preserve">An Introduction to Courses in Languages, Literature &amp; Culture</w:t>
                        </w:r>
                      </w:p>
                    </w:txbxContent>
                  </v:textbox>
                </v:rect>
                <v:rect id="Rectangle 3890" style="position:absolute;width:586;height:1981;left:697;top:-843;rotation:270;" filled="f" stroked="f">
                  <v:textbox inset="0,0,0,0" style="layout-flow:vertical;mso-layout-flow-alt:bottom-to-top">
                    <w:txbxContent>
                      <w:p>
                        <w:pPr>
                          <w:spacing w:before="0" w:after="160" w:line="259" w:lineRule="auto"/>
                        </w:pPr>
                        <w:r>
                          <w:rPr>
                            <w:rFonts w:cs="Arial" w:hAnsi="Arial" w:eastAsia="Arial" w:ascii="Arial"/>
                            <w:b w:val="1"/>
                            <w:color w:val="ffffff"/>
                            <w:sz w:val="25"/>
                          </w:rPr>
                          <w:t xml:space="preserve"> </w:t>
                        </w:r>
                      </w:p>
                    </w:txbxContent>
                  </v:textbox>
                </v:rect>
                <w10:wrap type="square"/>
              </v:group>
            </w:pict>
          </mc:Fallback>
        </mc:AlternateContent>
      </w:r>
      <w:r>
        <w:rPr>
          <w:rFonts w:ascii="Arial" w:eastAsia="Arial" w:hAnsi="Arial" w:cs="Arial"/>
          <w:sz w:val="18"/>
        </w:rPr>
        <w:t xml:space="preserve"> </w:t>
      </w:r>
    </w:p>
    <w:p w:rsidR="00F00AE7" w:rsidRDefault="00C67C19">
      <w:pPr>
        <w:tabs>
          <w:tab w:val="center" w:pos="3527"/>
        </w:tabs>
        <w:spacing w:after="5" w:line="253" w:lineRule="auto"/>
      </w:pPr>
      <w:r>
        <w:rPr>
          <w:rFonts w:ascii="Arial" w:eastAsia="Arial" w:hAnsi="Arial" w:cs="Arial"/>
          <w:b/>
          <w:sz w:val="18"/>
        </w:rPr>
        <w:t>Module 3</w:t>
      </w:r>
      <w:r>
        <w:rPr>
          <w:rFonts w:ascii="Arial" w:eastAsia="Arial" w:hAnsi="Arial" w:cs="Arial"/>
          <w:sz w:val="18"/>
        </w:rPr>
        <w:t xml:space="preserve"> </w:t>
      </w:r>
      <w:r>
        <w:rPr>
          <w:rFonts w:ascii="Arial" w:eastAsia="Arial" w:hAnsi="Arial" w:cs="Arial"/>
          <w:sz w:val="18"/>
        </w:rPr>
        <w:tab/>
        <w:t xml:space="preserve">Drama: Response to a Shakespeare play eg. ‘King Lear’ </w:t>
      </w:r>
    </w:p>
    <w:p w:rsidR="00F00AE7" w:rsidRDefault="00C67C19">
      <w:pPr>
        <w:spacing w:after="5" w:line="253" w:lineRule="auto"/>
        <w:ind w:left="134" w:firstLine="7"/>
        <w:jc w:val="both"/>
      </w:pPr>
      <w:r>
        <w:rPr>
          <w:rFonts w:ascii="Arial" w:eastAsia="Arial" w:hAnsi="Arial" w:cs="Arial"/>
          <w:b/>
          <w:sz w:val="18"/>
        </w:rPr>
        <w:t>Module 4</w:t>
      </w:r>
      <w:r>
        <w:rPr>
          <w:rFonts w:ascii="Arial" w:eastAsia="Arial" w:hAnsi="Arial" w:cs="Arial"/>
          <w:sz w:val="18"/>
        </w:rPr>
        <w:t xml:space="preserve">      Poetry: Response to poems written before 1900 eg. Emily Dickinson </w:t>
      </w:r>
    </w:p>
    <w:p w:rsidR="00F00AE7" w:rsidRDefault="00C67C19">
      <w:pPr>
        <w:tabs>
          <w:tab w:val="center" w:pos="716"/>
          <w:tab w:val="center" w:pos="3090"/>
        </w:tabs>
        <w:spacing w:after="5" w:line="253" w:lineRule="auto"/>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Unseen Poetry: response to an unseen poem </w:t>
      </w:r>
    </w:p>
    <w:p w:rsidR="00F00AE7" w:rsidRDefault="00C67C19">
      <w:pPr>
        <w:tabs>
          <w:tab w:val="center" w:pos="4578"/>
        </w:tabs>
        <w:spacing w:after="5" w:line="253" w:lineRule="auto"/>
      </w:pPr>
      <w:r>
        <w:rPr>
          <w:rFonts w:ascii="Arial" w:eastAsia="Arial" w:hAnsi="Arial" w:cs="Arial"/>
          <w:b/>
          <w:sz w:val="18"/>
        </w:rPr>
        <w:t xml:space="preserve">Module 5 </w:t>
      </w:r>
      <w:r>
        <w:rPr>
          <w:rFonts w:ascii="Arial" w:eastAsia="Arial" w:hAnsi="Arial" w:cs="Arial"/>
          <w:b/>
          <w:sz w:val="18"/>
        </w:rPr>
        <w:tab/>
      </w:r>
      <w:r>
        <w:rPr>
          <w:rFonts w:ascii="Arial" w:eastAsia="Arial" w:hAnsi="Arial" w:cs="Arial"/>
          <w:sz w:val="18"/>
        </w:rPr>
        <w:t>Prose:</w:t>
      </w:r>
      <w:r>
        <w:rPr>
          <w:rFonts w:ascii="Arial" w:eastAsia="Arial" w:hAnsi="Arial" w:cs="Arial"/>
          <w:sz w:val="18"/>
        </w:rPr>
        <w:t xml:space="preserve"> Comparative study of two novels across a theme eg. ‘The American Dream’ </w:t>
      </w:r>
    </w:p>
    <w:p w:rsidR="00F00AE7" w:rsidRDefault="00C67C19">
      <w:pPr>
        <w:spacing w:after="0"/>
        <w:ind w:left="149"/>
      </w:pPr>
      <w:r>
        <w:rPr>
          <w:rFonts w:ascii="Arial" w:eastAsia="Arial" w:hAnsi="Arial" w:cs="Arial"/>
          <w:b/>
          <w:sz w:val="18"/>
        </w:rPr>
        <w:t xml:space="preserve"> </w:t>
      </w:r>
    </w:p>
    <w:p w:rsidR="00F00AE7" w:rsidRDefault="00C67C19">
      <w:pPr>
        <w:spacing w:after="4" w:line="256" w:lineRule="auto"/>
        <w:ind w:left="144" w:hanging="10"/>
      </w:pPr>
      <w:r>
        <w:rPr>
          <w:rFonts w:ascii="Arial" w:eastAsia="Arial" w:hAnsi="Arial" w:cs="Arial"/>
          <w:b/>
          <w:sz w:val="18"/>
        </w:rPr>
        <w:t>How will I be assessed?</w:t>
      </w:r>
      <w:r>
        <w:rPr>
          <w:rFonts w:ascii="Arial" w:eastAsia="Arial" w:hAnsi="Arial" w:cs="Arial"/>
          <w:sz w:val="18"/>
        </w:rPr>
        <w:t xml:space="preserve"> </w:t>
      </w:r>
    </w:p>
    <w:tbl>
      <w:tblPr>
        <w:tblStyle w:val="TableGrid"/>
        <w:tblW w:w="6644" w:type="dxa"/>
        <w:tblInd w:w="149" w:type="dxa"/>
        <w:tblCellMar>
          <w:top w:w="0" w:type="dxa"/>
          <w:left w:w="0" w:type="dxa"/>
          <w:bottom w:w="0" w:type="dxa"/>
          <w:right w:w="0" w:type="dxa"/>
        </w:tblCellMar>
        <w:tblLook w:val="04A0" w:firstRow="1" w:lastRow="0" w:firstColumn="1" w:lastColumn="0" w:noHBand="0" w:noVBand="1"/>
      </w:tblPr>
      <w:tblGrid>
        <w:gridCol w:w="1131"/>
        <w:gridCol w:w="5513"/>
      </w:tblGrid>
      <w:tr w:rsidR="00F00AE7">
        <w:trPr>
          <w:trHeight w:val="183"/>
        </w:trPr>
        <w:tc>
          <w:tcPr>
            <w:tcW w:w="1131" w:type="dxa"/>
            <w:tcBorders>
              <w:top w:val="nil"/>
              <w:left w:val="nil"/>
              <w:bottom w:val="nil"/>
              <w:right w:val="nil"/>
            </w:tcBorders>
          </w:tcPr>
          <w:p w:rsidR="00F00AE7" w:rsidRDefault="00C67C19">
            <w:pPr>
              <w:spacing w:after="0"/>
            </w:pPr>
            <w:r>
              <w:rPr>
                <w:rFonts w:ascii="Arial" w:eastAsia="Arial" w:hAnsi="Arial" w:cs="Arial"/>
                <w:b/>
                <w:sz w:val="18"/>
              </w:rPr>
              <w:t>Module 1</w:t>
            </w:r>
            <w:r>
              <w:rPr>
                <w:rFonts w:ascii="Arial" w:eastAsia="Arial" w:hAnsi="Arial" w:cs="Arial"/>
                <w:sz w:val="18"/>
              </w:rPr>
              <w:t xml:space="preserve"> </w:t>
            </w:r>
          </w:p>
        </w:tc>
        <w:tc>
          <w:tcPr>
            <w:tcW w:w="5513" w:type="dxa"/>
            <w:tcBorders>
              <w:top w:val="nil"/>
              <w:left w:val="nil"/>
              <w:bottom w:val="nil"/>
              <w:right w:val="nil"/>
            </w:tcBorders>
          </w:tcPr>
          <w:p w:rsidR="00F00AE7" w:rsidRDefault="00C67C19">
            <w:pPr>
              <w:spacing w:after="0"/>
              <w:jc w:val="both"/>
            </w:pPr>
            <w:r>
              <w:rPr>
                <w:rFonts w:ascii="Arial" w:eastAsia="Arial" w:hAnsi="Arial" w:cs="Arial"/>
                <w:sz w:val="18"/>
              </w:rPr>
              <w:t xml:space="preserve">Section A Open Book, Section B Closed Book Examination - 2 hours </w:t>
            </w:r>
          </w:p>
        </w:tc>
      </w:tr>
      <w:tr w:rsidR="00F00AE7">
        <w:trPr>
          <w:trHeight w:val="192"/>
        </w:trPr>
        <w:tc>
          <w:tcPr>
            <w:tcW w:w="1131" w:type="dxa"/>
            <w:tcBorders>
              <w:top w:val="nil"/>
              <w:left w:val="nil"/>
              <w:bottom w:val="nil"/>
              <w:right w:val="nil"/>
            </w:tcBorders>
          </w:tcPr>
          <w:p w:rsidR="00F00AE7" w:rsidRDefault="00C67C19">
            <w:pPr>
              <w:spacing w:after="0"/>
            </w:pPr>
            <w:r>
              <w:rPr>
                <w:rFonts w:ascii="Arial" w:eastAsia="Arial" w:hAnsi="Arial" w:cs="Arial"/>
                <w:b/>
                <w:sz w:val="18"/>
              </w:rPr>
              <w:t>Module 2</w:t>
            </w:r>
            <w:r>
              <w:rPr>
                <w:rFonts w:ascii="Arial" w:eastAsia="Arial" w:hAnsi="Arial" w:cs="Arial"/>
                <w:sz w:val="18"/>
              </w:rPr>
              <w:t xml:space="preserve"> </w:t>
            </w:r>
          </w:p>
        </w:tc>
        <w:tc>
          <w:tcPr>
            <w:tcW w:w="5513" w:type="dxa"/>
            <w:tcBorders>
              <w:top w:val="nil"/>
              <w:left w:val="nil"/>
              <w:bottom w:val="nil"/>
              <w:right w:val="nil"/>
            </w:tcBorders>
          </w:tcPr>
          <w:p w:rsidR="00F00AE7" w:rsidRDefault="00C67C19">
            <w:pPr>
              <w:tabs>
                <w:tab w:val="center" w:pos="3397"/>
                <w:tab w:val="center" w:pos="3963"/>
              </w:tabs>
              <w:spacing w:after="0"/>
            </w:pPr>
            <w:r>
              <w:rPr>
                <w:rFonts w:ascii="Arial" w:eastAsia="Arial" w:hAnsi="Arial" w:cs="Arial"/>
                <w:sz w:val="18"/>
              </w:rPr>
              <w:t xml:space="preserve">Closed Book Examination - 1 Hour   </w:t>
            </w:r>
            <w:r>
              <w:rPr>
                <w:rFonts w:ascii="Arial" w:eastAsia="Arial" w:hAnsi="Arial" w:cs="Arial"/>
                <w:sz w:val="18"/>
              </w:rPr>
              <w:tab/>
              <w:t xml:space="preserve"> </w:t>
            </w:r>
            <w:r>
              <w:rPr>
                <w:rFonts w:ascii="Arial" w:eastAsia="Arial" w:hAnsi="Arial" w:cs="Arial"/>
                <w:sz w:val="18"/>
              </w:rPr>
              <w:tab/>
              <w:t xml:space="preserve">  </w:t>
            </w:r>
          </w:p>
        </w:tc>
      </w:tr>
      <w:tr w:rsidR="00F00AE7">
        <w:trPr>
          <w:trHeight w:val="199"/>
        </w:trPr>
        <w:tc>
          <w:tcPr>
            <w:tcW w:w="1131" w:type="dxa"/>
            <w:tcBorders>
              <w:top w:val="nil"/>
              <w:left w:val="nil"/>
              <w:bottom w:val="nil"/>
              <w:right w:val="nil"/>
            </w:tcBorders>
          </w:tcPr>
          <w:p w:rsidR="00F00AE7" w:rsidRDefault="00C67C19">
            <w:pPr>
              <w:spacing w:after="0"/>
            </w:pPr>
            <w:r>
              <w:rPr>
                <w:rFonts w:ascii="Arial" w:eastAsia="Arial" w:hAnsi="Arial" w:cs="Arial"/>
                <w:b/>
                <w:sz w:val="18"/>
              </w:rPr>
              <w:t>Module 3</w:t>
            </w:r>
            <w:r>
              <w:rPr>
                <w:rFonts w:ascii="Arial" w:eastAsia="Arial" w:hAnsi="Arial" w:cs="Arial"/>
                <w:sz w:val="18"/>
              </w:rPr>
              <w:t xml:space="preserve"> </w:t>
            </w:r>
          </w:p>
        </w:tc>
        <w:tc>
          <w:tcPr>
            <w:tcW w:w="5513" w:type="dxa"/>
            <w:tcBorders>
              <w:top w:val="nil"/>
              <w:left w:val="nil"/>
              <w:bottom w:val="nil"/>
              <w:right w:val="nil"/>
            </w:tcBorders>
          </w:tcPr>
          <w:p w:rsidR="00F00AE7" w:rsidRDefault="00C67C19">
            <w:pPr>
              <w:spacing w:after="0"/>
            </w:pPr>
            <w:r>
              <w:rPr>
                <w:rFonts w:ascii="Arial" w:eastAsia="Arial" w:hAnsi="Arial" w:cs="Arial"/>
                <w:sz w:val="18"/>
              </w:rPr>
              <w:t>Closed Book Examination - 1</w:t>
            </w:r>
            <w:r>
              <w:rPr>
                <w:rFonts w:ascii="Tahoma" w:eastAsia="Tahoma" w:hAnsi="Tahoma" w:cs="Tahoma"/>
                <w:sz w:val="18"/>
              </w:rPr>
              <w:t>½</w:t>
            </w:r>
            <w:r>
              <w:rPr>
                <w:rFonts w:ascii="Arial" w:eastAsia="Arial" w:hAnsi="Arial" w:cs="Arial"/>
                <w:sz w:val="18"/>
              </w:rPr>
              <w:t xml:space="preserve">Hours </w:t>
            </w:r>
          </w:p>
        </w:tc>
      </w:tr>
      <w:tr w:rsidR="00F00AE7">
        <w:trPr>
          <w:trHeight w:val="197"/>
        </w:trPr>
        <w:tc>
          <w:tcPr>
            <w:tcW w:w="1131" w:type="dxa"/>
            <w:tcBorders>
              <w:top w:val="nil"/>
              <w:left w:val="nil"/>
              <w:bottom w:val="nil"/>
              <w:right w:val="nil"/>
            </w:tcBorders>
          </w:tcPr>
          <w:p w:rsidR="00F00AE7" w:rsidRDefault="00C67C19">
            <w:pPr>
              <w:spacing w:after="0"/>
            </w:pPr>
            <w:r>
              <w:rPr>
                <w:rFonts w:ascii="Arial" w:eastAsia="Arial" w:hAnsi="Arial" w:cs="Arial"/>
                <w:b/>
                <w:sz w:val="18"/>
              </w:rPr>
              <w:t>Module 4</w:t>
            </w:r>
            <w:r>
              <w:rPr>
                <w:rFonts w:ascii="Arial" w:eastAsia="Arial" w:hAnsi="Arial" w:cs="Arial"/>
                <w:sz w:val="18"/>
              </w:rPr>
              <w:t xml:space="preserve"> </w:t>
            </w:r>
          </w:p>
        </w:tc>
        <w:tc>
          <w:tcPr>
            <w:tcW w:w="5513" w:type="dxa"/>
            <w:tcBorders>
              <w:top w:val="nil"/>
              <w:left w:val="nil"/>
              <w:bottom w:val="nil"/>
              <w:right w:val="nil"/>
            </w:tcBorders>
          </w:tcPr>
          <w:p w:rsidR="00F00AE7" w:rsidRDefault="00C67C19">
            <w:pPr>
              <w:tabs>
                <w:tab w:val="center" w:pos="3397"/>
              </w:tabs>
              <w:spacing w:after="0"/>
            </w:pPr>
            <w:r>
              <w:rPr>
                <w:rFonts w:ascii="Arial" w:eastAsia="Arial" w:hAnsi="Arial" w:cs="Arial"/>
                <w:sz w:val="18"/>
              </w:rPr>
              <w:t xml:space="preserve">Closed Book Examination - 2 Hours </w:t>
            </w:r>
            <w:r>
              <w:rPr>
                <w:rFonts w:ascii="Arial" w:eastAsia="Arial" w:hAnsi="Arial" w:cs="Arial"/>
                <w:sz w:val="18"/>
              </w:rPr>
              <w:tab/>
              <w:t xml:space="preserve">  </w:t>
            </w:r>
          </w:p>
        </w:tc>
      </w:tr>
      <w:tr w:rsidR="00F00AE7">
        <w:trPr>
          <w:trHeight w:val="183"/>
        </w:trPr>
        <w:tc>
          <w:tcPr>
            <w:tcW w:w="1131" w:type="dxa"/>
            <w:tcBorders>
              <w:top w:val="nil"/>
              <w:left w:val="nil"/>
              <w:bottom w:val="nil"/>
              <w:right w:val="nil"/>
            </w:tcBorders>
          </w:tcPr>
          <w:p w:rsidR="00F00AE7" w:rsidRDefault="00C67C19">
            <w:pPr>
              <w:spacing w:after="0"/>
            </w:pPr>
            <w:r>
              <w:rPr>
                <w:rFonts w:ascii="Arial" w:eastAsia="Arial" w:hAnsi="Arial" w:cs="Arial"/>
                <w:b/>
                <w:sz w:val="18"/>
              </w:rPr>
              <w:t>Module 5</w:t>
            </w:r>
            <w:r>
              <w:rPr>
                <w:rFonts w:ascii="Arial" w:eastAsia="Arial" w:hAnsi="Arial" w:cs="Arial"/>
                <w:sz w:val="18"/>
              </w:rPr>
              <w:t xml:space="preserve"> </w:t>
            </w:r>
          </w:p>
        </w:tc>
        <w:tc>
          <w:tcPr>
            <w:tcW w:w="5513" w:type="dxa"/>
            <w:tcBorders>
              <w:top w:val="nil"/>
              <w:left w:val="nil"/>
              <w:bottom w:val="nil"/>
              <w:right w:val="nil"/>
            </w:tcBorders>
          </w:tcPr>
          <w:p w:rsidR="00F00AE7" w:rsidRDefault="00C67C19">
            <w:pPr>
              <w:tabs>
                <w:tab w:val="center" w:pos="3397"/>
              </w:tabs>
              <w:spacing w:after="0"/>
            </w:pPr>
            <w:r>
              <w:rPr>
                <w:rFonts w:ascii="Arial" w:eastAsia="Arial" w:hAnsi="Arial" w:cs="Arial"/>
                <w:sz w:val="18"/>
              </w:rPr>
              <w:t xml:space="preserve">Internal Assessment - 2500 word essay </w:t>
            </w:r>
            <w:r>
              <w:rPr>
                <w:rFonts w:ascii="Arial" w:eastAsia="Arial" w:hAnsi="Arial" w:cs="Arial"/>
                <w:sz w:val="18"/>
              </w:rPr>
              <w:tab/>
              <w:t xml:space="preserve"> </w:t>
            </w:r>
          </w:p>
        </w:tc>
      </w:tr>
    </w:tbl>
    <w:p w:rsidR="00F00AE7" w:rsidRDefault="00C67C19">
      <w:pPr>
        <w:spacing w:after="89" w:line="226" w:lineRule="auto"/>
        <w:ind w:left="149" w:right="10576"/>
      </w:pPr>
      <w:r>
        <w:rPr>
          <w:rFonts w:ascii="Arial" w:eastAsia="Arial" w:hAnsi="Arial" w:cs="Arial"/>
          <w:sz w:val="8"/>
        </w:rPr>
        <w:t xml:space="preserve"> </w:t>
      </w:r>
      <w:r>
        <w:rPr>
          <w:rFonts w:ascii="Arial" w:eastAsia="Arial" w:hAnsi="Arial" w:cs="Arial"/>
          <w:b/>
          <w:sz w:val="8"/>
        </w:rPr>
        <w:t xml:space="preserve"> </w:t>
      </w:r>
    </w:p>
    <w:p w:rsidR="00F00AE7" w:rsidRDefault="00C67C19">
      <w:pPr>
        <w:spacing w:after="4" w:line="256" w:lineRule="auto"/>
        <w:ind w:left="144" w:hanging="10"/>
      </w:pPr>
      <w:r>
        <w:rPr>
          <w:rFonts w:ascii="Arial" w:eastAsia="Arial" w:hAnsi="Arial" w:cs="Arial"/>
          <w:b/>
          <w:sz w:val="18"/>
        </w:rPr>
        <w:t xml:space="preserve">Progression Routes </w:t>
      </w:r>
    </w:p>
    <w:p w:rsidR="00F00AE7" w:rsidRDefault="00C67C19">
      <w:pPr>
        <w:spacing w:after="5" w:line="253" w:lineRule="auto"/>
        <w:ind w:left="134" w:firstLine="7"/>
        <w:jc w:val="both"/>
      </w:pPr>
      <w:r>
        <w:rPr>
          <w:rFonts w:ascii="Arial" w:eastAsia="Arial" w:hAnsi="Arial" w:cs="Arial"/>
          <w:sz w:val="18"/>
        </w:rPr>
        <w:t xml:space="preserve">After studying A’ </w:t>
      </w:r>
      <w:r>
        <w:rPr>
          <w:rFonts w:ascii="Arial" w:eastAsia="Arial" w:hAnsi="Arial" w:cs="Arial"/>
          <w:sz w:val="18"/>
        </w:rPr>
        <w:t xml:space="preserve">Level in English Literature you could gain entry to university to study degrees in English, Drama, History, Media and Law.  It will also allow you to progress into careers in Teaching and Writing. </w:t>
      </w:r>
    </w:p>
    <w:p w:rsidR="00F00AE7" w:rsidRDefault="00C67C19">
      <w:pPr>
        <w:spacing w:after="0"/>
        <w:ind w:left="271"/>
      </w:pPr>
      <w:r>
        <w:rPr>
          <w:rFonts w:ascii="Arial" w:eastAsia="Arial" w:hAnsi="Arial" w:cs="Arial"/>
          <w:sz w:val="18"/>
        </w:rPr>
        <w:t xml:space="preserve"> </w:t>
      </w:r>
    </w:p>
    <w:p w:rsidR="00F00AE7" w:rsidRDefault="00C67C19">
      <w:pPr>
        <w:spacing w:after="0"/>
      </w:pPr>
      <w:r>
        <w:rPr>
          <w:sz w:val="20"/>
        </w:rPr>
        <w:t xml:space="preserve"> </w:t>
      </w:r>
    </w:p>
    <w:p w:rsidR="00F00AE7" w:rsidRDefault="00C67C19">
      <w:pPr>
        <w:pStyle w:val="Heading3"/>
        <w:ind w:left="159"/>
      </w:pPr>
      <w:r>
        <w:rPr>
          <w:color w:val="FF3300"/>
          <w:u w:val="single" w:color="FF3300"/>
        </w:rPr>
        <w:t>SUBJECT: MODERN LANGUAGES: FRENCH, IRISH &amp; SPANISH</w:t>
      </w:r>
      <w:r>
        <w:rPr>
          <w:color w:val="FF3300"/>
        </w:rPr>
        <w:t xml:space="preserve"> </w:t>
      </w:r>
    </w:p>
    <w:p w:rsidR="00F00AE7" w:rsidRDefault="00C67C19">
      <w:pPr>
        <w:spacing w:after="0"/>
        <w:ind w:left="149"/>
      </w:pPr>
      <w:r>
        <w:rPr>
          <w:rFonts w:ascii="Arial" w:eastAsia="Arial" w:hAnsi="Arial" w:cs="Arial"/>
          <w:b/>
          <w:color w:val="FF3300"/>
          <w:sz w:val="20"/>
        </w:rPr>
        <w:t xml:space="preserve"> </w:t>
      </w:r>
      <w:r>
        <w:rPr>
          <w:rFonts w:ascii="Arial" w:eastAsia="Arial" w:hAnsi="Arial" w:cs="Arial"/>
          <w:b/>
          <w:color w:val="FF3300"/>
          <w:sz w:val="12"/>
        </w:rPr>
        <w:t xml:space="preserve"> </w:t>
      </w:r>
    </w:p>
    <w:p w:rsidR="00F00AE7" w:rsidRDefault="00C67C19">
      <w:pPr>
        <w:spacing w:after="0"/>
        <w:ind w:left="144" w:hanging="10"/>
      </w:pPr>
      <w:r>
        <w:rPr>
          <w:rFonts w:ascii="Arial" w:eastAsia="Arial" w:hAnsi="Arial" w:cs="Arial"/>
          <w:b/>
          <w:color w:val="FF3300"/>
          <w:sz w:val="20"/>
        </w:rPr>
        <w:t xml:space="preserve">A-Level in Modern Languages are delivered by CCEA or AQA </w:t>
      </w:r>
    </w:p>
    <w:p w:rsidR="00F00AE7" w:rsidRDefault="00C67C19">
      <w:pPr>
        <w:spacing w:after="0"/>
        <w:ind w:left="144" w:hanging="10"/>
      </w:pPr>
      <w:r>
        <w:rPr>
          <w:rFonts w:ascii="Arial" w:eastAsia="Arial" w:hAnsi="Arial" w:cs="Arial"/>
          <w:b/>
          <w:color w:val="FF3300"/>
          <w:sz w:val="20"/>
        </w:rPr>
        <w:t xml:space="preserve">Qualification Value: 1 A-Level </w:t>
      </w:r>
    </w:p>
    <w:p w:rsidR="00F00AE7" w:rsidRDefault="00C67C19">
      <w:pPr>
        <w:spacing w:after="0"/>
        <w:ind w:left="144" w:hanging="10"/>
      </w:pPr>
      <w:r>
        <w:rPr>
          <w:rFonts w:ascii="Arial" w:eastAsia="Arial" w:hAnsi="Arial" w:cs="Arial"/>
          <w:b/>
          <w:color w:val="FF3300"/>
          <w:sz w:val="20"/>
        </w:rPr>
        <w:t xml:space="preserve">Course Duration: This is a 2 Year Course </w:t>
      </w:r>
    </w:p>
    <w:p w:rsidR="00F00AE7" w:rsidRDefault="00C67C19">
      <w:pPr>
        <w:spacing w:after="0"/>
        <w:ind w:left="149"/>
      </w:pPr>
      <w:r>
        <w:rPr>
          <w:rFonts w:ascii="Arial" w:eastAsia="Arial" w:hAnsi="Arial" w:cs="Arial"/>
          <w:sz w:val="18"/>
        </w:rPr>
        <w:t xml:space="preserve">  </w:t>
      </w:r>
    </w:p>
    <w:p w:rsidR="00F00AE7" w:rsidRDefault="00C67C19">
      <w:pPr>
        <w:spacing w:after="5" w:line="253" w:lineRule="auto"/>
        <w:ind w:left="134" w:right="248" w:firstLine="7"/>
        <w:jc w:val="both"/>
      </w:pPr>
      <w:r>
        <w:rPr>
          <w:noProof/>
        </w:rPr>
        <mc:AlternateContent>
          <mc:Choice Requires="wpg">
            <w:drawing>
              <wp:anchor distT="0" distB="0" distL="114300" distR="114300" simplePos="0" relativeHeight="251708416" behindDoc="0" locked="0" layoutInCell="1" allowOverlap="1">
                <wp:simplePos x="0" y="0"/>
                <wp:positionH relativeFrom="page">
                  <wp:posOffset>6935724</wp:posOffset>
                </wp:positionH>
                <wp:positionV relativeFrom="page">
                  <wp:posOffset>4942332</wp:posOffset>
                </wp:positionV>
                <wp:extent cx="129540" cy="92964"/>
                <wp:effectExtent l="0" t="0" r="0" b="0"/>
                <wp:wrapTopAndBottom/>
                <wp:docPr id="49762" name="Group 49762"/>
                <wp:cNvGraphicFramePr/>
                <a:graphic xmlns:a="http://schemas.openxmlformats.org/drawingml/2006/main">
                  <a:graphicData uri="http://schemas.microsoft.com/office/word/2010/wordprocessingGroup">
                    <wpg:wgp>
                      <wpg:cNvGrpSpPr/>
                      <wpg:grpSpPr>
                        <a:xfrm>
                          <a:off x="0" y="0"/>
                          <a:ext cx="129540" cy="92964"/>
                          <a:chOff x="0" y="0"/>
                          <a:chExt cx="129540" cy="92964"/>
                        </a:xfrm>
                      </wpg:grpSpPr>
                      <wps:wsp>
                        <wps:cNvPr id="4036" name="Shape 4036"/>
                        <wps:cNvSpPr/>
                        <wps:spPr>
                          <a:xfrm>
                            <a:off x="70993" y="5525"/>
                            <a:ext cx="53594" cy="81343"/>
                          </a:xfrm>
                          <a:custGeom>
                            <a:avLst/>
                            <a:gdLst/>
                            <a:ahLst/>
                            <a:cxnLst/>
                            <a:rect l="0" t="0" r="0" b="0"/>
                            <a:pathLst>
                              <a:path w="53594" h="81343">
                                <a:moveTo>
                                  <a:pt x="25653" y="0"/>
                                </a:moveTo>
                                <a:cubicBezTo>
                                  <a:pt x="29718" y="0"/>
                                  <a:pt x="33401" y="533"/>
                                  <a:pt x="36449" y="1575"/>
                                </a:cubicBezTo>
                                <a:cubicBezTo>
                                  <a:pt x="39624" y="2629"/>
                                  <a:pt x="42164" y="4089"/>
                                  <a:pt x="44323" y="5969"/>
                                </a:cubicBezTo>
                                <a:cubicBezTo>
                                  <a:pt x="46355" y="7836"/>
                                  <a:pt x="47878" y="10058"/>
                                  <a:pt x="48895" y="12636"/>
                                </a:cubicBezTo>
                                <a:cubicBezTo>
                                  <a:pt x="49911" y="15202"/>
                                  <a:pt x="50419" y="17983"/>
                                  <a:pt x="50419" y="20942"/>
                                </a:cubicBezTo>
                                <a:cubicBezTo>
                                  <a:pt x="50419" y="23533"/>
                                  <a:pt x="50164" y="26086"/>
                                  <a:pt x="49657" y="28600"/>
                                </a:cubicBezTo>
                                <a:cubicBezTo>
                                  <a:pt x="49149" y="31115"/>
                                  <a:pt x="48133" y="33820"/>
                                  <a:pt x="46609" y="36728"/>
                                </a:cubicBezTo>
                                <a:cubicBezTo>
                                  <a:pt x="44958" y="39624"/>
                                  <a:pt x="42799" y="42837"/>
                                  <a:pt x="39877" y="46355"/>
                                </a:cubicBezTo>
                                <a:cubicBezTo>
                                  <a:pt x="37084" y="49873"/>
                                  <a:pt x="33274" y="53962"/>
                                  <a:pt x="28575" y="58623"/>
                                </a:cubicBezTo>
                                <a:lnTo>
                                  <a:pt x="19303" y="68186"/>
                                </a:lnTo>
                                <a:lnTo>
                                  <a:pt x="50800" y="68186"/>
                                </a:lnTo>
                                <a:cubicBezTo>
                                  <a:pt x="51181" y="68186"/>
                                  <a:pt x="51562" y="68313"/>
                                  <a:pt x="51943" y="68567"/>
                                </a:cubicBezTo>
                                <a:cubicBezTo>
                                  <a:pt x="52324" y="68809"/>
                                  <a:pt x="52577" y="69190"/>
                                  <a:pt x="52832" y="69710"/>
                                </a:cubicBezTo>
                                <a:cubicBezTo>
                                  <a:pt x="53086" y="70218"/>
                                  <a:pt x="53339" y="70904"/>
                                  <a:pt x="53339" y="71742"/>
                                </a:cubicBezTo>
                                <a:cubicBezTo>
                                  <a:pt x="53467" y="72580"/>
                                  <a:pt x="53594" y="73583"/>
                                  <a:pt x="53594" y="74739"/>
                                </a:cubicBezTo>
                                <a:cubicBezTo>
                                  <a:pt x="53594" y="75933"/>
                                  <a:pt x="53594" y="76949"/>
                                  <a:pt x="53467" y="77800"/>
                                </a:cubicBezTo>
                                <a:cubicBezTo>
                                  <a:pt x="53339" y="78638"/>
                                  <a:pt x="53213" y="79324"/>
                                  <a:pt x="52959" y="79870"/>
                                </a:cubicBezTo>
                                <a:cubicBezTo>
                                  <a:pt x="52705" y="80404"/>
                                  <a:pt x="52451" y="80785"/>
                                  <a:pt x="52197" y="81013"/>
                                </a:cubicBezTo>
                                <a:cubicBezTo>
                                  <a:pt x="51815" y="81229"/>
                                  <a:pt x="51435" y="81343"/>
                                  <a:pt x="51053" y="81343"/>
                                </a:cubicBezTo>
                                <a:lnTo>
                                  <a:pt x="5080" y="81343"/>
                                </a:lnTo>
                                <a:cubicBezTo>
                                  <a:pt x="4190" y="81343"/>
                                  <a:pt x="3428" y="81267"/>
                                  <a:pt x="2794" y="81102"/>
                                </a:cubicBezTo>
                                <a:cubicBezTo>
                                  <a:pt x="2159" y="80937"/>
                                  <a:pt x="1524" y="80620"/>
                                  <a:pt x="1143" y="80137"/>
                                </a:cubicBezTo>
                                <a:cubicBezTo>
                                  <a:pt x="762" y="79667"/>
                                  <a:pt x="381" y="78981"/>
                                  <a:pt x="253" y="78079"/>
                                </a:cubicBezTo>
                                <a:cubicBezTo>
                                  <a:pt x="126" y="77165"/>
                                  <a:pt x="0" y="75997"/>
                                  <a:pt x="0" y="74549"/>
                                </a:cubicBezTo>
                                <a:cubicBezTo>
                                  <a:pt x="0" y="73190"/>
                                  <a:pt x="0" y="72034"/>
                                  <a:pt x="126" y="71069"/>
                                </a:cubicBezTo>
                                <a:cubicBezTo>
                                  <a:pt x="253" y="70091"/>
                                  <a:pt x="508" y="69228"/>
                                  <a:pt x="889" y="68466"/>
                                </a:cubicBezTo>
                                <a:cubicBezTo>
                                  <a:pt x="1143" y="67704"/>
                                  <a:pt x="1651" y="66967"/>
                                  <a:pt x="2159" y="66243"/>
                                </a:cubicBezTo>
                                <a:cubicBezTo>
                                  <a:pt x="2667" y="65519"/>
                                  <a:pt x="3301" y="64732"/>
                                  <a:pt x="4064" y="63868"/>
                                </a:cubicBezTo>
                                <a:lnTo>
                                  <a:pt x="17907" y="49047"/>
                                </a:lnTo>
                                <a:cubicBezTo>
                                  <a:pt x="20701" y="46164"/>
                                  <a:pt x="22987" y="43535"/>
                                  <a:pt x="24638" y="41173"/>
                                </a:cubicBezTo>
                                <a:cubicBezTo>
                                  <a:pt x="26289" y="38798"/>
                                  <a:pt x="27686" y="36639"/>
                                  <a:pt x="28575" y="34684"/>
                                </a:cubicBezTo>
                                <a:cubicBezTo>
                                  <a:pt x="29464" y="32728"/>
                                  <a:pt x="30226" y="30924"/>
                                  <a:pt x="30480" y="29286"/>
                                </a:cubicBezTo>
                                <a:cubicBezTo>
                                  <a:pt x="30861" y="27635"/>
                                  <a:pt x="30988" y="26073"/>
                                  <a:pt x="30988" y="24587"/>
                                </a:cubicBezTo>
                                <a:cubicBezTo>
                                  <a:pt x="30988" y="23228"/>
                                  <a:pt x="30861" y="21946"/>
                                  <a:pt x="30352" y="20726"/>
                                </a:cubicBezTo>
                                <a:cubicBezTo>
                                  <a:pt x="29972" y="19507"/>
                                  <a:pt x="29337" y="18453"/>
                                  <a:pt x="28448" y="17538"/>
                                </a:cubicBezTo>
                                <a:cubicBezTo>
                                  <a:pt x="27686" y="16637"/>
                                  <a:pt x="26543" y="15926"/>
                                  <a:pt x="25273" y="15418"/>
                                </a:cubicBezTo>
                                <a:cubicBezTo>
                                  <a:pt x="24002" y="14897"/>
                                  <a:pt x="22478" y="14643"/>
                                  <a:pt x="20827" y="14643"/>
                                </a:cubicBezTo>
                                <a:cubicBezTo>
                                  <a:pt x="18414" y="14643"/>
                                  <a:pt x="16256" y="14948"/>
                                  <a:pt x="14351" y="15570"/>
                                </a:cubicBezTo>
                                <a:cubicBezTo>
                                  <a:pt x="12446" y="16180"/>
                                  <a:pt x="10795" y="16878"/>
                                  <a:pt x="9398" y="17640"/>
                                </a:cubicBezTo>
                                <a:cubicBezTo>
                                  <a:pt x="8001" y="18402"/>
                                  <a:pt x="6731" y="19101"/>
                                  <a:pt x="5842" y="19736"/>
                                </a:cubicBezTo>
                                <a:cubicBezTo>
                                  <a:pt x="4952" y="20370"/>
                                  <a:pt x="4190" y="20688"/>
                                  <a:pt x="3683" y="20688"/>
                                </a:cubicBezTo>
                                <a:cubicBezTo>
                                  <a:pt x="3301" y="20688"/>
                                  <a:pt x="2921" y="20574"/>
                                  <a:pt x="2667" y="20320"/>
                                </a:cubicBezTo>
                                <a:cubicBezTo>
                                  <a:pt x="2413" y="20079"/>
                                  <a:pt x="2159" y="19659"/>
                                  <a:pt x="2032" y="19088"/>
                                </a:cubicBezTo>
                                <a:cubicBezTo>
                                  <a:pt x="1905" y="18516"/>
                                  <a:pt x="1777" y="17742"/>
                                  <a:pt x="1651" y="16776"/>
                                </a:cubicBezTo>
                                <a:cubicBezTo>
                                  <a:pt x="1524" y="15799"/>
                                  <a:pt x="1397" y="14618"/>
                                  <a:pt x="1397" y="13221"/>
                                </a:cubicBezTo>
                                <a:cubicBezTo>
                                  <a:pt x="1397" y="12268"/>
                                  <a:pt x="1524" y="11481"/>
                                  <a:pt x="1524" y="10845"/>
                                </a:cubicBezTo>
                                <a:cubicBezTo>
                                  <a:pt x="1651" y="10211"/>
                                  <a:pt x="1651" y="9652"/>
                                  <a:pt x="1777" y="9182"/>
                                </a:cubicBezTo>
                                <a:cubicBezTo>
                                  <a:pt x="1905" y="8699"/>
                                  <a:pt x="2159" y="8293"/>
                                  <a:pt x="2286" y="7938"/>
                                </a:cubicBezTo>
                                <a:cubicBezTo>
                                  <a:pt x="2539" y="7594"/>
                                  <a:pt x="2921" y="7163"/>
                                  <a:pt x="3428" y="6680"/>
                                </a:cubicBezTo>
                                <a:cubicBezTo>
                                  <a:pt x="3937" y="6185"/>
                                  <a:pt x="4826" y="5550"/>
                                  <a:pt x="6223" y="4788"/>
                                </a:cubicBezTo>
                                <a:cubicBezTo>
                                  <a:pt x="7620" y="4026"/>
                                  <a:pt x="9271" y="3289"/>
                                  <a:pt x="11302" y="2565"/>
                                </a:cubicBezTo>
                                <a:cubicBezTo>
                                  <a:pt x="13335" y="1841"/>
                                  <a:pt x="15621" y="1244"/>
                                  <a:pt x="18034" y="749"/>
                                </a:cubicBezTo>
                                <a:cubicBezTo>
                                  <a:pt x="20447" y="254"/>
                                  <a:pt x="22987" y="0"/>
                                  <a:pt x="256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8" name="Shape 4038"/>
                        <wps:cNvSpPr/>
                        <wps:spPr>
                          <a:xfrm>
                            <a:off x="70993" y="5525"/>
                            <a:ext cx="53594" cy="81343"/>
                          </a:xfrm>
                          <a:custGeom>
                            <a:avLst/>
                            <a:gdLst/>
                            <a:ahLst/>
                            <a:cxnLst/>
                            <a:rect l="0" t="0" r="0" b="0"/>
                            <a:pathLst>
                              <a:path w="53594" h="81343">
                                <a:moveTo>
                                  <a:pt x="25653" y="0"/>
                                </a:moveTo>
                                <a:cubicBezTo>
                                  <a:pt x="29718" y="0"/>
                                  <a:pt x="33401" y="533"/>
                                  <a:pt x="36449" y="1575"/>
                                </a:cubicBezTo>
                                <a:cubicBezTo>
                                  <a:pt x="39624" y="2629"/>
                                  <a:pt x="42164" y="4089"/>
                                  <a:pt x="44323" y="5969"/>
                                </a:cubicBezTo>
                                <a:cubicBezTo>
                                  <a:pt x="46355" y="7836"/>
                                  <a:pt x="47878" y="10058"/>
                                  <a:pt x="48895" y="12636"/>
                                </a:cubicBezTo>
                                <a:cubicBezTo>
                                  <a:pt x="49911" y="15202"/>
                                  <a:pt x="50419" y="17983"/>
                                  <a:pt x="50419" y="20942"/>
                                </a:cubicBezTo>
                                <a:cubicBezTo>
                                  <a:pt x="50419" y="23533"/>
                                  <a:pt x="50164" y="26086"/>
                                  <a:pt x="49657" y="28600"/>
                                </a:cubicBezTo>
                                <a:cubicBezTo>
                                  <a:pt x="49149" y="31115"/>
                                  <a:pt x="48133" y="33820"/>
                                  <a:pt x="46609" y="36728"/>
                                </a:cubicBezTo>
                                <a:cubicBezTo>
                                  <a:pt x="44958" y="39624"/>
                                  <a:pt x="42799" y="42837"/>
                                  <a:pt x="39877" y="46355"/>
                                </a:cubicBezTo>
                                <a:cubicBezTo>
                                  <a:pt x="37084" y="49873"/>
                                  <a:pt x="33274" y="53962"/>
                                  <a:pt x="28575" y="58623"/>
                                </a:cubicBezTo>
                                <a:lnTo>
                                  <a:pt x="19303" y="68186"/>
                                </a:lnTo>
                                <a:lnTo>
                                  <a:pt x="50800" y="68186"/>
                                </a:lnTo>
                                <a:cubicBezTo>
                                  <a:pt x="51181" y="68186"/>
                                  <a:pt x="51562" y="68313"/>
                                  <a:pt x="51943" y="68567"/>
                                </a:cubicBezTo>
                                <a:cubicBezTo>
                                  <a:pt x="52324" y="68809"/>
                                  <a:pt x="52577" y="69190"/>
                                  <a:pt x="52832" y="69710"/>
                                </a:cubicBezTo>
                                <a:cubicBezTo>
                                  <a:pt x="53086" y="70218"/>
                                  <a:pt x="53339" y="70904"/>
                                  <a:pt x="53339" y="71742"/>
                                </a:cubicBezTo>
                                <a:cubicBezTo>
                                  <a:pt x="53467" y="72580"/>
                                  <a:pt x="53594" y="73583"/>
                                  <a:pt x="53594" y="74739"/>
                                </a:cubicBezTo>
                                <a:cubicBezTo>
                                  <a:pt x="53594" y="75933"/>
                                  <a:pt x="53594" y="76949"/>
                                  <a:pt x="53467" y="77800"/>
                                </a:cubicBezTo>
                                <a:cubicBezTo>
                                  <a:pt x="53339" y="78638"/>
                                  <a:pt x="53213" y="79324"/>
                                  <a:pt x="52959" y="79870"/>
                                </a:cubicBezTo>
                                <a:cubicBezTo>
                                  <a:pt x="52705" y="80404"/>
                                  <a:pt x="52451" y="80785"/>
                                  <a:pt x="52197" y="81013"/>
                                </a:cubicBezTo>
                                <a:cubicBezTo>
                                  <a:pt x="51815" y="81229"/>
                                  <a:pt x="51435" y="81343"/>
                                  <a:pt x="51053" y="81343"/>
                                </a:cubicBezTo>
                                <a:lnTo>
                                  <a:pt x="5080" y="81343"/>
                                </a:lnTo>
                                <a:cubicBezTo>
                                  <a:pt x="4190" y="81343"/>
                                  <a:pt x="3428" y="81267"/>
                                  <a:pt x="2794" y="81102"/>
                                </a:cubicBezTo>
                                <a:cubicBezTo>
                                  <a:pt x="2159" y="80937"/>
                                  <a:pt x="1524" y="80620"/>
                                  <a:pt x="1143" y="80137"/>
                                </a:cubicBezTo>
                                <a:cubicBezTo>
                                  <a:pt x="762" y="79667"/>
                                  <a:pt x="381" y="78981"/>
                                  <a:pt x="253" y="78079"/>
                                </a:cubicBezTo>
                                <a:cubicBezTo>
                                  <a:pt x="126" y="77165"/>
                                  <a:pt x="0" y="75997"/>
                                  <a:pt x="0" y="74549"/>
                                </a:cubicBezTo>
                                <a:cubicBezTo>
                                  <a:pt x="0" y="73190"/>
                                  <a:pt x="0" y="72034"/>
                                  <a:pt x="126" y="71069"/>
                                </a:cubicBezTo>
                                <a:cubicBezTo>
                                  <a:pt x="253" y="70091"/>
                                  <a:pt x="508" y="69228"/>
                                  <a:pt x="889" y="68466"/>
                                </a:cubicBezTo>
                                <a:cubicBezTo>
                                  <a:pt x="1143" y="67704"/>
                                  <a:pt x="1651" y="66967"/>
                                  <a:pt x="2159" y="66243"/>
                                </a:cubicBezTo>
                                <a:cubicBezTo>
                                  <a:pt x="2667" y="65519"/>
                                  <a:pt x="3301" y="64732"/>
                                  <a:pt x="4064" y="63868"/>
                                </a:cubicBezTo>
                                <a:lnTo>
                                  <a:pt x="17907" y="49047"/>
                                </a:lnTo>
                                <a:cubicBezTo>
                                  <a:pt x="20701" y="46164"/>
                                  <a:pt x="22987" y="43535"/>
                                  <a:pt x="24638" y="41173"/>
                                </a:cubicBezTo>
                                <a:cubicBezTo>
                                  <a:pt x="26289" y="38798"/>
                                  <a:pt x="27686" y="36639"/>
                                  <a:pt x="28575" y="34684"/>
                                </a:cubicBezTo>
                                <a:cubicBezTo>
                                  <a:pt x="29464" y="32728"/>
                                  <a:pt x="30226" y="30924"/>
                                  <a:pt x="30480" y="29286"/>
                                </a:cubicBezTo>
                                <a:cubicBezTo>
                                  <a:pt x="30861" y="27635"/>
                                  <a:pt x="30988" y="26073"/>
                                  <a:pt x="30988" y="24587"/>
                                </a:cubicBezTo>
                                <a:cubicBezTo>
                                  <a:pt x="30988" y="23228"/>
                                  <a:pt x="30861" y="21946"/>
                                  <a:pt x="30352" y="20726"/>
                                </a:cubicBezTo>
                                <a:cubicBezTo>
                                  <a:pt x="29972" y="19507"/>
                                  <a:pt x="29337" y="18453"/>
                                  <a:pt x="28448" y="17538"/>
                                </a:cubicBezTo>
                                <a:cubicBezTo>
                                  <a:pt x="27686" y="16637"/>
                                  <a:pt x="26543" y="15926"/>
                                  <a:pt x="25273" y="15418"/>
                                </a:cubicBezTo>
                                <a:cubicBezTo>
                                  <a:pt x="24002" y="14897"/>
                                  <a:pt x="22478" y="14643"/>
                                  <a:pt x="20827" y="14643"/>
                                </a:cubicBezTo>
                                <a:cubicBezTo>
                                  <a:pt x="18414" y="14643"/>
                                  <a:pt x="16256" y="14948"/>
                                  <a:pt x="14351" y="15570"/>
                                </a:cubicBezTo>
                                <a:cubicBezTo>
                                  <a:pt x="12446" y="16180"/>
                                  <a:pt x="10795" y="16878"/>
                                  <a:pt x="9398" y="17640"/>
                                </a:cubicBezTo>
                                <a:cubicBezTo>
                                  <a:pt x="8001" y="18402"/>
                                  <a:pt x="6731" y="19101"/>
                                  <a:pt x="5842" y="19736"/>
                                </a:cubicBezTo>
                                <a:cubicBezTo>
                                  <a:pt x="4952" y="20370"/>
                                  <a:pt x="4190" y="20688"/>
                                  <a:pt x="3683" y="20688"/>
                                </a:cubicBezTo>
                                <a:cubicBezTo>
                                  <a:pt x="3301" y="20688"/>
                                  <a:pt x="2921" y="20574"/>
                                  <a:pt x="2667" y="20320"/>
                                </a:cubicBezTo>
                                <a:cubicBezTo>
                                  <a:pt x="2413" y="20079"/>
                                  <a:pt x="2159" y="19659"/>
                                  <a:pt x="2032" y="19088"/>
                                </a:cubicBezTo>
                                <a:cubicBezTo>
                                  <a:pt x="1905" y="18516"/>
                                  <a:pt x="1777" y="17742"/>
                                  <a:pt x="1651" y="16776"/>
                                </a:cubicBezTo>
                                <a:cubicBezTo>
                                  <a:pt x="1524" y="15799"/>
                                  <a:pt x="1397" y="14618"/>
                                  <a:pt x="1397" y="13221"/>
                                </a:cubicBezTo>
                                <a:cubicBezTo>
                                  <a:pt x="1397" y="12268"/>
                                  <a:pt x="1524" y="11481"/>
                                  <a:pt x="1524" y="10845"/>
                                </a:cubicBezTo>
                                <a:cubicBezTo>
                                  <a:pt x="1651" y="10211"/>
                                  <a:pt x="1651" y="9652"/>
                                  <a:pt x="1777" y="9182"/>
                                </a:cubicBezTo>
                                <a:cubicBezTo>
                                  <a:pt x="1905" y="8699"/>
                                  <a:pt x="2159" y="8293"/>
                                  <a:pt x="2286" y="7938"/>
                                </a:cubicBezTo>
                                <a:cubicBezTo>
                                  <a:pt x="2539" y="7594"/>
                                  <a:pt x="2921" y="7163"/>
                                  <a:pt x="3428" y="6680"/>
                                </a:cubicBezTo>
                                <a:cubicBezTo>
                                  <a:pt x="3937" y="6185"/>
                                  <a:pt x="4826" y="5550"/>
                                  <a:pt x="6223" y="4788"/>
                                </a:cubicBezTo>
                                <a:cubicBezTo>
                                  <a:pt x="7620" y="4026"/>
                                  <a:pt x="9271" y="3289"/>
                                  <a:pt x="11302" y="2565"/>
                                </a:cubicBezTo>
                                <a:cubicBezTo>
                                  <a:pt x="13335" y="1841"/>
                                  <a:pt x="15621" y="1244"/>
                                  <a:pt x="18034" y="749"/>
                                </a:cubicBezTo>
                                <a:cubicBezTo>
                                  <a:pt x="20447" y="254"/>
                                  <a:pt x="22987" y="0"/>
                                  <a:pt x="25653"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4041" name="Picture 4041"/>
                          <pic:cNvPicPr/>
                        </pic:nvPicPr>
                        <pic:blipFill>
                          <a:blip r:embed="rId136"/>
                          <a:stretch>
                            <a:fillRect/>
                          </a:stretch>
                        </pic:blipFill>
                        <pic:spPr>
                          <a:xfrm>
                            <a:off x="0" y="0"/>
                            <a:ext cx="129540" cy="92964"/>
                          </a:xfrm>
                          <a:prstGeom prst="rect">
                            <a:avLst/>
                          </a:prstGeom>
                        </pic:spPr>
                      </pic:pic>
                    </wpg:wgp>
                  </a:graphicData>
                </a:graphic>
              </wp:anchor>
            </w:drawing>
          </mc:Choice>
          <mc:Fallback xmlns:a="http://schemas.openxmlformats.org/drawingml/2006/main">
            <w:pict>
              <v:group id="Group 49762" style="width:10.2pt;height:7.32001pt;position:absolute;mso-position-horizontal-relative:page;mso-position-horizontal:absolute;margin-left:546.12pt;mso-position-vertical-relative:page;margin-top:389.16pt;" coordsize="1295,929">
                <v:shape id="Shape 4036" style="position:absolute;width:535;height:813;left:709;top:55;" coordsize="53594,81343" path="m25653,0c29718,0,33401,533,36449,1575c39624,2629,42164,4089,44323,5969c46355,7836,47878,10058,48895,12636c49911,15202,50419,17983,50419,20942c50419,23533,50164,26086,49657,28600c49149,31115,48133,33820,46609,36728c44958,39624,42799,42837,39877,46355c37084,49873,33274,53962,28575,58623l19303,68186l50800,68186c51181,68186,51562,68313,51943,68567c52324,68809,52577,69190,52832,69710c53086,70218,53339,70904,53339,71742c53467,72580,53594,73583,53594,74739c53594,75933,53594,76949,53467,77800c53339,78638,53213,79324,52959,79870c52705,80404,52451,80785,52197,81013c51815,81229,51435,81343,51053,81343l5080,81343c4190,81343,3428,81267,2794,81102c2159,80937,1524,80620,1143,80137c762,79667,381,78981,253,78079c126,77165,0,75997,0,74549c0,73190,0,72034,126,71069c253,70091,508,69228,889,68466c1143,67704,1651,66967,2159,66243c2667,65519,3301,64732,4064,63868l17907,49047c20701,46164,22987,43535,24638,41173c26289,38798,27686,36639,28575,34684c29464,32728,30226,30924,30480,29286c30861,27635,30988,26073,30988,24587c30988,23228,30861,21946,30352,20726c29972,19507,29337,18453,28448,17538c27686,16637,26543,15926,25273,15418c24002,14897,22478,14643,20827,14643c18414,14643,16256,14948,14351,15570c12446,16180,10795,16878,9398,17640c8001,18402,6731,19101,5842,19736c4952,20370,4190,20688,3683,20688c3301,20688,2921,20574,2667,20320c2413,20079,2159,19659,2032,19088c1905,18516,1777,17742,1651,16776c1524,15799,1397,14618,1397,13221c1397,12268,1524,11481,1524,10845c1651,10211,1651,9652,1777,9182c1905,8699,2159,8293,2286,7938c2539,7594,2921,7163,3428,6680c3937,6185,4826,5550,6223,4788c7620,4026,9271,3289,11302,2565c13335,1841,15621,1244,18034,749c20447,254,22987,0,25653,0x">
                  <v:stroke weight="0pt" endcap="flat" joinstyle="miter" miterlimit="10" on="false" color="#000000" opacity="0"/>
                  <v:fill on="true" color="#000000"/>
                </v:shape>
                <v:shape id="Shape 4038" style="position:absolute;width:535;height:813;left:709;top:55;" coordsize="53594,81343" path="m25653,0c29718,0,33401,533,36449,1575c39624,2629,42164,4089,44323,5969c46355,7836,47878,10058,48895,12636c49911,15202,50419,17983,50419,20942c50419,23533,50164,26086,49657,28600c49149,31115,48133,33820,46609,36728c44958,39624,42799,42837,39877,46355c37084,49873,33274,53962,28575,58623l19303,68186l50800,68186c51181,68186,51562,68313,51943,68567c52324,68809,52577,69190,52832,69710c53086,70218,53339,70904,53339,71742c53467,72580,53594,73583,53594,74739c53594,75933,53594,76949,53467,77800c53339,78638,53213,79324,52959,79870c52705,80404,52451,80785,52197,81013c51815,81229,51435,81343,51053,81343l5080,81343c4190,81343,3428,81267,2794,81102c2159,80937,1524,80620,1143,80137c762,79667,381,78981,253,78079c126,77165,0,75997,0,74549c0,73190,0,72034,126,71069c253,70091,508,69228,889,68466c1143,67704,1651,66967,2159,66243c2667,65519,3301,64732,4064,63868l17907,49047c20701,46164,22987,43535,24638,41173c26289,38798,27686,36639,28575,34684c29464,32728,30226,30924,30480,29286c30861,27635,30988,26073,30988,24587c30988,23228,30861,21946,30352,20726c29972,19507,29337,18453,28448,17538c27686,16637,26543,15926,25273,15418c24002,14897,22478,14643,20827,14643c18414,14643,16256,14948,14351,15570c12446,16180,10795,16878,9398,17640c8001,18402,6731,19101,5842,19736c4952,20370,4190,20688,3683,20688c3301,20688,2921,20574,2667,20320c2413,20079,2159,19659,2032,19088c1905,18516,1777,17742,1651,16776c1524,15799,1397,14618,1397,13221c1397,12268,1524,11481,1524,10845c1651,10211,1651,9652,1777,9182c1905,8699,2159,8293,2286,7938c2539,7594,2921,7163,3428,6680c3937,6185,4826,5550,6223,4788c7620,4026,9271,3289,11302,2565c13335,1841,15621,1244,18034,749c20447,254,22987,0,25653,0x">
                  <v:stroke weight="0.75pt" endcap="flat" joinstyle="round" on="true" color="#000000" opacity="0.498039"/>
                  <v:fill on="false" color="#000000" opacity="0"/>
                </v:shape>
                <v:shape id="Picture 4041" style="position:absolute;width:1295;height:929;left:0;top:0;" filled="f">
                  <v:imagedata r:id="rId137"/>
                </v:shape>
                <w10:wrap type="topAndBottom"/>
              </v:group>
            </w:pict>
          </mc:Fallback>
        </mc:AlternateContent>
      </w:r>
      <w:r>
        <w:rPr>
          <w:noProof/>
        </w:rPr>
        <mc:AlternateContent>
          <mc:Choice Requires="wpg">
            <w:drawing>
              <wp:anchor distT="0" distB="0" distL="114300" distR="114300" simplePos="0" relativeHeight="251709440" behindDoc="0" locked="0" layoutInCell="1" allowOverlap="1">
                <wp:simplePos x="0" y="0"/>
                <wp:positionH relativeFrom="page">
                  <wp:posOffset>264086</wp:posOffset>
                </wp:positionH>
                <wp:positionV relativeFrom="page">
                  <wp:posOffset>268358</wp:posOffset>
                </wp:positionV>
                <wp:extent cx="148977" cy="4746822"/>
                <wp:effectExtent l="0" t="0" r="0" b="0"/>
                <wp:wrapSquare wrapText="bothSides"/>
                <wp:docPr id="49763" name="Group 49763"/>
                <wp:cNvGraphicFramePr/>
                <a:graphic xmlns:a="http://schemas.openxmlformats.org/drawingml/2006/main">
                  <a:graphicData uri="http://schemas.microsoft.com/office/word/2010/wordprocessingGroup">
                    <wpg:wgp>
                      <wpg:cNvGrpSpPr/>
                      <wpg:grpSpPr>
                        <a:xfrm>
                          <a:off x="0" y="0"/>
                          <a:ext cx="148977" cy="4746822"/>
                          <a:chOff x="0" y="0"/>
                          <a:chExt cx="148977" cy="4746822"/>
                        </a:xfrm>
                      </wpg:grpSpPr>
                      <wps:wsp>
                        <wps:cNvPr id="4045" name="Rectangle 4045"/>
                        <wps:cNvSpPr/>
                        <wps:spPr>
                          <a:xfrm rot="-5399999">
                            <a:off x="-3024137" y="1524544"/>
                            <a:ext cx="6246416" cy="198139"/>
                          </a:xfrm>
                          <a:prstGeom prst="rect">
                            <a:avLst/>
                          </a:prstGeom>
                          <a:ln>
                            <a:noFill/>
                          </a:ln>
                        </wps:spPr>
                        <wps:txbx>
                          <w:txbxContent>
                            <w:p w:rsidR="00F00AE7" w:rsidRDefault="00C67C19">
                              <w:r>
                                <w:rPr>
                                  <w:rFonts w:ascii="Arial" w:eastAsia="Arial" w:hAnsi="Arial" w:cs="Arial"/>
                                  <w:b/>
                                  <w:color w:val="FFFFFF"/>
                                  <w:sz w:val="25"/>
                                  <w:shd w:val="clear" w:color="auto" w:fill="FF3300"/>
                                </w:rPr>
                                <w:t>An Introduction to Courses in Languages, Literature &amp; Culture</w:t>
                              </w:r>
                            </w:p>
                          </w:txbxContent>
                        </wps:txbx>
                        <wps:bodyPr horzOverflow="overflow" vert="horz" lIns="0" tIns="0" rIns="0" bIns="0" rtlCol="0">
                          <a:noAutofit/>
                        </wps:bodyPr>
                      </wps:wsp>
                      <wps:wsp>
                        <wps:cNvPr id="4046" name="Rectangle 4046"/>
                        <wps:cNvSpPr/>
                        <wps:spPr>
                          <a:xfrm rot="-5399999">
                            <a:off x="69769" y="-84308"/>
                            <a:ext cx="58602" cy="198139"/>
                          </a:xfrm>
                          <a:prstGeom prst="rect">
                            <a:avLst/>
                          </a:prstGeom>
                          <a:ln>
                            <a:noFill/>
                          </a:ln>
                        </wps:spPr>
                        <wps:txbx>
                          <w:txbxContent>
                            <w:p w:rsidR="00F00AE7" w:rsidRDefault="00C67C19">
                              <w:r>
                                <w:rPr>
                                  <w:rFonts w:ascii="Arial" w:eastAsia="Arial" w:hAnsi="Arial" w:cs="Arial"/>
                                  <w:b/>
                                  <w:color w:val="FFFFFF"/>
                                  <w:sz w:val="25"/>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9763" style="width:11.7305pt;height:373.765pt;position:absolute;mso-position-horizontal-relative:page;mso-position-horizontal:absolute;margin-left:20.7942pt;mso-position-vertical-relative:page;margin-top:21.1305pt;" coordsize="1489,47468">
                <v:rect id="Rectangle 4045" style="position:absolute;width:62464;height:1981;left:-30241;top:15245;rotation:270;" filled="f" stroked="f">
                  <v:textbox inset="0,0,0,0" style="layout-flow:vertical;mso-layout-flow-alt:bottom-to-top">
                    <w:txbxContent>
                      <w:p>
                        <w:pPr>
                          <w:spacing w:before="0" w:after="160" w:line="259" w:lineRule="auto"/>
                        </w:pPr>
                        <w:r>
                          <w:rPr>
                            <w:rFonts w:cs="Arial" w:hAnsi="Arial" w:eastAsia="Arial" w:ascii="Arial"/>
                            <w:b w:val="1"/>
                            <w:color w:val="ffffff"/>
                            <w:sz w:val="25"/>
                            <w:shd w:val="clear" w:color="auto" w:fill="ff3300"/>
                          </w:rPr>
                          <w:t xml:space="preserve">An Introduction to Courses in Languages, Literature &amp; Culture</w:t>
                        </w:r>
                      </w:p>
                    </w:txbxContent>
                  </v:textbox>
                </v:rect>
                <v:rect id="Rectangle 4046" style="position:absolute;width:586;height:1981;left:697;top:-843;rotation:270;" filled="f" stroked="f">
                  <v:textbox inset="0,0,0,0" style="layout-flow:vertical;mso-layout-flow-alt:bottom-to-top">
                    <w:txbxContent>
                      <w:p>
                        <w:pPr>
                          <w:spacing w:before="0" w:after="160" w:line="259" w:lineRule="auto"/>
                        </w:pPr>
                        <w:r>
                          <w:rPr>
                            <w:rFonts w:cs="Arial" w:hAnsi="Arial" w:eastAsia="Arial" w:ascii="Arial"/>
                            <w:b w:val="1"/>
                            <w:color w:val="ffffff"/>
                            <w:sz w:val="25"/>
                          </w:rPr>
                          <w:t xml:space="preserve"> </w:t>
                        </w:r>
                      </w:p>
                    </w:txbxContent>
                  </v:textbox>
                </v:rect>
                <w10:wrap type="square"/>
              </v:group>
            </w:pict>
          </mc:Fallback>
        </mc:AlternateContent>
      </w:r>
      <w:r>
        <w:rPr>
          <w:rFonts w:ascii="Arial" w:eastAsia="Arial" w:hAnsi="Arial" w:cs="Arial"/>
          <w:sz w:val="18"/>
        </w:rPr>
        <w:t>You will develop the four skill areas of listening, speaking, reading and writing and you will be assessed in each of the four skills.   You will study in depth a wide range of topical issues which are firmly rooted in the culture of the target language co</w:t>
      </w:r>
      <w:r>
        <w:rPr>
          <w:rFonts w:ascii="Arial" w:eastAsia="Arial" w:hAnsi="Arial" w:cs="Arial"/>
          <w:sz w:val="18"/>
        </w:rPr>
        <w:t>untry: family life and relationships, marriage, intergenerational issues, peers and influences, television, media, cinema, music, fashion trends, sport and exercise including extreme sports, leisure activities, health, stress, holidays, tourism, festivals,</w:t>
      </w:r>
      <w:r>
        <w:rPr>
          <w:rFonts w:ascii="Arial" w:eastAsia="Arial" w:hAnsi="Arial" w:cs="Arial"/>
          <w:sz w:val="18"/>
        </w:rPr>
        <w:t xml:space="preserve"> career planning,        education, citizenship, environment, law and order, technological advances, and other social issues such as wealth and poverty, conflict, immigration, integration and racism.   You will also study literature and/or film. </w:t>
      </w:r>
    </w:p>
    <w:p w:rsidR="00F00AE7" w:rsidRDefault="00C67C19">
      <w:pPr>
        <w:spacing w:after="0"/>
        <w:ind w:left="149"/>
      </w:pPr>
      <w:r>
        <w:rPr>
          <w:rFonts w:ascii="Arial" w:eastAsia="Arial" w:hAnsi="Arial" w:cs="Arial"/>
          <w:b/>
          <w:sz w:val="18"/>
        </w:rPr>
        <w:t xml:space="preserve">  </w:t>
      </w:r>
    </w:p>
    <w:p w:rsidR="00F00AE7" w:rsidRDefault="00C67C19">
      <w:pPr>
        <w:spacing w:after="4" w:line="256" w:lineRule="auto"/>
        <w:ind w:left="144" w:hanging="10"/>
      </w:pPr>
      <w:r>
        <w:rPr>
          <w:rFonts w:ascii="Arial" w:eastAsia="Arial" w:hAnsi="Arial" w:cs="Arial"/>
          <w:b/>
          <w:sz w:val="18"/>
        </w:rPr>
        <w:t>How wi</w:t>
      </w:r>
      <w:r>
        <w:rPr>
          <w:rFonts w:ascii="Arial" w:eastAsia="Arial" w:hAnsi="Arial" w:cs="Arial"/>
          <w:b/>
          <w:sz w:val="18"/>
        </w:rPr>
        <w:t xml:space="preserve">ll I be assessed? </w:t>
      </w:r>
    </w:p>
    <w:p w:rsidR="00F00AE7" w:rsidRDefault="00C67C19">
      <w:pPr>
        <w:spacing w:after="5" w:line="253" w:lineRule="auto"/>
        <w:ind w:left="134" w:firstLine="7"/>
        <w:jc w:val="both"/>
      </w:pPr>
      <w:r>
        <w:rPr>
          <w:rFonts w:ascii="Arial" w:eastAsia="Arial" w:hAnsi="Arial" w:cs="Arial"/>
          <w:sz w:val="18"/>
        </w:rPr>
        <w:t xml:space="preserve">Examinations can be taken in June of AS and June of A2.   </w:t>
      </w:r>
    </w:p>
    <w:p w:rsidR="00F00AE7" w:rsidRDefault="00C67C19">
      <w:pPr>
        <w:spacing w:after="5" w:line="253" w:lineRule="auto"/>
        <w:ind w:left="134" w:firstLine="7"/>
        <w:jc w:val="both"/>
      </w:pPr>
      <w:r>
        <w:rPr>
          <w:rFonts w:ascii="Arial" w:eastAsia="Arial" w:hAnsi="Arial" w:cs="Arial"/>
          <w:sz w:val="18"/>
        </w:rPr>
        <w:t xml:space="preserve">You are examined in each skill - aural, oral, reading and writing.  </w:t>
      </w:r>
    </w:p>
    <w:p w:rsidR="00F00AE7" w:rsidRDefault="00C67C19">
      <w:pPr>
        <w:spacing w:after="5" w:line="253" w:lineRule="auto"/>
        <w:ind w:left="134" w:firstLine="7"/>
        <w:jc w:val="both"/>
      </w:pPr>
      <w:r>
        <w:rPr>
          <w:rFonts w:ascii="Arial" w:eastAsia="Arial" w:hAnsi="Arial" w:cs="Arial"/>
          <w:sz w:val="18"/>
        </w:rPr>
        <w:t>Currently you will have an opportunity to re-sit your AS at least once and count the better result towards yo</w:t>
      </w:r>
      <w:r>
        <w:rPr>
          <w:rFonts w:ascii="Arial" w:eastAsia="Arial" w:hAnsi="Arial" w:cs="Arial"/>
          <w:sz w:val="18"/>
        </w:rPr>
        <w:t>ur end qualification</w:t>
      </w:r>
      <w:r>
        <w:rPr>
          <w:rFonts w:ascii="Arial" w:eastAsia="Arial" w:hAnsi="Arial" w:cs="Arial"/>
          <w:b/>
          <w:sz w:val="18"/>
        </w:rPr>
        <w:t>.</w:t>
      </w:r>
      <w:r>
        <w:rPr>
          <w:rFonts w:ascii="Arial" w:eastAsia="Arial" w:hAnsi="Arial" w:cs="Arial"/>
          <w:b/>
          <w:color w:val="FF0000"/>
          <w:sz w:val="18"/>
        </w:rPr>
        <w:t xml:space="preserve"> </w:t>
      </w:r>
    </w:p>
    <w:p w:rsidR="00F00AE7" w:rsidRDefault="00C67C19">
      <w:pPr>
        <w:spacing w:after="0"/>
        <w:ind w:left="149"/>
      </w:pPr>
      <w:r>
        <w:rPr>
          <w:rFonts w:ascii="Arial" w:eastAsia="Arial" w:hAnsi="Arial" w:cs="Arial"/>
          <w:b/>
          <w:color w:val="FF0000"/>
          <w:sz w:val="18"/>
        </w:rPr>
        <w:t xml:space="preserve">  </w:t>
      </w:r>
    </w:p>
    <w:p w:rsidR="00F00AE7" w:rsidRDefault="00C67C19">
      <w:pPr>
        <w:spacing w:after="4" w:line="256" w:lineRule="auto"/>
        <w:ind w:left="144" w:hanging="10"/>
      </w:pPr>
      <w:r>
        <w:rPr>
          <w:rFonts w:ascii="Arial" w:eastAsia="Arial" w:hAnsi="Arial" w:cs="Arial"/>
          <w:b/>
          <w:sz w:val="18"/>
        </w:rPr>
        <w:t xml:space="preserve">Progression Routes </w:t>
      </w:r>
    </w:p>
    <w:p w:rsidR="00F00AE7" w:rsidRDefault="00C67C19">
      <w:pPr>
        <w:spacing w:after="5" w:line="253" w:lineRule="auto"/>
        <w:ind w:left="134" w:firstLine="7"/>
        <w:jc w:val="both"/>
      </w:pPr>
      <w:r>
        <w:rPr>
          <w:rFonts w:ascii="Arial" w:eastAsia="Arial" w:hAnsi="Arial" w:cs="Arial"/>
          <w:sz w:val="18"/>
        </w:rPr>
        <w:t xml:space="preserve">Competence in a language is becoming increasingly important for all citizens of Europe.   </w:t>
      </w:r>
    </w:p>
    <w:p w:rsidR="00F00AE7" w:rsidRDefault="00C67C19">
      <w:pPr>
        <w:spacing w:after="5" w:line="253" w:lineRule="auto"/>
        <w:ind w:left="134" w:firstLine="7"/>
        <w:jc w:val="both"/>
      </w:pPr>
      <w:r>
        <w:rPr>
          <w:rFonts w:ascii="Arial" w:eastAsia="Arial" w:hAnsi="Arial" w:cs="Arial"/>
          <w:sz w:val="18"/>
        </w:rPr>
        <w:t>An A-Level in a language will be particularly useful for students who wish to follow a career in Commerce, Education (p</w:t>
      </w:r>
      <w:r>
        <w:rPr>
          <w:rFonts w:ascii="Arial" w:eastAsia="Arial" w:hAnsi="Arial" w:cs="Arial"/>
          <w:sz w:val="18"/>
        </w:rPr>
        <w:t xml:space="preserve">rimary and secondary), Industry, Journalism, Technology, Hospitality and Tourism.   </w:t>
      </w:r>
    </w:p>
    <w:p w:rsidR="00F00AE7" w:rsidRDefault="00C67C19">
      <w:pPr>
        <w:spacing w:after="0"/>
        <w:ind w:left="149"/>
      </w:pPr>
      <w:r>
        <w:rPr>
          <w:rFonts w:ascii="Arial" w:eastAsia="Arial" w:hAnsi="Arial" w:cs="Arial"/>
          <w:sz w:val="18"/>
        </w:rPr>
        <w:t xml:space="preserve"> </w:t>
      </w:r>
    </w:p>
    <w:p w:rsidR="00F00AE7" w:rsidRDefault="00C67C19">
      <w:pPr>
        <w:spacing w:after="5" w:line="253" w:lineRule="auto"/>
        <w:ind w:left="134" w:firstLine="7"/>
        <w:jc w:val="both"/>
      </w:pPr>
      <w:r>
        <w:rPr>
          <w:rFonts w:ascii="Arial" w:eastAsia="Arial" w:hAnsi="Arial" w:cs="Arial"/>
          <w:sz w:val="18"/>
        </w:rPr>
        <w:t xml:space="preserve">Successful study at A-Level is also excellent preparation for a wide range of courses in Higher Education. </w:t>
      </w:r>
    </w:p>
    <w:p w:rsidR="00F00AE7" w:rsidRDefault="00C67C19">
      <w:pPr>
        <w:pStyle w:val="Heading4"/>
        <w:ind w:left="-5"/>
      </w:pPr>
      <w:r>
        <w:rPr>
          <w:rFonts w:ascii="Calibri" w:eastAsia="Calibri" w:hAnsi="Calibri" w:cs="Calibri"/>
          <w:b w:val="0"/>
          <w:color w:val="000000"/>
          <w:sz w:val="31"/>
          <w:u w:val="none" w:color="000000"/>
          <w:vertAlign w:val="superscript"/>
        </w:rPr>
        <w:t xml:space="preserve"> </w:t>
      </w:r>
      <w:r>
        <w:t>SUBJECT:  LIFE AND HEALTH SCIENCES</w:t>
      </w:r>
      <w:r>
        <w:rPr>
          <w:u w:val="none" w:color="000000"/>
        </w:rPr>
        <w:t xml:space="preserve">  </w:t>
      </w:r>
    </w:p>
    <w:p w:rsidR="00F00AE7" w:rsidRDefault="00C67C19">
      <w:pPr>
        <w:spacing w:after="29"/>
        <w:ind w:left="149"/>
      </w:pPr>
      <w:r>
        <w:rPr>
          <w:rFonts w:ascii="Arial" w:eastAsia="Arial" w:hAnsi="Arial" w:cs="Arial"/>
          <w:b/>
          <w:color w:val="006666"/>
          <w:sz w:val="14"/>
        </w:rPr>
        <w:t xml:space="preserve"> </w:t>
      </w:r>
    </w:p>
    <w:p w:rsidR="00F00AE7" w:rsidRDefault="00C67C19">
      <w:pPr>
        <w:pStyle w:val="Heading5"/>
        <w:ind w:left="144"/>
      </w:pPr>
      <w:r>
        <w:rPr>
          <w:color w:val="006666"/>
          <w:sz w:val="20"/>
        </w:rPr>
        <w:t>Life and Health Scien</w:t>
      </w:r>
      <w:r>
        <w:rPr>
          <w:color w:val="006666"/>
          <w:sz w:val="20"/>
        </w:rPr>
        <w:t xml:space="preserve">ces is delivered by CCEA Qualification Value: 1 A-Level Course Duration: This is a 2 Year Course Entry Requirements: Double Award Science Grade C*C*, Maths Grade C, English Grade C </w:t>
      </w:r>
    </w:p>
    <w:p w:rsidR="00F00AE7" w:rsidRDefault="00C67C19">
      <w:pPr>
        <w:spacing w:after="0"/>
        <w:ind w:left="149"/>
      </w:pPr>
      <w:r>
        <w:rPr>
          <w:rFonts w:ascii="Arial" w:eastAsia="Arial" w:hAnsi="Arial" w:cs="Arial"/>
          <w:b/>
          <w:color w:val="006666"/>
          <w:sz w:val="20"/>
        </w:rPr>
        <w:t xml:space="preserve"> </w:t>
      </w:r>
    </w:p>
    <w:p w:rsidR="00F00AE7" w:rsidRDefault="00C67C19">
      <w:pPr>
        <w:spacing w:after="0"/>
        <w:ind w:left="144" w:hanging="10"/>
      </w:pPr>
      <w:r>
        <w:rPr>
          <w:rFonts w:ascii="Arial" w:eastAsia="Arial" w:hAnsi="Arial" w:cs="Arial"/>
          <w:b/>
          <w:sz w:val="17"/>
        </w:rPr>
        <w:t xml:space="preserve">About this course </w:t>
      </w:r>
    </w:p>
    <w:p w:rsidR="00F00AE7" w:rsidRDefault="00C67C19">
      <w:pPr>
        <w:spacing w:after="0" w:line="226" w:lineRule="auto"/>
        <w:ind w:left="149" w:right="561"/>
      </w:pPr>
      <w:r>
        <w:rPr>
          <w:rFonts w:ascii="Arial" w:eastAsia="Arial" w:hAnsi="Arial" w:cs="Arial"/>
          <w:sz w:val="17"/>
        </w:rPr>
        <w:t>Life and Health Sciences  are future, high/mega growth areas of the economy - already 25% of Northern Ireland economic output.  The aim of this A-Level is to create a new, innovative, cohesive Science qualification in partnership with Industry to support t</w:t>
      </w:r>
      <w:r>
        <w:rPr>
          <w:rFonts w:ascii="Arial" w:eastAsia="Arial" w:hAnsi="Arial" w:cs="Arial"/>
          <w:sz w:val="17"/>
        </w:rPr>
        <w:t xml:space="preserve">he  future workforce need of the Life and Health Sciences Industries in Northern Ireland. </w:t>
      </w:r>
    </w:p>
    <w:p w:rsidR="00F00AE7" w:rsidRDefault="00C67C19">
      <w:pPr>
        <w:spacing w:after="29"/>
        <w:ind w:left="149"/>
      </w:pPr>
      <w:r>
        <w:rPr>
          <w:rFonts w:ascii="Arial" w:eastAsia="Arial" w:hAnsi="Arial" w:cs="Arial"/>
          <w:b/>
          <w:sz w:val="12"/>
        </w:rPr>
        <w:t xml:space="preserve"> </w:t>
      </w:r>
    </w:p>
    <w:p w:rsidR="00F00AE7" w:rsidRDefault="00C67C19">
      <w:pPr>
        <w:spacing w:after="0"/>
        <w:ind w:left="144" w:hanging="10"/>
      </w:pPr>
      <w:r>
        <w:rPr>
          <w:rFonts w:ascii="Arial" w:eastAsia="Arial" w:hAnsi="Arial" w:cs="Arial"/>
          <w:b/>
          <w:sz w:val="17"/>
        </w:rPr>
        <w:t xml:space="preserve">What will I learn about? </w:t>
      </w:r>
    </w:p>
    <w:p w:rsidR="00F00AE7" w:rsidRDefault="00C67C19">
      <w:pPr>
        <w:spacing w:after="4" w:line="255" w:lineRule="auto"/>
        <w:ind w:left="144" w:right="6" w:hanging="10"/>
        <w:jc w:val="both"/>
      </w:pPr>
      <w:r>
        <w:rPr>
          <w:rFonts w:ascii="Arial" w:eastAsia="Arial" w:hAnsi="Arial" w:cs="Arial"/>
          <w:b/>
          <w:sz w:val="17"/>
        </w:rPr>
        <w:t xml:space="preserve">In Year 13:   </w:t>
      </w:r>
      <w:r>
        <w:rPr>
          <w:rFonts w:ascii="Arial" w:eastAsia="Arial" w:hAnsi="Arial" w:cs="Arial"/>
          <w:sz w:val="17"/>
        </w:rPr>
        <w:t xml:space="preserve">The following Units will be studied for AS: </w:t>
      </w:r>
    </w:p>
    <w:p w:rsidR="00F00AE7" w:rsidRDefault="00C67C19">
      <w:pPr>
        <w:tabs>
          <w:tab w:val="center" w:pos="2237"/>
        </w:tabs>
        <w:spacing w:after="4" w:line="255" w:lineRule="auto"/>
      </w:pPr>
      <w:r>
        <w:rPr>
          <w:rFonts w:ascii="Arial" w:eastAsia="Arial" w:hAnsi="Arial" w:cs="Arial"/>
          <w:b/>
          <w:sz w:val="17"/>
        </w:rPr>
        <w:t>Unit 1:</w:t>
      </w:r>
      <w:r>
        <w:rPr>
          <w:rFonts w:ascii="Arial" w:eastAsia="Arial" w:hAnsi="Arial" w:cs="Arial"/>
          <w:sz w:val="17"/>
        </w:rPr>
        <w:t xml:space="preserve">  </w:t>
      </w:r>
      <w:r>
        <w:rPr>
          <w:rFonts w:ascii="Arial" w:eastAsia="Arial" w:hAnsi="Arial" w:cs="Arial"/>
          <w:sz w:val="17"/>
        </w:rPr>
        <w:tab/>
        <w:t xml:space="preserve">Experimental Techniques </w:t>
      </w:r>
    </w:p>
    <w:p w:rsidR="00F00AE7" w:rsidRDefault="00C67C19">
      <w:pPr>
        <w:spacing w:after="4" w:line="255" w:lineRule="auto"/>
        <w:ind w:left="144" w:right="7407" w:hanging="10"/>
        <w:jc w:val="both"/>
      </w:pPr>
      <w:r>
        <w:rPr>
          <w:rFonts w:ascii="Arial" w:eastAsia="Arial" w:hAnsi="Arial" w:cs="Arial"/>
          <w:b/>
          <w:sz w:val="17"/>
        </w:rPr>
        <w:t>Unit 2:</w:t>
      </w:r>
      <w:r>
        <w:rPr>
          <w:rFonts w:ascii="Arial" w:eastAsia="Arial" w:hAnsi="Arial" w:cs="Arial"/>
          <w:sz w:val="17"/>
        </w:rPr>
        <w:t xml:space="preserve">  </w:t>
      </w:r>
      <w:r>
        <w:rPr>
          <w:rFonts w:ascii="Arial" w:eastAsia="Arial" w:hAnsi="Arial" w:cs="Arial"/>
          <w:sz w:val="17"/>
        </w:rPr>
        <w:tab/>
        <w:t xml:space="preserve">Human Body Systems </w:t>
      </w:r>
      <w:r>
        <w:rPr>
          <w:rFonts w:ascii="Arial" w:eastAsia="Arial" w:hAnsi="Arial" w:cs="Arial"/>
          <w:b/>
          <w:sz w:val="17"/>
        </w:rPr>
        <w:t>Unit 3:</w:t>
      </w:r>
      <w:r>
        <w:rPr>
          <w:rFonts w:ascii="Arial" w:eastAsia="Arial" w:hAnsi="Arial" w:cs="Arial"/>
          <w:sz w:val="17"/>
        </w:rPr>
        <w:t xml:space="preserve">  </w:t>
      </w:r>
      <w:r>
        <w:rPr>
          <w:rFonts w:ascii="Arial" w:eastAsia="Arial" w:hAnsi="Arial" w:cs="Arial"/>
          <w:sz w:val="17"/>
        </w:rPr>
        <w:tab/>
      </w:r>
      <w:r>
        <w:rPr>
          <w:rFonts w:ascii="Arial" w:eastAsia="Arial" w:hAnsi="Arial" w:cs="Arial"/>
          <w:sz w:val="17"/>
        </w:rPr>
        <w:t xml:space="preserve">Industrial Chemistry </w:t>
      </w:r>
    </w:p>
    <w:p w:rsidR="00F00AE7" w:rsidRDefault="00C67C19">
      <w:pPr>
        <w:spacing w:after="26"/>
        <w:ind w:left="149"/>
      </w:pPr>
      <w:r>
        <w:rPr>
          <w:noProof/>
        </w:rPr>
        <mc:AlternateContent>
          <mc:Choice Requires="wpg">
            <w:drawing>
              <wp:anchor distT="0" distB="0" distL="114300" distR="114300" simplePos="0" relativeHeight="251710464" behindDoc="0" locked="0" layoutInCell="1" allowOverlap="1">
                <wp:simplePos x="0" y="0"/>
                <wp:positionH relativeFrom="page">
                  <wp:posOffset>6935724</wp:posOffset>
                </wp:positionH>
                <wp:positionV relativeFrom="page">
                  <wp:posOffset>4942332</wp:posOffset>
                </wp:positionV>
                <wp:extent cx="129540" cy="92964"/>
                <wp:effectExtent l="0" t="0" r="0" b="0"/>
                <wp:wrapTopAndBottom/>
                <wp:docPr id="48419" name="Group 48419"/>
                <wp:cNvGraphicFramePr/>
                <a:graphic xmlns:a="http://schemas.openxmlformats.org/drawingml/2006/main">
                  <a:graphicData uri="http://schemas.microsoft.com/office/word/2010/wordprocessingGroup">
                    <wpg:wgp>
                      <wpg:cNvGrpSpPr/>
                      <wpg:grpSpPr>
                        <a:xfrm>
                          <a:off x="0" y="0"/>
                          <a:ext cx="129540" cy="92964"/>
                          <a:chOff x="0" y="0"/>
                          <a:chExt cx="129540" cy="92964"/>
                        </a:xfrm>
                      </wpg:grpSpPr>
                      <wps:wsp>
                        <wps:cNvPr id="4127" name="Shape 4127"/>
                        <wps:cNvSpPr/>
                        <wps:spPr>
                          <a:xfrm>
                            <a:off x="70739" y="5525"/>
                            <a:ext cx="53467" cy="82766"/>
                          </a:xfrm>
                          <a:custGeom>
                            <a:avLst/>
                            <a:gdLst/>
                            <a:ahLst/>
                            <a:cxnLst/>
                            <a:rect l="0" t="0" r="0" b="0"/>
                            <a:pathLst>
                              <a:path w="53467" h="82766">
                                <a:moveTo>
                                  <a:pt x="25781" y="0"/>
                                </a:moveTo>
                                <a:cubicBezTo>
                                  <a:pt x="29718" y="0"/>
                                  <a:pt x="33147" y="457"/>
                                  <a:pt x="36068" y="1359"/>
                                </a:cubicBezTo>
                                <a:cubicBezTo>
                                  <a:pt x="39116" y="2273"/>
                                  <a:pt x="41529" y="3581"/>
                                  <a:pt x="43561" y="5283"/>
                                </a:cubicBezTo>
                                <a:cubicBezTo>
                                  <a:pt x="45720" y="6998"/>
                                  <a:pt x="47244" y="9093"/>
                                  <a:pt x="48260" y="11582"/>
                                </a:cubicBezTo>
                                <a:cubicBezTo>
                                  <a:pt x="49276" y="14072"/>
                                  <a:pt x="49784" y="16891"/>
                                  <a:pt x="49784" y="20015"/>
                                </a:cubicBezTo>
                                <a:cubicBezTo>
                                  <a:pt x="49784" y="22441"/>
                                  <a:pt x="49530" y="24714"/>
                                  <a:pt x="48895" y="26810"/>
                                </a:cubicBezTo>
                                <a:cubicBezTo>
                                  <a:pt x="48260" y="28905"/>
                                  <a:pt x="47371" y="30785"/>
                                  <a:pt x="46228" y="32436"/>
                                </a:cubicBezTo>
                                <a:cubicBezTo>
                                  <a:pt x="44958" y="34074"/>
                                  <a:pt x="43434" y="35471"/>
                                  <a:pt x="41656" y="36627"/>
                                </a:cubicBezTo>
                                <a:cubicBezTo>
                                  <a:pt x="39878" y="37782"/>
                                  <a:pt x="37846" y="38646"/>
                                  <a:pt x="35560" y="39217"/>
                                </a:cubicBezTo>
                                <a:lnTo>
                                  <a:pt x="35560" y="39408"/>
                                </a:lnTo>
                                <a:cubicBezTo>
                                  <a:pt x="38354" y="39738"/>
                                  <a:pt x="40767" y="40449"/>
                                  <a:pt x="43053" y="41542"/>
                                </a:cubicBezTo>
                                <a:cubicBezTo>
                                  <a:pt x="45212" y="42634"/>
                                  <a:pt x="47117" y="44005"/>
                                  <a:pt x="48641" y="45644"/>
                                </a:cubicBezTo>
                                <a:cubicBezTo>
                                  <a:pt x="50292" y="47295"/>
                                  <a:pt x="51435" y="49162"/>
                                  <a:pt x="52197" y="51232"/>
                                </a:cubicBezTo>
                                <a:cubicBezTo>
                                  <a:pt x="53086" y="53315"/>
                                  <a:pt x="53467" y="55550"/>
                                  <a:pt x="53467" y="57937"/>
                                </a:cubicBezTo>
                                <a:cubicBezTo>
                                  <a:pt x="53467" y="61938"/>
                                  <a:pt x="52705" y="65468"/>
                                  <a:pt x="51181" y="68567"/>
                                </a:cubicBezTo>
                                <a:cubicBezTo>
                                  <a:pt x="49657" y="71653"/>
                                  <a:pt x="47498" y="74244"/>
                                  <a:pt x="44831" y="76340"/>
                                </a:cubicBezTo>
                                <a:cubicBezTo>
                                  <a:pt x="42164" y="78448"/>
                                  <a:pt x="38862" y="80035"/>
                                  <a:pt x="35052" y="81128"/>
                                </a:cubicBezTo>
                                <a:cubicBezTo>
                                  <a:pt x="31242" y="82220"/>
                                  <a:pt x="27178" y="82766"/>
                                  <a:pt x="22606" y="82766"/>
                                </a:cubicBezTo>
                                <a:cubicBezTo>
                                  <a:pt x="19939" y="82766"/>
                                  <a:pt x="17399" y="82575"/>
                                  <a:pt x="14986" y="82181"/>
                                </a:cubicBezTo>
                                <a:cubicBezTo>
                                  <a:pt x="12573" y="81788"/>
                                  <a:pt x="10541" y="81305"/>
                                  <a:pt x="8636" y="80734"/>
                                </a:cubicBezTo>
                                <a:cubicBezTo>
                                  <a:pt x="6858" y="80149"/>
                                  <a:pt x="5334" y="79553"/>
                                  <a:pt x="4064" y="78943"/>
                                </a:cubicBezTo>
                                <a:cubicBezTo>
                                  <a:pt x="2921" y="78321"/>
                                  <a:pt x="2159" y="77851"/>
                                  <a:pt x="1778" y="77520"/>
                                </a:cubicBezTo>
                                <a:cubicBezTo>
                                  <a:pt x="1397" y="77190"/>
                                  <a:pt x="1143" y="76822"/>
                                  <a:pt x="889" y="76403"/>
                                </a:cubicBezTo>
                                <a:cubicBezTo>
                                  <a:pt x="762" y="75997"/>
                                  <a:pt x="635" y="75514"/>
                                  <a:pt x="508" y="74955"/>
                                </a:cubicBezTo>
                                <a:cubicBezTo>
                                  <a:pt x="254" y="74397"/>
                                  <a:pt x="254" y="73698"/>
                                  <a:pt x="127" y="72860"/>
                                </a:cubicBezTo>
                                <a:cubicBezTo>
                                  <a:pt x="127" y="72009"/>
                                  <a:pt x="0" y="70993"/>
                                  <a:pt x="0" y="69799"/>
                                </a:cubicBezTo>
                                <a:cubicBezTo>
                                  <a:pt x="0" y="67818"/>
                                  <a:pt x="254" y="66446"/>
                                  <a:pt x="508" y="65684"/>
                                </a:cubicBezTo>
                                <a:cubicBezTo>
                                  <a:pt x="889" y="64922"/>
                                  <a:pt x="1397" y="64541"/>
                                  <a:pt x="2032" y="64541"/>
                                </a:cubicBezTo>
                                <a:cubicBezTo>
                                  <a:pt x="2413" y="64541"/>
                                  <a:pt x="3175" y="64820"/>
                                  <a:pt x="4191" y="65379"/>
                                </a:cubicBezTo>
                                <a:cubicBezTo>
                                  <a:pt x="5207" y="65938"/>
                                  <a:pt x="6477" y="66535"/>
                                  <a:pt x="8001" y="67170"/>
                                </a:cubicBezTo>
                                <a:cubicBezTo>
                                  <a:pt x="9525" y="67805"/>
                                  <a:pt x="11430" y="68402"/>
                                  <a:pt x="13462" y="68961"/>
                                </a:cubicBezTo>
                                <a:cubicBezTo>
                                  <a:pt x="15621" y="69520"/>
                                  <a:pt x="18034" y="69799"/>
                                  <a:pt x="20701" y="69799"/>
                                </a:cubicBezTo>
                                <a:cubicBezTo>
                                  <a:pt x="22987" y="69799"/>
                                  <a:pt x="24892" y="69532"/>
                                  <a:pt x="26670" y="68999"/>
                                </a:cubicBezTo>
                                <a:cubicBezTo>
                                  <a:pt x="28448" y="68453"/>
                                  <a:pt x="29845" y="67704"/>
                                  <a:pt x="31115" y="66738"/>
                                </a:cubicBezTo>
                                <a:cubicBezTo>
                                  <a:pt x="32258" y="65773"/>
                                  <a:pt x="33147" y="64592"/>
                                  <a:pt x="33782" y="63221"/>
                                </a:cubicBezTo>
                                <a:cubicBezTo>
                                  <a:pt x="34417" y="61836"/>
                                  <a:pt x="34671" y="60299"/>
                                  <a:pt x="34671" y="58623"/>
                                </a:cubicBezTo>
                                <a:cubicBezTo>
                                  <a:pt x="34671" y="56769"/>
                                  <a:pt x="34290" y="55092"/>
                                  <a:pt x="33655" y="53619"/>
                                </a:cubicBezTo>
                                <a:cubicBezTo>
                                  <a:pt x="32893" y="52133"/>
                                  <a:pt x="31877" y="50863"/>
                                  <a:pt x="30353" y="49822"/>
                                </a:cubicBezTo>
                                <a:cubicBezTo>
                                  <a:pt x="28956" y="48768"/>
                                  <a:pt x="27178" y="47955"/>
                                  <a:pt x="25019" y="47371"/>
                                </a:cubicBezTo>
                                <a:cubicBezTo>
                                  <a:pt x="22860" y="46799"/>
                                  <a:pt x="20320" y="46507"/>
                                  <a:pt x="17399" y="46507"/>
                                </a:cubicBezTo>
                                <a:lnTo>
                                  <a:pt x="10541" y="46507"/>
                                </a:lnTo>
                                <a:cubicBezTo>
                                  <a:pt x="9906" y="46507"/>
                                  <a:pt x="9525" y="46444"/>
                                  <a:pt x="9144" y="46291"/>
                                </a:cubicBezTo>
                                <a:cubicBezTo>
                                  <a:pt x="8763" y="46152"/>
                                  <a:pt x="8509" y="45847"/>
                                  <a:pt x="8255" y="45402"/>
                                </a:cubicBezTo>
                                <a:cubicBezTo>
                                  <a:pt x="8001" y="44945"/>
                                  <a:pt x="7747" y="44323"/>
                                  <a:pt x="7620" y="43510"/>
                                </a:cubicBezTo>
                                <a:cubicBezTo>
                                  <a:pt x="7620" y="42710"/>
                                  <a:pt x="7493" y="41668"/>
                                  <a:pt x="7493" y="40399"/>
                                </a:cubicBezTo>
                                <a:cubicBezTo>
                                  <a:pt x="7493" y="39205"/>
                                  <a:pt x="7620" y="38227"/>
                                  <a:pt x="7620" y="37465"/>
                                </a:cubicBezTo>
                                <a:cubicBezTo>
                                  <a:pt x="7747" y="36703"/>
                                  <a:pt x="8001" y="36119"/>
                                  <a:pt x="8128" y="35699"/>
                                </a:cubicBezTo>
                                <a:cubicBezTo>
                                  <a:pt x="8382" y="35293"/>
                                  <a:pt x="8636" y="35001"/>
                                  <a:pt x="9017" y="34836"/>
                                </a:cubicBezTo>
                                <a:cubicBezTo>
                                  <a:pt x="9398" y="34671"/>
                                  <a:pt x="9779" y="34595"/>
                                  <a:pt x="10287" y="34595"/>
                                </a:cubicBezTo>
                                <a:lnTo>
                                  <a:pt x="17272" y="34595"/>
                                </a:lnTo>
                                <a:cubicBezTo>
                                  <a:pt x="19685" y="34595"/>
                                  <a:pt x="21844" y="34315"/>
                                  <a:pt x="23622" y="33756"/>
                                </a:cubicBezTo>
                                <a:cubicBezTo>
                                  <a:pt x="25527" y="33198"/>
                                  <a:pt x="27051" y="32410"/>
                                  <a:pt x="28321" y="31381"/>
                                </a:cubicBezTo>
                                <a:cubicBezTo>
                                  <a:pt x="29591" y="30353"/>
                                  <a:pt x="30480" y="29108"/>
                                  <a:pt x="31115" y="27648"/>
                                </a:cubicBezTo>
                                <a:cubicBezTo>
                                  <a:pt x="31877" y="26187"/>
                                  <a:pt x="32131" y="24562"/>
                                  <a:pt x="32131" y="22796"/>
                                </a:cubicBezTo>
                                <a:cubicBezTo>
                                  <a:pt x="32131" y="21437"/>
                                  <a:pt x="31877" y="20155"/>
                                  <a:pt x="31496" y="18936"/>
                                </a:cubicBezTo>
                                <a:cubicBezTo>
                                  <a:pt x="30988" y="17716"/>
                                  <a:pt x="30353" y="16675"/>
                                  <a:pt x="29464" y="15786"/>
                                </a:cubicBezTo>
                                <a:cubicBezTo>
                                  <a:pt x="28575" y="14897"/>
                                  <a:pt x="27432" y="14198"/>
                                  <a:pt x="26035" y="13690"/>
                                </a:cubicBezTo>
                                <a:cubicBezTo>
                                  <a:pt x="24638" y="13170"/>
                                  <a:pt x="22987" y="12916"/>
                                  <a:pt x="21082" y="12916"/>
                                </a:cubicBezTo>
                                <a:cubicBezTo>
                                  <a:pt x="18923" y="12916"/>
                                  <a:pt x="16891" y="13233"/>
                                  <a:pt x="15113" y="13868"/>
                                </a:cubicBezTo>
                                <a:cubicBezTo>
                                  <a:pt x="13208" y="14503"/>
                                  <a:pt x="11430" y="15202"/>
                                  <a:pt x="9906" y="15964"/>
                                </a:cubicBezTo>
                                <a:cubicBezTo>
                                  <a:pt x="8509" y="16726"/>
                                  <a:pt x="7239" y="17437"/>
                                  <a:pt x="6096" y="18097"/>
                                </a:cubicBezTo>
                                <a:cubicBezTo>
                                  <a:pt x="5080" y="18758"/>
                                  <a:pt x="4318" y="19088"/>
                                  <a:pt x="3810" y="19088"/>
                                </a:cubicBezTo>
                                <a:cubicBezTo>
                                  <a:pt x="3429" y="19088"/>
                                  <a:pt x="3175" y="19012"/>
                                  <a:pt x="2921" y="18872"/>
                                </a:cubicBezTo>
                                <a:cubicBezTo>
                                  <a:pt x="2667" y="18732"/>
                                  <a:pt x="2540" y="18453"/>
                                  <a:pt x="2286" y="18034"/>
                                </a:cubicBezTo>
                                <a:cubicBezTo>
                                  <a:pt x="2159" y="17628"/>
                                  <a:pt x="2032" y="17030"/>
                                  <a:pt x="1905" y="16243"/>
                                </a:cubicBezTo>
                                <a:cubicBezTo>
                                  <a:pt x="1905" y="15468"/>
                                  <a:pt x="1778" y="14453"/>
                                  <a:pt x="1778" y="13221"/>
                                </a:cubicBezTo>
                                <a:cubicBezTo>
                                  <a:pt x="1778" y="12192"/>
                                  <a:pt x="1905" y="11341"/>
                                  <a:pt x="1905" y="10655"/>
                                </a:cubicBezTo>
                                <a:cubicBezTo>
                                  <a:pt x="1905" y="9982"/>
                                  <a:pt x="2032" y="9411"/>
                                  <a:pt x="2159" y="8953"/>
                                </a:cubicBezTo>
                                <a:cubicBezTo>
                                  <a:pt x="2286" y="8509"/>
                                  <a:pt x="2413" y="8115"/>
                                  <a:pt x="2667" y="7785"/>
                                </a:cubicBezTo>
                                <a:cubicBezTo>
                                  <a:pt x="2794" y="7455"/>
                                  <a:pt x="3048" y="7099"/>
                                  <a:pt x="3556" y="6705"/>
                                </a:cubicBezTo>
                                <a:cubicBezTo>
                                  <a:pt x="3937" y="6312"/>
                                  <a:pt x="4699" y="5728"/>
                                  <a:pt x="6096" y="4940"/>
                                </a:cubicBezTo>
                                <a:cubicBezTo>
                                  <a:pt x="7366" y="4165"/>
                                  <a:pt x="8890" y="3403"/>
                                  <a:pt x="10795" y="2654"/>
                                </a:cubicBezTo>
                                <a:cubicBezTo>
                                  <a:pt x="12827" y="1918"/>
                                  <a:pt x="14986" y="1295"/>
                                  <a:pt x="17526" y="774"/>
                                </a:cubicBezTo>
                                <a:cubicBezTo>
                                  <a:pt x="20066" y="267"/>
                                  <a:pt x="22860" y="0"/>
                                  <a:pt x="25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9" name="Shape 4129"/>
                        <wps:cNvSpPr/>
                        <wps:spPr>
                          <a:xfrm>
                            <a:off x="70739" y="5525"/>
                            <a:ext cx="53467" cy="82766"/>
                          </a:xfrm>
                          <a:custGeom>
                            <a:avLst/>
                            <a:gdLst/>
                            <a:ahLst/>
                            <a:cxnLst/>
                            <a:rect l="0" t="0" r="0" b="0"/>
                            <a:pathLst>
                              <a:path w="53467" h="82766">
                                <a:moveTo>
                                  <a:pt x="25781" y="0"/>
                                </a:moveTo>
                                <a:cubicBezTo>
                                  <a:pt x="29718" y="0"/>
                                  <a:pt x="33147" y="457"/>
                                  <a:pt x="36068" y="1359"/>
                                </a:cubicBezTo>
                                <a:cubicBezTo>
                                  <a:pt x="39116" y="2273"/>
                                  <a:pt x="41529" y="3581"/>
                                  <a:pt x="43561" y="5283"/>
                                </a:cubicBezTo>
                                <a:cubicBezTo>
                                  <a:pt x="45720" y="6998"/>
                                  <a:pt x="47244" y="9093"/>
                                  <a:pt x="48260" y="11582"/>
                                </a:cubicBezTo>
                                <a:cubicBezTo>
                                  <a:pt x="49276" y="14072"/>
                                  <a:pt x="49784" y="16891"/>
                                  <a:pt x="49784" y="20015"/>
                                </a:cubicBezTo>
                                <a:cubicBezTo>
                                  <a:pt x="49784" y="22441"/>
                                  <a:pt x="49530" y="24714"/>
                                  <a:pt x="48895" y="26810"/>
                                </a:cubicBezTo>
                                <a:cubicBezTo>
                                  <a:pt x="48260" y="28905"/>
                                  <a:pt x="47371" y="30785"/>
                                  <a:pt x="46228" y="32436"/>
                                </a:cubicBezTo>
                                <a:cubicBezTo>
                                  <a:pt x="44958" y="34074"/>
                                  <a:pt x="43434" y="35471"/>
                                  <a:pt x="41656" y="36627"/>
                                </a:cubicBezTo>
                                <a:cubicBezTo>
                                  <a:pt x="39878" y="37782"/>
                                  <a:pt x="37846" y="38646"/>
                                  <a:pt x="35560" y="39217"/>
                                </a:cubicBezTo>
                                <a:lnTo>
                                  <a:pt x="35560" y="39408"/>
                                </a:lnTo>
                                <a:cubicBezTo>
                                  <a:pt x="38354" y="39738"/>
                                  <a:pt x="40767" y="40449"/>
                                  <a:pt x="43053" y="41542"/>
                                </a:cubicBezTo>
                                <a:cubicBezTo>
                                  <a:pt x="45212" y="42634"/>
                                  <a:pt x="47117" y="44005"/>
                                  <a:pt x="48641" y="45644"/>
                                </a:cubicBezTo>
                                <a:cubicBezTo>
                                  <a:pt x="50292" y="47295"/>
                                  <a:pt x="51435" y="49162"/>
                                  <a:pt x="52197" y="51232"/>
                                </a:cubicBezTo>
                                <a:cubicBezTo>
                                  <a:pt x="53086" y="53315"/>
                                  <a:pt x="53467" y="55550"/>
                                  <a:pt x="53467" y="57937"/>
                                </a:cubicBezTo>
                                <a:cubicBezTo>
                                  <a:pt x="53467" y="61938"/>
                                  <a:pt x="52705" y="65468"/>
                                  <a:pt x="51181" y="68567"/>
                                </a:cubicBezTo>
                                <a:cubicBezTo>
                                  <a:pt x="49657" y="71653"/>
                                  <a:pt x="47498" y="74244"/>
                                  <a:pt x="44831" y="76340"/>
                                </a:cubicBezTo>
                                <a:cubicBezTo>
                                  <a:pt x="42164" y="78448"/>
                                  <a:pt x="38862" y="80035"/>
                                  <a:pt x="35052" y="81128"/>
                                </a:cubicBezTo>
                                <a:cubicBezTo>
                                  <a:pt x="31242" y="82220"/>
                                  <a:pt x="27178" y="82766"/>
                                  <a:pt x="22606" y="82766"/>
                                </a:cubicBezTo>
                                <a:cubicBezTo>
                                  <a:pt x="19939" y="82766"/>
                                  <a:pt x="17399" y="82575"/>
                                  <a:pt x="14986" y="82181"/>
                                </a:cubicBezTo>
                                <a:cubicBezTo>
                                  <a:pt x="12573" y="81788"/>
                                  <a:pt x="10541" y="81305"/>
                                  <a:pt x="8636" y="80734"/>
                                </a:cubicBezTo>
                                <a:cubicBezTo>
                                  <a:pt x="6858" y="80149"/>
                                  <a:pt x="5334" y="79553"/>
                                  <a:pt x="4064" y="78943"/>
                                </a:cubicBezTo>
                                <a:cubicBezTo>
                                  <a:pt x="2921" y="78321"/>
                                  <a:pt x="2159" y="77851"/>
                                  <a:pt x="1778" y="77520"/>
                                </a:cubicBezTo>
                                <a:cubicBezTo>
                                  <a:pt x="1397" y="77190"/>
                                  <a:pt x="1143" y="76822"/>
                                  <a:pt x="889" y="76403"/>
                                </a:cubicBezTo>
                                <a:cubicBezTo>
                                  <a:pt x="762" y="75997"/>
                                  <a:pt x="635" y="75514"/>
                                  <a:pt x="508" y="74955"/>
                                </a:cubicBezTo>
                                <a:cubicBezTo>
                                  <a:pt x="254" y="74397"/>
                                  <a:pt x="254" y="73698"/>
                                  <a:pt x="127" y="72860"/>
                                </a:cubicBezTo>
                                <a:cubicBezTo>
                                  <a:pt x="127" y="72009"/>
                                  <a:pt x="0" y="70993"/>
                                  <a:pt x="0" y="69799"/>
                                </a:cubicBezTo>
                                <a:cubicBezTo>
                                  <a:pt x="0" y="67818"/>
                                  <a:pt x="254" y="66446"/>
                                  <a:pt x="508" y="65684"/>
                                </a:cubicBezTo>
                                <a:cubicBezTo>
                                  <a:pt x="889" y="64922"/>
                                  <a:pt x="1397" y="64541"/>
                                  <a:pt x="2032" y="64541"/>
                                </a:cubicBezTo>
                                <a:cubicBezTo>
                                  <a:pt x="2413" y="64541"/>
                                  <a:pt x="3175" y="64820"/>
                                  <a:pt x="4191" y="65379"/>
                                </a:cubicBezTo>
                                <a:cubicBezTo>
                                  <a:pt x="5207" y="65938"/>
                                  <a:pt x="6477" y="66535"/>
                                  <a:pt x="8001" y="67170"/>
                                </a:cubicBezTo>
                                <a:cubicBezTo>
                                  <a:pt x="9525" y="67805"/>
                                  <a:pt x="11430" y="68402"/>
                                  <a:pt x="13462" y="68961"/>
                                </a:cubicBezTo>
                                <a:cubicBezTo>
                                  <a:pt x="15621" y="69520"/>
                                  <a:pt x="18034" y="69799"/>
                                  <a:pt x="20701" y="69799"/>
                                </a:cubicBezTo>
                                <a:cubicBezTo>
                                  <a:pt x="22987" y="69799"/>
                                  <a:pt x="24892" y="69532"/>
                                  <a:pt x="26670" y="68999"/>
                                </a:cubicBezTo>
                                <a:cubicBezTo>
                                  <a:pt x="28448" y="68453"/>
                                  <a:pt x="29845" y="67704"/>
                                  <a:pt x="31115" y="66738"/>
                                </a:cubicBezTo>
                                <a:cubicBezTo>
                                  <a:pt x="32258" y="65773"/>
                                  <a:pt x="33147" y="64592"/>
                                  <a:pt x="33782" y="63221"/>
                                </a:cubicBezTo>
                                <a:cubicBezTo>
                                  <a:pt x="34417" y="61836"/>
                                  <a:pt x="34671" y="60299"/>
                                  <a:pt x="34671" y="58623"/>
                                </a:cubicBezTo>
                                <a:cubicBezTo>
                                  <a:pt x="34671" y="56769"/>
                                  <a:pt x="34290" y="55092"/>
                                  <a:pt x="33655" y="53619"/>
                                </a:cubicBezTo>
                                <a:cubicBezTo>
                                  <a:pt x="32893" y="52133"/>
                                  <a:pt x="31877" y="50863"/>
                                  <a:pt x="30353" y="49822"/>
                                </a:cubicBezTo>
                                <a:cubicBezTo>
                                  <a:pt x="28956" y="48768"/>
                                  <a:pt x="27178" y="47955"/>
                                  <a:pt x="25019" y="47371"/>
                                </a:cubicBezTo>
                                <a:cubicBezTo>
                                  <a:pt x="22860" y="46799"/>
                                  <a:pt x="20320" y="46507"/>
                                  <a:pt x="17399" y="46507"/>
                                </a:cubicBezTo>
                                <a:lnTo>
                                  <a:pt x="10541" y="46507"/>
                                </a:lnTo>
                                <a:cubicBezTo>
                                  <a:pt x="9906" y="46507"/>
                                  <a:pt x="9525" y="46444"/>
                                  <a:pt x="9144" y="46291"/>
                                </a:cubicBezTo>
                                <a:cubicBezTo>
                                  <a:pt x="8763" y="46152"/>
                                  <a:pt x="8509" y="45847"/>
                                  <a:pt x="8255" y="45402"/>
                                </a:cubicBezTo>
                                <a:cubicBezTo>
                                  <a:pt x="8001" y="44945"/>
                                  <a:pt x="7747" y="44323"/>
                                  <a:pt x="7620" y="43510"/>
                                </a:cubicBezTo>
                                <a:cubicBezTo>
                                  <a:pt x="7620" y="42710"/>
                                  <a:pt x="7493" y="41668"/>
                                  <a:pt x="7493" y="40399"/>
                                </a:cubicBezTo>
                                <a:cubicBezTo>
                                  <a:pt x="7493" y="39205"/>
                                  <a:pt x="7620" y="38227"/>
                                  <a:pt x="7620" y="37465"/>
                                </a:cubicBezTo>
                                <a:cubicBezTo>
                                  <a:pt x="7747" y="36703"/>
                                  <a:pt x="8001" y="36119"/>
                                  <a:pt x="8128" y="35699"/>
                                </a:cubicBezTo>
                                <a:cubicBezTo>
                                  <a:pt x="8382" y="35293"/>
                                  <a:pt x="8636" y="35001"/>
                                  <a:pt x="9017" y="34836"/>
                                </a:cubicBezTo>
                                <a:cubicBezTo>
                                  <a:pt x="9398" y="34671"/>
                                  <a:pt x="9779" y="34595"/>
                                  <a:pt x="10287" y="34595"/>
                                </a:cubicBezTo>
                                <a:lnTo>
                                  <a:pt x="17272" y="34595"/>
                                </a:lnTo>
                                <a:cubicBezTo>
                                  <a:pt x="19685" y="34595"/>
                                  <a:pt x="21844" y="34315"/>
                                  <a:pt x="23622" y="33756"/>
                                </a:cubicBezTo>
                                <a:cubicBezTo>
                                  <a:pt x="25527" y="33198"/>
                                  <a:pt x="27051" y="32410"/>
                                  <a:pt x="28321" y="31381"/>
                                </a:cubicBezTo>
                                <a:cubicBezTo>
                                  <a:pt x="29591" y="30353"/>
                                  <a:pt x="30480" y="29108"/>
                                  <a:pt x="31115" y="27648"/>
                                </a:cubicBezTo>
                                <a:cubicBezTo>
                                  <a:pt x="31877" y="26187"/>
                                  <a:pt x="32131" y="24562"/>
                                  <a:pt x="32131" y="22796"/>
                                </a:cubicBezTo>
                                <a:cubicBezTo>
                                  <a:pt x="32131" y="21437"/>
                                  <a:pt x="31877" y="20155"/>
                                  <a:pt x="31496" y="18936"/>
                                </a:cubicBezTo>
                                <a:cubicBezTo>
                                  <a:pt x="30988" y="17716"/>
                                  <a:pt x="30353" y="16675"/>
                                  <a:pt x="29464" y="15786"/>
                                </a:cubicBezTo>
                                <a:cubicBezTo>
                                  <a:pt x="28575" y="14897"/>
                                  <a:pt x="27432" y="14198"/>
                                  <a:pt x="26035" y="13690"/>
                                </a:cubicBezTo>
                                <a:cubicBezTo>
                                  <a:pt x="24638" y="13170"/>
                                  <a:pt x="22987" y="12916"/>
                                  <a:pt x="21082" y="12916"/>
                                </a:cubicBezTo>
                                <a:cubicBezTo>
                                  <a:pt x="18923" y="12916"/>
                                  <a:pt x="16891" y="13233"/>
                                  <a:pt x="15113" y="13868"/>
                                </a:cubicBezTo>
                                <a:cubicBezTo>
                                  <a:pt x="13208" y="14503"/>
                                  <a:pt x="11430" y="15202"/>
                                  <a:pt x="9906" y="15964"/>
                                </a:cubicBezTo>
                                <a:cubicBezTo>
                                  <a:pt x="8509" y="16726"/>
                                  <a:pt x="7239" y="17437"/>
                                  <a:pt x="6096" y="18097"/>
                                </a:cubicBezTo>
                                <a:cubicBezTo>
                                  <a:pt x="5080" y="18758"/>
                                  <a:pt x="4318" y="19088"/>
                                  <a:pt x="3810" y="19088"/>
                                </a:cubicBezTo>
                                <a:cubicBezTo>
                                  <a:pt x="3429" y="19088"/>
                                  <a:pt x="3175" y="19012"/>
                                  <a:pt x="2921" y="18872"/>
                                </a:cubicBezTo>
                                <a:cubicBezTo>
                                  <a:pt x="2667" y="18732"/>
                                  <a:pt x="2540" y="18453"/>
                                  <a:pt x="2286" y="18034"/>
                                </a:cubicBezTo>
                                <a:cubicBezTo>
                                  <a:pt x="2159" y="17628"/>
                                  <a:pt x="2032" y="17030"/>
                                  <a:pt x="1905" y="16243"/>
                                </a:cubicBezTo>
                                <a:cubicBezTo>
                                  <a:pt x="1905" y="15468"/>
                                  <a:pt x="1778" y="14453"/>
                                  <a:pt x="1778" y="13221"/>
                                </a:cubicBezTo>
                                <a:cubicBezTo>
                                  <a:pt x="1778" y="12192"/>
                                  <a:pt x="1905" y="11341"/>
                                  <a:pt x="1905" y="10655"/>
                                </a:cubicBezTo>
                                <a:cubicBezTo>
                                  <a:pt x="1905" y="9982"/>
                                  <a:pt x="2032" y="9411"/>
                                  <a:pt x="2159" y="8953"/>
                                </a:cubicBezTo>
                                <a:cubicBezTo>
                                  <a:pt x="2286" y="8509"/>
                                  <a:pt x="2413" y="8115"/>
                                  <a:pt x="2667" y="7785"/>
                                </a:cubicBezTo>
                                <a:cubicBezTo>
                                  <a:pt x="2794" y="7455"/>
                                  <a:pt x="3048" y="7099"/>
                                  <a:pt x="3556" y="6705"/>
                                </a:cubicBezTo>
                                <a:cubicBezTo>
                                  <a:pt x="3937" y="6312"/>
                                  <a:pt x="4699" y="5728"/>
                                  <a:pt x="6096" y="4940"/>
                                </a:cubicBezTo>
                                <a:cubicBezTo>
                                  <a:pt x="7366" y="4165"/>
                                  <a:pt x="8890" y="3403"/>
                                  <a:pt x="10795" y="2654"/>
                                </a:cubicBezTo>
                                <a:cubicBezTo>
                                  <a:pt x="12827" y="1918"/>
                                  <a:pt x="14986" y="1295"/>
                                  <a:pt x="17526" y="774"/>
                                </a:cubicBezTo>
                                <a:cubicBezTo>
                                  <a:pt x="20066" y="267"/>
                                  <a:pt x="22860" y="0"/>
                                  <a:pt x="25781"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4132" name="Picture 4132"/>
                          <pic:cNvPicPr/>
                        </pic:nvPicPr>
                        <pic:blipFill>
                          <a:blip r:embed="rId138"/>
                          <a:stretch>
                            <a:fillRect/>
                          </a:stretch>
                        </pic:blipFill>
                        <pic:spPr>
                          <a:xfrm>
                            <a:off x="0" y="0"/>
                            <a:ext cx="129540" cy="92964"/>
                          </a:xfrm>
                          <a:prstGeom prst="rect">
                            <a:avLst/>
                          </a:prstGeom>
                        </pic:spPr>
                      </pic:pic>
                    </wpg:wgp>
                  </a:graphicData>
                </a:graphic>
              </wp:anchor>
            </w:drawing>
          </mc:Choice>
          <mc:Fallback xmlns:a="http://schemas.openxmlformats.org/drawingml/2006/main">
            <w:pict>
              <v:group id="Group 48419" style="width:10.2pt;height:7.32001pt;position:absolute;mso-position-horizontal-relative:page;mso-position-horizontal:absolute;margin-left:546.12pt;mso-position-vertical-relative:page;margin-top:389.16pt;" coordsize="1295,929">
                <v:shape id="Shape 4127" style="position:absolute;width:534;height:827;left:707;top:55;" coordsize="53467,82766" path="m25781,0c29718,0,33147,457,36068,1359c39116,2273,41529,3581,43561,5283c45720,6998,47244,9093,48260,11582c49276,14072,49784,16891,49784,20015c49784,22441,49530,24714,48895,26810c48260,28905,47371,30785,46228,32436c44958,34074,43434,35471,41656,36627c39878,37782,37846,38646,35560,39217l35560,39408c38354,39738,40767,40449,43053,41542c45212,42634,47117,44005,48641,45644c50292,47295,51435,49162,52197,51232c53086,53315,53467,55550,53467,57937c53467,61938,52705,65468,51181,68567c49657,71653,47498,74244,44831,76340c42164,78448,38862,80035,35052,81128c31242,82220,27178,82766,22606,82766c19939,82766,17399,82575,14986,82181c12573,81788,10541,81305,8636,80734c6858,80149,5334,79553,4064,78943c2921,78321,2159,77851,1778,77520c1397,77190,1143,76822,889,76403c762,75997,635,75514,508,74955c254,74397,254,73698,127,72860c127,72009,0,70993,0,69799c0,67818,254,66446,508,65684c889,64922,1397,64541,2032,64541c2413,64541,3175,64820,4191,65379c5207,65938,6477,66535,8001,67170c9525,67805,11430,68402,13462,68961c15621,69520,18034,69799,20701,69799c22987,69799,24892,69532,26670,68999c28448,68453,29845,67704,31115,66738c32258,65773,33147,64592,33782,63221c34417,61836,34671,60299,34671,58623c34671,56769,34290,55092,33655,53619c32893,52133,31877,50863,30353,49822c28956,48768,27178,47955,25019,47371c22860,46799,20320,46507,17399,46507l10541,46507c9906,46507,9525,46444,9144,46291c8763,46152,8509,45847,8255,45402c8001,44945,7747,44323,7620,43510c7620,42710,7493,41668,7493,40399c7493,39205,7620,38227,7620,37465c7747,36703,8001,36119,8128,35699c8382,35293,8636,35001,9017,34836c9398,34671,9779,34595,10287,34595l17272,34595c19685,34595,21844,34315,23622,33756c25527,33198,27051,32410,28321,31381c29591,30353,30480,29108,31115,27648c31877,26187,32131,24562,32131,22796c32131,21437,31877,20155,31496,18936c30988,17716,30353,16675,29464,15786c28575,14897,27432,14198,26035,13690c24638,13170,22987,12916,21082,12916c18923,12916,16891,13233,15113,13868c13208,14503,11430,15202,9906,15964c8509,16726,7239,17437,6096,18097c5080,18758,4318,19088,3810,19088c3429,19088,3175,19012,2921,18872c2667,18732,2540,18453,2286,18034c2159,17628,2032,17030,1905,16243c1905,15468,1778,14453,1778,13221c1778,12192,1905,11341,1905,10655c1905,9982,2032,9411,2159,8953c2286,8509,2413,8115,2667,7785c2794,7455,3048,7099,3556,6705c3937,6312,4699,5728,6096,4940c7366,4165,8890,3403,10795,2654c12827,1918,14986,1295,17526,774c20066,267,22860,0,25781,0x">
                  <v:stroke weight="0pt" endcap="flat" joinstyle="miter" miterlimit="10" on="false" color="#000000" opacity="0"/>
                  <v:fill on="true" color="#000000"/>
                </v:shape>
                <v:shape id="Shape 4129" style="position:absolute;width:534;height:827;left:707;top:55;" coordsize="53467,82766" path="m25781,0c29718,0,33147,457,36068,1359c39116,2273,41529,3581,43561,5283c45720,6998,47244,9093,48260,11582c49276,14072,49784,16891,49784,20015c49784,22441,49530,24714,48895,26810c48260,28905,47371,30785,46228,32436c44958,34074,43434,35471,41656,36627c39878,37782,37846,38646,35560,39217l35560,39408c38354,39738,40767,40449,43053,41542c45212,42634,47117,44005,48641,45644c50292,47295,51435,49162,52197,51232c53086,53315,53467,55550,53467,57937c53467,61938,52705,65468,51181,68567c49657,71653,47498,74244,44831,76340c42164,78448,38862,80035,35052,81128c31242,82220,27178,82766,22606,82766c19939,82766,17399,82575,14986,82181c12573,81788,10541,81305,8636,80734c6858,80149,5334,79553,4064,78943c2921,78321,2159,77851,1778,77520c1397,77190,1143,76822,889,76403c762,75997,635,75514,508,74955c254,74397,254,73698,127,72860c127,72009,0,70993,0,69799c0,67818,254,66446,508,65684c889,64922,1397,64541,2032,64541c2413,64541,3175,64820,4191,65379c5207,65938,6477,66535,8001,67170c9525,67805,11430,68402,13462,68961c15621,69520,18034,69799,20701,69799c22987,69799,24892,69532,26670,68999c28448,68453,29845,67704,31115,66738c32258,65773,33147,64592,33782,63221c34417,61836,34671,60299,34671,58623c34671,56769,34290,55092,33655,53619c32893,52133,31877,50863,30353,49822c28956,48768,27178,47955,25019,47371c22860,46799,20320,46507,17399,46507l10541,46507c9906,46507,9525,46444,9144,46291c8763,46152,8509,45847,8255,45402c8001,44945,7747,44323,7620,43510c7620,42710,7493,41668,7493,40399c7493,39205,7620,38227,7620,37465c7747,36703,8001,36119,8128,35699c8382,35293,8636,35001,9017,34836c9398,34671,9779,34595,10287,34595l17272,34595c19685,34595,21844,34315,23622,33756c25527,33198,27051,32410,28321,31381c29591,30353,30480,29108,31115,27648c31877,26187,32131,24562,32131,22796c32131,21437,31877,20155,31496,18936c30988,17716,30353,16675,29464,15786c28575,14897,27432,14198,26035,13690c24638,13170,22987,12916,21082,12916c18923,12916,16891,13233,15113,13868c13208,14503,11430,15202,9906,15964c8509,16726,7239,17437,6096,18097c5080,18758,4318,19088,3810,19088c3429,19088,3175,19012,2921,18872c2667,18732,2540,18453,2286,18034c2159,17628,2032,17030,1905,16243c1905,15468,1778,14453,1778,13221c1778,12192,1905,11341,1905,10655c1905,9982,2032,9411,2159,8953c2286,8509,2413,8115,2667,7785c2794,7455,3048,7099,3556,6705c3937,6312,4699,5728,6096,4940c7366,4165,8890,3403,10795,2654c12827,1918,14986,1295,17526,774c20066,267,22860,0,25781,0x">
                  <v:stroke weight="0.75pt" endcap="flat" joinstyle="round" on="true" color="#000000" opacity="0.498039"/>
                  <v:fill on="false" color="#000000" opacity="0"/>
                </v:shape>
                <v:shape id="Picture 4132" style="position:absolute;width:1295;height:929;left:0;top:0;" filled="f">
                  <v:imagedata r:id="rId139"/>
                </v:shape>
                <w10:wrap type="topAndBottom"/>
              </v:group>
            </w:pict>
          </mc:Fallback>
        </mc:AlternateContent>
      </w:r>
      <w:r>
        <w:rPr>
          <w:noProof/>
        </w:rPr>
        <mc:AlternateContent>
          <mc:Choice Requires="wpg">
            <w:drawing>
              <wp:anchor distT="0" distB="0" distL="114300" distR="114300" simplePos="0" relativeHeight="251711488" behindDoc="0" locked="0" layoutInCell="1" allowOverlap="1">
                <wp:simplePos x="0" y="0"/>
                <wp:positionH relativeFrom="page">
                  <wp:posOffset>270011</wp:posOffset>
                </wp:positionH>
                <wp:positionV relativeFrom="page">
                  <wp:posOffset>338367</wp:posOffset>
                </wp:positionV>
                <wp:extent cx="190519" cy="4596040"/>
                <wp:effectExtent l="0" t="0" r="0" b="0"/>
                <wp:wrapSquare wrapText="bothSides"/>
                <wp:docPr id="48420" name="Group 48420"/>
                <wp:cNvGraphicFramePr/>
                <a:graphic xmlns:a="http://schemas.openxmlformats.org/drawingml/2006/main">
                  <a:graphicData uri="http://schemas.microsoft.com/office/word/2010/wordprocessingGroup">
                    <wpg:wgp>
                      <wpg:cNvGrpSpPr/>
                      <wpg:grpSpPr>
                        <a:xfrm>
                          <a:off x="0" y="0"/>
                          <a:ext cx="190519" cy="4596040"/>
                          <a:chOff x="0" y="0"/>
                          <a:chExt cx="190519" cy="4596040"/>
                        </a:xfrm>
                      </wpg:grpSpPr>
                      <wps:wsp>
                        <wps:cNvPr id="4136" name="Rectangle 4136"/>
                        <wps:cNvSpPr/>
                        <wps:spPr>
                          <a:xfrm rot="-5399999">
                            <a:off x="-2889369" y="1453280"/>
                            <a:ext cx="6032130" cy="253390"/>
                          </a:xfrm>
                          <a:prstGeom prst="rect">
                            <a:avLst/>
                          </a:prstGeom>
                          <a:ln>
                            <a:noFill/>
                          </a:ln>
                        </wps:spPr>
                        <wps:txbx>
                          <w:txbxContent>
                            <w:p w:rsidR="00F00AE7" w:rsidRDefault="00C67C19">
                              <w:r>
                                <w:rPr>
                                  <w:rFonts w:ascii="Arial" w:eastAsia="Arial" w:hAnsi="Arial" w:cs="Arial"/>
                                  <w:b/>
                                  <w:color w:val="FFFFFF"/>
                                  <w:sz w:val="32"/>
                                  <w:shd w:val="clear" w:color="auto" w:fill="006666"/>
                                </w:rPr>
                                <w:t>An Introduction to Courses in Science &amp; Maths</w:t>
                              </w:r>
                            </w:p>
                          </w:txbxContent>
                        </wps:txbx>
                        <wps:bodyPr horzOverflow="overflow" vert="horz" lIns="0" tIns="0" rIns="0" bIns="0" rtlCol="0">
                          <a:noAutofit/>
                        </wps:bodyPr>
                      </wps:wsp>
                      <wps:wsp>
                        <wps:cNvPr id="4137" name="Rectangle 4137"/>
                        <wps:cNvSpPr/>
                        <wps:spPr>
                          <a:xfrm rot="-5399999">
                            <a:off x="89223" y="-107817"/>
                            <a:ext cx="74943" cy="253390"/>
                          </a:xfrm>
                          <a:prstGeom prst="rect">
                            <a:avLst/>
                          </a:prstGeom>
                          <a:ln>
                            <a:noFill/>
                          </a:ln>
                        </wps:spPr>
                        <wps:txbx>
                          <w:txbxContent>
                            <w:p w:rsidR="00F00AE7" w:rsidRDefault="00C67C19">
                              <w:r>
                                <w:rPr>
                                  <w:rFonts w:ascii="Arial" w:eastAsia="Arial" w:hAnsi="Arial" w:cs="Arial"/>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8420" style="width:15.0015pt;height:361.893pt;position:absolute;mso-position-horizontal-relative:page;mso-position-horizontal:absolute;margin-left:21.2607pt;mso-position-vertical-relative:page;margin-top:26.6431pt;" coordsize="1905,45960">
                <v:rect id="Rectangle 4136" style="position:absolute;width:60321;height:2533;left:-28893;top:14532;rotation:270;" filled="f" stroked="f">
                  <v:textbox inset="0,0,0,0" style="layout-flow:vertical;mso-layout-flow-alt:bottom-to-top">
                    <w:txbxContent>
                      <w:p>
                        <w:pPr>
                          <w:spacing w:before="0" w:after="160" w:line="259" w:lineRule="auto"/>
                        </w:pPr>
                        <w:r>
                          <w:rPr>
                            <w:rFonts w:cs="Arial" w:hAnsi="Arial" w:eastAsia="Arial" w:ascii="Arial"/>
                            <w:b w:val="1"/>
                            <w:color w:val="ffffff"/>
                            <w:sz w:val="32"/>
                            <w:shd w:val="clear" w:color="auto" w:fill="006666"/>
                          </w:rPr>
                          <w:t xml:space="preserve">An Introduction to Courses in Science &amp; Maths</w:t>
                        </w:r>
                      </w:p>
                    </w:txbxContent>
                  </v:textbox>
                </v:rect>
                <v:rect id="Rectangle 4137" style="position:absolute;width:749;height:2533;left:892;top:-1078;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w10:wrap type="square"/>
              </v:group>
            </w:pict>
          </mc:Fallback>
        </mc:AlternateContent>
      </w:r>
      <w:r>
        <w:rPr>
          <w:rFonts w:ascii="Arial" w:eastAsia="Arial" w:hAnsi="Arial" w:cs="Arial"/>
          <w:sz w:val="12"/>
        </w:rPr>
        <w:t xml:space="preserve"> </w:t>
      </w:r>
    </w:p>
    <w:p w:rsidR="00F00AE7" w:rsidRDefault="00C67C19">
      <w:pPr>
        <w:spacing w:after="4" w:line="255" w:lineRule="auto"/>
        <w:ind w:left="144" w:right="6" w:hanging="10"/>
        <w:jc w:val="both"/>
      </w:pPr>
      <w:r>
        <w:rPr>
          <w:rFonts w:ascii="Arial" w:eastAsia="Arial" w:hAnsi="Arial" w:cs="Arial"/>
          <w:b/>
          <w:sz w:val="17"/>
        </w:rPr>
        <w:t xml:space="preserve">In Year 14:   </w:t>
      </w:r>
      <w:r>
        <w:rPr>
          <w:rFonts w:ascii="Arial" w:eastAsia="Arial" w:hAnsi="Arial" w:cs="Arial"/>
          <w:sz w:val="17"/>
        </w:rPr>
        <w:t xml:space="preserve">Three out of ten Units will be studied for the A-Level qualification. </w:t>
      </w:r>
    </w:p>
    <w:p w:rsidR="00F00AE7" w:rsidRDefault="00C67C19">
      <w:pPr>
        <w:spacing w:after="4" w:line="255" w:lineRule="auto"/>
        <w:ind w:left="144" w:right="6" w:hanging="10"/>
        <w:jc w:val="both"/>
      </w:pPr>
      <w:r>
        <w:rPr>
          <w:rFonts w:ascii="Arial" w:eastAsia="Arial" w:hAnsi="Arial" w:cs="Arial"/>
          <w:sz w:val="17"/>
        </w:rPr>
        <w:t xml:space="preserve"> </w:t>
      </w:r>
      <w:r>
        <w:rPr>
          <w:rFonts w:ascii="Arial" w:eastAsia="Arial" w:hAnsi="Arial" w:cs="Arial"/>
          <w:sz w:val="17"/>
        </w:rPr>
        <w:tab/>
        <w:t xml:space="preserve"> </w:t>
      </w:r>
      <w:r>
        <w:rPr>
          <w:rFonts w:ascii="Arial" w:eastAsia="Arial" w:hAnsi="Arial" w:cs="Arial"/>
          <w:sz w:val="17"/>
        </w:rPr>
        <w:tab/>
        <w:t>Compulsory Organic Chemistry (written examination) and A2 Unit 1 an Investigative piece p</w:t>
      </w:r>
      <w:r>
        <w:rPr>
          <w:rFonts w:ascii="Arial" w:eastAsia="Arial" w:hAnsi="Arial" w:cs="Arial"/>
          <w:sz w:val="17"/>
        </w:rPr>
        <w:t xml:space="preserve">lus one other Unit  </w:t>
      </w:r>
      <w:r>
        <w:rPr>
          <w:rFonts w:ascii="Arial" w:eastAsia="Arial" w:hAnsi="Arial" w:cs="Arial"/>
          <w:sz w:val="17"/>
        </w:rPr>
        <w:tab/>
        <w:t xml:space="preserve">  </w:t>
      </w:r>
      <w:r>
        <w:rPr>
          <w:rFonts w:ascii="Arial" w:eastAsia="Arial" w:hAnsi="Arial" w:cs="Arial"/>
          <w:sz w:val="17"/>
        </w:rPr>
        <w:tab/>
        <w:t xml:space="preserve"> </w:t>
      </w:r>
      <w:r>
        <w:rPr>
          <w:rFonts w:ascii="Arial" w:eastAsia="Arial" w:hAnsi="Arial" w:cs="Arial"/>
          <w:sz w:val="17"/>
        </w:rPr>
        <w:tab/>
        <w:t xml:space="preserve">(examination and coursework) </w:t>
      </w:r>
    </w:p>
    <w:p w:rsidR="00F00AE7" w:rsidRDefault="00C67C19">
      <w:pPr>
        <w:spacing w:after="0"/>
        <w:ind w:left="149"/>
      </w:pPr>
      <w:r>
        <w:rPr>
          <w:rFonts w:ascii="Arial" w:eastAsia="Arial" w:hAnsi="Arial" w:cs="Arial"/>
          <w:sz w:val="17"/>
        </w:rPr>
        <w:t xml:space="preserve"> </w:t>
      </w:r>
    </w:p>
    <w:p w:rsidR="00F00AE7" w:rsidRDefault="00C67C19">
      <w:pPr>
        <w:spacing w:after="0"/>
        <w:ind w:left="144" w:hanging="10"/>
      </w:pPr>
      <w:r>
        <w:rPr>
          <w:rFonts w:ascii="Arial" w:eastAsia="Arial" w:hAnsi="Arial" w:cs="Arial"/>
          <w:b/>
          <w:sz w:val="17"/>
        </w:rPr>
        <w:t xml:space="preserve">How will I be assessed? </w:t>
      </w:r>
    </w:p>
    <w:p w:rsidR="00F00AE7" w:rsidRDefault="00C67C19">
      <w:pPr>
        <w:spacing w:after="4" w:line="255" w:lineRule="auto"/>
        <w:ind w:left="144" w:right="3315" w:hanging="10"/>
        <w:jc w:val="both"/>
      </w:pPr>
      <w:r>
        <w:rPr>
          <w:rFonts w:ascii="Arial" w:eastAsia="Arial" w:hAnsi="Arial" w:cs="Arial"/>
          <w:b/>
          <w:sz w:val="17"/>
        </w:rPr>
        <w:t xml:space="preserve">Year 13:   </w:t>
      </w:r>
      <w:r>
        <w:rPr>
          <w:rFonts w:ascii="Arial" w:eastAsia="Arial" w:hAnsi="Arial" w:cs="Arial"/>
          <w:b/>
          <w:sz w:val="17"/>
        </w:rPr>
        <w:tab/>
      </w:r>
      <w:r>
        <w:rPr>
          <w:rFonts w:ascii="Arial" w:eastAsia="Arial" w:hAnsi="Arial" w:cs="Arial"/>
          <w:sz w:val="17"/>
        </w:rPr>
        <w:t xml:space="preserve">Unit 1 is assessed through Portfolio Evidence - 33% of AS /13% of A-Level.   </w:t>
      </w:r>
      <w:r>
        <w:rPr>
          <w:rFonts w:ascii="Arial" w:eastAsia="Arial" w:hAnsi="Arial" w:cs="Arial"/>
          <w:sz w:val="17"/>
        </w:rPr>
        <w:tab/>
        <w:t xml:space="preserve"> </w:t>
      </w:r>
      <w:r>
        <w:rPr>
          <w:rFonts w:ascii="Arial" w:eastAsia="Arial" w:hAnsi="Arial" w:cs="Arial"/>
          <w:sz w:val="17"/>
        </w:rPr>
        <w:tab/>
        <w:t xml:space="preserve">Units 2 and 3  written examinations - both 33% of AS/ 13% of A-Level </w:t>
      </w:r>
    </w:p>
    <w:p w:rsidR="00F00AE7" w:rsidRDefault="00C67C19">
      <w:pPr>
        <w:spacing w:after="82"/>
        <w:ind w:left="149"/>
      </w:pPr>
      <w:r>
        <w:rPr>
          <w:rFonts w:ascii="Arial" w:eastAsia="Arial" w:hAnsi="Arial" w:cs="Arial"/>
          <w:sz w:val="8"/>
        </w:rPr>
        <w:t xml:space="preserve"> </w:t>
      </w:r>
    </w:p>
    <w:p w:rsidR="00F00AE7" w:rsidRDefault="00C67C19">
      <w:pPr>
        <w:tabs>
          <w:tab w:val="center" w:pos="3410"/>
        </w:tabs>
        <w:spacing w:after="4" w:line="255" w:lineRule="auto"/>
      </w:pPr>
      <w:r>
        <w:rPr>
          <w:rFonts w:ascii="Arial" w:eastAsia="Arial" w:hAnsi="Arial" w:cs="Arial"/>
          <w:b/>
          <w:sz w:val="17"/>
        </w:rPr>
        <w:t xml:space="preserve">Year 14:   </w:t>
      </w:r>
      <w:r>
        <w:rPr>
          <w:rFonts w:ascii="Arial" w:eastAsia="Arial" w:hAnsi="Arial" w:cs="Arial"/>
          <w:b/>
          <w:sz w:val="17"/>
        </w:rPr>
        <w:tab/>
      </w:r>
      <w:r>
        <w:rPr>
          <w:rFonts w:ascii="Arial" w:eastAsia="Arial" w:hAnsi="Arial" w:cs="Arial"/>
          <w:sz w:val="17"/>
        </w:rPr>
        <w:t xml:space="preserve">Same format as Year 13 but each Unit is 20% of A-Level </w:t>
      </w:r>
    </w:p>
    <w:p w:rsidR="00F00AE7" w:rsidRDefault="00C67C19">
      <w:pPr>
        <w:spacing w:after="0"/>
        <w:ind w:left="149"/>
      </w:pPr>
      <w:r>
        <w:rPr>
          <w:rFonts w:ascii="Arial" w:eastAsia="Arial" w:hAnsi="Arial" w:cs="Arial"/>
          <w:sz w:val="17"/>
        </w:rPr>
        <w:t xml:space="preserve"> </w:t>
      </w:r>
    </w:p>
    <w:p w:rsidR="00F00AE7" w:rsidRDefault="00C67C19">
      <w:pPr>
        <w:spacing w:after="37"/>
        <w:ind w:left="144" w:hanging="10"/>
      </w:pPr>
      <w:r>
        <w:rPr>
          <w:rFonts w:ascii="Arial" w:eastAsia="Arial" w:hAnsi="Arial" w:cs="Arial"/>
          <w:b/>
          <w:sz w:val="17"/>
        </w:rPr>
        <w:t xml:space="preserve">Progression Routes  </w:t>
      </w:r>
    </w:p>
    <w:p w:rsidR="00F00AE7" w:rsidRDefault="00C67C19">
      <w:pPr>
        <w:numPr>
          <w:ilvl w:val="0"/>
          <w:numId w:val="15"/>
        </w:numPr>
        <w:spacing w:after="4" w:line="255" w:lineRule="auto"/>
        <w:ind w:right="6" w:hanging="214"/>
        <w:jc w:val="both"/>
      </w:pPr>
      <w:r>
        <w:rPr>
          <w:rFonts w:ascii="Arial" w:eastAsia="Arial" w:hAnsi="Arial" w:cs="Arial"/>
          <w:sz w:val="17"/>
        </w:rPr>
        <w:t xml:space="preserve">Strong careers link focuses students on sectors with realistic prospects of jobs in NI, UK and Internationally </w:t>
      </w:r>
    </w:p>
    <w:p w:rsidR="00F00AE7" w:rsidRDefault="00C67C19">
      <w:pPr>
        <w:numPr>
          <w:ilvl w:val="0"/>
          <w:numId w:val="15"/>
        </w:numPr>
        <w:spacing w:after="4" w:line="255" w:lineRule="auto"/>
        <w:ind w:right="6" w:hanging="214"/>
        <w:jc w:val="both"/>
      </w:pPr>
      <w:r>
        <w:rPr>
          <w:rFonts w:ascii="Arial" w:eastAsia="Arial" w:hAnsi="Arial" w:cs="Arial"/>
          <w:sz w:val="17"/>
        </w:rPr>
        <w:t xml:space="preserve">Skills and relevant knowledge necessary to access a broad range of Higher Education courses and Industry Employment </w:t>
      </w:r>
    </w:p>
    <w:p w:rsidR="00F00AE7" w:rsidRDefault="00C67C19">
      <w:pPr>
        <w:numPr>
          <w:ilvl w:val="0"/>
          <w:numId w:val="15"/>
        </w:numPr>
        <w:spacing w:after="4" w:line="255" w:lineRule="auto"/>
        <w:ind w:right="6" w:hanging="214"/>
        <w:jc w:val="both"/>
      </w:pPr>
      <w:r>
        <w:rPr>
          <w:rFonts w:ascii="Arial" w:eastAsia="Arial" w:hAnsi="Arial" w:cs="Arial"/>
          <w:sz w:val="17"/>
        </w:rPr>
        <w:t xml:space="preserve">Enhances Applied </w:t>
      </w:r>
      <w:r>
        <w:rPr>
          <w:rFonts w:ascii="Arial" w:eastAsia="Arial" w:hAnsi="Arial" w:cs="Arial"/>
          <w:b/>
          <w:sz w:val="17"/>
        </w:rPr>
        <w:t xml:space="preserve">A-Level </w:t>
      </w:r>
      <w:r>
        <w:rPr>
          <w:rFonts w:ascii="Arial" w:eastAsia="Arial" w:hAnsi="Arial" w:cs="Arial"/>
          <w:sz w:val="17"/>
        </w:rPr>
        <w:t xml:space="preserve">offer </w:t>
      </w:r>
    </w:p>
    <w:p w:rsidR="00F00AE7" w:rsidRDefault="00C67C19">
      <w:pPr>
        <w:numPr>
          <w:ilvl w:val="0"/>
          <w:numId w:val="15"/>
        </w:numPr>
        <w:spacing w:after="4" w:line="255" w:lineRule="auto"/>
        <w:ind w:right="6" w:hanging="214"/>
        <w:jc w:val="both"/>
      </w:pPr>
      <w:r>
        <w:rPr>
          <w:rFonts w:ascii="Arial" w:eastAsia="Arial" w:hAnsi="Arial" w:cs="Arial"/>
          <w:sz w:val="17"/>
        </w:rPr>
        <w:t xml:space="preserve">Full support package from CCEA, UU and Industry </w:t>
      </w:r>
    </w:p>
    <w:p w:rsidR="00F00AE7" w:rsidRDefault="00C67C19">
      <w:pPr>
        <w:numPr>
          <w:ilvl w:val="0"/>
          <w:numId w:val="15"/>
        </w:numPr>
        <w:spacing w:after="4" w:line="255" w:lineRule="auto"/>
        <w:ind w:right="6" w:hanging="214"/>
        <w:jc w:val="both"/>
      </w:pPr>
      <w:r>
        <w:rPr>
          <w:rFonts w:ascii="Arial" w:eastAsia="Arial" w:hAnsi="Arial" w:cs="Arial"/>
          <w:sz w:val="17"/>
        </w:rPr>
        <w:t xml:space="preserve">Strong linkage across three separate Sciences in specific </w:t>
      </w:r>
      <w:r>
        <w:rPr>
          <w:rFonts w:ascii="Arial" w:eastAsia="Arial" w:hAnsi="Arial" w:cs="Arial"/>
          <w:sz w:val="17"/>
        </w:rPr>
        <w:t xml:space="preserve">industry context. </w:t>
      </w:r>
    </w:p>
    <w:p w:rsidR="00F00AE7" w:rsidRDefault="00C67C19">
      <w:pPr>
        <w:pStyle w:val="Heading4"/>
        <w:ind w:left="-5"/>
      </w:pPr>
      <w:r>
        <w:rPr>
          <w:rFonts w:ascii="Calibri" w:eastAsia="Calibri" w:hAnsi="Calibri" w:cs="Calibri"/>
          <w:b w:val="0"/>
          <w:color w:val="000000"/>
          <w:sz w:val="31"/>
          <w:u w:val="none" w:color="000000"/>
          <w:vertAlign w:val="superscript"/>
        </w:rPr>
        <w:t xml:space="preserve"> </w:t>
      </w:r>
      <w:r>
        <w:t>SUBJECT: BIOLOGY</w:t>
      </w:r>
      <w:r>
        <w:rPr>
          <w:u w:val="none" w:color="000000"/>
        </w:rPr>
        <w:t xml:space="preserve">  </w:t>
      </w:r>
    </w:p>
    <w:p w:rsidR="00F00AE7" w:rsidRDefault="00C67C19">
      <w:pPr>
        <w:spacing w:after="50"/>
        <w:ind w:left="149"/>
      </w:pPr>
      <w:r>
        <w:rPr>
          <w:rFonts w:ascii="Arial" w:eastAsia="Arial" w:hAnsi="Arial" w:cs="Arial"/>
          <w:b/>
          <w:color w:val="006666"/>
          <w:sz w:val="12"/>
        </w:rPr>
        <w:t xml:space="preserve"> </w:t>
      </w:r>
    </w:p>
    <w:p w:rsidR="00F00AE7" w:rsidRDefault="00C67C19">
      <w:pPr>
        <w:pStyle w:val="Heading5"/>
        <w:ind w:left="144"/>
      </w:pPr>
      <w:r>
        <w:rPr>
          <w:color w:val="006666"/>
          <w:sz w:val="20"/>
        </w:rPr>
        <w:t xml:space="preserve">A-Level Biology is delivered by CCEA Qualification Value: 1 A-Level Course Duration: This is a 2 Year Course Entry Requirements: Double Award Science Grade BB, Maths Grade B, English Grade C </w:t>
      </w:r>
    </w:p>
    <w:p w:rsidR="00F00AE7" w:rsidRDefault="00C67C19">
      <w:pPr>
        <w:spacing w:after="0"/>
        <w:ind w:left="149"/>
      </w:pPr>
      <w:r>
        <w:rPr>
          <w:rFonts w:ascii="Arial" w:eastAsia="Arial" w:hAnsi="Arial" w:cs="Arial"/>
          <w:sz w:val="17"/>
        </w:rPr>
        <w:t xml:space="preserve"> </w:t>
      </w:r>
    </w:p>
    <w:p w:rsidR="00F00AE7" w:rsidRDefault="00C67C19">
      <w:pPr>
        <w:spacing w:after="0"/>
        <w:ind w:left="144" w:hanging="10"/>
      </w:pPr>
      <w:r>
        <w:rPr>
          <w:rFonts w:ascii="Arial" w:eastAsia="Arial" w:hAnsi="Arial" w:cs="Arial"/>
          <w:b/>
          <w:sz w:val="17"/>
        </w:rPr>
        <w:t xml:space="preserve">Course Content </w:t>
      </w:r>
    </w:p>
    <w:p w:rsidR="00F00AE7" w:rsidRDefault="00C67C19">
      <w:pPr>
        <w:spacing w:after="4" w:line="255" w:lineRule="auto"/>
        <w:ind w:left="144" w:right="6" w:hanging="10"/>
        <w:jc w:val="both"/>
      </w:pPr>
      <w:r>
        <w:rPr>
          <w:rFonts w:ascii="Arial" w:eastAsia="Arial" w:hAnsi="Arial" w:cs="Arial"/>
          <w:sz w:val="17"/>
        </w:rPr>
        <w:t xml:space="preserve">Biology involves the study of a wide range of exciting topics, ranging from molecular biology to the study of ecosystems and from             micro-organisms to mammoths.  </w:t>
      </w:r>
    </w:p>
    <w:p w:rsidR="00F00AE7" w:rsidRDefault="00C67C19">
      <w:pPr>
        <w:spacing w:after="0"/>
        <w:ind w:left="149"/>
      </w:pPr>
      <w:r>
        <w:rPr>
          <w:rFonts w:ascii="Arial" w:eastAsia="Arial" w:hAnsi="Arial" w:cs="Arial"/>
          <w:b/>
          <w:sz w:val="17"/>
        </w:rPr>
        <w:t xml:space="preserve"> </w:t>
      </w:r>
    </w:p>
    <w:p w:rsidR="00F00AE7" w:rsidRDefault="00C67C19">
      <w:pPr>
        <w:spacing w:after="0"/>
        <w:ind w:left="144" w:hanging="10"/>
      </w:pPr>
      <w:r>
        <w:rPr>
          <w:noProof/>
        </w:rPr>
        <mc:AlternateContent>
          <mc:Choice Requires="wpg">
            <w:drawing>
              <wp:anchor distT="0" distB="0" distL="114300" distR="114300" simplePos="0" relativeHeight="251712512" behindDoc="0" locked="0" layoutInCell="1" allowOverlap="1">
                <wp:simplePos x="0" y="0"/>
                <wp:positionH relativeFrom="page">
                  <wp:posOffset>6935724</wp:posOffset>
                </wp:positionH>
                <wp:positionV relativeFrom="page">
                  <wp:posOffset>4942332</wp:posOffset>
                </wp:positionV>
                <wp:extent cx="131077" cy="92964"/>
                <wp:effectExtent l="0" t="0" r="0" b="0"/>
                <wp:wrapTopAndBottom/>
                <wp:docPr id="47355" name="Group 47355"/>
                <wp:cNvGraphicFramePr/>
                <a:graphic xmlns:a="http://schemas.openxmlformats.org/drawingml/2006/main">
                  <a:graphicData uri="http://schemas.microsoft.com/office/word/2010/wordprocessingGroup">
                    <wpg:wgp>
                      <wpg:cNvGrpSpPr/>
                      <wpg:grpSpPr>
                        <a:xfrm>
                          <a:off x="0" y="0"/>
                          <a:ext cx="131077" cy="92964"/>
                          <a:chOff x="0" y="0"/>
                          <a:chExt cx="131077" cy="92964"/>
                        </a:xfrm>
                      </wpg:grpSpPr>
                      <wps:wsp>
                        <wps:cNvPr id="4267" name="Shape 4267"/>
                        <wps:cNvSpPr/>
                        <wps:spPr>
                          <a:xfrm>
                            <a:off x="67818" y="14577"/>
                            <a:ext cx="23495" cy="55743"/>
                          </a:xfrm>
                          <a:custGeom>
                            <a:avLst/>
                            <a:gdLst/>
                            <a:ahLst/>
                            <a:cxnLst/>
                            <a:rect l="0" t="0" r="0" b="0"/>
                            <a:pathLst>
                              <a:path w="23495" h="55743">
                                <a:moveTo>
                                  <a:pt x="23495" y="0"/>
                                </a:moveTo>
                                <a:lnTo>
                                  <a:pt x="23495" y="24400"/>
                                </a:lnTo>
                                <a:lnTo>
                                  <a:pt x="12953" y="42777"/>
                                </a:lnTo>
                                <a:lnTo>
                                  <a:pt x="23495" y="42777"/>
                                </a:lnTo>
                                <a:lnTo>
                                  <a:pt x="23495" y="55743"/>
                                </a:lnTo>
                                <a:lnTo>
                                  <a:pt x="3556" y="55743"/>
                                </a:lnTo>
                                <a:cubicBezTo>
                                  <a:pt x="2921" y="55743"/>
                                  <a:pt x="2413" y="55667"/>
                                  <a:pt x="2032" y="55528"/>
                                </a:cubicBezTo>
                                <a:cubicBezTo>
                                  <a:pt x="1524" y="55388"/>
                                  <a:pt x="1143" y="55057"/>
                                  <a:pt x="889" y="54537"/>
                                </a:cubicBezTo>
                                <a:cubicBezTo>
                                  <a:pt x="508" y="54029"/>
                                  <a:pt x="253" y="53280"/>
                                  <a:pt x="126" y="52315"/>
                                </a:cubicBezTo>
                                <a:cubicBezTo>
                                  <a:pt x="0" y="51349"/>
                                  <a:pt x="0" y="50054"/>
                                  <a:pt x="0" y="48454"/>
                                </a:cubicBezTo>
                                <a:cubicBezTo>
                                  <a:pt x="0" y="47133"/>
                                  <a:pt x="0" y="45990"/>
                                  <a:pt x="0" y="45025"/>
                                </a:cubicBezTo>
                                <a:cubicBezTo>
                                  <a:pt x="126" y="44059"/>
                                  <a:pt x="253" y="43183"/>
                                  <a:pt x="381" y="42396"/>
                                </a:cubicBezTo>
                                <a:cubicBezTo>
                                  <a:pt x="508" y="41621"/>
                                  <a:pt x="635" y="40872"/>
                                  <a:pt x="1015" y="40173"/>
                                </a:cubicBezTo>
                                <a:cubicBezTo>
                                  <a:pt x="1270" y="39475"/>
                                  <a:pt x="1524" y="38738"/>
                                  <a:pt x="2032" y="37951"/>
                                </a:cubicBezTo>
                                <a:lnTo>
                                  <a:pt x="23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9" name="Shape 4269"/>
                        <wps:cNvSpPr/>
                        <wps:spPr>
                          <a:xfrm>
                            <a:off x="91313" y="6579"/>
                            <a:ext cx="35687" cy="80658"/>
                          </a:xfrm>
                          <a:custGeom>
                            <a:avLst/>
                            <a:gdLst/>
                            <a:ahLst/>
                            <a:cxnLst/>
                            <a:rect l="0" t="0" r="0" b="0"/>
                            <a:pathLst>
                              <a:path w="35687" h="80658">
                                <a:moveTo>
                                  <a:pt x="14732" y="0"/>
                                </a:moveTo>
                                <a:cubicBezTo>
                                  <a:pt x="16891" y="0"/>
                                  <a:pt x="18669" y="51"/>
                                  <a:pt x="20066" y="153"/>
                                </a:cubicBezTo>
                                <a:cubicBezTo>
                                  <a:pt x="21590" y="254"/>
                                  <a:pt x="22733" y="419"/>
                                  <a:pt x="23622" y="648"/>
                                </a:cubicBezTo>
                                <a:cubicBezTo>
                                  <a:pt x="24511" y="876"/>
                                  <a:pt x="25146" y="1156"/>
                                  <a:pt x="25654" y="1486"/>
                                </a:cubicBezTo>
                                <a:cubicBezTo>
                                  <a:pt x="26035" y="1816"/>
                                  <a:pt x="26289" y="2197"/>
                                  <a:pt x="26289" y="2654"/>
                                </a:cubicBezTo>
                                <a:lnTo>
                                  <a:pt x="26289" y="50775"/>
                                </a:lnTo>
                                <a:lnTo>
                                  <a:pt x="33274" y="50775"/>
                                </a:lnTo>
                                <a:cubicBezTo>
                                  <a:pt x="34036" y="50775"/>
                                  <a:pt x="34544" y="51270"/>
                                  <a:pt x="35052" y="52286"/>
                                </a:cubicBezTo>
                                <a:cubicBezTo>
                                  <a:pt x="35560" y="53289"/>
                                  <a:pt x="35687" y="54966"/>
                                  <a:pt x="35687" y="57315"/>
                                </a:cubicBezTo>
                                <a:cubicBezTo>
                                  <a:pt x="35687" y="59411"/>
                                  <a:pt x="35560" y="61011"/>
                                  <a:pt x="35052" y="62103"/>
                                </a:cubicBezTo>
                                <a:cubicBezTo>
                                  <a:pt x="34671" y="63195"/>
                                  <a:pt x="34036" y="63741"/>
                                  <a:pt x="33274" y="63741"/>
                                </a:cubicBezTo>
                                <a:lnTo>
                                  <a:pt x="26289" y="63741"/>
                                </a:lnTo>
                                <a:lnTo>
                                  <a:pt x="26289" y="78194"/>
                                </a:lnTo>
                                <a:cubicBezTo>
                                  <a:pt x="26289" y="78601"/>
                                  <a:pt x="26162" y="78969"/>
                                  <a:pt x="25908" y="79273"/>
                                </a:cubicBezTo>
                                <a:cubicBezTo>
                                  <a:pt x="25654" y="79578"/>
                                  <a:pt x="25146" y="79845"/>
                                  <a:pt x="24511" y="80048"/>
                                </a:cubicBezTo>
                                <a:cubicBezTo>
                                  <a:pt x="24003" y="80251"/>
                                  <a:pt x="23114" y="80404"/>
                                  <a:pt x="22098" y="80506"/>
                                </a:cubicBezTo>
                                <a:cubicBezTo>
                                  <a:pt x="21209" y="80607"/>
                                  <a:pt x="19939" y="80658"/>
                                  <a:pt x="18288" y="80658"/>
                                </a:cubicBezTo>
                                <a:cubicBezTo>
                                  <a:pt x="16891" y="80658"/>
                                  <a:pt x="15621" y="80607"/>
                                  <a:pt x="14605" y="80506"/>
                                </a:cubicBezTo>
                                <a:cubicBezTo>
                                  <a:pt x="13589" y="80404"/>
                                  <a:pt x="12827" y="80251"/>
                                  <a:pt x="12192" y="80048"/>
                                </a:cubicBezTo>
                                <a:cubicBezTo>
                                  <a:pt x="11557" y="79845"/>
                                  <a:pt x="11176" y="79578"/>
                                  <a:pt x="10922" y="79273"/>
                                </a:cubicBezTo>
                                <a:cubicBezTo>
                                  <a:pt x="10668" y="78969"/>
                                  <a:pt x="10541" y="78601"/>
                                  <a:pt x="10541" y="78194"/>
                                </a:cubicBezTo>
                                <a:lnTo>
                                  <a:pt x="10541" y="63741"/>
                                </a:lnTo>
                                <a:lnTo>
                                  <a:pt x="0" y="63741"/>
                                </a:lnTo>
                                <a:lnTo>
                                  <a:pt x="0" y="50775"/>
                                </a:lnTo>
                                <a:lnTo>
                                  <a:pt x="10541" y="50775"/>
                                </a:lnTo>
                                <a:lnTo>
                                  <a:pt x="10541" y="14021"/>
                                </a:lnTo>
                                <a:lnTo>
                                  <a:pt x="0" y="32398"/>
                                </a:lnTo>
                                <a:lnTo>
                                  <a:pt x="0" y="7998"/>
                                </a:lnTo>
                                <a:lnTo>
                                  <a:pt x="3302" y="2159"/>
                                </a:lnTo>
                                <a:cubicBezTo>
                                  <a:pt x="3556" y="1791"/>
                                  <a:pt x="3810" y="1473"/>
                                  <a:pt x="4318" y="1207"/>
                                </a:cubicBezTo>
                                <a:cubicBezTo>
                                  <a:pt x="4826" y="940"/>
                                  <a:pt x="5588" y="711"/>
                                  <a:pt x="6477" y="521"/>
                                </a:cubicBezTo>
                                <a:cubicBezTo>
                                  <a:pt x="7366" y="343"/>
                                  <a:pt x="8382" y="203"/>
                                  <a:pt x="9779" y="127"/>
                                </a:cubicBezTo>
                                <a:cubicBezTo>
                                  <a:pt x="11176" y="38"/>
                                  <a:pt x="12827" y="0"/>
                                  <a:pt x="147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0" name="Shape 4270"/>
                        <wps:cNvSpPr/>
                        <wps:spPr>
                          <a:xfrm>
                            <a:off x="80772" y="20600"/>
                            <a:ext cx="21082" cy="36754"/>
                          </a:xfrm>
                          <a:custGeom>
                            <a:avLst/>
                            <a:gdLst/>
                            <a:ahLst/>
                            <a:cxnLst/>
                            <a:rect l="0" t="0" r="0" b="0"/>
                            <a:pathLst>
                              <a:path w="21082" h="36754">
                                <a:moveTo>
                                  <a:pt x="21082" y="0"/>
                                </a:moveTo>
                                <a:lnTo>
                                  <a:pt x="0" y="36754"/>
                                </a:lnTo>
                                <a:lnTo>
                                  <a:pt x="21082" y="36754"/>
                                </a:lnTo>
                                <a:lnTo>
                                  <a:pt x="21082" y="0"/>
                                </a:ln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4271" name="Shape 4271"/>
                        <wps:cNvSpPr/>
                        <wps:spPr>
                          <a:xfrm>
                            <a:off x="67818" y="6579"/>
                            <a:ext cx="59182" cy="80658"/>
                          </a:xfrm>
                          <a:custGeom>
                            <a:avLst/>
                            <a:gdLst/>
                            <a:ahLst/>
                            <a:cxnLst/>
                            <a:rect l="0" t="0" r="0" b="0"/>
                            <a:pathLst>
                              <a:path w="59182" h="80658">
                                <a:moveTo>
                                  <a:pt x="38226" y="0"/>
                                </a:moveTo>
                                <a:cubicBezTo>
                                  <a:pt x="40386" y="0"/>
                                  <a:pt x="42164" y="51"/>
                                  <a:pt x="43561" y="153"/>
                                </a:cubicBezTo>
                                <a:cubicBezTo>
                                  <a:pt x="45085" y="254"/>
                                  <a:pt x="46227" y="419"/>
                                  <a:pt x="47117" y="648"/>
                                </a:cubicBezTo>
                                <a:cubicBezTo>
                                  <a:pt x="48006" y="876"/>
                                  <a:pt x="48640" y="1156"/>
                                  <a:pt x="49149" y="1486"/>
                                </a:cubicBezTo>
                                <a:cubicBezTo>
                                  <a:pt x="49530" y="1816"/>
                                  <a:pt x="49784" y="2197"/>
                                  <a:pt x="49784" y="2654"/>
                                </a:cubicBezTo>
                                <a:lnTo>
                                  <a:pt x="49784" y="50775"/>
                                </a:lnTo>
                                <a:lnTo>
                                  <a:pt x="56769" y="50775"/>
                                </a:lnTo>
                                <a:cubicBezTo>
                                  <a:pt x="57531" y="50775"/>
                                  <a:pt x="58039" y="51270"/>
                                  <a:pt x="58547" y="52286"/>
                                </a:cubicBezTo>
                                <a:cubicBezTo>
                                  <a:pt x="59055" y="53289"/>
                                  <a:pt x="59182" y="54966"/>
                                  <a:pt x="59182" y="57315"/>
                                </a:cubicBezTo>
                                <a:cubicBezTo>
                                  <a:pt x="59182" y="59411"/>
                                  <a:pt x="59055" y="61011"/>
                                  <a:pt x="58547" y="62103"/>
                                </a:cubicBezTo>
                                <a:cubicBezTo>
                                  <a:pt x="58165" y="63195"/>
                                  <a:pt x="57531" y="63741"/>
                                  <a:pt x="56769" y="63741"/>
                                </a:cubicBezTo>
                                <a:lnTo>
                                  <a:pt x="49784" y="63741"/>
                                </a:lnTo>
                                <a:lnTo>
                                  <a:pt x="49784" y="78194"/>
                                </a:lnTo>
                                <a:cubicBezTo>
                                  <a:pt x="49784" y="78601"/>
                                  <a:pt x="49657" y="78969"/>
                                  <a:pt x="49402" y="79273"/>
                                </a:cubicBezTo>
                                <a:cubicBezTo>
                                  <a:pt x="49149" y="79578"/>
                                  <a:pt x="48640" y="79845"/>
                                  <a:pt x="48006" y="80048"/>
                                </a:cubicBezTo>
                                <a:cubicBezTo>
                                  <a:pt x="47498" y="80251"/>
                                  <a:pt x="46609" y="80404"/>
                                  <a:pt x="45593" y="80506"/>
                                </a:cubicBezTo>
                                <a:cubicBezTo>
                                  <a:pt x="44703" y="80607"/>
                                  <a:pt x="43434" y="80658"/>
                                  <a:pt x="41783" y="80658"/>
                                </a:cubicBezTo>
                                <a:cubicBezTo>
                                  <a:pt x="40386" y="80658"/>
                                  <a:pt x="39115" y="80607"/>
                                  <a:pt x="38100" y="80506"/>
                                </a:cubicBezTo>
                                <a:cubicBezTo>
                                  <a:pt x="37084" y="80404"/>
                                  <a:pt x="36322" y="80251"/>
                                  <a:pt x="35687" y="80048"/>
                                </a:cubicBezTo>
                                <a:cubicBezTo>
                                  <a:pt x="35051" y="79845"/>
                                  <a:pt x="34671" y="79578"/>
                                  <a:pt x="34417" y="79273"/>
                                </a:cubicBezTo>
                                <a:cubicBezTo>
                                  <a:pt x="34163" y="78969"/>
                                  <a:pt x="34036" y="78601"/>
                                  <a:pt x="34036" y="78194"/>
                                </a:cubicBezTo>
                                <a:lnTo>
                                  <a:pt x="34036" y="63741"/>
                                </a:lnTo>
                                <a:lnTo>
                                  <a:pt x="3556" y="63741"/>
                                </a:lnTo>
                                <a:cubicBezTo>
                                  <a:pt x="2921" y="63741"/>
                                  <a:pt x="2413" y="63665"/>
                                  <a:pt x="2032" y="63526"/>
                                </a:cubicBezTo>
                                <a:cubicBezTo>
                                  <a:pt x="1524" y="63386"/>
                                  <a:pt x="1143" y="63055"/>
                                  <a:pt x="889" y="62535"/>
                                </a:cubicBezTo>
                                <a:cubicBezTo>
                                  <a:pt x="508" y="62027"/>
                                  <a:pt x="253" y="61278"/>
                                  <a:pt x="126" y="60313"/>
                                </a:cubicBezTo>
                                <a:cubicBezTo>
                                  <a:pt x="0" y="59347"/>
                                  <a:pt x="0" y="58052"/>
                                  <a:pt x="0" y="56452"/>
                                </a:cubicBezTo>
                                <a:cubicBezTo>
                                  <a:pt x="0" y="55131"/>
                                  <a:pt x="0" y="53988"/>
                                  <a:pt x="0" y="53023"/>
                                </a:cubicBezTo>
                                <a:cubicBezTo>
                                  <a:pt x="126" y="52057"/>
                                  <a:pt x="253" y="51181"/>
                                  <a:pt x="381" y="50394"/>
                                </a:cubicBezTo>
                                <a:cubicBezTo>
                                  <a:pt x="508" y="49619"/>
                                  <a:pt x="635" y="48870"/>
                                  <a:pt x="1015" y="48171"/>
                                </a:cubicBezTo>
                                <a:cubicBezTo>
                                  <a:pt x="1270" y="47473"/>
                                  <a:pt x="1524" y="46736"/>
                                  <a:pt x="2032" y="45949"/>
                                </a:cubicBezTo>
                                <a:lnTo>
                                  <a:pt x="26797" y="2159"/>
                                </a:lnTo>
                                <a:cubicBezTo>
                                  <a:pt x="27051" y="1791"/>
                                  <a:pt x="27305" y="1473"/>
                                  <a:pt x="27813" y="1207"/>
                                </a:cubicBezTo>
                                <a:cubicBezTo>
                                  <a:pt x="28321" y="940"/>
                                  <a:pt x="29083" y="711"/>
                                  <a:pt x="29972" y="521"/>
                                </a:cubicBezTo>
                                <a:cubicBezTo>
                                  <a:pt x="30861" y="343"/>
                                  <a:pt x="31876" y="203"/>
                                  <a:pt x="33274" y="127"/>
                                </a:cubicBezTo>
                                <a:cubicBezTo>
                                  <a:pt x="34671" y="38"/>
                                  <a:pt x="36322" y="0"/>
                                  <a:pt x="38226"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4274" name="Picture 4274"/>
                          <pic:cNvPicPr/>
                        </pic:nvPicPr>
                        <pic:blipFill>
                          <a:blip r:embed="rId140"/>
                          <a:stretch>
                            <a:fillRect/>
                          </a:stretch>
                        </pic:blipFill>
                        <pic:spPr>
                          <a:xfrm>
                            <a:off x="0" y="0"/>
                            <a:ext cx="131077" cy="92964"/>
                          </a:xfrm>
                          <a:prstGeom prst="rect">
                            <a:avLst/>
                          </a:prstGeom>
                        </pic:spPr>
                      </pic:pic>
                    </wpg:wgp>
                  </a:graphicData>
                </a:graphic>
              </wp:anchor>
            </w:drawing>
          </mc:Choice>
          <mc:Fallback xmlns:a="http://schemas.openxmlformats.org/drawingml/2006/main">
            <w:pict>
              <v:group id="Group 47355" style="width:10.321pt;height:7.32001pt;position:absolute;mso-position-horizontal-relative:page;mso-position-horizontal:absolute;margin-left:546.12pt;mso-position-vertical-relative:page;margin-top:389.16pt;" coordsize="1310,929">
                <v:shape id="Shape 4267" style="position:absolute;width:234;height:557;left:678;top:145;" coordsize="23495,55743" path="m23495,0l23495,24400l12953,42777l23495,42777l23495,55743l3556,55743c2921,55743,2413,55667,2032,55528c1524,55388,1143,55057,889,54537c508,54029,253,53280,126,52315c0,51349,0,50054,0,48454c0,47133,0,45990,0,45025c126,44059,253,43183,381,42396c508,41621,635,40872,1015,40173c1270,39475,1524,38738,2032,37951l23495,0x">
                  <v:stroke weight="0pt" endcap="flat" joinstyle="miter" miterlimit="10" on="false" color="#000000" opacity="0"/>
                  <v:fill on="true" color="#000000"/>
                </v:shape>
                <v:shape id="Shape 4269" style="position:absolute;width:356;height:806;left:913;top:65;" coordsize="35687,80658" path="m14732,0c16891,0,18669,51,20066,153c21590,254,22733,419,23622,648c24511,876,25146,1156,25654,1486c26035,1816,26289,2197,26289,2654l26289,50775l33274,50775c34036,50775,34544,51270,35052,52286c35560,53289,35687,54966,35687,57315c35687,59411,35560,61011,35052,62103c34671,63195,34036,63741,33274,63741l26289,63741l26289,78194c26289,78601,26162,78969,25908,79273c25654,79578,25146,79845,24511,80048c24003,80251,23114,80404,22098,80506c21209,80607,19939,80658,18288,80658c16891,80658,15621,80607,14605,80506c13589,80404,12827,80251,12192,80048c11557,79845,11176,79578,10922,79273c10668,78969,10541,78601,10541,78194l10541,63741l0,63741l0,50775l10541,50775l10541,14021l0,32398l0,7998l3302,2159c3556,1791,3810,1473,4318,1207c4826,940,5588,711,6477,521c7366,343,8382,203,9779,127c11176,38,12827,0,14732,0x">
                  <v:stroke weight="0pt" endcap="flat" joinstyle="miter" miterlimit="10" on="false" color="#000000" opacity="0"/>
                  <v:fill on="true" color="#000000"/>
                </v:shape>
                <v:shape id="Shape 4270" style="position:absolute;width:210;height:367;left:807;top:206;" coordsize="21082,36754" path="m21082,0l0,36754l21082,36754l21082,0x">
                  <v:stroke weight="0.75pt" endcap="flat" joinstyle="round" on="true" color="#000000" opacity="0.498039"/>
                  <v:fill on="false" color="#000000" opacity="0"/>
                </v:shape>
                <v:shape id="Shape 4271" style="position:absolute;width:591;height:806;left:678;top:65;" coordsize="59182,80658" path="m38226,0c40386,0,42164,51,43561,153c45085,254,46227,419,47117,648c48006,876,48640,1156,49149,1486c49530,1816,49784,2197,49784,2654l49784,50775l56769,50775c57531,50775,58039,51270,58547,52286c59055,53289,59182,54966,59182,57315c59182,59411,59055,61011,58547,62103c58165,63195,57531,63741,56769,63741l49784,63741l49784,78194c49784,78601,49657,78969,49402,79273c49149,79578,48640,79845,48006,80048c47498,80251,46609,80404,45593,80506c44703,80607,43434,80658,41783,80658c40386,80658,39115,80607,38100,80506c37084,80404,36322,80251,35687,80048c35051,79845,34671,79578,34417,79273c34163,78969,34036,78601,34036,78194l34036,63741l3556,63741c2921,63741,2413,63665,2032,63526c1524,63386,1143,63055,889,62535c508,62027,253,61278,126,60313c0,59347,0,58052,0,56452c0,55131,0,53988,0,53023c126,52057,253,51181,381,50394c508,49619,635,48870,1015,48171c1270,47473,1524,46736,2032,45949l26797,2159c27051,1791,27305,1473,27813,1207c28321,940,29083,711,29972,521c30861,343,31876,203,33274,127c34671,38,36322,0,38226,0x">
                  <v:stroke weight="0.75pt" endcap="flat" joinstyle="round" on="true" color="#000000" opacity="0.498039"/>
                  <v:fill on="false" color="#000000" opacity="0"/>
                </v:shape>
                <v:shape id="Picture 4274" style="position:absolute;width:1310;height:929;left:0;top:0;" filled="f">
                  <v:imagedata r:id="rId141"/>
                </v:shape>
                <w10:wrap type="topAndBottom"/>
              </v:group>
            </w:pict>
          </mc:Fallback>
        </mc:AlternateContent>
      </w:r>
      <w:r>
        <w:rPr>
          <w:noProof/>
        </w:rPr>
        <mc:AlternateContent>
          <mc:Choice Requires="wpg">
            <w:drawing>
              <wp:anchor distT="0" distB="0" distL="114300" distR="114300" simplePos="0" relativeHeight="251713536" behindDoc="0" locked="0" layoutInCell="1" allowOverlap="1">
                <wp:simplePos x="0" y="0"/>
                <wp:positionH relativeFrom="page">
                  <wp:posOffset>272485</wp:posOffset>
                </wp:positionH>
                <wp:positionV relativeFrom="page">
                  <wp:posOffset>639267</wp:posOffset>
                </wp:positionV>
                <wp:extent cx="214871" cy="3987292"/>
                <wp:effectExtent l="0" t="0" r="0" b="0"/>
                <wp:wrapSquare wrapText="bothSides"/>
                <wp:docPr id="47357" name="Group 47357"/>
                <wp:cNvGraphicFramePr/>
                <a:graphic xmlns:a="http://schemas.openxmlformats.org/drawingml/2006/main">
                  <a:graphicData uri="http://schemas.microsoft.com/office/word/2010/wordprocessingGroup">
                    <wpg:wgp>
                      <wpg:cNvGrpSpPr/>
                      <wpg:grpSpPr>
                        <a:xfrm>
                          <a:off x="0" y="0"/>
                          <a:ext cx="214871" cy="3987292"/>
                          <a:chOff x="0" y="0"/>
                          <a:chExt cx="214871" cy="3987292"/>
                        </a:xfrm>
                      </wpg:grpSpPr>
                      <wps:wsp>
                        <wps:cNvPr id="4278" name="Rectangle 4278"/>
                        <wps:cNvSpPr/>
                        <wps:spPr>
                          <a:xfrm rot="-5399999">
                            <a:off x="-2465756" y="1235757"/>
                            <a:ext cx="5217293" cy="285778"/>
                          </a:xfrm>
                          <a:prstGeom prst="rect">
                            <a:avLst/>
                          </a:prstGeom>
                          <a:ln>
                            <a:noFill/>
                          </a:ln>
                        </wps:spPr>
                        <wps:txbx>
                          <w:txbxContent>
                            <w:p w:rsidR="00F00AE7" w:rsidRDefault="00C67C19">
                              <w:r>
                                <w:rPr>
                                  <w:rFonts w:ascii="Arial" w:eastAsia="Arial" w:hAnsi="Arial" w:cs="Arial"/>
                                  <w:b/>
                                  <w:color w:val="FFFFFF"/>
                                  <w:sz w:val="36"/>
                                  <w:shd w:val="clear" w:color="auto" w:fill="006666"/>
                                </w:rPr>
                                <w:t>An Introduction to Courses in STEM</w:t>
                              </w:r>
                            </w:p>
                          </w:txbxContent>
                        </wps:txbx>
                        <wps:bodyPr horzOverflow="overflow" vert="horz" lIns="0" tIns="0" rIns="0" bIns="0" rtlCol="0">
                          <a:noAutofit/>
                        </wps:bodyPr>
                      </wps:wsp>
                      <wps:wsp>
                        <wps:cNvPr id="4279" name="Rectangle 4279"/>
                        <wps:cNvSpPr/>
                        <wps:spPr>
                          <a:xfrm rot="-5399999">
                            <a:off x="100628" y="-121598"/>
                            <a:ext cx="84523" cy="285778"/>
                          </a:xfrm>
                          <a:prstGeom prst="rect">
                            <a:avLst/>
                          </a:prstGeom>
                          <a:ln>
                            <a:noFill/>
                          </a:ln>
                        </wps:spPr>
                        <wps:txbx>
                          <w:txbxContent>
                            <w:p w:rsidR="00F00AE7" w:rsidRDefault="00C67C19">
                              <w:r>
                                <w:rPr>
                                  <w:rFonts w:ascii="Arial" w:eastAsia="Arial" w:hAnsi="Arial" w:cs="Arial"/>
                                  <w:b/>
                                  <w:color w:val="FFFFFF"/>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7357" style="width:16.919pt;height:313.96pt;position:absolute;mso-position-horizontal-relative:page;mso-position-horizontal:absolute;margin-left:21.4555pt;mso-position-vertical-relative:page;margin-top:50.336pt;" coordsize="2148,39872">
                <v:rect id="Rectangle 4278" style="position:absolute;width:52172;height:2857;left:-24657;top:12357;rotation:270;" filled="f" stroked="f">
                  <v:textbox inset="0,0,0,0" style="layout-flow:vertical;mso-layout-flow-alt:bottom-to-top">
                    <w:txbxContent>
                      <w:p>
                        <w:pPr>
                          <w:spacing w:before="0" w:after="160" w:line="259" w:lineRule="auto"/>
                        </w:pPr>
                        <w:r>
                          <w:rPr>
                            <w:rFonts w:cs="Arial" w:hAnsi="Arial" w:eastAsia="Arial" w:ascii="Arial"/>
                            <w:b w:val="1"/>
                            <w:color w:val="ffffff"/>
                            <w:sz w:val="36"/>
                            <w:shd w:val="clear" w:color="auto" w:fill="006666"/>
                          </w:rPr>
                          <w:t xml:space="preserve">An Introduction to Courses in STEM</w:t>
                        </w:r>
                      </w:p>
                    </w:txbxContent>
                  </v:textbox>
                </v:rect>
                <v:rect id="Rectangle 4279" style="position:absolute;width:845;height:2857;left:1006;top:-1215;rotation:270;" filled="f" stroked="f">
                  <v:textbox inset="0,0,0,0" style="layout-flow:vertical;mso-layout-flow-alt:bottom-to-top">
                    <w:txbxContent>
                      <w:p>
                        <w:pPr>
                          <w:spacing w:before="0" w:after="160" w:line="259" w:lineRule="auto"/>
                        </w:pPr>
                        <w:r>
                          <w:rPr>
                            <w:rFonts w:cs="Arial" w:hAnsi="Arial" w:eastAsia="Arial" w:ascii="Arial"/>
                            <w:b w:val="1"/>
                            <w:color w:val="ffffff"/>
                            <w:sz w:val="36"/>
                          </w:rPr>
                          <w:t xml:space="preserve"> </w:t>
                        </w:r>
                      </w:p>
                    </w:txbxContent>
                  </v:textbox>
                </v:rect>
                <w10:wrap type="square"/>
              </v:group>
            </w:pict>
          </mc:Fallback>
        </mc:AlternateContent>
      </w:r>
      <w:r>
        <w:rPr>
          <w:rFonts w:ascii="Arial" w:eastAsia="Arial" w:hAnsi="Arial" w:cs="Arial"/>
          <w:b/>
          <w:sz w:val="17"/>
        </w:rPr>
        <w:t xml:space="preserve">What will I learn about? </w:t>
      </w:r>
    </w:p>
    <w:tbl>
      <w:tblPr>
        <w:tblStyle w:val="TableGrid"/>
        <w:tblW w:w="6690" w:type="dxa"/>
        <w:tblInd w:w="149" w:type="dxa"/>
        <w:tblCellMar>
          <w:top w:w="0" w:type="dxa"/>
          <w:left w:w="0" w:type="dxa"/>
          <w:bottom w:w="0" w:type="dxa"/>
          <w:right w:w="0" w:type="dxa"/>
        </w:tblCellMar>
        <w:tblLook w:val="04A0" w:firstRow="1" w:lastRow="0" w:firstColumn="1" w:lastColumn="0" w:noHBand="0" w:noVBand="1"/>
      </w:tblPr>
      <w:tblGrid>
        <w:gridCol w:w="1131"/>
        <w:gridCol w:w="5559"/>
      </w:tblGrid>
      <w:tr w:rsidR="00F00AE7">
        <w:trPr>
          <w:trHeight w:val="172"/>
        </w:trPr>
        <w:tc>
          <w:tcPr>
            <w:tcW w:w="1131" w:type="dxa"/>
            <w:tcBorders>
              <w:top w:val="nil"/>
              <w:left w:val="nil"/>
              <w:bottom w:val="nil"/>
              <w:right w:val="nil"/>
            </w:tcBorders>
          </w:tcPr>
          <w:p w:rsidR="00F00AE7" w:rsidRDefault="00C67C19">
            <w:pPr>
              <w:spacing w:after="0"/>
            </w:pPr>
            <w:r>
              <w:rPr>
                <w:rFonts w:ascii="Arial" w:eastAsia="Arial" w:hAnsi="Arial" w:cs="Arial"/>
                <w:sz w:val="17"/>
                <w:u w:val="single" w:color="000000"/>
              </w:rPr>
              <w:t>In Year 13</w:t>
            </w:r>
            <w:r>
              <w:rPr>
                <w:rFonts w:ascii="Arial" w:eastAsia="Arial" w:hAnsi="Arial" w:cs="Arial"/>
                <w:sz w:val="17"/>
              </w:rPr>
              <w:t xml:space="preserve">  </w:t>
            </w:r>
          </w:p>
        </w:tc>
        <w:tc>
          <w:tcPr>
            <w:tcW w:w="5559" w:type="dxa"/>
            <w:tcBorders>
              <w:top w:val="nil"/>
              <w:left w:val="nil"/>
              <w:bottom w:val="nil"/>
              <w:right w:val="nil"/>
            </w:tcBorders>
          </w:tcPr>
          <w:p w:rsidR="00F00AE7" w:rsidRDefault="00C67C19">
            <w:pPr>
              <w:spacing w:after="0"/>
            </w:pPr>
            <w:r>
              <w:rPr>
                <w:rFonts w:ascii="Arial" w:eastAsia="Arial" w:hAnsi="Arial" w:cs="Arial"/>
                <w:sz w:val="17"/>
              </w:rPr>
              <w:t xml:space="preserve">The following Units will be studied for AS: </w:t>
            </w:r>
          </w:p>
        </w:tc>
      </w:tr>
      <w:tr w:rsidR="00F00AE7">
        <w:trPr>
          <w:trHeight w:val="185"/>
        </w:trPr>
        <w:tc>
          <w:tcPr>
            <w:tcW w:w="1131" w:type="dxa"/>
            <w:tcBorders>
              <w:top w:val="nil"/>
              <w:left w:val="nil"/>
              <w:bottom w:val="nil"/>
              <w:right w:val="nil"/>
            </w:tcBorders>
          </w:tcPr>
          <w:p w:rsidR="00F00AE7" w:rsidRDefault="00C67C19">
            <w:pPr>
              <w:spacing w:after="0"/>
            </w:pPr>
            <w:r>
              <w:rPr>
                <w:rFonts w:ascii="Arial" w:eastAsia="Arial" w:hAnsi="Arial" w:cs="Arial"/>
                <w:b/>
                <w:sz w:val="17"/>
              </w:rPr>
              <w:t xml:space="preserve">Unit 1:  </w:t>
            </w:r>
          </w:p>
        </w:tc>
        <w:tc>
          <w:tcPr>
            <w:tcW w:w="5559" w:type="dxa"/>
            <w:tcBorders>
              <w:top w:val="nil"/>
              <w:left w:val="nil"/>
              <w:bottom w:val="nil"/>
              <w:right w:val="nil"/>
            </w:tcBorders>
          </w:tcPr>
          <w:p w:rsidR="00F00AE7" w:rsidRDefault="00C67C19">
            <w:pPr>
              <w:spacing w:after="0"/>
            </w:pPr>
            <w:r>
              <w:rPr>
                <w:rFonts w:ascii="Arial" w:eastAsia="Arial" w:hAnsi="Arial" w:cs="Arial"/>
                <w:sz w:val="17"/>
              </w:rPr>
              <w:t xml:space="preserve">Molecules and Cells (15% of A Level) </w:t>
            </w:r>
          </w:p>
        </w:tc>
      </w:tr>
      <w:tr w:rsidR="00F00AE7">
        <w:trPr>
          <w:trHeight w:val="185"/>
        </w:trPr>
        <w:tc>
          <w:tcPr>
            <w:tcW w:w="1131" w:type="dxa"/>
            <w:tcBorders>
              <w:top w:val="nil"/>
              <w:left w:val="nil"/>
              <w:bottom w:val="nil"/>
              <w:right w:val="nil"/>
            </w:tcBorders>
          </w:tcPr>
          <w:p w:rsidR="00F00AE7" w:rsidRDefault="00C67C19">
            <w:pPr>
              <w:spacing w:after="0"/>
            </w:pPr>
            <w:r>
              <w:rPr>
                <w:rFonts w:ascii="Arial" w:eastAsia="Arial" w:hAnsi="Arial" w:cs="Arial"/>
                <w:b/>
                <w:sz w:val="17"/>
              </w:rPr>
              <w:t xml:space="preserve">Unit 2:  </w:t>
            </w:r>
          </w:p>
        </w:tc>
        <w:tc>
          <w:tcPr>
            <w:tcW w:w="5559" w:type="dxa"/>
            <w:tcBorders>
              <w:top w:val="nil"/>
              <w:left w:val="nil"/>
              <w:bottom w:val="nil"/>
              <w:right w:val="nil"/>
            </w:tcBorders>
          </w:tcPr>
          <w:p w:rsidR="00F00AE7" w:rsidRDefault="00C67C19">
            <w:pPr>
              <w:spacing w:after="0"/>
            </w:pPr>
            <w:r>
              <w:rPr>
                <w:rFonts w:ascii="Arial" w:eastAsia="Arial" w:hAnsi="Arial" w:cs="Arial"/>
                <w:sz w:val="17"/>
              </w:rPr>
              <w:t xml:space="preserve">Organisms and Biodiversity (15% of A Level) </w:t>
            </w:r>
          </w:p>
        </w:tc>
      </w:tr>
      <w:tr w:rsidR="00F00AE7">
        <w:trPr>
          <w:trHeight w:val="370"/>
        </w:trPr>
        <w:tc>
          <w:tcPr>
            <w:tcW w:w="1131" w:type="dxa"/>
            <w:tcBorders>
              <w:top w:val="nil"/>
              <w:left w:val="nil"/>
              <w:bottom w:val="nil"/>
              <w:right w:val="nil"/>
            </w:tcBorders>
          </w:tcPr>
          <w:p w:rsidR="00F00AE7" w:rsidRDefault="00C67C19">
            <w:pPr>
              <w:spacing w:after="0"/>
            </w:pPr>
            <w:r>
              <w:rPr>
                <w:rFonts w:ascii="Arial" w:eastAsia="Arial" w:hAnsi="Arial" w:cs="Arial"/>
                <w:b/>
                <w:sz w:val="17"/>
              </w:rPr>
              <w:t xml:space="preserve">Unit 3:  </w:t>
            </w:r>
          </w:p>
          <w:p w:rsidR="00F00AE7" w:rsidRDefault="00C67C19">
            <w:pPr>
              <w:spacing w:after="0"/>
            </w:pPr>
            <w:r>
              <w:rPr>
                <w:rFonts w:ascii="Arial" w:eastAsia="Arial" w:hAnsi="Arial" w:cs="Arial"/>
                <w:sz w:val="17"/>
              </w:rPr>
              <w:t xml:space="preserve"> </w:t>
            </w:r>
          </w:p>
        </w:tc>
        <w:tc>
          <w:tcPr>
            <w:tcW w:w="5559" w:type="dxa"/>
            <w:tcBorders>
              <w:top w:val="nil"/>
              <w:left w:val="nil"/>
              <w:bottom w:val="nil"/>
              <w:right w:val="nil"/>
            </w:tcBorders>
          </w:tcPr>
          <w:p w:rsidR="00F00AE7" w:rsidRDefault="00C67C19">
            <w:pPr>
              <w:spacing w:after="0"/>
            </w:pPr>
            <w:r>
              <w:rPr>
                <w:rFonts w:ascii="Arial" w:eastAsia="Arial" w:hAnsi="Arial" w:cs="Arial"/>
                <w:sz w:val="17"/>
              </w:rPr>
              <w:t xml:space="preserve">Practical Skills in AS Biology (10% of A Level) </w:t>
            </w:r>
          </w:p>
        </w:tc>
      </w:tr>
      <w:tr w:rsidR="00F00AE7">
        <w:trPr>
          <w:trHeight w:val="185"/>
        </w:trPr>
        <w:tc>
          <w:tcPr>
            <w:tcW w:w="1131" w:type="dxa"/>
            <w:tcBorders>
              <w:top w:val="nil"/>
              <w:left w:val="nil"/>
              <w:bottom w:val="nil"/>
              <w:right w:val="nil"/>
            </w:tcBorders>
          </w:tcPr>
          <w:p w:rsidR="00F00AE7" w:rsidRDefault="00C67C19">
            <w:pPr>
              <w:spacing w:after="0"/>
            </w:pPr>
            <w:r>
              <w:rPr>
                <w:rFonts w:ascii="Arial" w:eastAsia="Arial" w:hAnsi="Arial" w:cs="Arial"/>
                <w:sz w:val="17"/>
                <w:u w:val="single" w:color="000000"/>
              </w:rPr>
              <w:t>In Year 14</w:t>
            </w:r>
            <w:r>
              <w:rPr>
                <w:rFonts w:ascii="Arial" w:eastAsia="Arial" w:hAnsi="Arial" w:cs="Arial"/>
                <w:sz w:val="17"/>
              </w:rPr>
              <w:t xml:space="preserve">  </w:t>
            </w:r>
          </w:p>
        </w:tc>
        <w:tc>
          <w:tcPr>
            <w:tcW w:w="5559" w:type="dxa"/>
            <w:tcBorders>
              <w:top w:val="nil"/>
              <w:left w:val="nil"/>
              <w:bottom w:val="nil"/>
              <w:right w:val="nil"/>
            </w:tcBorders>
          </w:tcPr>
          <w:p w:rsidR="00F00AE7" w:rsidRDefault="00C67C19">
            <w:pPr>
              <w:spacing w:after="0"/>
            </w:pPr>
            <w:r>
              <w:rPr>
                <w:rFonts w:ascii="Arial" w:eastAsia="Arial" w:hAnsi="Arial" w:cs="Arial"/>
                <w:sz w:val="17"/>
              </w:rPr>
              <w:t xml:space="preserve">The following Modules will be studied for the A-Level qualification: </w:t>
            </w:r>
          </w:p>
        </w:tc>
      </w:tr>
      <w:tr w:rsidR="00F00AE7">
        <w:trPr>
          <w:trHeight w:val="185"/>
        </w:trPr>
        <w:tc>
          <w:tcPr>
            <w:tcW w:w="1131" w:type="dxa"/>
            <w:tcBorders>
              <w:top w:val="nil"/>
              <w:left w:val="nil"/>
              <w:bottom w:val="nil"/>
              <w:right w:val="nil"/>
            </w:tcBorders>
          </w:tcPr>
          <w:p w:rsidR="00F00AE7" w:rsidRDefault="00C67C19">
            <w:pPr>
              <w:spacing w:after="0"/>
            </w:pPr>
            <w:r>
              <w:rPr>
                <w:rFonts w:ascii="Arial" w:eastAsia="Arial" w:hAnsi="Arial" w:cs="Arial"/>
                <w:b/>
                <w:sz w:val="17"/>
              </w:rPr>
              <w:t xml:space="preserve">Unit 4:  </w:t>
            </w:r>
          </w:p>
        </w:tc>
        <w:tc>
          <w:tcPr>
            <w:tcW w:w="5559" w:type="dxa"/>
            <w:tcBorders>
              <w:top w:val="nil"/>
              <w:left w:val="nil"/>
              <w:bottom w:val="nil"/>
              <w:right w:val="nil"/>
            </w:tcBorders>
          </w:tcPr>
          <w:p w:rsidR="00F00AE7" w:rsidRDefault="00C67C19">
            <w:pPr>
              <w:spacing w:after="0"/>
              <w:jc w:val="both"/>
            </w:pPr>
            <w:r>
              <w:rPr>
                <w:rFonts w:ascii="Arial" w:eastAsia="Arial" w:hAnsi="Arial" w:cs="Arial"/>
                <w:sz w:val="17"/>
              </w:rPr>
              <w:t xml:space="preserve">Physiology, Co-ordination and Control, and Ecosystems (24% of A Level) </w:t>
            </w:r>
          </w:p>
        </w:tc>
      </w:tr>
      <w:tr w:rsidR="00F00AE7">
        <w:trPr>
          <w:trHeight w:val="185"/>
        </w:trPr>
        <w:tc>
          <w:tcPr>
            <w:tcW w:w="1131" w:type="dxa"/>
            <w:tcBorders>
              <w:top w:val="nil"/>
              <w:left w:val="nil"/>
              <w:bottom w:val="nil"/>
              <w:right w:val="nil"/>
            </w:tcBorders>
          </w:tcPr>
          <w:p w:rsidR="00F00AE7" w:rsidRDefault="00C67C19">
            <w:pPr>
              <w:spacing w:after="0"/>
            </w:pPr>
            <w:r>
              <w:rPr>
                <w:rFonts w:ascii="Arial" w:eastAsia="Arial" w:hAnsi="Arial" w:cs="Arial"/>
                <w:b/>
                <w:sz w:val="17"/>
              </w:rPr>
              <w:t xml:space="preserve">Unit 5:  </w:t>
            </w:r>
          </w:p>
        </w:tc>
        <w:tc>
          <w:tcPr>
            <w:tcW w:w="5559" w:type="dxa"/>
            <w:tcBorders>
              <w:top w:val="nil"/>
              <w:left w:val="nil"/>
              <w:bottom w:val="nil"/>
              <w:right w:val="nil"/>
            </w:tcBorders>
          </w:tcPr>
          <w:p w:rsidR="00F00AE7" w:rsidRDefault="00C67C19">
            <w:pPr>
              <w:spacing w:after="0"/>
            </w:pPr>
            <w:r>
              <w:rPr>
                <w:rFonts w:ascii="Arial" w:eastAsia="Arial" w:hAnsi="Arial" w:cs="Arial"/>
                <w:sz w:val="17"/>
              </w:rPr>
              <w:t xml:space="preserve">Biochemistry, Genetics and Evolutionary Trends (24% of A Level) </w:t>
            </w:r>
          </w:p>
        </w:tc>
      </w:tr>
      <w:tr w:rsidR="00F00AE7">
        <w:trPr>
          <w:trHeight w:val="173"/>
        </w:trPr>
        <w:tc>
          <w:tcPr>
            <w:tcW w:w="1131" w:type="dxa"/>
            <w:tcBorders>
              <w:top w:val="nil"/>
              <w:left w:val="nil"/>
              <w:bottom w:val="nil"/>
              <w:right w:val="nil"/>
            </w:tcBorders>
          </w:tcPr>
          <w:p w:rsidR="00F00AE7" w:rsidRDefault="00C67C19">
            <w:pPr>
              <w:spacing w:after="0"/>
            </w:pPr>
            <w:r>
              <w:rPr>
                <w:rFonts w:ascii="Arial" w:eastAsia="Arial" w:hAnsi="Arial" w:cs="Arial"/>
                <w:sz w:val="17"/>
              </w:rPr>
              <w:t>Uni</w:t>
            </w:r>
            <w:r>
              <w:rPr>
                <w:rFonts w:ascii="Arial" w:eastAsia="Arial" w:hAnsi="Arial" w:cs="Arial"/>
                <w:b/>
                <w:sz w:val="17"/>
              </w:rPr>
              <w:t xml:space="preserve">t 6:   </w:t>
            </w:r>
          </w:p>
        </w:tc>
        <w:tc>
          <w:tcPr>
            <w:tcW w:w="5559" w:type="dxa"/>
            <w:tcBorders>
              <w:top w:val="nil"/>
              <w:left w:val="nil"/>
              <w:bottom w:val="nil"/>
              <w:right w:val="nil"/>
            </w:tcBorders>
          </w:tcPr>
          <w:p w:rsidR="00F00AE7" w:rsidRDefault="00C67C19">
            <w:pPr>
              <w:spacing w:after="0"/>
            </w:pPr>
            <w:r>
              <w:rPr>
                <w:rFonts w:ascii="Arial" w:eastAsia="Arial" w:hAnsi="Arial" w:cs="Arial"/>
                <w:sz w:val="17"/>
              </w:rPr>
              <w:t xml:space="preserve">Practical Skills in Biology (12% of A Level) </w:t>
            </w:r>
          </w:p>
        </w:tc>
      </w:tr>
    </w:tbl>
    <w:p w:rsidR="00F00AE7" w:rsidRDefault="00C67C19">
      <w:pPr>
        <w:spacing w:after="0"/>
        <w:ind w:left="149"/>
      </w:pPr>
      <w:r>
        <w:rPr>
          <w:rFonts w:ascii="Arial" w:eastAsia="Arial" w:hAnsi="Arial" w:cs="Arial"/>
          <w:sz w:val="17"/>
        </w:rPr>
        <w:t xml:space="preserve"> </w:t>
      </w:r>
    </w:p>
    <w:p w:rsidR="00F00AE7" w:rsidRDefault="00C67C19">
      <w:pPr>
        <w:spacing w:after="0"/>
        <w:ind w:left="144" w:right="8245" w:hanging="10"/>
      </w:pPr>
      <w:r>
        <w:rPr>
          <w:rFonts w:ascii="Arial" w:eastAsia="Arial" w:hAnsi="Arial" w:cs="Arial"/>
          <w:b/>
          <w:sz w:val="17"/>
        </w:rPr>
        <w:t xml:space="preserve">How will I be assessed? Year 13: (40%) </w:t>
      </w:r>
    </w:p>
    <w:p w:rsidR="00F00AE7" w:rsidRDefault="00C67C19">
      <w:pPr>
        <w:spacing w:after="4" w:line="255" w:lineRule="auto"/>
        <w:ind w:left="144" w:right="6" w:hanging="10"/>
        <w:jc w:val="both"/>
      </w:pPr>
      <w:r>
        <w:rPr>
          <w:rFonts w:ascii="Arial" w:eastAsia="Arial" w:hAnsi="Arial" w:cs="Arial"/>
          <w:sz w:val="17"/>
        </w:rPr>
        <w:t xml:space="preserve">1 hour 30 minute examination for Units 1 and 2, short answer questions, application of knowledge and essay question.  </w:t>
      </w:r>
    </w:p>
    <w:p w:rsidR="00F00AE7" w:rsidRDefault="00C67C19">
      <w:pPr>
        <w:numPr>
          <w:ilvl w:val="0"/>
          <w:numId w:val="16"/>
        </w:numPr>
        <w:spacing w:after="4" w:line="255" w:lineRule="auto"/>
        <w:ind w:right="6" w:hanging="141"/>
        <w:jc w:val="both"/>
      </w:pPr>
      <w:r>
        <w:rPr>
          <w:rFonts w:ascii="Arial" w:eastAsia="Arial" w:hAnsi="Arial" w:cs="Arial"/>
          <w:sz w:val="17"/>
        </w:rPr>
        <w:t xml:space="preserve">hour examination for Practical Skills in Biology based on 11 Practicals conducted throughout the year, seven of which are internally  assessed.  </w:t>
      </w:r>
    </w:p>
    <w:p w:rsidR="00F00AE7" w:rsidRDefault="00C67C19">
      <w:pPr>
        <w:spacing w:after="0"/>
        <w:ind w:left="149"/>
      </w:pPr>
      <w:r>
        <w:rPr>
          <w:rFonts w:ascii="Arial" w:eastAsia="Arial" w:hAnsi="Arial" w:cs="Arial"/>
          <w:sz w:val="17"/>
        </w:rPr>
        <w:t xml:space="preserve"> </w:t>
      </w:r>
    </w:p>
    <w:p w:rsidR="00F00AE7" w:rsidRDefault="00C67C19">
      <w:pPr>
        <w:spacing w:after="0"/>
        <w:ind w:left="144" w:hanging="10"/>
      </w:pPr>
      <w:r>
        <w:rPr>
          <w:rFonts w:ascii="Arial" w:eastAsia="Arial" w:hAnsi="Arial" w:cs="Arial"/>
          <w:b/>
          <w:sz w:val="17"/>
        </w:rPr>
        <w:t xml:space="preserve">Year 14: (60%) </w:t>
      </w:r>
    </w:p>
    <w:p w:rsidR="00F00AE7" w:rsidRDefault="00C67C19">
      <w:pPr>
        <w:numPr>
          <w:ilvl w:val="0"/>
          <w:numId w:val="16"/>
        </w:numPr>
        <w:spacing w:after="4" w:line="255" w:lineRule="auto"/>
        <w:ind w:right="6" w:hanging="141"/>
        <w:jc w:val="both"/>
      </w:pPr>
      <w:r>
        <w:rPr>
          <w:rFonts w:ascii="Arial" w:eastAsia="Arial" w:hAnsi="Arial" w:cs="Arial"/>
          <w:sz w:val="17"/>
        </w:rPr>
        <w:t>hour 15 minute examinations for Units 4 and 5, short answer questions, application of knowle</w:t>
      </w:r>
      <w:r>
        <w:rPr>
          <w:rFonts w:ascii="Arial" w:eastAsia="Arial" w:hAnsi="Arial" w:cs="Arial"/>
          <w:sz w:val="17"/>
        </w:rPr>
        <w:t xml:space="preserve">dge and essay question.  </w:t>
      </w:r>
    </w:p>
    <w:p w:rsidR="00F00AE7" w:rsidRDefault="00C67C19">
      <w:pPr>
        <w:spacing w:after="4" w:line="255" w:lineRule="auto"/>
        <w:ind w:left="144" w:right="6" w:hanging="10"/>
        <w:jc w:val="both"/>
      </w:pPr>
      <w:r>
        <w:rPr>
          <w:rFonts w:ascii="Arial" w:eastAsia="Arial" w:hAnsi="Arial" w:cs="Arial"/>
          <w:sz w:val="17"/>
        </w:rPr>
        <w:t xml:space="preserve">1 hour 15 minute examination for Practical Skills in Biology based on Practicals conducted throughout the year, several of which are       internally assessed.  </w:t>
      </w:r>
    </w:p>
    <w:p w:rsidR="00F00AE7" w:rsidRDefault="00C67C19">
      <w:pPr>
        <w:spacing w:after="0"/>
        <w:ind w:left="149"/>
      </w:pPr>
      <w:r>
        <w:rPr>
          <w:rFonts w:ascii="Arial" w:eastAsia="Arial" w:hAnsi="Arial" w:cs="Arial"/>
          <w:sz w:val="17"/>
        </w:rPr>
        <w:t xml:space="preserve"> </w:t>
      </w:r>
    </w:p>
    <w:p w:rsidR="00F00AE7" w:rsidRDefault="00C67C19">
      <w:pPr>
        <w:spacing w:after="0"/>
        <w:ind w:left="144" w:hanging="10"/>
      </w:pPr>
      <w:r>
        <w:rPr>
          <w:rFonts w:ascii="Arial" w:eastAsia="Arial" w:hAnsi="Arial" w:cs="Arial"/>
          <w:b/>
          <w:sz w:val="17"/>
        </w:rPr>
        <w:t xml:space="preserve">Progression Routes: </w:t>
      </w:r>
    </w:p>
    <w:p w:rsidR="00F00AE7" w:rsidRDefault="00C67C19">
      <w:pPr>
        <w:spacing w:after="4" w:line="255" w:lineRule="auto"/>
        <w:ind w:left="144" w:right="6" w:hanging="10"/>
        <w:jc w:val="both"/>
      </w:pPr>
      <w:r>
        <w:rPr>
          <w:rFonts w:ascii="Arial" w:eastAsia="Arial" w:hAnsi="Arial" w:cs="Arial"/>
          <w:sz w:val="17"/>
        </w:rPr>
        <w:t>An A Level in Biology is a valuable qualifica</w:t>
      </w:r>
      <w:r>
        <w:rPr>
          <w:rFonts w:ascii="Arial" w:eastAsia="Arial" w:hAnsi="Arial" w:cs="Arial"/>
          <w:sz w:val="17"/>
        </w:rPr>
        <w:t xml:space="preserve">tion for many fields of study, such as, Medicine, Dentistry, Pharmacy, Zoology, Radiotherapy, Nursing and Midwifery, Agricultural Science and Food Science and many more. </w:t>
      </w:r>
    </w:p>
    <w:p w:rsidR="00F00AE7" w:rsidRDefault="00C67C19">
      <w:pPr>
        <w:spacing w:after="127"/>
        <w:ind w:left="149"/>
      </w:pPr>
      <w:r>
        <w:rPr>
          <w:rFonts w:ascii="Arial" w:eastAsia="Arial" w:hAnsi="Arial" w:cs="Arial"/>
          <w:sz w:val="16"/>
        </w:rPr>
        <w:t xml:space="preserve"> </w:t>
      </w:r>
    </w:p>
    <w:p w:rsidR="00F00AE7" w:rsidRDefault="00C67C19">
      <w:pPr>
        <w:spacing w:after="0"/>
        <w:ind w:left="149"/>
      </w:pPr>
      <w:r>
        <w:rPr>
          <w:rFonts w:ascii="Arial" w:eastAsia="Arial" w:hAnsi="Arial" w:cs="Arial"/>
          <w:sz w:val="16"/>
        </w:rPr>
        <w:t xml:space="preserve"> </w:t>
      </w:r>
    </w:p>
    <w:p w:rsidR="00F00AE7" w:rsidRDefault="00C67C19">
      <w:pPr>
        <w:pStyle w:val="Heading4"/>
        <w:ind w:left="-5"/>
      </w:pPr>
      <w:r>
        <w:rPr>
          <w:rFonts w:ascii="Calibri" w:eastAsia="Calibri" w:hAnsi="Calibri" w:cs="Calibri"/>
          <w:b w:val="0"/>
          <w:color w:val="000000"/>
          <w:sz w:val="31"/>
          <w:u w:val="none" w:color="000000"/>
          <w:vertAlign w:val="superscript"/>
        </w:rPr>
        <w:t xml:space="preserve"> </w:t>
      </w:r>
      <w:r>
        <w:t>SUBJECT: CHEMISTRY</w:t>
      </w:r>
      <w:r>
        <w:rPr>
          <w:u w:val="none" w:color="000000"/>
        </w:rPr>
        <w:t xml:space="preserve">  </w:t>
      </w:r>
    </w:p>
    <w:p w:rsidR="00F00AE7" w:rsidRDefault="00C67C19">
      <w:pPr>
        <w:spacing w:after="50"/>
        <w:ind w:left="149"/>
      </w:pPr>
      <w:r>
        <w:rPr>
          <w:rFonts w:ascii="Arial" w:eastAsia="Arial" w:hAnsi="Arial" w:cs="Arial"/>
          <w:b/>
          <w:color w:val="006666"/>
          <w:sz w:val="12"/>
        </w:rPr>
        <w:t xml:space="preserve"> </w:t>
      </w:r>
    </w:p>
    <w:p w:rsidR="00F00AE7" w:rsidRDefault="00C67C19">
      <w:pPr>
        <w:pStyle w:val="Heading5"/>
        <w:ind w:left="144"/>
      </w:pPr>
      <w:r>
        <w:rPr>
          <w:color w:val="006666"/>
          <w:sz w:val="20"/>
        </w:rPr>
        <w:t xml:space="preserve">A-Level Chemistry is delivered by CCEA </w:t>
      </w:r>
      <w:r>
        <w:rPr>
          <w:color w:val="006666"/>
          <w:sz w:val="20"/>
        </w:rPr>
        <w:t xml:space="preserve">Qualification Value: 1 A-Level Course Duration: This is a 2 Year Course Entry Requirements: Double Award Science Grade BB, Maths Grade B, English Grade C </w:t>
      </w:r>
    </w:p>
    <w:p w:rsidR="00F00AE7" w:rsidRDefault="00C67C19">
      <w:pPr>
        <w:spacing w:after="14"/>
        <w:ind w:left="149"/>
      </w:pPr>
      <w:r>
        <w:rPr>
          <w:rFonts w:ascii="Arial" w:eastAsia="Arial" w:hAnsi="Arial" w:cs="Arial"/>
          <w:sz w:val="14"/>
        </w:rPr>
        <w:t xml:space="preserve"> </w:t>
      </w:r>
    </w:p>
    <w:p w:rsidR="00F00AE7" w:rsidRDefault="00C67C19">
      <w:pPr>
        <w:spacing w:after="0"/>
        <w:ind w:left="149"/>
      </w:pPr>
      <w:r>
        <w:rPr>
          <w:rFonts w:ascii="Arial" w:eastAsia="Arial" w:hAnsi="Arial" w:cs="Arial"/>
          <w:sz w:val="18"/>
        </w:rPr>
        <w:t xml:space="preserve"> </w:t>
      </w:r>
    </w:p>
    <w:p w:rsidR="00F00AE7" w:rsidRDefault="00C67C19">
      <w:pPr>
        <w:spacing w:after="4" w:line="256" w:lineRule="auto"/>
        <w:ind w:left="144" w:hanging="10"/>
      </w:pPr>
      <w:r>
        <w:rPr>
          <w:rFonts w:ascii="Arial" w:eastAsia="Arial" w:hAnsi="Arial" w:cs="Arial"/>
          <w:b/>
          <w:sz w:val="18"/>
        </w:rPr>
        <w:t xml:space="preserve">What will I learn about? </w:t>
      </w:r>
    </w:p>
    <w:tbl>
      <w:tblPr>
        <w:tblStyle w:val="TableGrid"/>
        <w:tblW w:w="7564" w:type="dxa"/>
        <w:tblInd w:w="149" w:type="dxa"/>
        <w:tblCellMar>
          <w:top w:w="0" w:type="dxa"/>
          <w:left w:w="0" w:type="dxa"/>
          <w:bottom w:w="0" w:type="dxa"/>
          <w:right w:w="0" w:type="dxa"/>
        </w:tblCellMar>
        <w:tblLook w:val="04A0" w:firstRow="1" w:lastRow="0" w:firstColumn="1" w:lastColumn="0" w:noHBand="0" w:noVBand="1"/>
      </w:tblPr>
      <w:tblGrid>
        <w:gridCol w:w="1131"/>
        <w:gridCol w:w="6433"/>
      </w:tblGrid>
      <w:tr w:rsidR="00F00AE7">
        <w:trPr>
          <w:trHeight w:val="183"/>
        </w:trPr>
        <w:tc>
          <w:tcPr>
            <w:tcW w:w="1131" w:type="dxa"/>
            <w:tcBorders>
              <w:top w:val="nil"/>
              <w:left w:val="nil"/>
              <w:bottom w:val="nil"/>
              <w:right w:val="nil"/>
            </w:tcBorders>
          </w:tcPr>
          <w:p w:rsidR="00F00AE7" w:rsidRDefault="00C67C19">
            <w:pPr>
              <w:spacing w:after="0"/>
            </w:pPr>
            <w:r>
              <w:rPr>
                <w:rFonts w:ascii="Arial" w:eastAsia="Arial" w:hAnsi="Arial" w:cs="Arial"/>
                <w:sz w:val="18"/>
                <w:u w:val="single" w:color="000000"/>
              </w:rPr>
              <w:t>In Year 13</w:t>
            </w:r>
            <w:r>
              <w:rPr>
                <w:rFonts w:ascii="Arial" w:eastAsia="Arial" w:hAnsi="Arial" w:cs="Arial"/>
                <w:sz w:val="18"/>
              </w:rPr>
              <w:t xml:space="preserve">  </w:t>
            </w:r>
          </w:p>
        </w:tc>
        <w:tc>
          <w:tcPr>
            <w:tcW w:w="6433" w:type="dxa"/>
            <w:tcBorders>
              <w:top w:val="nil"/>
              <w:left w:val="nil"/>
              <w:bottom w:val="nil"/>
              <w:right w:val="nil"/>
            </w:tcBorders>
          </w:tcPr>
          <w:p w:rsidR="00F00AE7" w:rsidRDefault="00C67C19">
            <w:pPr>
              <w:spacing w:after="0"/>
            </w:pPr>
            <w:r>
              <w:rPr>
                <w:rFonts w:ascii="Arial" w:eastAsia="Arial" w:hAnsi="Arial" w:cs="Arial"/>
                <w:sz w:val="18"/>
              </w:rPr>
              <w:t xml:space="preserve">The following Units will be studied for AS: </w:t>
            </w:r>
          </w:p>
        </w:tc>
      </w:tr>
      <w:tr w:rsidR="00F00AE7">
        <w:trPr>
          <w:trHeight w:val="197"/>
        </w:trPr>
        <w:tc>
          <w:tcPr>
            <w:tcW w:w="1131" w:type="dxa"/>
            <w:tcBorders>
              <w:top w:val="nil"/>
              <w:left w:val="nil"/>
              <w:bottom w:val="nil"/>
              <w:right w:val="nil"/>
            </w:tcBorders>
          </w:tcPr>
          <w:p w:rsidR="00F00AE7" w:rsidRDefault="00C67C19">
            <w:pPr>
              <w:spacing w:after="0"/>
            </w:pPr>
            <w:r>
              <w:rPr>
                <w:rFonts w:ascii="Arial" w:eastAsia="Arial" w:hAnsi="Arial" w:cs="Arial"/>
                <w:b/>
                <w:sz w:val="18"/>
              </w:rPr>
              <w:t xml:space="preserve">Unit 1:  </w:t>
            </w:r>
          </w:p>
        </w:tc>
        <w:tc>
          <w:tcPr>
            <w:tcW w:w="6433" w:type="dxa"/>
            <w:tcBorders>
              <w:top w:val="nil"/>
              <w:left w:val="nil"/>
              <w:bottom w:val="nil"/>
              <w:right w:val="nil"/>
            </w:tcBorders>
          </w:tcPr>
          <w:p w:rsidR="00F00AE7" w:rsidRDefault="00C67C19">
            <w:pPr>
              <w:spacing w:after="0"/>
            </w:pPr>
            <w:r>
              <w:rPr>
                <w:rFonts w:ascii="Arial" w:eastAsia="Arial" w:hAnsi="Arial" w:cs="Arial"/>
                <w:sz w:val="18"/>
              </w:rPr>
              <w:t xml:space="preserve">Basic Concepts in Physical and Inorganic Chemistry </w:t>
            </w:r>
          </w:p>
        </w:tc>
      </w:tr>
      <w:tr w:rsidR="00F00AE7">
        <w:trPr>
          <w:trHeight w:val="196"/>
        </w:trPr>
        <w:tc>
          <w:tcPr>
            <w:tcW w:w="1131" w:type="dxa"/>
            <w:tcBorders>
              <w:top w:val="nil"/>
              <w:left w:val="nil"/>
              <w:bottom w:val="nil"/>
              <w:right w:val="nil"/>
            </w:tcBorders>
          </w:tcPr>
          <w:p w:rsidR="00F00AE7" w:rsidRDefault="00C67C19">
            <w:pPr>
              <w:spacing w:after="0"/>
            </w:pPr>
            <w:r>
              <w:rPr>
                <w:rFonts w:ascii="Arial" w:eastAsia="Arial" w:hAnsi="Arial" w:cs="Arial"/>
                <w:b/>
                <w:sz w:val="18"/>
              </w:rPr>
              <w:t xml:space="preserve">Unit 2:  </w:t>
            </w:r>
          </w:p>
        </w:tc>
        <w:tc>
          <w:tcPr>
            <w:tcW w:w="6433" w:type="dxa"/>
            <w:tcBorders>
              <w:top w:val="nil"/>
              <w:left w:val="nil"/>
              <w:bottom w:val="nil"/>
              <w:right w:val="nil"/>
            </w:tcBorders>
          </w:tcPr>
          <w:p w:rsidR="00F00AE7" w:rsidRDefault="00C67C19">
            <w:pPr>
              <w:spacing w:after="0"/>
              <w:jc w:val="both"/>
            </w:pPr>
            <w:r>
              <w:rPr>
                <w:rFonts w:ascii="Arial" w:eastAsia="Arial" w:hAnsi="Arial" w:cs="Arial"/>
                <w:sz w:val="18"/>
              </w:rPr>
              <w:t xml:space="preserve">Further Physical and Inorganic Chemistry and Introduction to Organic Chemistry </w:t>
            </w:r>
          </w:p>
        </w:tc>
      </w:tr>
      <w:tr w:rsidR="00F00AE7">
        <w:trPr>
          <w:trHeight w:val="391"/>
        </w:trPr>
        <w:tc>
          <w:tcPr>
            <w:tcW w:w="1131" w:type="dxa"/>
            <w:tcBorders>
              <w:top w:val="nil"/>
              <w:left w:val="nil"/>
              <w:bottom w:val="nil"/>
              <w:right w:val="nil"/>
            </w:tcBorders>
          </w:tcPr>
          <w:p w:rsidR="00F00AE7" w:rsidRDefault="00C67C19">
            <w:pPr>
              <w:spacing w:after="0"/>
            </w:pPr>
            <w:r>
              <w:rPr>
                <w:rFonts w:ascii="Arial" w:eastAsia="Arial" w:hAnsi="Arial" w:cs="Arial"/>
                <w:b/>
                <w:sz w:val="18"/>
              </w:rPr>
              <w:t xml:space="preserve">Unit 3:  </w:t>
            </w:r>
          </w:p>
          <w:p w:rsidR="00F00AE7" w:rsidRDefault="00C67C19">
            <w:pPr>
              <w:spacing w:after="0"/>
            </w:pPr>
            <w:r>
              <w:rPr>
                <w:rFonts w:ascii="Arial" w:eastAsia="Arial" w:hAnsi="Arial" w:cs="Arial"/>
                <w:sz w:val="18"/>
              </w:rPr>
              <w:t xml:space="preserve"> </w:t>
            </w:r>
          </w:p>
        </w:tc>
        <w:tc>
          <w:tcPr>
            <w:tcW w:w="6433" w:type="dxa"/>
            <w:tcBorders>
              <w:top w:val="nil"/>
              <w:left w:val="nil"/>
              <w:bottom w:val="nil"/>
              <w:right w:val="nil"/>
            </w:tcBorders>
          </w:tcPr>
          <w:p w:rsidR="00F00AE7" w:rsidRDefault="00C67C19">
            <w:pPr>
              <w:spacing w:after="0"/>
            </w:pPr>
            <w:r>
              <w:rPr>
                <w:rFonts w:ascii="Arial" w:eastAsia="Arial" w:hAnsi="Arial" w:cs="Arial"/>
                <w:sz w:val="18"/>
              </w:rPr>
              <w:t xml:space="preserve">Basic Practical Chemistry </w:t>
            </w:r>
          </w:p>
        </w:tc>
      </w:tr>
      <w:tr w:rsidR="00F00AE7">
        <w:trPr>
          <w:trHeight w:val="196"/>
        </w:trPr>
        <w:tc>
          <w:tcPr>
            <w:tcW w:w="1131" w:type="dxa"/>
            <w:tcBorders>
              <w:top w:val="nil"/>
              <w:left w:val="nil"/>
              <w:bottom w:val="nil"/>
              <w:right w:val="nil"/>
            </w:tcBorders>
          </w:tcPr>
          <w:p w:rsidR="00F00AE7" w:rsidRDefault="00C67C19">
            <w:pPr>
              <w:spacing w:after="0"/>
            </w:pPr>
            <w:r>
              <w:rPr>
                <w:rFonts w:ascii="Arial" w:eastAsia="Arial" w:hAnsi="Arial" w:cs="Arial"/>
                <w:sz w:val="18"/>
                <w:u w:val="single" w:color="000000"/>
              </w:rPr>
              <w:t>In Year 14</w:t>
            </w:r>
            <w:r>
              <w:rPr>
                <w:rFonts w:ascii="Arial" w:eastAsia="Arial" w:hAnsi="Arial" w:cs="Arial"/>
                <w:sz w:val="18"/>
              </w:rPr>
              <w:t xml:space="preserve">  </w:t>
            </w:r>
          </w:p>
        </w:tc>
        <w:tc>
          <w:tcPr>
            <w:tcW w:w="6433" w:type="dxa"/>
            <w:tcBorders>
              <w:top w:val="nil"/>
              <w:left w:val="nil"/>
              <w:bottom w:val="nil"/>
              <w:right w:val="nil"/>
            </w:tcBorders>
          </w:tcPr>
          <w:p w:rsidR="00F00AE7" w:rsidRDefault="00C67C19">
            <w:pPr>
              <w:spacing w:after="0"/>
            </w:pPr>
            <w:r>
              <w:rPr>
                <w:rFonts w:ascii="Arial" w:eastAsia="Arial" w:hAnsi="Arial" w:cs="Arial"/>
                <w:sz w:val="18"/>
              </w:rPr>
              <w:t>The following Modules will be studied for the A-</w:t>
            </w:r>
            <w:r>
              <w:rPr>
                <w:rFonts w:ascii="Arial" w:eastAsia="Arial" w:hAnsi="Arial" w:cs="Arial"/>
                <w:sz w:val="18"/>
              </w:rPr>
              <w:t xml:space="preserve">Level qualification: </w:t>
            </w:r>
          </w:p>
        </w:tc>
      </w:tr>
      <w:tr w:rsidR="00F00AE7">
        <w:trPr>
          <w:trHeight w:val="197"/>
        </w:trPr>
        <w:tc>
          <w:tcPr>
            <w:tcW w:w="1131" w:type="dxa"/>
            <w:tcBorders>
              <w:top w:val="nil"/>
              <w:left w:val="nil"/>
              <w:bottom w:val="nil"/>
              <w:right w:val="nil"/>
            </w:tcBorders>
          </w:tcPr>
          <w:p w:rsidR="00F00AE7" w:rsidRDefault="00C67C19">
            <w:pPr>
              <w:spacing w:after="0"/>
            </w:pPr>
            <w:r>
              <w:rPr>
                <w:rFonts w:ascii="Arial" w:eastAsia="Arial" w:hAnsi="Arial" w:cs="Arial"/>
                <w:b/>
                <w:sz w:val="18"/>
              </w:rPr>
              <w:t xml:space="preserve">Unit 4:  </w:t>
            </w:r>
          </w:p>
        </w:tc>
        <w:tc>
          <w:tcPr>
            <w:tcW w:w="6433" w:type="dxa"/>
            <w:tcBorders>
              <w:top w:val="nil"/>
              <w:left w:val="nil"/>
              <w:bottom w:val="nil"/>
              <w:right w:val="nil"/>
            </w:tcBorders>
          </w:tcPr>
          <w:p w:rsidR="00F00AE7" w:rsidRDefault="00C67C19">
            <w:pPr>
              <w:spacing w:after="0"/>
            </w:pPr>
            <w:r>
              <w:rPr>
                <w:rFonts w:ascii="Arial" w:eastAsia="Arial" w:hAnsi="Arial" w:cs="Arial"/>
                <w:sz w:val="18"/>
              </w:rPr>
              <w:t xml:space="preserve">Further Physical and Organic Chemistry </w:t>
            </w:r>
          </w:p>
        </w:tc>
      </w:tr>
      <w:tr w:rsidR="00F00AE7">
        <w:trPr>
          <w:trHeight w:val="196"/>
        </w:trPr>
        <w:tc>
          <w:tcPr>
            <w:tcW w:w="1131" w:type="dxa"/>
            <w:tcBorders>
              <w:top w:val="nil"/>
              <w:left w:val="nil"/>
              <w:bottom w:val="nil"/>
              <w:right w:val="nil"/>
            </w:tcBorders>
          </w:tcPr>
          <w:p w:rsidR="00F00AE7" w:rsidRDefault="00C67C19">
            <w:pPr>
              <w:spacing w:after="0"/>
            </w:pPr>
            <w:r>
              <w:rPr>
                <w:rFonts w:ascii="Arial" w:eastAsia="Arial" w:hAnsi="Arial" w:cs="Arial"/>
                <w:b/>
                <w:sz w:val="18"/>
              </w:rPr>
              <w:t xml:space="preserve">Unit 5:  </w:t>
            </w:r>
          </w:p>
        </w:tc>
        <w:tc>
          <w:tcPr>
            <w:tcW w:w="6433" w:type="dxa"/>
            <w:tcBorders>
              <w:top w:val="nil"/>
              <w:left w:val="nil"/>
              <w:bottom w:val="nil"/>
              <w:right w:val="nil"/>
            </w:tcBorders>
          </w:tcPr>
          <w:p w:rsidR="00F00AE7" w:rsidRDefault="00C67C19">
            <w:pPr>
              <w:spacing w:after="0"/>
            </w:pPr>
            <w:r>
              <w:rPr>
                <w:rFonts w:ascii="Arial" w:eastAsia="Arial" w:hAnsi="Arial" w:cs="Arial"/>
                <w:sz w:val="18"/>
              </w:rPr>
              <w:t xml:space="preserve">Analytical, Transition Metals, Electrochemistry and Organic Nitrogen Chemistry </w:t>
            </w:r>
          </w:p>
        </w:tc>
      </w:tr>
      <w:tr w:rsidR="00F00AE7">
        <w:trPr>
          <w:trHeight w:val="182"/>
        </w:trPr>
        <w:tc>
          <w:tcPr>
            <w:tcW w:w="1131" w:type="dxa"/>
            <w:tcBorders>
              <w:top w:val="nil"/>
              <w:left w:val="nil"/>
              <w:bottom w:val="nil"/>
              <w:right w:val="nil"/>
            </w:tcBorders>
          </w:tcPr>
          <w:p w:rsidR="00F00AE7" w:rsidRDefault="00C67C19">
            <w:pPr>
              <w:spacing w:after="0"/>
            </w:pPr>
            <w:r>
              <w:rPr>
                <w:rFonts w:ascii="Arial" w:eastAsia="Arial" w:hAnsi="Arial" w:cs="Arial"/>
                <w:b/>
                <w:sz w:val="18"/>
              </w:rPr>
              <w:t xml:space="preserve">Unit 6:  </w:t>
            </w:r>
          </w:p>
        </w:tc>
        <w:tc>
          <w:tcPr>
            <w:tcW w:w="6433" w:type="dxa"/>
            <w:tcBorders>
              <w:top w:val="nil"/>
              <w:left w:val="nil"/>
              <w:bottom w:val="nil"/>
              <w:right w:val="nil"/>
            </w:tcBorders>
          </w:tcPr>
          <w:p w:rsidR="00F00AE7" w:rsidRDefault="00C67C19">
            <w:pPr>
              <w:spacing w:after="0"/>
            </w:pPr>
            <w:r>
              <w:rPr>
                <w:rFonts w:ascii="Arial" w:eastAsia="Arial" w:hAnsi="Arial" w:cs="Arial"/>
                <w:sz w:val="18"/>
              </w:rPr>
              <w:t xml:space="preserve">Further Practical Chemistry </w:t>
            </w:r>
          </w:p>
        </w:tc>
      </w:tr>
    </w:tbl>
    <w:p w:rsidR="00F00AE7" w:rsidRDefault="00C67C19">
      <w:pPr>
        <w:spacing w:after="0"/>
        <w:ind w:left="149"/>
      </w:pPr>
      <w:r>
        <w:rPr>
          <w:noProof/>
        </w:rPr>
        <mc:AlternateContent>
          <mc:Choice Requires="wpg">
            <w:drawing>
              <wp:anchor distT="0" distB="0" distL="114300" distR="114300" simplePos="0" relativeHeight="251714560" behindDoc="0" locked="0" layoutInCell="1" allowOverlap="1">
                <wp:simplePos x="0" y="0"/>
                <wp:positionH relativeFrom="page">
                  <wp:posOffset>6935724</wp:posOffset>
                </wp:positionH>
                <wp:positionV relativeFrom="page">
                  <wp:posOffset>4942332</wp:posOffset>
                </wp:positionV>
                <wp:extent cx="128029" cy="92964"/>
                <wp:effectExtent l="0" t="0" r="0" b="0"/>
                <wp:wrapTopAndBottom/>
                <wp:docPr id="48953" name="Group 48953"/>
                <wp:cNvGraphicFramePr/>
                <a:graphic xmlns:a="http://schemas.openxmlformats.org/drawingml/2006/main">
                  <a:graphicData uri="http://schemas.microsoft.com/office/word/2010/wordprocessingGroup">
                    <wpg:wgp>
                      <wpg:cNvGrpSpPr/>
                      <wpg:grpSpPr>
                        <a:xfrm>
                          <a:off x="0" y="0"/>
                          <a:ext cx="128029" cy="92964"/>
                          <a:chOff x="0" y="0"/>
                          <a:chExt cx="128029" cy="92964"/>
                        </a:xfrm>
                      </wpg:grpSpPr>
                      <wps:wsp>
                        <wps:cNvPr id="4395" name="Shape 4395"/>
                        <wps:cNvSpPr/>
                        <wps:spPr>
                          <a:xfrm>
                            <a:off x="71501" y="6947"/>
                            <a:ext cx="52324" cy="81343"/>
                          </a:xfrm>
                          <a:custGeom>
                            <a:avLst/>
                            <a:gdLst/>
                            <a:ahLst/>
                            <a:cxnLst/>
                            <a:rect l="0" t="0" r="0" b="0"/>
                            <a:pathLst>
                              <a:path w="52324" h="81343">
                                <a:moveTo>
                                  <a:pt x="7112" y="0"/>
                                </a:moveTo>
                                <a:lnTo>
                                  <a:pt x="44958" y="0"/>
                                </a:lnTo>
                                <a:cubicBezTo>
                                  <a:pt x="45339" y="0"/>
                                  <a:pt x="45720" y="127"/>
                                  <a:pt x="46101" y="368"/>
                                </a:cubicBezTo>
                                <a:cubicBezTo>
                                  <a:pt x="46355" y="622"/>
                                  <a:pt x="46609" y="1016"/>
                                  <a:pt x="46863" y="1549"/>
                                </a:cubicBezTo>
                                <a:cubicBezTo>
                                  <a:pt x="47117" y="2083"/>
                                  <a:pt x="47244" y="2794"/>
                                  <a:pt x="47371" y="3683"/>
                                </a:cubicBezTo>
                                <a:cubicBezTo>
                                  <a:pt x="47498" y="4559"/>
                                  <a:pt x="47498" y="5626"/>
                                  <a:pt x="47498" y="6858"/>
                                </a:cubicBezTo>
                                <a:cubicBezTo>
                                  <a:pt x="47498" y="9334"/>
                                  <a:pt x="47244" y="11125"/>
                                  <a:pt x="46863" y="12230"/>
                                </a:cubicBezTo>
                                <a:cubicBezTo>
                                  <a:pt x="46482" y="13348"/>
                                  <a:pt x="45847" y="13894"/>
                                  <a:pt x="44958" y="13894"/>
                                </a:cubicBezTo>
                                <a:lnTo>
                                  <a:pt x="16637" y="13894"/>
                                </a:lnTo>
                                <a:lnTo>
                                  <a:pt x="16637" y="31013"/>
                                </a:lnTo>
                                <a:cubicBezTo>
                                  <a:pt x="18034" y="30848"/>
                                  <a:pt x="19431" y="30734"/>
                                  <a:pt x="20828" y="30696"/>
                                </a:cubicBezTo>
                                <a:cubicBezTo>
                                  <a:pt x="22352" y="30658"/>
                                  <a:pt x="23749" y="30632"/>
                                  <a:pt x="25400" y="30632"/>
                                </a:cubicBezTo>
                                <a:cubicBezTo>
                                  <a:pt x="29718" y="30632"/>
                                  <a:pt x="33528" y="31140"/>
                                  <a:pt x="36830" y="32156"/>
                                </a:cubicBezTo>
                                <a:cubicBezTo>
                                  <a:pt x="40259" y="33160"/>
                                  <a:pt x="43053" y="34646"/>
                                  <a:pt x="45339" y="36601"/>
                                </a:cubicBezTo>
                                <a:cubicBezTo>
                                  <a:pt x="47625" y="38557"/>
                                  <a:pt x="49403" y="40983"/>
                                  <a:pt x="50546" y="43891"/>
                                </a:cubicBezTo>
                                <a:cubicBezTo>
                                  <a:pt x="51689" y="46787"/>
                                  <a:pt x="52324" y="50152"/>
                                  <a:pt x="52324" y="53987"/>
                                </a:cubicBezTo>
                                <a:cubicBezTo>
                                  <a:pt x="52324" y="58305"/>
                                  <a:pt x="51562" y="62166"/>
                                  <a:pt x="50038" y="65570"/>
                                </a:cubicBezTo>
                                <a:cubicBezTo>
                                  <a:pt x="48641" y="68961"/>
                                  <a:pt x="46482" y="71818"/>
                                  <a:pt x="43688" y="74155"/>
                                </a:cubicBezTo>
                                <a:cubicBezTo>
                                  <a:pt x="41021" y="76479"/>
                                  <a:pt x="37719" y="78257"/>
                                  <a:pt x="33782" y="79489"/>
                                </a:cubicBezTo>
                                <a:cubicBezTo>
                                  <a:pt x="29972" y="80721"/>
                                  <a:pt x="25781" y="81343"/>
                                  <a:pt x="21082" y="81343"/>
                                </a:cubicBezTo>
                                <a:cubicBezTo>
                                  <a:pt x="18542" y="81343"/>
                                  <a:pt x="16256" y="81191"/>
                                  <a:pt x="13970" y="80886"/>
                                </a:cubicBezTo>
                                <a:cubicBezTo>
                                  <a:pt x="11811" y="80569"/>
                                  <a:pt x="9779" y="80188"/>
                                  <a:pt x="8001" y="79705"/>
                                </a:cubicBezTo>
                                <a:cubicBezTo>
                                  <a:pt x="6223" y="79235"/>
                                  <a:pt x="4826" y="78765"/>
                                  <a:pt x="3683" y="78283"/>
                                </a:cubicBezTo>
                                <a:cubicBezTo>
                                  <a:pt x="2540" y="77813"/>
                                  <a:pt x="1778" y="77419"/>
                                  <a:pt x="1397" y="77114"/>
                                </a:cubicBezTo>
                                <a:cubicBezTo>
                                  <a:pt x="1016" y="76810"/>
                                  <a:pt x="762" y="76467"/>
                                  <a:pt x="635" y="76098"/>
                                </a:cubicBezTo>
                                <a:cubicBezTo>
                                  <a:pt x="508" y="75730"/>
                                  <a:pt x="381" y="75285"/>
                                  <a:pt x="254" y="74765"/>
                                </a:cubicBezTo>
                                <a:cubicBezTo>
                                  <a:pt x="127" y="74257"/>
                                  <a:pt x="127" y="73609"/>
                                  <a:pt x="0" y="72822"/>
                                </a:cubicBezTo>
                                <a:cubicBezTo>
                                  <a:pt x="0" y="72034"/>
                                  <a:pt x="0" y="71107"/>
                                  <a:pt x="0" y="70040"/>
                                </a:cubicBezTo>
                                <a:cubicBezTo>
                                  <a:pt x="0" y="68885"/>
                                  <a:pt x="0" y="67907"/>
                                  <a:pt x="127" y="67107"/>
                                </a:cubicBezTo>
                                <a:cubicBezTo>
                                  <a:pt x="127" y="66306"/>
                                  <a:pt x="254" y="65659"/>
                                  <a:pt x="508" y="65163"/>
                                </a:cubicBezTo>
                                <a:cubicBezTo>
                                  <a:pt x="635" y="64668"/>
                                  <a:pt x="889" y="64313"/>
                                  <a:pt x="1143" y="64110"/>
                                </a:cubicBezTo>
                                <a:cubicBezTo>
                                  <a:pt x="1397" y="63906"/>
                                  <a:pt x="1651" y="63805"/>
                                  <a:pt x="2032" y="63805"/>
                                </a:cubicBezTo>
                                <a:cubicBezTo>
                                  <a:pt x="2413" y="63805"/>
                                  <a:pt x="3048" y="64046"/>
                                  <a:pt x="3937" y="64516"/>
                                </a:cubicBezTo>
                                <a:cubicBezTo>
                                  <a:pt x="4699" y="64986"/>
                                  <a:pt x="5842" y="65506"/>
                                  <a:pt x="7239" y="66091"/>
                                </a:cubicBezTo>
                                <a:cubicBezTo>
                                  <a:pt x="8636" y="66662"/>
                                  <a:pt x="10287" y="67196"/>
                                  <a:pt x="12192" y="67665"/>
                                </a:cubicBezTo>
                                <a:cubicBezTo>
                                  <a:pt x="14224" y="68135"/>
                                  <a:pt x="16637" y="68377"/>
                                  <a:pt x="19304" y="68377"/>
                                </a:cubicBezTo>
                                <a:cubicBezTo>
                                  <a:pt x="21717" y="68377"/>
                                  <a:pt x="23876" y="68123"/>
                                  <a:pt x="25908" y="67627"/>
                                </a:cubicBezTo>
                                <a:cubicBezTo>
                                  <a:pt x="27813" y="67145"/>
                                  <a:pt x="29464" y="66345"/>
                                  <a:pt x="30861" y="65253"/>
                                </a:cubicBezTo>
                                <a:cubicBezTo>
                                  <a:pt x="32258" y="64160"/>
                                  <a:pt x="33274" y="62801"/>
                                  <a:pt x="34036" y="61151"/>
                                </a:cubicBezTo>
                                <a:cubicBezTo>
                                  <a:pt x="34798" y="59499"/>
                                  <a:pt x="35052" y="57518"/>
                                  <a:pt x="35052" y="55219"/>
                                </a:cubicBezTo>
                                <a:cubicBezTo>
                                  <a:pt x="35052" y="53238"/>
                                  <a:pt x="34798" y="51486"/>
                                  <a:pt x="34163" y="49936"/>
                                </a:cubicBezTo>
                                <a:cubicBezTo>
                                  <a:pt x="33528" y="48399"/>
                                  <a:pt x="32639" y="47091"/>
                                  <a:pt x="31242" y="46012"/>
                                </a:cubicBezTo>
                                <a:cubicBezTo>
                                  <a:pt x="29972" y="44945"/>
                                  <a:pt x="28194" y="44145"/>
                                  <a:pt x="26162" y="43612"/>
                                </a:cubicBezTo>
                                <a:cubicBezTo>
                                  <a:pt x="24003" y="43066"/>
                                  <a:pt x="21463" y="42799"/>
                                  <a:pt x="18542" y="42799"/>
                                </a:cubicBezTo>
                                <a:cubicBezTo>
                                  <a:pt x="16129" y="42799"/>
                                  <a:pt x="13970" y="42926"/>
                                  <a:pt x="11938" y="43180"/>
                                </a:cubicBezTo>
                                <a:cubicBezTo>
                                  <a:pt x="10033" y="43421"/>
                                  <a:pt x="8128" y="43548"/>
                                  <a:pt x="6477" y="43548"/>
                                </a:cubicBezTo>
                                <a:cubicBezTo>
                                  <a:pt x="5207" y="43548"/>
                                  <a:pt x="4445" y="43243"/>
                                  <a:pt x="3937" y="42647"/>
                                </a:cubicBezTo>
                                <a:cubicBezTo>
                                  <a:pt x="3429" y="42049"/>
                                  <a:pt x="3175" y="40957"/>
                                  <a:pt x="3175" y="39344"/>
                                </a:cubicBezTo>
                                <a:lnTo>
                                  <a:pt x="3175" y="4635"/>
                                </a:lnTo>
                                <a:cubicBezTo>
                                  <a:pt x="3175" y="2984"/>
                                  <a:pt x="3429" y="1803"/>
                                  <a:pt x="4064" y="1079"/>
                                </a:cubicBezTo>
                                <a:cubicBezTo>
                                  <a:pt x="4699" y="368"/>
                                  <a:pt x="5715" y="0"/>
                                  <a:pt x="71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7" name="Shape 4397"/>
                        <wps:cNvSpPr/>
                        <wps:spPr>
                          <a:xfrm>
                            <a:off x="71501" y="6947"/>
                            <a:ext cx="52324" cy="81343"/>
                          </a:xfrm>
                          <a:custGeom>
                            <a:avLst/>
                            <a:gdLst/>
                            <a:ahLst/>
                            <a:cxnLst/>
                            <a:rect l="0" t="0" r="0" b="0"/>
                            <a:pathLst>
                              <a:path w="52324" h="81343">
                                <a:moveTo>
                                  <a:pt x="7112" y="0"/>
                                </a:moveTo>
                                <a:lnTo>
                                  <a:pt x="44958" y="0"/>
                                </a:lnTo>
                                <a:cubicBezTo>
                                  <a:pt x="45339" y="0"/>
                                  <a:pt x="45720" y="127"/>
                                  <a:pt x="46101" y="368"/>
                                </a:cubicBezTo>
                                <a:cubicBezTo>
                                  <a:pt x="46355" y="622"/>
                                  <a:pt x="46609" y="1016"/>
                                  <a:pt x="46863" y="1549"/>
                                </a:cubicBezTo>
                                <a:cubicBezTo>
                                  <a:pt x="47117" y="2083"/>
                                  <a:pt x="47244" y="2794"/>
                                  <a:pt x="47371" y="3683"/>
                                </a:cubicBezTo>
                                <a:cubicBezTo>
                                  <a:pt x="47498" y="4559"/>
                                  <a:pt x="47498" y="5626"/>
                                  <a:pt x="47498" y="6858"/>
                                </a:cubicBezTo>
                                <a:cubicBezTo>
                                  <a:pt x="47498" y="9334"/>
                                  <a:pt x="47244" y="11125"/>
                                  <a:pt x="46863" y="12230"/>
                                </a:cubicBezTo>
                                <a:cubicBezTo>
                                  <a:pt x="46482" y="13348"/>
                                  <a:pt x="45847" y="13894"/>
                                  <a:pt x="44958" y="13894"/>
                                </a:cubicBezTo>
                                <a:lnTo>
                                  <a:pt x="16637" y="13894"/>
                                </a:lnTo>
                                <a:lnTo>
                                  <a:pt x="16637" y="31013"/>
                                </a:lnTo>
                                <a:cubicBezTo>
                                  <a:pt x="18034" y="30848"/>
                                  <a:pt x="19431" y="30734"/>
                                  <a:pt x="20828" y="30696"/>
                                </a:cubicBezTo>
                                <a:cubicBezTo>
                                  <a:pt x="22352" y="30658"/>
                                  <a:pt x="23749" y="30632"/>
                                  <a:pt x="25400" y="30632"/>
                                </a:cubicBezTo>
                                <a:cubicBezTo>
                                  <a:pt x="29718" y="30632"/>
                                  <a:pt x="33528" y="31140"/>
                                  <a:pt x="36830" y="32156"/>
                                </a:cubicBezTo>
                                <a:cubicBezTo>
                                  <a:pt x="40259" y="33160"/>
                                  <a:pt x="43053" y="34646"/>
                                  <a:pt x="45339" y="36601"/>
                                </a:cubicBezTo>
                                <a:cubicBezTo>
                                  <a:pt x="47625" y="38557"/>
                                  <a:pt x="49403" y="40983"/>
                                  <a:pt x="50546" y="43891"/>
                                </a:cubicBezTo>
                                <a:cubicBezTo>
                                  <a:pt x="51689" y="46787"/>
                                  <a:pt x="52324" y="50152"/>
                                  <a:pt x="52324" y="53987"/>
                                </a:cubicBezTo>
                                <a:cubicBezTo>
                                  <a:pt x="52324" y="58305"/>
                                  <a:pt x="51562" y="62166"/>
                                  <a:pt x="50038" y="65570"/>
                                </a:cubicBezTo>
                                <a:cubicBezTo>
                                  <a:pt x="48641" y="68961"/>
                                  <a:pt x="46482" y="71818"/>
                                  <a:pt x="43688" y="74155"/>
                                </a:cubicBezTo>
                                <a:cubicBezTo>
                                  <a:pt x="41021" y="76479"/>
                                  <a:pt x="37719" y="78257"/>
                                  <a:pt x="33782" y="79489"/>
                                </a:cubicBezTo>
                                <a:cubicBezTo>
                                  <a:pt x="29972" y="80721"/>
                                  <a:pt x="25781" y="81343"/>
                                  <a:pt x="21082" y="81343"/>
                                </a:cubicBezTo>
                                <a:cubicBezTo>
                                  <a:pt x="18542" y="81343"/>
                                  <a:pt x="16256" y="81191"/>
                                  <a:pt x="13970" y="80886"/>
                                </a:cubicBezTo>
                                <a:cubicBezTo>
                                  <a:pt x="11811" y="80569"/>
                                  <a:pt x="9779" y="80188"/>
                                  <a:pt x="8001" y="79705"/>
                                </a:cubicBezTo>
                                <a:cubicBezTo>
                                  <a:pt x="6223" y="79235"/>
                                  <a:pt x="4826" y="78765"/>
                                  <a:pt x="3683" y="78283"/>
                                </a:cubicBezTo>
                                <a:cubicBezTo>
                                  <a:pt x="2540" y="77813"/>
                                  <a:pt x="1778" y="77419"/>
                                  <a:pt x="1397" y="77114"/>
                                </a:cubicBezTo>
                                <a:cubicBezTo>
                                  <a:pt x="1016" y="76810"/>
                                  <a:pt x="762" y="76467"/>
                                  <a:pt x="635" y="76098"/>
                                </a:cubicBezTo>
                                <a:cubicBezTo>
                                  <a:pt x="508" y="75730"/>
                                  <a:pt x="381" y="75285"/>
                                  <a:pt x="254" y="74765"/>
                                </a:cubicBezTo>
                                <a:cubicBezTo>
                                  <a:pt x="127" y="74257"/>
                                  <a:pt x="127" y="73609"/>
                                  <a:pt x="0" y="72822"/>
                                </a:cubicBezTo>
                                <a:cubicBezTo>
                                  <a:pt x="0" y="72034"/>
                                  <a:pt x="0" y="71107"/>
                                  <a:pt x="0" y="70040"/>
                                </a:cubicBezTo>
                                <a:cubicBezTo>
                                  <a:pt x="0" y="68885"/>
                                  <a:pt x="0" y="67907"/>
                                  <a:pt x="127" y="67107"/>
                                </a:cubicBezTo>
                                <a:cubicBezTo>
                                  <a:pt x="127" y="66306"/>
                                  <a:pt x="254" y="65659"/>
                                  <a:pt x="508" y="65163"/>
                                </a:cubicBezTo>
                                <a:cubicBezTo>
                                  <a:pt x="635" y="64668"/>
                                  <a:pt x="889" y="64313"/>
                                  <a:pt x="1143" y="64110"/>
                                </a:cubicBezTo>
                                <a:cubicBezTo>
                                  <a:pt x="1397" y="63906"/>
                                  <a:pt x="1651" y="63805"/>
                                  <a:pt x="2032" y="63805"/>
                                </a:cubicBezTo>
                                <a:cubicBezTo>
                                  <a:pt x="2413" y="63805"/>
                                  <a:pt x="3048" y="64046"/>
                                  <a:pt x="3937" y="64516"/>
                                </a:cubicBezTo>
                                <a:cubicBezTo>
                                  <a:pt x="4699" y="64986"/>
                                  <a:pt x="5842" y="65506"/>
                                  <a:pt x="7239" y="66091"/>
                                </a:cubicBezTo>
                                <a:cubicBezTo>
                                  <a:pt x="8636" y="66662"/>
                                  <a:pt x="10287" y="67196"/>
                                  <a:pt x="12192" y="67665"/>
                                </a:cubicBezTo>
                                <a:cubicBezTo>
                                  <a:pt x="14224" y="68135"/>
                                  <a:pt x="16637" y="68377"/>
                                  <a:pt x="19304" y="68377"/>
                                </a:cubicBezTo>
                                <a:cubicBezTo>
                                  <a:pt x="21717" y="68377"/>
                                  <a:pt x="23876" y="68123"/>
                                  <a:pt x="25908" y="67627"/>
                                </a:cubicBezTo>
                                <a:cubicBezTo>
                                  <a:pt x="27813" y="67145"/>
                                  <a:pt x="29464" y="66345"/>
                                  <a:pt x="30861" y="65253"/>
                                </a:cubicBezTo>
                                <a:cubicBezTo>
                                  <a:pt x="32258" y="64160"/>
                                  <a:pt x="33274" y="62801"/>
                                  <a:pt x="34036" y="61151"/>
                                </a:cubicBezTo>
                                <a:cubicBezTo>
                                  <a:pt x="34798" y="59499"/>
                                  <a:pt x="35052" y="57518"/>
                                  <a:pt x="35052" y="55219"/>
                                </a:cubicBezTo>
                                <a:cubicBezTo>
                                  <a:pt x="35052" y="53238"/>
                                  <a:pt x="34798" y="51486"/>
                                  <a:pt x="34163" y="49936"/>
                                </a:cubicBezTo>
                                <a:cubicBezTo>
                                  <a:pt x="33528" y="48399"/>
                                  <a:pt x="32639" y="47091"/>
                                  <a:pt x="31242" y="46012"/>
                                </a:cubicBezTo>
                                <a:cubicBezTo>
                                  <a:pt x="29972" y="44945"/>
                                  <a:pt x="28194" y="44145"/>
                                  <a:pt x="26162" y="43612"/>
                                </a:cubicBezTo>
                                <a:cubicBezTo>
                                  <a:pt x="24003" y="43066"/>
                                  <a:pt x="21463" y="42799"/>
                                  <a:pt x="18542" y="42799"/>
                                </a:cubicBezTo>
                                <a:cubicBezTo>
                                  <a:pt x="16129" y="42799"/>
                                  <a:pt x="13970" y="42926"/>
                                  <a:pt x="11938" y="43180"/>
                                </a:cubicBezTo>
                                <a:cubicBezTo>
                                  <a:pt x="10033" y="43421"/>
                                  <a:pt x="8128" y="43548"/>
                                  <a:pt x="6477" y="43548"/>
                                </a:cubicBezTo>
                                <a:cubicBezTo>
                                  <a:pt x="5207" y="43548"/>
                                  <a:pt x="4445" y="43243"/>
                                  <a:pt x="3937" y="42647"/>
                                </a:cubicBezTo>
                                <a:cubicBezTo>
                                  <a:pt x="3429" y="42049"/>
                                  <a:pt x="3175" y="40957"/>
                                  <a:pt x="3175" y="39344"/>
                                </a:cubicBezTo>
                                <a:lnTo>
                                  <a:pt x="3175" y="4635"/>
                                </a:lnTo>
                                <a:cubicBezTo>
                                  <a:pt x="3175" y="2984"/>
                                  <a:pt x="3429" y="1803"/>
                                  <a:pt x="4064" y="1079"/>
                                </a:cubicBezTo>
                                <a:cubicBezTo>
                                  <a:pt x="4699" y="368"/>
                                  <a:pt x="5715" y="0"/>
                                  <a:pt x="7112"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4400" name="Picture 4400"/>
                          <pic:cNvPicPr/>
                        </pic:nvPicPr>
                        <pic:blipFill>
                          <a:blip r:embed="rId142"/>
                          <a:stretch>
                            <a:fillRect/>
                          </a:stretch>
                        </pic:blipFill>
                        <pic:spPr>
                          <a:xfrm>
                            <a:off x="0" y="0"/>
                            <a:ext cx="128029" cy="92964"/>
                          </a:xfrm>
                          <a:prstGeom prst="rect">
                            <a:avLst/>
                          </a:prstGeom>
                        </pic:spPr>
                      </pic:pic>
                    </wpg:wgp>
                  </a:graphicData>
                </a:graphic>
              </wp:anchor>
            </w:drawing>
          </mc:Choice>
          <mc:Fallback xmlns:a="http://schemas.openxmlformats.org/drawingml/2006/main">
            <w:pict>
              <v:group id="Group 48953" style="width:10.081pt;height:7.32001pt;position:absolute;mso-position-horizontal-relative:page;mso-position-horizontal:absolute;margin-left:546.12pt;mso-position-vertical-relative:page;margin-top:389.16pt;" coordsize="1280,929">
                <v:shape id="Shape 4395" style="position:absolute;width:523;height:813;left:715;top:69;" coordsize="52324,81343" path="m7112,0l44958,0c45339,0,45720,127,46101,368c46355,622,46609,1016,46863,1549c47117,2083,47244,2794,47371,3683c47498,4559,47498,5626,47498,6858c47498,9334,47244,11125,46863,12230c46482,13348,45847,13894,44958,13894l16637,13894l16637,31013c18034,30848,19431,30734,20828,30696c22352,30658,23749,30632,25400,30632c29718,30632,33528,31140,36830,32156c40259,33160,43053,34646,45339,36601c47625,38557,49403,40983,50546,43891c51689,46787,52324,50152,52324,53987c52324,58305,51562,62166,50038,65570c48641,68961,46482,71818,43688,74155c41021,76479,37719,78257,33782,79489c29972,80721,25781,81343,21082,81343c18542,81343,16256,81191,13970,80886c11811,80569,9779,80188,8001,79705c6223,79235,4826,78765,3683,78283c2540,77813,1778,77419,1397,77114c1016,76810,762,76467,635,76098c508,75730,381,75285,254,74765c127,74257,127,73609,0,72822c0,72034,0,71107,0,70040c0,68885,0,67907,127,67107c127,66306,254,65659,508,65163c635,64668,889,64313,1143,64110c1397,63906,1651,63805,2032,63805c2413,63805,3048,64046,3937,64516c4699,64986,5842,65506,7239,66091c8636,66662,10287,67196,12192,67665c14224,68135,16637,68377,19304,68377c21717,68377,23876,68123,25908,67627c27813,67145,29464,66345,30861,65253c32258,64160,33274,62801,34036,61151c34798,59499,35052,57518,35052,55219c35052,53238,34798,51486,34163,49936c33528,48399,32639,47091,31242,46012c29972,44945,28194,44145,26162,43612c24003,43066,21463,42799,18542,42799c16129,42799,13970,42926,11938,43180c10033,43421,8128,43548,6477,43548c5207,43548,4445,43243,3937,42647c3429,42049,3175,40957,3175,39344l3175,4635c3175,2984,3429,1803,4064,1079c4699,368,5715,0,7112,0x">
                  <v:stroke weight="0pt" endcap="flat" joinstyle="miter" miterlimit="10" on="false" color="#000000" opacity="0"/>
                  <v:fill on="true" color="#000000"/>
                </v:shape>
                <v:shape id="Shape 4397" style="position:absolute;width:523;height:813;left:715;top:69;" coordsize="52324,81343" path="m7112,0l44958,0c45339,0,45720,127,46101,368c46355,622,46609,1016,46863,1549c47117,2083,47244,2794,47371,3683c47498,4559,47498,5626,47498,6858c47498,9334,47244,11125,46863,12230c46482,13348,45847,13894,44958,13894l16637,13894l16637,31013c18034,30848,19431,30734,20828,30696c22352,30658,23749,30632,25400,30632c29718,30632,33528,31140,36830,32156c40259,33160,43053,34646,45339,36601c47625,38557,49403,40983,50546,43891c51689,46787,52324,50152,52324,53987c52324,58305,51562,62166,50038,65570c48641,68961,46482,71818,43688,74155c41021,76479,37719,78257,33782,79489c29972,80721,25781,81343,21082,81343c18542,81343,16256,81191,13970,80886c11811,80569,9779,80188,8001,79705c6223,79235,4826,78765,3683,78283c2540,77813,1778,77419,1397,77114c1016,76810,762,76467,635,76098c508,75730,381,75285,254,74765c127,74257,127,73609,0,72822c0,72034,0,71107,0,70040c0,68885,0,67907,127,67107c127,66306,254,65659,508,65163c635,64668,889,64313,1143,64110c1397,63906,1651,63805,2032,63805c2413,63805,3048,64046,3937,64516c4699,64986,5842,65506,7239,66091c8636,66662,10287,67196,12192,67665c14224,68135,16637,68377,19304,68377c21717,68377,23876,68123,25908,67627c27813,67145,29464,66345,30861,65253c32258,64160,33274,62801,34036,61151c34798,59499,35052,57518,35052,55219c35052,53238,34798,51486,34163,49936c33528,48399,32639,47091,31242,46012c29972,44945,28194,44145,26162,43612c24003,43066,21463,42799,18542,42799c16129,42799,13970,42926,11938,43180c10033,43421,8128,43548,6477,43548c5207,43548,4445,43243,3937,42647c3429,42049,3175,40957,3175,39344l3175,4635c3175,2984,3429,1803,4064,1079c4699,368,5715,0,7112,0x">
                  <v:stroke weight="0.75pt" endcap="flat" joinstyle="round" on="true" color="#000000" opacity="0.498039"/>
                  <v:fill on="false" color="#000000" opacity="0"/>
                </v:shape>
                <v:shape id="Picture 4400" style="position:absolute;width:1280;height:929;left:0;top:0;" filled="f">
                  <v:imagedata r:id="rId143"/>
                </v:shape>
                <w10:wrap type="topAndBottom"/>
              </v:group>
            </w:pict>
          </mc:Fallback>
        </mc:AlternateContent>
      </w:r>
      <w:r>
        <w:rPr>
          <w:noProof/>
        </w:rPr>
        <mc:AlternateContent>
          <mc:Choice Requires="wpg">
            <w:drawing>
              <wp:anchor distT="0" distB="0" distL="114300" distR="114300" simplePos="0" relativeHeight="251715584" behindDoc="0" locked="0" layoutInCell="1" allowOverlap="1">
                <wp:simplePos x="0" y="0"/>
                <wp:positionH relativeFrom="page">
                  <wp:posOffset>272485</wp:posOffset>
                </wp:positionH>
                <wp:positionV relativeFrom="page">
                  <wp:posOffset>639267</wp:posOffset>
                </wp:positionV>
                <wp:extent cx="214871" cy="3987292"/>
                <wp:effectExtent l="0" t="0" r="0" b="0"/>
                <wp:wrapSquare wrapText="bothSides"/>
                <wp:docPr id="48954" name="Group 48954"/>
                <wp:cNvGraphicFramePr/>
                <a:graphic xmlns:a="http://schemas.openxmlformats.org/drawingml/2006/main">
                  <a:graphicData uri="http://schemas.microsoft.com/office/word/2010/wordprocessingGroup">
                    <wpg:wgp>
                      <wpg:cNvGrpSpPr/>
                      <wpg:grpSpPr>
                        <a:xfrm>
                          <a:off x="0" y="0"/>
                          <a:ext cx="214871" cy="3987292"/>
                          <a:chOff x="0" y="0"/>
                          <a:chExt cx="214871" cy="3987292"/>
                        </a:xfrm>
                      </wpg:grpSpPr>
                      <wps:wsp>
                        <wps:cNvPr id="4404" name="Rectangle 4404"/>
                        <wps:cNvSpPr/>
                        <wps:spPr>
                          <a:xfrm rot="-5399999">
                            <a:off x="-2465756" y="1235757"/>
                            <a:ext cx="5217293" cy="285778"/>
                          </a:xfrm>
                          <a:prstGeom prst="rect">
                            <a:avLst/>
                          </a:prstGeom>
                          <a:ln>
                            <a:noFill/>
                          </a:ln>
                        </wps:spPr>
                        <wps:txbx>
                          <w:txbxContent>
                            <w:p w:rsidR="00F00AE7" w:rsidRDefault="00C67C19">
                              <w:r>
                                <w:rPr>
                                  <w:rFonts w:ascii="Arial" w:eastAsia="Arial" w:hAnsi="Arial" w:cs="Arial"/>
                                  <w:b/>
                                  <w:color w:val="FFFFFF"/>
                                  <w:sz w:val="36"/>
                                  <w:shd w:val="clear" w:color="auto" w:fill="006666"/>
                                </w:rPr>
                                <w:t>An Introduction to Courses in STEM</w:t>
                              </w:r>
                            </w:p>
                          </w:txbxContent>
                        </wps:txbx>
                        <wps:bodyPr horzOverflow="overflow" vert="horz" lIns="0" tIns="0" rIns="0" bIns="0" rtlCol="0">
                          <a:noAutofit/>
                        </wps:bodyPr>
                      </wps:wsp>
                      <wps:wsp>
                        <wps:cNvPr id="4405" name="Rectangle 4405"/>
                        <wps:cNvSpPr/>
                        <wps:spPr>
                          <a:xfrm rot="-5399999">
                            <a:off x="100628" y="-121598"/>
                            <a:ext cx="84523" cy="285778"/>
                          </a:xfrm>
                          <a:prstGeom prst="rect">
                            <a:avLst/>
                          </a:prstGeom>
                          <a:ln>
                            <a:noFill/>
                          </a:ln>
                        </wps:spPr>
                        <wps:txbx>
                          <w:txbxContent>
                            <w:p w:rsidR="00F00AE7" w:rsidRDefault="00C67C19">
                              <w:r>
                                <w:rPr>
                                  <w:rFonts w:ascii="Arial" w:eastAsia="Arial" w:hAnsi="Arial" w:cs="Arial"/>
                                  <w:b/>
                                  <w:color w:val="FFFFFF"/>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8954" style="width:16.919pt;height:313.96pt;position:absolute;mso-position-horizontal-relative:page;mso-position-horizontal:absolute;margin-left:21.4555pt;mso-position-vertical-relative:page;margin-top:50.336pt;" coordsize="2148,39872">
                <v:rect id="Rectangle 4404" style="position:absolute;width:52172;height:2857;left:-24657;top:12357;rotation:270;" filled="f" stroked="f">
                  <v:textbox inset="0,0,0,0" style="layout-flow:vertical;mso-layout-flow-alt:bottom-to-top">
                    <w:txbxContent>
                      <w:p>
                        <w:pPr>
                          <w:spacing w:before="0" w:after="160" w:line="259" w:lineRule="auto"/>
                        </w:pPr>
                        <w:r>
                          <w:rPr>
                            <w:rFonts w:cs="Arial" w:hAnsi="Arial" w:eastAsia="Arial" w:ascii="Arial"/>
                            <w:b w:val="1"/>
                            <w:color w:val="ffffff"/>
                            <w:sz w:val="36"/>
                            <w:shd w:val="clear" w:color="auto" w:fill="006666"/>
                          </w:rPr>
                          <w:t xml:space="preserve">An Introduction to Courses in STEM</w:t>
                        </w:r>
                      </w:p>
                    </w:txbxContent>
                  </v:textbox>
                </v:rect>
                <v:rect id="Rectangle 4405" style="position:absolute;width:845;height:2857;left:1006;top:-1215;rotation:270;" filled="f" stroked="f">
                  <v:textbox inset="0,0,0,0" style="layout-flow:vertical;mso-layout-flow-alt:bottom-to-top">
                    <w:txbxContent>
                      <w:p>
                        <w:pPr>
                          <w:spacing w:before="0" w:after="160" w:line="259" w:lineRule="auto"/>
                        </w:pPr>
                        <w:r>
                          <w:rPr>
                            <w:rFonts w:cs="Arial" w:hAnsi="Arial" w:eastAsia="Arial" w:ascii="Arial"/>
                            <w:b w:val="1"/>
                            <w:color w:val="ffffff"/>
                            <w:sz w:val="36"/>
                          </w:rPr>
                          <w:t xml:space="preserve"> </w:t>
                        </w:r>
                      </w:p>
                    </w:txbxContent>
                  </v:textbox>
                </v:rect>
                <w10:wrap type="square"/>
              </v:group>
            </w:pict>
          </mc:Fallback>
        </mc:AlternateContent>
      </w:r>
      <w:r>
        <w:rPr>
          <w:rFonts w:ascii="Arial" w:eastAsia="Arial" w:hAnsi="Arial" w:cs="Arial"/>
          <w:sz w:val="18"/>
        </w:rPr>
        <w:t xml:space="preserve"> </w:t>
      </w:r>
    </w:p>
    <w:p w:rsidR="00F00AE7" w:rsidRDefault="00C67C19">
      <w:pPr>
        <w:spacing w:after="4" w:line="256" w:lineRule="auto"/>
        <w:ind w:left="144" w:hanging="10"/>
      </w:pPr>
      <w:r>
        <w:rPr>
          <w:rFonts w:ascii="Arial" w:eastAsia="Arial" w:hAnsi="Arial" w:cs="Arial"/>
          <w:b/>
          <w:sz w:val="18"/>
        </w:rPr>
        <w:t xml:space="preserve">How will I be assessed? </w:t>
      </w:r>
    </w:p>
    <w:p w:rsidR="00F00AE7" w:rsidRDefault="00C67C19">
      <w:pPr>
        <w:spacing w:after="4" w:line="256" w:lineRule="auto"/>
        <w:ind w:left="144" w:hanging="10"/>
      </w:pPr>
      <w:r>
        <w:rPr>
          <w:rFonts w:ascii="Arial" w:eastAsia="Arial" w:hAnsi="Arial" w:cs="Arial"/>
          <w:b/>
          <w:sz w:val="18"/>
        </w:rPr>
        <w:t xml:space="preserve">Year 13 (40%) </w:t>
      </w:r>
    </w:p>
    <w:p w:rsidR="00F00AE7" w:rsidRDefault="00C67C19">
      <w:pPr>
        <w:numPr>
          <w:ilvl w:val="0"/>
          <w:numId w:val="17"/>
        </w:numPr>
        <w:spacing w:after="5" w:line="253" w:lineRule="auto"/>
        <w:ind w:hanging="184"/>
        <w:jc w:val="both"/>
      </w:pPr>
      <w:r>
        <w:rPr>
          <w:rFonts w:ascii="Arial" w:eastAsia="Arial" w:hAnsi="Arial" w:cs="Arial"/>
          <w:sz w:val="18"/>
        </w:rPr>
        <w:t xml:space="preserve">hour 30 minutes examination for Units 1 and 2, multiple choice questions and structured questions. (Each worth 16% of           </w:t>
      </w:r>
    </w:p>
    <w:p w:rsidR="00F00AE7" w:rsidRDefault="00C67C19">
      <w:pPr>
        <w:spacing w:after="5" w:line="253" w:lineRule="auto"/>
        <w:ind w:left="134" w:firstLine="7"/>
        <w:jc w:val="both"/>
      </w:pPr>
      <w:r>
        <w:rPr>
          <w:rFonts w:ascii="Arial" w:eastAsia="Arial" w:hAnsi="Arial" w:cs="Arial"/>
          <w:sz w:val="18"/>
        </w:rPr>
        <w:t xml:space="preserve">A-Level) </w:t>
      </w:r>
    </w:p>
    <w:p w:rsidR="00F00AE7" w:rsidRDefault="00C67C19">
      <w:pPr>
        <w:numPr>
          <w:ilvl w:val="0"/>
          <w:numId w:val="17"/>
        </w:numPr>
        <w:spacing w:after="5" w:line="253" w:lineRule="auto"/>
        <w:ind w:hanging="184"/>
        <w:jc w:val="both"/>
      </w:pPr>
      <w:r>
        <w:rPr>
          <w:rFonts w:ascii="Arial" w:eastAsia="Arial" w:hAnsi="Arial" w:cs="Arial"/>
          <w:sz w:val="18"/>
        </w:rPr>
        <w:t>1-hour 15 minutes examinations for Practical Chemistry, Paper 1 in laboratory</w:t>
      </w:r>
      <w:r>
        <w:rPr>
          <w:rFonts w:ascii="Arial" w:eastAsia="Arial" w:hAnsi="Arial" w:cs="Arial"/>
          <w:sz w:val="18"/>
        </w:rPr>
        <w:t xml:space="preserve"> and Paper 2 in exam hall (worth 8% of A-Level) </w:t>
      </w:r>
    </w:p>
    <w:p w:rsidR="00F00AE7" w:rsidRDefault="00C67C19">
      <w:pPr>
        <w:spacing w:after="0"/>
        <w:ind w:left="149"/>
      </w:pPr>
      <w:r>
        <w:rPr>
          <w:rFonts w:ascii="Arial" w:eastAsia="Arial" w:hAnsi="Arial" w:cs="Arial"/>
          <w:sz w:val="18"/>
        </w:rPr>
        <w:t xml:space="preserve"> </w:t>
      </w:r>
      <w:r>
        <w:rPr>
          <w:rFonts w:ascii="Arial" w:eastAsia="Arial" w:hAnsi="Arial" w:cs="Arial"/>
          <w:sz w:val="18"/>
        </w:rPr>
        <w:tab/>
        <w:t xml:space="preserve">    </w:t>
      </w:r>
    </w:p>
    <w:p w:rsidR="00F00AE7" w:rsidRDefault="00C67C19">
      <w:pPr>
        <w:spacing w:after="4" w:line="256" w:lineRule="auto"/>
        <w:ind w:left="144" w:hanging="10"/>
      </w:pPr>
      <w:r>
        <w:rPr>
          <w:rFonts w:ascii="Arial" w:eastAsia="Arial" w:hAnsi="Arial" w:cs="Arial"/>
          <w:b/>
          <w:sz w:val="18"/>
        </w:rPr>
        <w:t xml:space="preserve">Year 14 (60%) </w:t>
      </w:r>
    </w:p>
    <w:p w:rsidR="00F00AE7" w:rsidRDefault="00C67C19">
      <w:pPr>
        <w:spacing w:after="5" w:line="253" w:lineRule="auto"/>
        <w:ind w:left="134" w:firstLine="7"/>
        <w:jc w:val="both"/>
      </w:pPr>
      <w:r>
        <w:rPr>
          <w:rFonts w:ascii="Arial" w:eastAsia="Arial" w:hAnsi="Arial" w:cs="Arial"/>
          <w:sz w:val="18"/>
        </w:rPr>
        <w:t xml:space="preserve">2 hour examinations for Units 4 and 5, multiple choice questions and structured questions. (Each worth 24% of A-Level) </w:t>
      </w:r>
    </w:p>
    <w:p w:rsidR="00F00AE7" w:rsidRDefault="00C67C19">
      <w:pPr>
        <w:spacing w:after="5" w:line="253" w:lineRule="auto"/>
        <w:ind w:left="134" w:firstLine="7"/>
        <w:jc w:val="both"/>
      </w:pPr>
      <w:r>
        <w:rPr>
          <w:rFonts w:ascii="Arial" w:eastAsia="Arial" w:hAnsi="Arial" w:cs="Arial"/>
          <w:sz w:val="18"/>
        </w:rPr>
        <w:t>2 1-hour 15 minutes examinations for Practical Chemistry, Paper 1</w:t>
      </w:r>
      <w:r>
        <w:rPr>
          <w:rFonts w:ascii="Arial" w:eastAsia="Arial" w:hAnsi="Arial" w:cs="Arial"/>
          <w:sz w:val="18"/>
        </w:rPr>
        <w:t xml:space="preserve"> in laboratory and Paper 2 in exam hall (worth 12% of A-Level) </w:t>
      </w:r>
    </w:p>
    <w:p w:rsidR="00F00AE7" w:rsidRDefault="00C67C19">
      <w:pPr>
        <w:spacing w:after="0"/>
        <w:ind w:left="149"/>
      </w:pPr>
      <w:r>
        <w:rPr>
          <w:rFonts w:ascii="Arial" w:eastAsia="Arial" w:hAnsi="Arial" w:cs="Arial"/>
          <w:sz w:val="18"/>
        </w:rPr>
        <w:t xml:space="preserve"> </w:t>
      </w:r>
    </w:p>
    <w:p w:rsidR="00F00AE7" w:rsidRDefault="00C67C19">
      <w:pPr>
        <w:spacing w:after="4" w:line="256" w:lineRule="auto"/>
        <w:ind w:left="144" w:hanging="10"/>
      </w:pPr>
      <w:r>
        <w:rPr>
          <w:rFonts w:ascii="Arial" w:eastAsia="Arial" w:hAnsi="Arial" w:cs="Arial"/>
          <w:b/>
          <w:sz w:val="18"/>
        </w:rPr>
        <w:t xml:space="preserve">Progression Routes: </w:t>
      </w:r>
    </w:p>
    <w:p w:rsidR="00F00AE7" w:rsidRDefault="00C67C19">
      <w:pPr>
        <w:spacing w:after="5" w:line="253" w:lineRule="auto"/>
        <w:ind w:left="134" w:firstLine="7"/>
        <w:jc w:val="both"/>
      </w:pPr>
      <w:r>
        <w:rPr>
          <w:rFonts w:ascii="Arial" w:eastAsia="Arial" w:hAnsi="Arial" w:cs="Arial"/>
          <w:sz w:val="18"/>
        </w:rPr>
        <w:t xml:space="preserve">An A-Level in Chemistry is a valuable qualification for many fields of study, such as, Medicine, Dentistry, Pharmacy, Forensic             Science, Agricultural Science </w:t>
      </w:r>
      <w:r>
        <w:rPr>
          <w:rFonts w:ascii="Arial" w:eastAsia="Arial" w:hAnsi="Arial" w:cs="Arial"/>
          <w:sz w:val="18"/>
        </w:rPr>
        <w:t xml:space="preserve">and Food Science. </w:t>
      </w:r>
    </w:p>
    <w:p w:rsidR="00F00AE7" w:rsidRDefault="00C67C19">
      <w:pPr>
        <w:spacing w:after="127"/>
        <w:ind w:left="149"/>
      </w:pPr>
      <w:r>
        <w:rPr>
          <w:rFonts w:ascii="Arial" w:eastAsia="Arial" w:hAnsi="Arial" w:cs="Arial"/>
          <w:sz w:val="16"/>
        </w:rPr>
        <w:t xml:space="preserve"> </w:t>
      </w:r>
    </w:p>
    <w:p w:rsidR="00F00AE7" w:rsidRDefault="00C67C19">
      <w:pPr>
        <w:spacing w:after="129"/>
        <w:ind w:left="149"/>
      </w:pPr>
      <w:r>
        <w:rPr>
          <w:rFonts w:ascii="Arial" w:eastAsia="Arial" w:hAnsi="Arial" w:cs="Arial"/>
          <w:sz w:val="16"/>
        </w:rPr>
        <w:t xml:space="preserve"> </w:t>
      </w:r>
    </w:p>
    <w:p w:rsidR="00F00AE7" w:rsidRDefault="00C67C19">
      <w:pPr>
        <w:spacing w:after="0"/>
        <w:ind w:left="149"/>
      </w:pPr>
      <w:r>
        <w:rPr>
          <w:rFonts w:ascii="Arial" w:eastAsia="Arial" w:hAnsi="Arial" w:cs="Arial"/>
          <w:sz w:val="16"/>
        </w:rPr>
        <w:t xml:space="preserve"> </w:t>
      </w:r>
    </w:p>
    <w:p w:rsidR="00F00AE7" w:rsidRDefault="00C67C19">
      <w:pPr>
        <w:pStyle w:val="Heading4"/>
        <w:ind w:left="-5"/>
      </w:pPr>
      <w:r>
        <w:rPr>
          <w:rFonts w:ascii="Calibri" w:eastAsia="Calibri" w:hAnsi="Calibri" w:cs="Calibri"/>
          <w:b w:val="0"/>
          <w:color w:val="000000"/>
          <w:sz w:val="31"/>
          <w:u w:val="none" w:color="000000"/>
          <w:vertAlign w:val="superscript"/>
        </w:rPr>
        <w:t xml:space="preserve"> </w:t>
      </w:r>
      <w:r>
        <w:t>SUBJECT: PHYSICS</w:t>
      </w:r>
      <w:r>
        <w:rPr>
          <w:u w:val="none" w:color="000000"/>
        </w:rPr>
        <w:t xml:space="preserve"> </w:t>
      </w:r>
    </w:p>
    <w:p w:rsidR="00F00AE7" w:rsidRDefault="00C67C19">
      <w:pPr>
        <w:spacing w:after="50"/>
        <w:ind w:left="149"/>
      </w:pPr>
      <w:r>
        <w:rPr>
          <w:rFonts w:ascii="Arial" w:eastAsia="Arial" w:hAnsi="Arial" w:cs="Arial"/>
          <w:b/>
          <w:color w:val="006666"/>
          <w:sz w:val="12"/>
        </w:rPr>
        <w:t xml:space="preserve"> </w:t>
      </w:r>
    </w:p>
    <w:p w:rsidR="00F00AE7" w:rsidRDefault="00C67C19">
      <w:pPr>
        <w:pStyle w:val="Heading5"/>
        <w:ind w:left="144"/>
      </w:pPr>
      <w:r>
        <w:rPr>
          <w:color w:val="006666"/>
          <w:sz w:val="20"/>
        </w:rPr>
        <w:t xml:space="preserve">A-Level Physics is delivered by CCEA Qualification Value: 1 A-Level Course Duration: This is a 2 Year Course Entry Requirements: Double Award Science Grade BB, Maths Grade A, English Grade C </w:t>
      </w:r>
    </w:p>
    <w:p w:rsidR="00F00AE7" w:rsidRDefault="00C67C19">
      <w:pPr>
        <w:spacing w:after="0"/>
        <w:ind w:left="149"/>
      </w:pPr>
      <w:r>
        <w:rPr>
          <w:rFonts w:ascii="Arial" w:eastAsia="Arial" w:hAnsi="Arial" w:cs="Arial"/>
          <w:b/>
          <w:color w:val="006666"/>
          <w:sz w:val="20"/>
        </w:rPr>
        <w:t xml:space="preserve"> </w:t>
      </w:r>
    </w:p>
    <w:p w:rsidR="00F00AE7" w:rsidRDefault="00C67C19">
      <w:pPr>
        <w:pStyle w:val="Heading6"/>
        <w:ind w:left="159"/>
      </w:pPr>
      <w:r>
        <w:t xml:space="preserve">Course Content </w:t>
      </w:r>
    </w:p>
    <w:p w:rsidR="00F00AE7" w:rsidRDefault="00C67C19">
      <w:pPr>
        <w:tabs>
          <w:tab w:val="center" w:pos="3410"/>
        </w:tabs>
        <w:spacing w:after="5" w:line="253" w:lineRule="auto"/>
      </w:pPr>
      <w:r>
        <w:rPr>
          <w:rFonts w:ascii="Arial" w:eastAsia="Arial" w:hAnsi="Arial" w:cs="Arial"/>
          <w:b/>
          <w:sz w:val="18"/>
          <w:u w:val="single" w:color="000000"/>
        </w:rPr>
        <w:t>In Year 13</w:t>
      </w:r>
      <w:r>
        <w:rPr>
          <w:rFonts w:ascii="Arial" w:eastAsia="Arial" w:hAnsi="Arial" w:cs="Arial"/>
          <w:b/>
          <w:sz w:val="18"/>
        </w:rPr>
        <w:t xml:space="preserve">  </w:t>
      </w:r>
      <w:r>
        <w:rPr>
          <w:rFonts w:ascii="Arial" w:eastAsia="Arial" w:hAnsi="Arial" w:cs="Arial"/>
          <w:b/>
          <w:sz w:val="18"/>
        </w:rPr>
        <w:tab/>
      </w:r>
      <w:r>
        <w:rPr>
          <w:rFonts w:ascii="Arial" w:eastAsia="Arial" w:hAnsi="Arial" w:cs="Arial"/>
          <w:sz w:val="18"/>
        </w:rPr>
        <w:t xml:space="preserve">The following Units will be studied for AS Level (40%) </w:t>
      </w:r>
    </w:p>
    <w:p w:rsidR="00F00AE7" w:rsidRDefault="00C67C19">
      <w:pPr>
        <w:spacing w:after="1" w:line="227" w:lineRule="auto"/>
        <w:ind w:left="159" w:right="4185" w:hanging="10"/>
      </w:pPr>
      <w:r>
        <w:rPr>
          <w:rFonts w:ascii="Arial" w:eastAsia="Arial" w:hAnsi="Arial" w:cs="Arial"/>
          <w:b/>
          <w:sz w:val="18"/>
        </w:rPr>
        <w:t>Unit 1</w:t>
      </w:r>
      <w:r>
        <w:rPr>
          <w:rFonts w:ascii="Arial" w:eastAsia="Arial" w:hAnsi="Arial" w:cs="Arial"/>
          <w:sz w:val="18"/>
        </w:rPr>
        <w:t xml:space="preserve">:  </w:t>
      </w:r>
      <w:r>
        <w:rPr>
          <w:rFonts w:ascii="Arial" w:eastAsia="Arial" w:hAnsi="Arial" w:cs="Arial"/>
          <w:sz w:val="18"/>
        </w:rPr>
        <w:tab/>
        <w:t xml:space="preserve">This Unit involves the study of Forces, Energy and Electricity. </w:t>
      </w:r>
      <w:r>
        <w:rPr>
          <w:rFonts w:ascii="Arial" w:eastAsia="Arial" w:hAnsi="Arial" w:cs="Arial"/>
          <w:b/>
          <w:sz w:val="18"/>
        </w:rPr>
        <w:t>Unit 2</w:t>
      </w:r>
      <w:r>
        <w:rPr>
          <w:rFonts w:ascii="Arial" w:eastAsia="Arial" w:hAnsi="Arial" w:cs="Arial"/>
          <w:sz w:val="18"/>
        </w:rPr>
        <w:t xml:space="preserve">:  </w:t>
      </w:r>
      <w:r>
        <w:rPr>
          <w:rFonts w:ascii="Arial" w:eastAsia="Arial" w:hAnsi="Arial" w:cs="Arial"/>
          <w:sz w:val="18"/>
        </w:rPr>
        <w:tab/>
        <w:t xml:space="preserve">This Unit involves the study of  Waves, Photons and Astronomy </w:t>
      </w:r>
      <w:r>
        <w:rPr>
          <w:rFonts w:ascii="Arial" w:eastAsia="Arial" w:hAnsi="Arial" w:cs="Arial"/>
          <w:b/>
          <w:sz w:val="18"/>
        </w:rPr>
        <w:t>Unit 3</w:t>
      </w:r>
      <w:r>
        <w:rPr>
          <w:rFonts w:ascii="Arial" w:eastAsia="Arial" w:hAnsi="Arial" w:cs="Arial"/>
          <w:sz w:val="18"/>
        </w:rPr>
        <w:t xml:space="preserve">:  </w:t>
      </w:r>
      <w:r>
        <w:rPr>
          <w:rFonts w:ascii="Arial" w:eastAsia="Arial" w:hAnsi="Arial" w:cs="Arial"/>
          <w:sz w:val="18"/>
        </w:rPr>
        <w:tab/>
      </w:r>
      <w:r>
        <w:rPr>
          <w:rFonts w:ascii="Arial" w:eastAsia="Arial" w:hAnsi="Arial" w:cs="Arial"/>
          <w:sz w:val="18"/>
        </w:rPr>
        <w:t xml:space="preserve">This Unit involves Practical Techniques and Data Analysis. </w:t>
      </w:r>
    </w:p>
    <w:p w:rsidR="00F00AE7" w:rsidRDefault="00C67C19">
      <w:pPr>
        <w:spacing w:after="0"/>
        <w:ind w:left="149"/>
      </w:pPr>
      <w:r>
        <w:rPr>
          <w:rFonts w:ascii="Arial" w:eastAsia="Arial" w:hAnsi="Arial" w:cs="Arial"/>
          <w:sz w:val="18"/>
        </w:rPr>
        <w:t xml:space="preserve"> </w:t>
      </w:r>
    </w:p>
    <w:p w:rsidR="00F00AE7" w:rsidRDefault="00C67C19">
      <w:pPr>
        <w:tabs>
          <w:tab w:val="center" w:pos="4031"/>
        </w:tabs>
        <w:spacing w:after="5" w:line="253" w:lineRule="auto"/>
      </w:pPr>
      <w:r>
        <w:rPr>
          <w:rFonts w:ascii="Arial" w:eastAsia="Arial" w:hAnsi="Arial" w:cs="Arial"/>
          <w:b/>
          <w:sz w:val="18"/>
          <w:u w:val="single" w:color="000000"/>
        </w:rPr>
        <w:t>In Year 14</w:t>
      </w:r>
      <w:r>
        <w:rPr>
          <w:rFonts w:ascii="Arial" w:eastAsia="Arial" w:hAnsi="Arial" w:cs="Arial"/>
          <w:b/>
          <w:sz w:val="18"/>
        </w:rPr>
        <w:t xml:space="preserve">  </w:t>
      </w:r>
      <w:r>
        <w:rPr>
          <w:rFonts w:ascii="Arial" w:eastAsia="Arial" w:hAnsi="Arial" w:cs="Arial"/>
          <w:b/>
          <w:sz w:val="18"/>
        </w:rPr>
        <w:tab/>
      </w:r>
      <w:r>
        <w:rPr>
          <w:rFonts w:ascii="Arial" w:eastAsia="Arial" w:hAnsi="Arial" w:cs="Arial"/>
          <w:sz w:val="18"/>
        </w:rPr>
        <w:t xml:space="preserve">The following Units will be studied for the A-Level qualification. (60%) </w:t>
      </w:r>
    </w:p>
    <w:p w:rsidR="00F00AE7" w:rsidRDefault="00C67C19">
      <w:pPr>
        <w:spacing w:after="5" w:line="253" w:lineRule="auto"/>
        <w:ind w:left="134" w:right="83" w:firstLine="7"/>
        <w:jc w:val="both"/>
      </w:pPr>
      <w:r>
        <w:rPr>
          <w:rFonts w:ascii="Arial" w:eastAsia="Arial" w:hAnsi="Arial" w:cs="Arial"/>
          <w:b/>
          <w:sz w:val="18"/>
        </w:rPr>
        <w:t>Unit 1:</w:t>
      </w:r>
      <w:r>
        <w:rPr>
          <w:rFonts w:ascii="Arial" w:eastAsia="Arial" w:hAnsi="Arial" w:cs="Arial"/>
          <w:sz w:val="18"/>
        </w:rPr>
        <w:t xml:space="preserve">  </w:t>
      </w:r>
      <w:r>
        <w:rPr>
          <w:rFonts w:ascii="Arial" w:eastAsia="Arial" w:hAnsi="Arial" w:cs="Arial"/>
          <w:sz w:val="18"/>
        </w:rPr>
        <w:tab/>
        <w:t>This Unit involves the study of Solids, Thermal Physics, Circular Motion, Oscillations and Atomic</w:t>
      </w:r>
      <w:r>
        <w:rPr>
          <w:rFonts w:ascii="Arial" w:eastAsia="Arial" w:hAnsi="Arial" w:cs="Arial"/>
          <w:sz w:val="18"/>
        </w:rPr>
        <w:t xml:space="preserve"> and Nuclear   </w:t>
      </w:r>
      <w:r>
        <w:rPr>
          <w:rFonts w:ascii="Arial" w:eastAsia="Arial" w:hAnsi="Arial" w:cs="Arial"/>
          <w:sz w:val="18"/>
        </w:rPr>
        <w:tab/>
        <w:t xml:space="preserve">           Physics  </w:t>
      </w:r>
    </w:p>
    <w:p w:rsidR="00F00AE7" w:rsidRDefault="00C67C19">
      <w:pPr>
        <w:spacing w:after="5" w:line="253" w:lineRule="auto"/>
        <w:ind w:left="134" w:right="3465" w:firstLine="7"/>
        <w:jc w:val="both"/>
      </w:pPr>
      <w:r>
        <w:rPr>
          <w:noProof/>
        </w:rPr>
        <mc:AlternateContent>
          <mc:Choice Requires="wpg">
            <w:drawing>
              <wp:anchor distT="0" distB="0" distL="114300" distR="114300" simplePos="0" relativeHeight="251716608" behindDoc="0" locked="0" layoutInCell="1" allowOverlap="1">
                <wp:simplePos x="0" y="0"/>
                <wp:positionH relativeFrom="page">
                  <wp:posOffset>6935724</wp:posOffset>
                </wp:positionH>
                <wp:positionV relativeFrom="page">
                  <wp:posOffset>4942332</wp:posOffset>
                </wp:positionV>
                <wp:extent cx="131077" cy="92964"/>
                <wp:effectExtent l="0" t="0" r="0" b="0"/>
                <wp:wrapTopAndBottom/>
                <wp:docPr id="47270" name="Group 47270"/>
                <wp:cNvGraphicFramePr/>
                <a:graphic xmlns:a="http://schemas.openxmlformats.org/drawingml/2006/main">
                  <a:graphicData uri="http://schemas.microsoft.com/office/word/2010/wordprocessingGroup">
                    <wpg:wgp>
                      <wpg:cNvGrpSpPr/>
                      <wpg:grpSpPr>
                        <a:xfrm>
                          <a:off x="0" y="0"/>
                          <a:ext cx="131077" cy="92964"/>
                          <a:chOff x="0" y="0"/>
                          <a:chExt cx="131077" cy="92964"/>
                        </a:xfrm>
                      </wpg:grpSpPr>
                      <wps:wsp>
                        <wps:cNvPr id="4522" name="Shape 4522"/>
                        <wps:cNvSpPr/>
                        <wps:spPr>
                          <a:xfrm>
                            <a:off x="70739" y="6608"/>
                            <a:ext cx="27559" cy="81683"/>
                          </a:xfrm>
                          <a:custGeom>
                            <a:avLst/>
                            <a:gdLst/>
                            <a:ahLst/>
                            <a:cxnLst/>
                            <a:rect l="0" t="0" r="0" b="0"/>
                            <a:pathLst>
                              <a:path w="27559" h="81683">
                                <a:moveTo>
                                  <a:pt x="27559" y="0"/>
                                </a:moveTo>
                                <a:lnTo>
                                  <a:pt x="27559" y="12812"/>
                                </a:lnTo>
                                <a:lnTo>
                                  <a:pt x="25527" y="13255"/>
                                </a:lnTo>
                                <a:cubicBezTo>
                                  <a:pt x="23241" y="14487"/>
                                  <a:pt x="21336" y="16163"/>
                                  <a:pt x="19939" y="18284"/>
                                </a:cubicBezTo>
                                <a:cubicBezTo>
                                  <a:pt x="18542" y="20405"/>
                                  <a:pt x="17399" y="22869"/>
                                  <a:pt x="16764" y="25663"/>
                                </a:cubicBezTo>
                                <a:cubicBezTo>
                                  <a:pt x="16129" y="28470"/>
                                  <a:pt x="15748" y="31429"/>
                                  <a:pt x="15748" y="34553"/>
                                </a:cubicBezTo>
                                <a:cubicBezTo>
                                  <a:pt x="16637" y="33981"/>
                                  <a:pt x="17653" y="33410"/>
                                  <a:pt x="18796" y="32826"/>
                                </a:cubicBezTo>
                                <a:cubicBezTo>
                                  <a:pt x="20066" y="32254"/>
                                  <a:pt x="21336" y="31759"/>
                                  <a:pt x="22733" y="31352"/>
                                </a:cubicBezTo>
                                <a:cubicBezTo>
                                  <a:pt x="24003" y="30933"/>
                                  <a:pt x="25527" y="30590"/>
                                  <a:pt x="27178" y="30324"/>
                                </a:cubicBezTo>
                                <a:lnTo>
                                  <a:pt x="27559" y="30294"/>
                                </a:lnTo>
                                <a:lnTo>
                                  <a:pt x="27559" y="42369"/>
                                </a:lnTo>
                                <a:lnTo>
                                  <a:pt x="25146" y="42592"/>
                                </a:lnTo>
                                <a:cubicBezTo>
                                  <a:pt x="24130" y="42795"/>
                                  <a:pt x="22987" y="43087"/>
                                  <a:pt x="21971" y="43455"/>
                                </a:cubicBezTo>
                                <a:cubicBezTo>
                                  <a:pt x="20828" y="43824"/>
                                  <a:pt x="19812" y="44268"/>
                                  <a:pt x="18796" y="44776"/>
                                </a:cubicBezTo>
                                <a:cubicBezTo>
                                  <a:pt x="17780" y="45297"/>
                                  <a:pt x="16891" y="45843"/>
                                  <a:pt x="16002" y="46415"/>
                                </a:cubicBezTo>
                                <a:cubicBezTo>
                                  <a:pt x="16002" y="50821"/>
                                  <a:pt x="16256" y="54492"/>
                                  <a:pt x="16764" y="57438"/>
                                </a:cubicBezTo>
                                <a:cubicBezTo>
                                  <a:pt x="17272" y="60385"/>
                                  <a:pt x="18034" y="62721"/>
                                  <a:pt x="18923" y="64449"/>
                                </a:cubicBezTo>
                                <a:cubicBezTo>
                                  <a:pt x="19939" y="66176"/>
                                  <a:pt x="21209" y="67408"/>
                                  <a:pt x="22606" y="68132"/>
                                </a:cubicBezTo>
                                <a:lnTo>
                                  <a:pt x="27559" y="69184"/>
                                </a:lnTo>
                                <a:lnTo>
                                  <a:pt x="27559" y="81549"/>
                                </a:lnTo>
                                <a:lnTo>
                                  <a:pt x="26797" y="81683"/>
                                </a:lnTo>
                                <a:cubicBezTo>
                                  <a:pt x="23114" y="81683"/>
                                  <a:pt x="19939" y="81263"/>
                                  <a:pt x="17145" y="80413"/>
                                </a:cubicBezTo>
                                <a:cubicBezTo>
                                  <a:pt x="14351" y="79574"/>
                                  <a:pt x="12065" y="78355"/>
                                  <a:pt x="10033" y="76767"/>
                                </a:cubicBezTo>
                                <a:cubicBezTo>
                                  <a:pt x="8001" y="75193"/>
                                  <a:pt x="6350" y="73262"/>
                                  <a:pt x="5080" y="71002"/>
                                </a:cubicBezTo>
                                <a:cubicBezTo>
                                  <a:pt x="3810" y="68728"/>
                                  <a:pt x="2794" y="66176"/>
                                  <a:pt x="2032" y="63344"/>
                                </a:cubicBezTo>
                                <a:cubicBezTo>
                                  <a:pt x="1270" y="60499"/>
                                  <a:pt x="762" y="57413"/>
                                  <a:pt x="381" y="54073"/>
                                </a:cubicBezTo>
                                <a:cubicBezTo>
                                  <a:pt x="127" y="50745"/>
                                  <a:pt x="0" y="47202"/>
                                  <a:pt x="0" y="43455"/>
                                </a:cubicBezTo>
                                <a:cubicBezTo>
                                  <a:pt x="0" y="40318"/>
                                  <a:pt x="127" y="37055"/>
                                  <a:pt x="508" y="33626"/>
                                </a:cubicBezTo>
                                <a:cubicBezTo>
                                  <a:pt x="762" y="30209"/>
                                  <a:pt x="1397" y="26857"/>
                                  <a:pt x="2286" y="23567"/>
                                </a:cubicBezTo>
                                <a:cubicBezTo>
                                  <a:pt x="3175" y="20265"/>
                                  <a:pt x="4318" y="17128"/>
                                  <a:pt x="5969" y="14144"/>
                                </a:cubicBezTo>
                                <a:cubicBezTo>
                                  <a:pt x="7620" y="11159"/>
                                  <a:pt x="9652" y="8543"/>
                                  <a:pt x="12192" y="6295"/>
                                </a:cubicBezTo>
                                <a:cubicBezTo>
                                  <a:pt x="14732" y="4060"/>
                                  <a:pt x="17780" y="2282"/>
                                  <a:pt x="21336" y="961"/>
                                </a:cubicBezTo>
                                <a:lnTo>
                                  <a:pt x="275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4" name="Shape 4524"/>
                        <wps:cNvSpPr/>
                        <wps:spPr>
                          <a:xfrm>
                            <a:off x="98298" y="36538"/>
                            <a:ext cx="27560" cy="51619"/>
                          </a:xfrm>
                          <a:custGeom>
                            <a:avLst/>
                            <a:gdLst/>
                            <a:ahLst/>
                            <a:cxnLst/>
                            <a:rect l="0" t="0" r="0" b="0"/>
                            <a:pathLst>
                              <a:path w="27560" h="51619">
                                <a:moveTo>
                                  <a:pt x="4699" y="0"/>
                                </a:moveTo>
                                <a:cubicBezTo>
                                  <a:pt x="8763" y="0"/>
                                  <a:pt x="12192" y="546"/>
                                  <a:pt x="15113" y="1664"/>
                                </a:cubicBezTo>
                                <a:cubicBezTo>
                                  <a:pt x="18035" y="2781"/>
                                  <a:pt x="20320" y="4356"/>
                                  <a:pt x="22225" y="6414"/>
                                </a:cubicBezTo>
                                <a:cubicBezTo>
                                  <a:pt x="24003" y="8484"/>
                                  <a:pt x="25400" y="10973"/>
                                  <a:pt x="26162" y="13894"/>
                                </a:cubicBezTo>
                                <a:cubicBezTo>
                                  <a:pt x="27051" y="16815"/>
                                  <a:pt x="27560" y="20066"/>
                                  <a:pt x="27560" y="23647"/>
                                </a:cubicBezTo>
                                <a:cubicBezTo>
                                  <a:pt x="27560" y="27686"/>
                                  <a:pt x="26924" y="31420"/>
                                  <a:pt x="25654" y="34861"/>
                                </a:cubicBezTo>
                                <a:cubicBezTo>
                                  <a:pt x="24385" y="38303"/>
                                  <a:pt x="22606" y="41262"/>
                                  <a:pt x="20193" y="43752"/>
                                </a:cubicBezTo>
                                <a:cubicBezTo>
                                  <a:pt x="17780" y="46241"/>
                                  <a:pt x="14860" y="48197"/>
                                  <a:pt x="11430" y="49619"/>
                                </a:cubicBezTo>
                                <a:lnTo>
                                  <a:pt x="0" y="51619"/>
                                </a:lnTo>
                                <a:lnTo>
                                  <a:pt x="0" y="39254"/>
                                </a:lnTo>
                                <a:lnTo>
                                  <a:pt x="127" y="39281"/>
                                </a:lnTo>
                                <a:cubicBezTo>
                                  <a:pt x="2032" y="39281"/>
                                  <a:pt x="3683" y="38926"/>
                                  <a:pt x="5080" y="38227"/>
                                </a:cubicBezTo>
                                <a:cubicBezTo>
                                  <a:pt x="6604" y="37529"/>
                                  <a:pt x="7747" y="36538"/>
                                  <a:pt x="8636" y="35268"/>
                                </a:cubicBezTo>
                                <a:cubicBezTo>
                                  <a:pt x="9652" y="33985"/>
                                  <a:pt x="10287" y="32499"/>
                                  <a:pt x="10795" y="30785"/>
                                </a:cubicBezTo>
                                <a:cubicBezTo>
                                  <a:pt x="11303" y="29070"/>
                                  <a:pt x="11557" y="27216"/>
                                  <a:pt x="11557" y="25197"/>
                                </a:cubicBezTo>
                                <a:cubicBezTo>
                                  <a:pt x="11557" y="23101"/>
                                  <a:pt x="11430" y="21247"/>
                                  <a:pt x="11049" y="19672"/>
                                </a:cubicBezTo>
                                <a:cubicBezTo>
                                  <a:pt x="10668" y="18085"/>
                                  <a:pt x="10033" y="16739"/>
                                  <a:pt x="9272" y="15659"/>
                                </a:cubicBezTo>
                                <a:cubicBezTo>
                                  <a:pt x="8382" y="14567"/>
                                  <a:pt x="7366" y="13741"/>
                                  <a:pt x="5969" y="13183"/>
                                </a:cubicBezTo>
                                <a:cubicBezTo>
                                  <a:pt x="4572" y="12624"/>
                                  <a:pt x="2922" y="12345"/>
                                  <a:pt x="1016" y="12345"/>
                                </a:cubicBezTo>
                                <a:lnTo>
                                  <a:pt x="0" y="12439"/>
                                </a:lnTo>
                                <a:lnTo>
                                  <a:pt x="0" y="364"/>
                                </a:lnTo>
                                <a:lnTo>
                                  <a:pt x="46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5" name="Shape 4525"/>
                        <wps:cNvSpPr/>
                        <wps:spPr>
                          <a:xfrm>
                            <a:off x="98298" y="5588"/>
                            <a:ext cx="22479" cy="14948"/>
                          </a:xfrm>
                          <a:custGeom>
                            <a:avLst/>
                            <a:gdLst/>
                            <a:ahLst/>
                            <a:cxnLst/>
                            <a:rect l="0" t="0" r="0" b="0"/>
                            <a:pathLst>
                              <a:path w="22479" h="14948">
                                <a:moveTo>
                                  <a:pt x="6604" y="0"/>
                                </a:moveTo>
                                <a:cubicBezTo>
                                  <a:pt x="8255" y="0"/>
                                  <a:pt x="9779" y="89"/>
                                  <a:pt x="11430" y="279"/>
                                </a:cubicBezTo>
                                <a:cubicBezTo>
                                  <a:pt x="12954" y="470"/>
                                  <a:pt x="14478" y="699"/>
                                  <a:pt x="15748" y="991"/>
                                </a:cubicBezTo>
                                <a:cubicBezTo>
                                  <a:pt x="17145" y="1283"/>
                                  <a:pt x="18288" y="1613"/>
                                  <a:pt x="19304" y="1981"/>
                                </a:cubicBezTo>
                                <a:cubicBezTo>
                                  <a:pt x="20193" y="2349"/>
                                  <a:pt x="20828" y="2667"/>
                                  <a:pt x="21082" y="2934"/>
                                </a:cubicBezTo>
                                <a:cubicBezTo>
                                  <a:pt x="21463" y="3201"/>
                                  <a:pt x="21717" y="3505"/>
                                  <a:pt x="21844" y="3835"/>
                                </a:cubicBezTo>
                                <a:cubicBezTo>
                                  <a:pt x="21972" y="4166"/>
                                  <a:pt x="22098" y="4521"/>
                                  <a:pt x="22225" y="4915"/>
                                </a:cubicBezTo>
                                <a:cubicBezTo>
                                  <a:pt x="22352" y="5309"/>
                                  <a:pt x="22352" y="5792"/>
                                  <a:pt x="22479" y="6363"/>
                                </a:cubicBezTo>
                                <a:cubicBezTo>
                                  <a:pt x="22479" y="6934"/>
                                  <a:pt x="22479" y="7646"/>
                                  <a:pt x="22479" y="8458"/>
                                </a:cubicBezTo>
                                <a:cubicBezTo>
                                  <a:pt x="22479" y="9741"/>
                                  <a:pt x="22479" y="10795"/>
                                  <a:pt x="22479" y="11646"/>
                                </a:cubicBezTo>
                                <a:cubicBezTo>
                                  <a:pt x="22352" y="12484"/>
                                  <a:pt x="22225" y="13145"/>
                                  <a:pt x="22098" y="13627"/>
                                </a:cubicBezTo>
                                <a:cubicBezTo>
                                  <a:pt x="21972" y="14097"/>
                                  <a:pt x="21717" y="14440"/>
                                  <a:pt x="21463" y="14643"/>
                                </a:cubicBezTo>
                                <a:cubicBezTo>
                                  <a:pt x="21082" y="14846"/>
                                  <a:pt x="20828" y="14948"/>
                                  <a:pt x="20320" y="14948"/>
                                </a:cubicBezTo>
                                <a:cubicBezTo>
                                  <a:pt x="19812" y="14948"/>
                                  <a:pt x="19177" y="14821"/>
                                  <a:pt x="18415" y="14542"/>
                                </a:cubicBezTo>
                                <a:cubicBezTo>
                                  <a:pt x="17653" y="14275"/>
                                  <a:pt x="16764" y="13983"/>
                                  <a:pt x="15622" y="13653"/>
                                </a:cubicBezTo>
                                <a:cubicBezTo>
                                  <a:pt x="14478" y="13322"/>
                                  <a:pt x="13208" y="13030"/>
                                  <a:pt x="11685" y="12789"/>
                                </a:cubicBezTo>
                                <a:cubicBezTo>
                                  <a:pt x="10160" y="12535"/>
                                  <a:pt x="8382" y="12421"/>
                                  <a:pt x="6477" y="12421"/>
                                </a:cubicBezTo>
                                <a:lnTo>
                                  <a:pt x="0" y="13832"/>
                                </a:lnTo>
                                <a:lnTo>
                                  <a:pt x="0" y="1020"/>
                                </a:lnTo>
                                <a:lnTo>
                                  <a:pt x="6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6" name="Shape 4526"/>
                        <wps:cNvSpPr/>
                        <wps:spPr>
                          <a:xfrm>
                            <a:off x="86741" y="48883"/>
                            <a:ext cx="23114" cy="26937"/>
                          </a:xfrm>
                          <a:custGeom>
                            <a:avLst/>
                            <a:gdLst/>
                            <a:ahLst/>
                            <a:cxnLst/>
                            <a:rect l="0" t="0" r="0" b="0"/>
                            <a:pathLst>
                              <a:path w="23114" h="26937">
                                <a:moveTo>
                                  <a:pt x="12573" y="0"/>
                                </a:moveTo>
                                <a:cubicBezTo>
                                  <a:pt x="11430" y="0"/>
                                  <a:pt x="10287" y="102"/>
                                  <a:pt x="9144" y="317"/>
                                </a:cubicBezTo>
                                <a:cubicBezTo>
                                  <a:pt x="8128" y="521"/>
                                  <a:pt x="6985" y="813"/>
                                  <a:pt x="5969" y="1181"/>
                                </a:cubicBezTo>
                                <a:cubicBezTo>
                                  <a:pt x="4826" y="1549"/>
                                  <a:pt x="3810" y="1994"/>
                                  <a:pt x="2794" y="2502"/>
                                </a:cubicBezTo>
                                <a:cubicBezTo>
                                  <a:pt x="1778" y="3022"/>
                                  <a:pt x="889" y="3568"/>
                                  <a:pt x="0" y="4140"/>
                                </a:cubicBezTo>
                                <a:cubicBezTo>
                                  <a:pt x="0" y="8547"/>
                                  <a:pt x="253" y="12217"/>
                                  <a:pt x="762" y="15164"/>
                                </a:cubicBezTo>
                                <a:cubicBezTo>
                                  <a:pt x="1270" y="18110"/>
                                  <a:pt x="2032" y="20447"/>
                                  <a:pt x="2921" y="22174"/>
                                </a:cubicBezTo>
                                <a:cubicBezTo>
                                  <a:pt x="3937" y="23901"/>
                                  <a:pt x="5207" y="25133"/>
                                  <a:pt x="6603" y="25857"/>
                                </a:cubicBezTo>
                                <a:cubicBezTo>
                                  <a:pt x="8128" y="26568"/>
                                  <a:pt x="9778" y="26937"/>
                                  <a:pt x="11684" y="26937"/>
                                </a:cubicBezTo>
                                <a:cubicBezTo>
                                  <a:pt x="13589" y="26937"/>
                                  <a:pt x="15240" y="26581"/>
                                  <a:pt x="16637" y="25883"/>
                                </a:cubicBezTo>
                                <a:cubicBezTo>
                                  <a:pt x="18161" y="25184"/>
                                  <a:pt x="19303" y="24193"/>
                                  <a:pt x="20193" y="22923"/>
                                </a:cubicBezTo>
                                <a:cubicBezTo>
                                  <a:pt x="21209" y="21641"/>
                                  <a:pt x="21844" y="20155"/>
                                  <a:pt x="22352" y="18440"/>
                                </a:cubicBezTo>
                                <a:cubicBezTo>
                                  <a:pt x="22860" y="16726"/>
                                  <a:pt x="23114" y="14872"/>
                                  <a:pt x="23114" y="12852"/>
                                </a:cubicBezTo>
                                <a:cubicBezTo>
                                  <a:pt x="23114" y="10757"/>
                                  <a:pt x="22987" y="8903"/>
                                  <a:pt x="22606" y="7328"/>
                                </a:cubicBezTo>
                                <a:cubicBezTo>
                                  <a:pt x="22225" y="5740"/>
                                  <a:pt x="21590" y="4394"/>
                                  <a:pt x="20828" y="3315"/>
                                </a:cubicBezTo>
                                <a:cubicBezTo>
                                  <a:pt x="19939" y="2222"/>
                                  <a:pt x="18923" y="1397"/>
                                  <a:pt x="17526" y="838"/>
                                </a:cubicBezTo>
                                <a:cubicBezTo>
                                  <a:pt x="16128" y="279"/>
                                  <a:pt x="14478" y="0"/>
                                  <a:pt x="12573"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4527" name="Shape 4527"/>
                        <wps:cNvSpPr/>
                        <wps:spPr>
                          <a:xfrm>
                            <a:off x="70739" y="5588"/>
                            <a:ext cx="55118" cy="82703"/>
                          </a:xfrm>
                          <a:custGeom>
                            <a:avLst/>
                            <a:gdLst/>
                            <a:ahLst/>
                            <a:cxnLst/>
                            <a:rect l="0" t="0" r="0" b="0"/>
                            <a:pathLst>
                              <a:path w="55118" h="82703">
                                <a:moveTo>
                                  <a:pt x="34163" y="0"/>
                                </a:moveTo>
                                <a:cubicBezTo>
                                  <a:pt x="35814" y="0"/>
                                  <a:pt x="37338" y="89"/>
                                  <a:pt x="38989" y="279"/>
                                </a:cubicBezTo>
                                <a:cubicBezTo>
                                  <a:pt x="40513" y="470"/>
                                  <a:pt x="42037" y="699"/>
                                  <a:pt x="43307" y="991"/>
                                </a:cubicBezTo>
                                <a:cubicBezTo>
                                  <a:pt x="44704" y="1283"/>
                                  <a:pt x="45847" y="1613"/>
                                  <a:pt x="46863" y="1981"/>
                                </a:cubicBezTo>
                                <a:cubicBezTo>
                                  <a:pt x="47752" y="2349"/>
                                  <a:pt x="48387" y="2667"/>
                                  <a:pt x="48641" y="2934"/>
                                </a:cubicBezTo>
                                <a:cubicBezTo>
                                  <a:pt x="49022" y="3201"/>
                                  <a:pt x="49276" y="3505"/>
                                  <a:pt x="49403" y="3835"/>
                                </a:cubicBezTo>
                                <a:cubicBezTo>
                                  <a:pt x="49530" y="4166"/>
                                  <a:pt x="49657" y="4521"/>
                                  <a:pt x="49784" y="4915"/>
                                </a:cubicBezTo>
                                <a:cubicBezTo>
                                  <a:pt x="49911" y="5309"/>
                                  <a:pt x="49911" y="5792"/>
                                  <a:pt x="50038" y="6363"/>
                                </a:cubicBezTo>
                                <a:cubicBezTo>
                                  <a:pt x="50038" y="6934"/>
                                  <a:pt x="50038" y="7646"/>
                                  <a:pt x="50038" y="8458"/>
                                </a:cubicBezTo>
                                <a:cubicBezTo>
                                  <a:pt x="50038" y="9741"/>
                                  <a:pt x="50038" y="10795"/>
                                  <a:pt x="50038" y="11646"/>
                                </a:cubicBezTo>
                                <a:cubicBezTo>
                                  <a:pt x="49911" y="12484"/>
                                  <a:pt x="49784" y="13145"/>
                                  <a:pt x="49657" y="13627"/>
                                </a:cubicBezTo>
                                <a:cubicBezTo>
                                  <a:pt x="49530" y="14097"/>
                                  <a:pt x="49276" y="14440"/>
                                  <a:pt x="49022" y="14643"/>
                                </a:cubicBezTo>
                                <a:cubicBezTo>
                                  <a:pt x="48641" y="14846"/>
                                  <a:pt x="48387" y="14948"/>
                                  <a:pt x="47879" y="14948"/>
                                </a:cubicBezTo>
                                <a:cubicBezTo>
                                  <a:pt x="47371" y="14948"/>
                                  <a:pt x="46736" y="14821"/>
                                  <a:pt x="45974" y="14542"/>
                                </a:cubicBezTo>
                                <a:cubicBezTo>
                                  <a:pt x="45212" y="14275"/>
                                  <a:pt x="44323" y="13983"/>
                                  <a:pt x="43180" y="13653"/>
                                </a:cubicBezTo>
                                <a:cubicBezTo>
                                  <a:pt x="42037" y="13322"/>
                                  <a:pt x="40767" y="13030"/>
                                  <a:pt x="39243" y="12789"/>
                                </a:cubicBezTo>
                                <a:cubicBezTo>
                                  <a:pt x="37719" y="12535"/>
                                  <a:pt x="35941" y="12421"/>
                                  <a:pt x="34036" y="12421"/>
                                </a:cubicBezTo>
                                <a:cubicBezTo>
                                  <a:pt x="30734" y="12421"/>
                                  <a:pt x="27813" y="13030"/>
                                  <a:pt x="25527" y="14275"/>
                                </a:cubicBezTo>
                                <a:cubicBezTo>
                                  <a:pt x="23241" y="15507"/>
                                  <a:pt x="21336" y="17183"/>
                                  <a:pt x="19939" y="19304"/>
                                </a:cubicBezTo>
                                <a:cubicBezTo>
                                  <a:pt x="18542" y="21425"/>
                                  <a:pt x="17399" y="23889"/>
                                  <a:pt x="16764" y="26683"/>
                                </a:cubicBezTo>
                                <a:cubicBezTo>
                                  <a:pt x="16129" y="29490"/>
                                  <a:pt x="15748" y="32449"/>
                                  <a:pt x="15748" y="35573"/>
                                </a:cubicBezTo>
                                <a:cubicBezTo>
                                  <a:pt x="16637" y="35001"/>
                                  <a:pt x="17653" y="34430"/>
                                  <a:pt x="18796" y="33846"/>
                                </a:cubicBezTo>
                                <a:cubicBezTo>
                                  <a:pt x="20066" y="33274"/>
                                  <a:pt x="21336" y="32779"/>
                                  <a:pt x="22733" y="32372"/>
                                </a:cubicBezTo>
                                <a:cubicBezTo>
                                  <a:pt x="24003" y="31953"/>
                                  <a:pt x="25527" y="31610"/>
                                  <a:pt x="27178" y="31344"/>
                                </a:cubicBezTo>
                                <a:cubicBezTo>
                                  <a:pt x="28829" y="31077"/>
                                  <a:pt x="30480" y="30950"/>
                                  <a:pt x="32258" y="30950"/>
                                </a:cubicBezTo>
                                <a:cubicBezTo>
                                  <a:pt x="36322" y="30950"/>
                                  <a:pt x="39751" y="31496"/>
                                  <a:pt x="42672" y="32614"/>
                                </a:cubicBezTo>
                                <a:cubicBezTo>
                                  <a:pt x="45593" y="33731"/>
                                  <a:pt x="47879" y="35306"/>
                                  <a:pt x="49784" y="37364"/>
                                </a:cubicBezTo>
                                <a:cubicBezTo>
                                  <a:pt x="51562" y="39434"/>
                                  <a:pt x="52959" y="41923"/>
                                  <a:pt x="53721" y="44844"/>
                                </a:cubicBezTo>
                                <a:cubicBezTo>
                                  <a:pt x="54610" y="47765"/>
                                  <a:pt x="55118" y="51016"/>
                                  <a:pt x="55118" y="54597"/>
                                </a:cubicBezTo>
                                <a:cubicBezTo>
                                  <a:pt x="55118" y="58636"/>
                                  <a:pt x="54483" y="62370"/>
                                  <a:pt x="53213" y="65811"/>
                                </a:cubicBezTo>
                                <a:cubicBezTo>
                                  <a:pt x="51943" y="69253"/>
                                  <a:pt x="50165" y="72212"/>
                                  <a:pt x="47752" y="74702"/>
                                </a:cubicBezTo>
                                <a:cubicBezTo>
                                  <a:pt x="45339" y="77191"/>
                                  <a:pt x="42418" y="79147"/>
                                  <a:pt x="38989" y="80569"/>
                                </a:cubicBezTo>
                                <a:cubicBezTo>
                                  <a:pt x="35433" y="81992"/>
                                  <a:pt x="31369" y="82703"/>
                                  <a:pt x="26797" y="82703"/>
                                </a:cubicBezTo>
                                <a:cubicBezTo>
                                  <a:pt x="23114" y="82703"/>
                                  <a:pt x="19939" y="82283"/>
                                  <a:pt x="17145" y="81433"/>
                                </a:cubicBezTo>
                                <a:cubicBezTo>
                                  <a:pt x="14351" y="80594"/>
                                  <a:pt x="12065" y="79375"/>
                                  <a:pt x="10033" y="77788"/>
                                </a:cubicBezTo>
                                <a:cubicBezTo>
                                  <a:pt x="8001" y="76213"/>
                                  <a:pt x="6350" y="74282"/>
                                  <a:pt x="5080" y="72022"/>
                                </a:cubicBezTo>
                                <a:cubicBezTo>
                                  <a:pt x="3810" y="69748"/>
                                  <a:pt x="2794" y="67196"/>
                                  <a:pt x="2032" y="64364"/>
                                </a:cubicBezTo>
                                <a:cubicBezTo>
                                  <a:pt x="1270" y="61519"/>
                                  <a:pt x="762" y="58433"/>
                                  <a:pt x="381" y="55093"/>
                                </a:cubicBezTo>
                                <a:cubicBezTo>
                                  <a:pt x="127" y="51765"/>
                                  <a:pt x="0" y="48222"/>
                                  <a:pt x="0" y="44476"/>
                                </a:cubicBezTo>
                                <a:cubicBezTo>
                                  <a:pt x="0" y="41339"/>
                                  <a:pt x="127" y="38075"/>
                                  <a:pt x="508" y="34646"/>
                                </a:cubicBezTo>
                                <a:cubicBezTo>
                                  <a:pt x="762" y="31229"/>
                                  <a:pt x="1397" y="27877"/>
                                  <a:pt x="2286" y="24587"/>
                                </a:cubicBezTo>
                                <a:cubicBezTo>
                                  <a:pt x="3175" y="21286"/>
                                  <a:pt x="4318" y="18149"/>
                                  <a:pt x="5969" y="15164"/>
                                </a:cubicBezTo>
                                <a:cubicBezTo>
                                  <a:pt x="7620" y="12179"/>
                                  <a:pt x="9652" y="9563"/>
                                  <a:pt x="12192" y="7315"/>
                                </a:cubicBezTo>
                                <a:cubicBezTo>
                                  <a:pt x="14732" y="5080"/>
                                  <a:pt x="17780" y="3302"/>
                                  <a:pt x="21336" y="1981"/>
                                </a:cubicBezTo>
                                <a:cubicBezTo>
                                  <a:pt x="25019" y="660"/>
                                  <a:pt x="29210" y="0"/>
                                  <a:pt x="34163"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4530" name="Picture 4530"/>
                          <pic:cNvPicPr/>
                        </pic:nvPicPr>
                        <pic:blipFill>
                          <a:blip r:embed="rId144"/>
                          <a:stretch>
                            <a:fillRect/>
                          </a:stretch>
                        </pic:blipFill>
                        <pic:spPr>
                          <a:xfrm>
                            <a:off x="0" y="0"/>
                            <a:ext cx="131077" cy="92964"/>
                          </a:xfrm>
                          <a:prstGeom prst="rect">
                            <a:avLst/>
                          </a:prstGeom>
                        </pic:spPr>
                      </pic:pic>
                    </wpg:wgp>
                  </a:graphicData>
                </a:graphic>
              </wp:anchor>
            </w:drawing>
          </mc:Choice>
          <mc:Fallback xmlns:a="http://schemas.openxmlformats.org/drawingml/2006/main">
            <w:pict>
              <v:group id="Group 47270" style="width:10.321pt;height:7.32001pt;position:absolute;mso-position-horizontal-relative:page;mso-position-horizontal:absolute;margin-left:546.12pt;mso-position-vertical-relative:page;margin-top:389.16pt;" coordsize="1310,929">
                <v:shape id="Shape 4522" style="position:absolute;width:275;height:816;left:707;top:66;" coordsize="27559,81683" path="m27559,0l27559,12812l25527,13255c23241,14487,21336,16163,19939,18284c18542,20405,17399,22869,16764,25663c16129,28470,15748,31429,15748,34553c16637,33981,17653,33410,18796,32826c20066,32254,21336,31759,22733,31352c24003,30933,25527,30590,27178,30324l27559,30294l27559,42369l25146,42592c24130,42795,22987,43087,21971,43455c20828,43824,19812,44268,18796,44776c17780,45297,16891,45843,16002,46415c16002,50821,16256,54492,16764,57438c17272,60385,18034,62721,18923,64449c19939,66176,21209,67408,22606,68132l27559,69184l27559,81549l26797,81683c23114,81683,19939,81263,17145,80413c14351,79574,12065,78355,10033,76767c8001,75193,6350,73262,5080,71002c3810,68728,2794,66176,2032,63344c1270,60499,762,57413,381,54073c127,50745,0,47202,0,43455c0,40318,127,37055,508,33626c762,30209,1397,26857,2286,23567c3175,20265,4318,17128,5969,14144c7620,11159,9652,8543,12192,6295c14732,4060,17780,2282,21336,961l27559,0x">
                  <v:stroke weight="0pt" endcap="flat" joinstyle="miter" miterlimit="10" on="false" color="#000000" opacity="0"/>
                  <v:fill on="true" color="#000000"/>
                </v:shape>
                <v:shape id="Shape 4524" style="position:absolute;width:275;height:516;left:982;top:365;" coordsize="27560,51619" path="m4699,0c8763,0,12192,546,15113,1664c18035,2781,20320,4356,22225,6414c24003,8484,25400,10973,26162,13894c27051,16815,27560,20066,27560,23647c27560,27686,26924,31420,25654,34861c24385,38303,22606,41262,20193,43752c17780,46241,14860,48197,11430,49619l0,51619l0,39254l127,39281c2032,39281,3683,38926,5080,38227c6604,37529,7747,36538,8636,35268c9652,33985,10287,32499,10795,30785c11303,29070,11557,27216,11557,25197c11557,23101,11430,21247,11049,19672c10668,18085,10033,16739,9272,15659c8382,14567,7366,13741,5969,13183c4572,12624,2922,12345,1016,12345l0,12439l0,364l4699,0x">
                  <v:stroke weight="0pt" endcap="flat" joinstyle="miter" miterlimit="10" on="false" color="#000000" opacity="0"/>
                  <v:fill on="true" color="#000000"/>
                </v:shape>
                <v:shape id="Shape 4525" style="position:absolute;width:224;height:149;left:982;top:55;" coordsize="22479,14948" path="m6604,0c8255,0,9779,89,11430,279c12954,470,14478,699,15748,991c17145,1283,18288,1613,19304,1981c20193,2349,20828,2667,21082,2934c21463,3201,21717,3505,21844,3835c21972,4166,22098,4521,22225,4915c22352,5309,22352,5792,22479,6363c22479,6934,22479,7646,22479,8458c22479,9741,22479,10795,22479,11646c22352,12484,22225,13145,22098,13627c21972,14097,21717,14440,21463,14643c21082,14846,20828,14948,20320,14948c19812,14948,19177,14821,18415,14542c17653,14275,16764,13983,15622,13653c14478,13322,13208,13030,11685,12789c10160,12535,8382,12421,6477,12421l0,13832l0,1020l6604,0x">
                  <v:stroke weight="0pt" endcap="flat" joinstyle="miter" miterlimit="10" on="false" color="#000000" opacity="0"/>
                  <v:fill on="true" color="#000000"/>
                </v:shape>
                <v:shape id="Shape 4526" style="position:absolute;width:231;height:269;left:867;top:488;" coordsize="23114,26937" path="m12573,0c11430,0,10287,102,9144,317c8128,521,6985,813,5969,1181c4826,1549,3810,1994,2794,2502c1778,3022,889,3568,0,4140c0,8547,253,12217,762,15164c1270,18110,2032,20447,2921,22174c3937,23901,5207,25133,6603,25857c8128,26568,9778,26937,11684,26937c13589,26937,15240,26581,16637,25883c18161,25184,19303,24193,20193,22923c21209,21641,21844,20155,22352,18440c22860,16726,23114,14872,23114,12852c23114,10757,22987,8903,22606,7328c22225,5740,21590,4394,20828,3315c19939,2222,18923,1397,17526,838c16128,279,14478,0,12573,0x">
                  <v:stroke weight="0.75pt" endcap="flat" joinstyle="round" on="true" color="#000000" opacity="0.498039"/>
                  <v:fill on="false" color="#000000" opacity="0"/>
                </v:shape>
                <v:shape id="Shape 4527" style="position:absolute;width:551;height:827;left:707;top:55;" coordsize="55118,82703" path="m34163,0c35814,0,37338,89,38989,279c40513,470,42037,699,43307,991c44704,1283,45847,1613,46863,1981c47752,2349,48387,2667,48641,2934c49022,3201,49276,3505,49403,3835c49530,4166,49657,4521,49784,4915c49911,5309,49911,5792,50038,6363c50038,6934,50038,7646,50038,8458c50038,9741,50038,10795,50038,11646c49911,12484,49784,13145,49657,13627c49530,14097,49276,14440,49022,14643c48641,14846,48387,14948,47879,14948c47371,14948,46736,14821,45974,14542c45212,14275,44323,13983,43180,13653c42037,13322,40767,13030,39243,12789c37719,12535,35941,12421,34036,12421c30734,12421,27813,13030,25527,14275c23241,15507,21336,17183,19939,19304c18542,21425,17399,23889,16764,26683c16129,29490,15748,32449,15748,35573c16637,35001,17653,34430,18796,33846c20066,33274,21336,32779,22733,32372c24003,31953,25527,31610,27178,31344c28829,31077,30480,30950,32258,30950c36322,30950,39751,31496,42672,32614c45593,33731,47879,35306,49784,37364c51562,39434,52959,41923,53721,44844c54610,47765,55118,51016,55118,54597c55118,58636,54483,62370,53213,65811c51943,69253,50165,72212,47752,74702c45339,77191,42418,79147,38989,80569c35433,81992,31369,82703,26797,82703c23114,82703,19939,82283,17145,81433c14351,80594,12065,79375,10033,77788c8001,76213,6350,74282,5080,72022c3810,69748,2794,67196,2032,64364c1270,61519,762,58433,381,55093c127,51765,0,48222,0,44476c0,41339,127,38075,508,34646c762,31229,1397,27877,2286,24587c3175,21286,4318,18149,5969,15164c7620,12179,9652,9563,12192,7315c14732,5080,17780,3302,21336,1981c25019,660,29210,0,34163,0x">
                  <v:stroke weight="0.75pt" endcap="flat" joinstyle="round" on="true" color="#000000" opacity="0.498039"/>
                  <v:fill on="false" color="#000000" opacity="0"/>
                </v:shape>
                <v:shape id="Picture 4530" style="position:absolute;width:1310;height:929;left:0;top:0;" filled="f">
                  <v:imagedata r:id="rId145"/>
                </v:shape>
                <w10:wrap type="topAndBottom"/>
              </v:group>
            </w:pict>
          </mc:Fallback>
        </mc:AlternateContent>
      </w:r>
      <w:r>
        <w:rPr>
          <w:noProof/>
        </w:rPr>
        <mc:AlternateContent>
          <mc:Choice Requires="wpg">
            <w:drawing>
              <wp:anchor distT="0" distB="0" distL="114300" distR="114300" simplePos="0" relativeHeight="251717632" behindDoc="0" locked="0" layoutInCell="1" allowOverlap="1">
                <wp:simplePos x="0" y="0"/>
                <wp:positionH relativeFrom="page">
                  <wp:posOffset>272485</wp:posOffset>
                </wp:positionH>
                <wp:positionV relativeFrom="page">
                  <wp:posOffset>639267</wp:posOffset>
                </wp:positionV>
                <wp:extent cx="214871" cy="3987292"/>
                <wp:effectExtent l="0" t="0" r="0" b="0"/>
                <wp:wrapSquare wrapText="bothSides"/>
                <wp:docPr id="47271" name="Group 47271"/>
                <wp:cNvGraphicFramePr/>
                <a:graphic xmlns:a="http://schemas.openxmlformats.org/drawingml/2006/main">
                  <a:graphicData uri="http://schemas.microsoft.com/office/word/2010/wordprocessingGroup">
                    <wpg:wgp>
                      <wpg:cNvGrpSpPr/>
                      <wpg:grpSpPr>
                        <a:xfrm>
                          <a:off x="0" y="0"/>
                          <a:ext cx="214871" cy="3987292"/>
                          <a:chOff x="0" y="0"/>
                          <a:chExt cx="214871" cy="3987292"/>
                        </a:xfrm>
                      </wpg:grpSpPr>
                      <wps:wsp>
                        <wps:cNvPr id="4534" name="Rectangle 4534"/>
                        <wps:cNvSpPr/>
                        <wps:spPr>
                          <a:xfrm rot="-5399999">
                            <a:off x="-2465756" y="1235757"/>
                            <a:ext cx="5217293" cy="285778"/>
                          </a:xfrm>
                          <a:prstGeom prst="rect">
                            <a:avLst/>
                          </a:prstGeom>
                          <a:ln>
                            <a:noFill/>
                          </a:ln>
                        </wps:spPr>
                        <wps:txbx>
                          <w:txbxContent>
                            <w:p w:rsidR="00F00AE7" w:rsidRDefault="00C67C19">
                              <w:r>
                                <w:rPr>
                                  <w:rFonts w:ascii="Arial" w:eastAsia="Arial" w:hAnsi="Arial" w:cs="Arial"/>
                                  <w:b/>
                                  <w:color w:val="FFFFFF"/>
                                  <w:sz w:val="36"/>
                                  <w:shd w:val="clear" w:color="auto" w:fill="006666"/>
                                </w:rPr>
                                <w:t>An Introduction to Courses in STEM</w:t>
                              </w:r>
                            </w:p>
                          </w:txbxContent>
                        </wps:txbx>
                        <wps:bodyPr horzOverflow="overflow" vert="horz" lIns="0" tIns="0" rIns="0" bIns="0" rtlCol="0">
                          <a:noAutofit/>
                        </wps:bodyPr>
                      </wps:wsp>
                      <wps:wsp>
                        <wps:cNvPr id="4535" name="Rectangle 4535"/>
                        <wps:cNvSpPr/>
                        <wps:spPr>
                          <a:xfrm rot="-5399999">
                            <a:off x="100628" y="-121598"/>
                            <a:ext cx="84523" cy="285778"/>
                          </a:xfrm>
                          <a:prstGeom prst="rect">
                            <a:avLst/>
                          </a:prstGeom>
                          <a:ln>
                            <a:noFill/>
                          </a:ln>
                        </wps:spPr>
                        <wps:txbx>
                          <w:txbxContent>
                            <w:p w:rsidR="00F00AE7" w:rsidRDefault="00C67C19">
                              <w:r>
                                <w:rPr>
                                  <w:rFonts w:ascii="Arial" w:eastAsia="Arial" w:hAnsi="Arial" w:cs="Arial"/>
                                  <w:b/>
                                  <w:color w:val="FFFFFF"/>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7271" style="width:16.919pt;height:313.96pt;position:absolute;mso-position-horizontal-relative:page;mso-position-horizontal:absolute;margin-left:21.4555pt;mso-position-vertical-relative:page;margin-top:50.336pt;" coordsize="2148,39872">
                <v:rect id="Rectangle 4534" style="position:absolute;width:52172;height:2857;left:-24657;top:12357;rotation:270;" filled="f" stroked="f">
                  <v:textbox inset="0,0,0,0" style="layout-flow:vertical;mso-layout-flow-alt:bottom-to-top">
                    <w:txbxContent>
                      <w:p>
                        <w:pPr>
                          <w:spacing w:before="0" w:after="160" w:line="259" w:lineRule="auto"/>
                        </w:pPr>
                        <w:r>
                          <w:rPr>
                            <w:rFonts w:cs="Arial" w:hAnsi="Arial" w:eastAsia="Arial" w:ascii="Arial"/>
                            <w:b w:val="1"/>
                            <w:color w:val="ffffff"/>
                            <w:sz w:val="36"/>
                            <w:shd w:val="clear" w:color="auto" w:fill="006666"/>
                          </w:rPr>
                          <w:t xml:space="preserve">An Introduction to Courses in STEM</w:t>
                        </w:r>
                      </w:p>
                    </w:txbxContent>
                  </v:textbox>
                </v:rect>
                <v:rect id="Rectangle 4535" style="position:absolute;width:845;height:2857;left:1006;top:-1215;rotation:270;" filled="f" stroked="f">
                  <v:textbox inset="0,0,0,0" style="layout-flow:vertical;mso-layout-flow-alt:bottom-to-top">
                    <w:txbxContent>
                      <w:p>
                        <w:pPr>
                          <w:spacing w:before="0" w:after="160" w:line="259" w:lineRule="auto"/>
                        </w:pPr>
                        <w:r>
                          <w:rPr>
                            <w:rFonts w:cs="Arial" w:hAnsi="Arial" w:eastAsia="Arial" w:ascii="Arial"/>
                            <w:b w:val="1"/>
                            <w:color w:val="ffffff"/>
                            <w:sz w:val="36"/>
                          </w:rPr>
                          <w:t xml:space="preserve"> </w:t>
                        </w:r>
                      </w:p>
                    </w:txbxContent>
                  </v:textbox>
                </v:rect>
                <w10:wrap type="square"/>
              </v:group>
            </w:pict>
          </mc:Fallback>
        </mc:AlternateContent>
      </w:r>
      <w:r>
        <w:rPr>
          <w:rFonts w:ascii="Arial" w:eastAsia="Arial" w:hAnsi="Arial" w:cs="Arial"/>
          <w:b/>
          <w:sz w:val="18"/>
        </w:rPr>
        <w:t>Unit 2</w:t>
      </w:r>
      <w:r>
        <w:rPr>
          <w:rFonts w:ascii="Arial" w:eastAsia="Arial" w:hAnsi="Arial" w:cs="Arial"/>
          <w:sz w:val="18"/>
        </w:rPr>
        <w:t xml:space="preserve">:  </w:t>
      </w:r>
      <w:r>
        <w:rPr>
          <w:rFonts w:ascii="Arial" w:eastAsia="Arial" w:hAnsi="Arial" w:cs="Arial"/>
          <w:sz w:val="18"/>
        </w:rPr>
        <w:tab/>
        <w:t xml:space="preserve">This Unit involves the study of Fields, Capacitors and Particle Physics  </w:t>
      </w:r>
      <w:r>
        <w:rPr>
          <w:rFonts w:ascii="Arial" w:eastAsia="Arial" w:hAnsi="Arial" w:cs="Arial"/>
          <w:b/>
          <w:sz w:val="18"/>
        </w:rPr>
        <w:t>Unit 3:</w:t>
      </w:r>
      <w:r>
        <w:rPr>
          <w:rFonts w:ascii="Arial" w:eastAsia="Arial" w:hAnsi="Arial" w:cs="Arial"/>
          <w:sz w:val="18"/>
        </w:rPr>
        <w:t xml:space="preserve">  </w:t>
      </w:r>
      <w:r>
        <w:rPr>
          <w:rFonts w:ascii="Arial" w:eastAsia="Arial" w:hAnsi="Arial" w:cs="Arial"/>
          <w:sz w:val="18"/>
        </w:rPr>
        <w:tab/>
        <w:t xml:space="preserve">This Unit involves Practical Techniques and Data Analysis. </w:t>
      </w:r>
    </w:p>
    <w:p w:rsidR="00F00AE7" w:rsidRDefault="00C67C19">
      <w:pPr>
        <w:spacing w:after="0"/>
        <w:ind w:left="149"/>
      </w:pPr>
      <w:r>
        <w:rPr>
          <w:rFonts w:ascii="Arial" w:eastAsia="Arial" w:hAnsi="Arial" w:cs="Arial"/>
          <w:sz w:val="18"/>
        </w:rPr>
        <w:t xml:space="preserve"> </w:t>
      </w:r>
    </w:p>
    <w:p w:rsidR="00F00AE7" w:rsidRDefault="00C67C19">
      <w:pPr>
        <w:spacing w:after="4" w:line="256" w:lineRule="auto"/>
        <w:ind w:left="144" w:hanging="10"/>
      </w:pPr>
      <w:r>
        <w:rPr>
          <w:rFonts w:ascii="Arial" w:eastAsia="Arial" w:hAnsi="Arial" w:cs="Arial"/>
          <w:b/>
          <w:sz w:val="18"/>
        </w:rPr>
        <w:t xml:space="preserve">How will I be assessed? </w:t>
      </w:r>
    </w:p>
    <w:p w:rsidR="00F00AE7" w:rsidRDefault="00C67C19">
      <w:pPr>
        <w:spacing w:after="0"/>
        <w:ind w:left="149"/>
      </w:pPr>
      <w:r>
        <w:rPr>
          <w:rFonts w:ascii="Arial" w:eastAsia="Arial" w:hAnsi="Arial" w:cs="Arial"/>
          <w:b/>
          <w:sz w:val="18"/>
        </w:rPr>
        <w:t xml:space="preserve"> </w:t>
      </w:r>
    </w:p>
    <w:p w:rsidR="00F00AE7" w:rsidRDefault="00C67C19">
      <w:pPr>
        <w:spacing w:after="2"/>
        <w:ind w:left="144" w:hanging="10"/>
      </w:pPr>
      <w:r>
        <w:rPr>
          <w:rFonts w:ascii="Arial" w:eastAsia="Arial" w:hAnsi="Arial" w:cs="Arial"/>
          <w:b/>
          <w:sz w:val="18"/>
          <w:u w:val="single" w:color="000000"/>
        </w:rPr>
        <w:t xml:space="preserve">Year 13: </w:t>
      </w:r>
      <w:r>
        <w:rPr>
          <w:rFonts w:ascii="Arial" w:eastAsia="Arial" w:hAnsi="Arial" w:cs="Arial"/>
          <w:sz w:val="18"/>
          <w:u w:val="single" w:color="000000"/>
        </w:rPr>
        <w:t>Examinations for Units 1 and 2, consisting of structured questions</w:t>
      </w:r>
      <w:r>
        <w:rPr>
          <w:rFonts w:ascii="Arial" w:eastAsia="Arial" w:hAnsi="Arial" w:cs="Arial"/>
          <w:color w:val="0000FF"/>
          <w:sz w:val="18"/>
        </w:rPr>
        <w:t xml:space="preserve"> </w:t>
      </w:r>
    </w:p>
    <w:p w:rsidR="00F00AE7" w:rsidRDefault="00C67C19">
      <w:pPr>
        <w:spacing w:after="5" w:line="253" w:lineRule="auto"/>
        <w:ind w:left="134" w:right="282" w:firstLine="7"/>
        <w:jc w:val="both"/>
      </w:pPr>
      <w:r>
        <w:rPr>
          <w:rFonts w:ascii="Arial" w:eastAsia="Arial" w:hAnsi="Arial" w:cs="Arial"/>
          <w:sz w:val="18"/>
        </w:rPr>
        <w:t xml:space="preserve">For </w:t>
      </w:r>
      <w:r>
        <w:rPr>
          <w:rFonts w:ascii="Arial" w:eastAsia="Arial" w:hAnsi="Arial" w:cs="Arial"/>
          <w:b/>
          <w:sz w:val="18"/>
        </w:rPr>
        <w:t xml:space="preserve">Unit 3 </w:t>
      </w:r>
      <w:r>
        <w:rPr>
          <w:rFonts w:ascii="Arial" w:eastAsia="Arial" w:hAnsi="Arial" w:cs="Arial"/>
          <w:sz w:val="18"/>
        </w:rPr>
        <w:t>a series of  two 1 hour experiments supervised in school under examination conditions and externally assessed.  There will also be a separate</w:t>
      </w:r>
      <w:r>
        <w:rPr>
          <w:rFonts w:ascii="Arial" w:eastAsia="Arial" w:hAnsi="Arial" w:cs="Arial"/>
          <w:sz w:val="18"/>
        </w:rPr>
        <w:t xml:space="preserve"> paper requiring the analysis of experimental results.</w:t>
      </w:r>
      <w:r>
        <w:rPr>
          <w:rFonts w:ascii="Arial" w:eastAsia="Arial" w:hAnsi="Arial" w:cs="Arial"/>
          <w:b/>
          <w:sz w:val="18"/>
        </w:rPr>
        <w:t xml:space="preserve"> </w:t>
      </w:r>
    </w:p>
    <w:p w:rsidR="00F00AE7" w:rsidRDefault="00C67C19">
      <w:pPr>
        <w:spacing w:after="0"/>
        <w:ind w:left="149"/>
      </w:pPr>
      <w:r>
        <w:rPr>
          <w:rFonts w:ascii="Arial" w:eastAsia="Arial" w:hAnsi="Arial" w:cs="Arial"/>
          <w:sz w:val="18"/>
        </w:rPr>
        <w:t xml:space="preserve"> </w:t>
      </w:r>
    </w:p>
    <w:p w:rsidR="00F00AE7" w:rsidRDefault="00C67C19">
      <w:pPr>
        <w:spacing w:after="2"/>
        <w:ind w:left="144" w:hanging="10"/>
      </w:pPr>
      <w:r>
        <w:rPr>
          <w:rFonts w:ascii="Arial" w:eastAsia="Arial" w:hAnsi="Arial" w:cs="Arial"/>
          <w:sz w:val="18"/>
          <w:u w:val="single" w:color="000000"/>
        </w:rPr>
        <w:t>Yea</w:t>
      </w:r>
      <w:r>
        <w:rPr>
          <w:rFonts w:ascii="Arial" w:eastAsia="Arial" w:hAnsi="Arial" w:cs="Arial"/>
          <w:b/>
          <w:sz w:val="18"/>
          <w:u w:val="single" w:color="000000"/>
        </w:rPr>
        <w:t xml:space="preserve">r 14: </w:t>
      </w:r>
      <w:r>
        <w:rPr>
          <w:rFonts w:ascii="Arial" w:eastAsia="Arial" w:hAnsi="Arial" w:cs="Arial"/>
          <w:sz w:val="18"/>
          <w:u w:val="single" w:color="000000"/>
        </w:rPr>
        <w:t>Examinations for Units 1 and 2, consisting of structured questions</w:t>
      </w:r>
      <w:r>
        <w:rPr>
          <w:rFonts w:ascii="Arial" w:eastAsia="Arial" w:hAnsi="Arial" w:cs="Arial"/>
          <w:sz w:val="18"/>
        </w:rPr>
        <w:t xml:space="preserve"> </w:t>
      </w:r>
    </w:p>
    <w:p w:rsidR="00F00AE7" w:rsidRDefault="00C67C19">
      <w:pPr>
        <w:spacing w:after="5" w:line="253" w:lineRule="auto"/>
        <w:ind w:left="134" w:right="2341" w:firstLine="7"/>
        <w:jc w:val="both"/>
      </w:pPr>
      <w:r>
        <w:rPr>
          <w:rFonts w:ascii="Arial" w:eastAsia="Arial" w:hAnsi="Arial" w:cs="Arial"/>
          <w:sz w:val="18"/>
        </w:rPr>
        <w:t xml:space="preserve">For </w:t>
      </w:r>
      <w:r>
        <w:rPr>
          <w:rFonts w:ascii="Arial" w:eastAsia="Arial" w:hAnsi="Arial" w:cs="Arial"/>
          <w:b/>
          <w:sz w:val="18"/>
        </w:rPr>
        <w:t xml:space="preserve">Unit 3 </w:t>
      </w:r>
      <w:r>
        <w:rPr>
          <w:rFonts w:ascii="Arial" w:eastAsia="Arial" w:hAnsi="Arial" w:cs="Arial"/>
          <w:sz w:val="18"/>
        </w:rPr>
        <w:t>a series of experiments supervised in school under examination conditions moderated.</w:t>
      </w:r>
      <w:r>
        <w:rPr>
          <w:rFonts w:ascii="Arial" w:eastAsia="Arial" w:hAnsi="Arial" w:cs="Arial"/>
          <w:b/>
          <w:sz w:val="18"/>
        </w:rPr>
        <w:t xml:space="preserve"> </w:t>
      </w:r>
      <w:r>
        <w:rPr>
          <w:rFonts w:ascii="Arial" w:eastAsia="Arial" w:hAnsi="Arial" w:cs="Arial"/>
          <w:sz w:val="18"/>
        </w:rPr>
        <w:t>There will also be a separate paper requiring the analysis of experimental results.</w:t>
      </w:r>
      <w:r>
        <w:rPr>
          <w:rFonts w:ascii="Arial" w:eastAsia="Arial" w:hAnsi="Arial" w:cs="Arial"/>
          <w:b/>
          <w:sz w:val="18"/>
        </w:rPr>
        <w:t xml:space="preserve"> </w:t>
      </w:r>
    </w:p>
    <w:p w:rsidR="00F00AE7" w:rsidRDefault="00C67C19">
      <w:pPr>
        <w:spacing w:after="0"/>
        <w:ind w:left="149"/>
      </w:pPr>
      <w:r>
        <w:rPr>
          <w:rFonts w:ascii="Arial" w:eastAsia="Arial" w:hAnsi="Arial" w:cs="Arial"/>
          <w:sz w:val="18"/>
        </w:rPr>
        <w:t xml:space="preserve"> </w:t>
      </w:r>
    </w:p>
    <w:p w:rsidR="00F00AE7" w:rsidRDefault="00C67C19">
      <w:pPr>
        <w:spacing w:after="4" w:line="256" w:lineRule="auto"/>
        <w:ind w:left="144" w:hanging="10"/>
      </w:pPr>
      <w:r>
        <w:rPr>
          <w:rFonts w:ascii="Arial" w:eastAsia="Arial" w:hAnsi="Arial" w:cs="Arial"/>
          <w:b/>
          <w:sz w:val="18"/>
        </w:rPr>
        <w:t xml:space="preserve">Progression Routes </w:t>
      </w:r>
    </w:p>
    <w:p w:rsidR="00F00AE7" w:rsidRDefault="00C67C19">
      <w:pPr>
        <w:spacing w:after="5" w:line="253" w:lineRule="auto"/>
        <w:ind w:left="134" w:firstLine="7"/>
        <w:jc w:val="both"/>
      </w:pPr>
      <w:r>
        <w:rPr>
          <w:rFonts w:ascii="Arial" w:eastAsia="Arial" w:hAnsi="Arial" w:cs="Arial"/>
          <w:sz w:val="18"/>
        </w:rPr>
        <w:t xml:space="preserve">Provides a basis for the further study of Physics and related subjects such as, Applied Mathematics, Astronomy, Astrophysics,  </w:t>
      </w:r>
    </w:p>
    <w:p w:rsidR="00F00AE7" w:rsidRDefault="00C67C19">
      <w:pPr>
        <w:spacing w:after="5" w:line="253" w:lineRule="auto"/>
        <w:ind w:left="134" w:right="233" w:firstLine="7"/>
        <w:jc w:val="both"/>
      </w:pPr>
      <w:r>
        <w:rPr>
          <w:rFonts w:ascii="Arial" w:eastAsia="Arial" w:hAnsi="Arial" w:cs="Arial"/>
          <w:sz w:val="18"/>
        </w:rPr>
        <w:t>Engineering, Geophysi</w:t>
      </w:r>
      <w:r>
        <w:rPr>
          <w:rFonts w:ascii="Arial" w:eastAsia="Arial" w:hAnsi="Arial" w:cs="Arial"/>
          <w:sz w:val="18"/>
        </w:rPr>
        <w:t>cs and Material Sciences.  Physics is relevant to third level education studies in Chemistry, Computer      Science, Medicine and Ophthalmic Optics. It provides a basis for work in the fields of Science, Engineering, Medicine,             Communications, C</w:t>
      </w:r>
      <w:r>
        <w:rPr>
          <w:rFonts w:ascii="Arial" w:eastAsia="Arial" w:hAnsi="Arial" w:cs="Arial"/>
          <w:sz w:val="18"/>
        </w:rPr>
        <w:t>omputers and Information Technology.</w:t>
      </w:r>
      <w:r>
        <w:rPr>
          <w:rFonts w:ascii="Arial" w:eastAsia="Arial" w:hAnsi="Arial" w:cs="Arial"/>
          <w:b/>
          <w:sz w:val="18"/>
        </w:rPr>
        <w:t xml:space="preserve"> </w:t>
      </w:r>
    </w:p>
    <w:p w:rsidR="00F00AE7" w:rsidRDefault="00C67C19">
      <w:pPr>
        <w:pStyle w:val="Heading4"/>
        <w:ind w:left="-5"/>
      </w:pPr>
      <w:r>
        <w:rPr>
          <w:rFonts w:ascii="Calibri" w:eastAsia="Calibri" w:hAnsi="Calibri" w:cs="Calibri"/>
          <w:b w:val="0"/>
          <w:color w:val="000000"/>
          <w:sz w:val="31"/>
          <w:u w:val="none" w:color="000000"/>
          <w:vertAlign w:val="superscript"/>
        </w:rPr>
        <w:t xml:space="preserve"> </w:t>
      </w:r>
      <w:r>
        <w:t>SUBJECT:  MATHEMATICS</w:t>
      </w:r>
      <w:r>
        <w:rPr>
          <w:u w:val="none" w:color="000000"/>
        </w:rPr>
        <w:t xml:space="preserve"> </w:t>
      </w:r>
    </w:p>
    <w:p w:rsidR="00F00AE7" w:rsidRDefault="00C67C19">
      <w:pPr>
        <w:spacing w:after="0"/>
        <w:ind w:left="149"/>
      </w:pPr>
      <w:r>
        <w:rPr>
          <w:rFonts w:ascii="Arial" w:eastAsia="Arial" w:hAnsi="Arial" w:cs="Arial"/>
          <w:b/>
          <w:color w:val="006666"/>
          <w:sz w:val="20"/>
        </w:rPr>
        <w:t xml:space="preserve"> </w:t>
      </w:r>
    </w:p>
    <w:p w:rsidR="00F00AE7" w:rsidRDefault="00C67C19">
      <w:pPr>
        <w:pStyle w:val="Heading5"/>
        <w:ind w:left="144"/>
      </w:pPr>
      <w:r>
        <w:rPr>
          <w:color w:val="006666"/>
          <w:sz w:val="20"/>
        </w:rPr>
        <w:t xml:space="preserve">A-Level Mathematics is delivered by CCEA Qualification Value: 1 A-Level Course Duration: This is a 2 Year Course </w:t>
      </w:r>
    </w:p>
    <w:p w:rsidR="00F00AE7" w:rsidRDefault="00C67C19">
      <w:pPr>
        <w:spacing w:after="0"/>
        <w:ind w:left="149"/>
      </w:pPr>
      <w:r>
        <w:rPr>
          <w:rFonts w:ascii="Arial" w:eastAsia="Arial" w:hAnsi="Arial" w:cs="Arial"/>
          <w:sz w:val="18"/>
        </w:rPr>
        <w:t xml:space="preserve"> </w:t>
      </w:r>
    </w:p>
    <w:p w:rsidR="00F00AE7" w:rsidRDefault="00C67C19">
      <w:pPr>
        <w:spacing w:after="4" w:line="256" w:lineRule="auto"/>
        <w:ind w:left="144" w:hanging="10"/>
      </w:pPr>
      <w:r>
        <w:rPr>
          <w:rFonts w:ascii="Arial" w:eastAsia="Arial" w:hAnsi="Arial" w:cs="Arial"/>
          <w:b/>
          <w:sz w:val="18"/>
        </w:rPr>
        <w:t xml:space="preserve">Course Content </w:t>
      </w:r>
    </w:p>
    <w:p w:rsidR="00F00AE7" w:rsidRDefault="00C67C19">
      <w:pPr>
        <w:spacing w:after="5" w:line="253" w:lineRule="auto"/>
        <w:ind w:left="134" w:firstLine="7"/>
        <w:jc w:val="both"/>
      </w:pPr>
      <w:r>
        <w:rPr>
          <w:rFonts w:ascii="Arial" w:eastAsia="Arial" w:hAnsi="Arial" w:cs="Arial"/>
          <w:b/>
          <w:sz w:val="18"/>
        </w:rPr>
        <w:t xml:space="preserve">In Year 13 </w:t>
      </w:r>
      <w:r>
        <w:rPr>
          <w:rFonts w:ascii="Arial" w:eastAsia="Arial" w:hAnsi="Arial" w:cs="Arial"/>
          <w:sz w:val="18"/>
        </w:rPr>
        <w:t xml:space="preserve">the following Modules will be studied at AS Level: </w:t>
      </w:r>
    </w:p>
    <w:p w:rsidR="00F00AE7" w:rsidRDefault="00C67C19">
      <w:pPr>
        <w:spacing w:after="93"/>
        <w:ind w:left="149"/>
      </w:pPr>
      <w:r>
        <w:rPr>
          <w:rFonts w:ascii="Arial" w:eastAsia="Arial" w:hAnsi="Arial" w:cs="Arial"/>
          <w:sz w:val="8"/>
        </w:rPr>
        <w:t xml:space="preserve"> </w:t>
      </w:r>
    </w:p>
    <w:p w:rsidR="00F00AE7" w:rsidRDefault="00C67C19">
      <w:pPr>
        <w:tabs>
          <w:tab w:val="center" w:pos="6318"/>
        </w:tabs>
        <w:spacing w:after="5" w:line="253" w:lineRule="auto"/>
      </w:pPr>
      <w:r>
        <w:rPr>
          <w:rFonts w:ascii="Arial" w:eastAsia="Arial" w:hAnsi="Arial" w:cs="Arial"/>
          <w:b/>
          <w:sz w:val="18"/>
        </w:rPr>
        <w:t>AS1 Pure Maths (24%)</w:t>
      </w:r>
      <w:r>
        <w:rPr>
          <w:rFonts w:ascii="Arial" w:eastAsia="Arial" w:hAnsi="Arial" w:cs="Arial"/>
          <w:sz w:val="18"/>
        </w:rPr>
        <w:t xml:space="preserve"> </w:t>
      </w:r>
      <w:r>
        <w:rPr>
          <w:rFonts w:ascii="Arial" w:eastAsia="Arial" w:hAnsi="Arial" w:cs="Arial"/>
          <w:sz w:val="18"/>
        </w:rPr>
        <w:tab/>
        <w:t xml:space="preserve">Algebra and Functions, Co-ordinate Geometry, Sequences, Trigonometry, Logs and Exponentials,  </w:t>
      </w:r>
    </w:p>
    <w:p w:rsidR="00F00AE7" w:rsidRDefault="00C67C19">
      <w:pPr>
        <w:tabs>
          <w:tab w:val="center" w:pos="716"/>
          <w:tab w:val="center" w:pos="1280"/>
          <w:tab w:val="center" w:pos="1846"/>
          <w:tab w:val="center" w:pos="3798"/>
        </w:tabs>
        <w:spacing w:after="5" w:line="253" w:lineRule="auto"/>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Differentiation, Integration, Vectors </w:t>
      </w:r>
    </w:p>
    <w:p w:rsidR="00F00AE7" w:rsidRDefault="00C67C19">
      <w:pPr>
        <w:spacing w:after="0"/>
        <w:ind w:left="149"/>
      </w:pPr>
      <w:r>
        <w:rPr>
          <w:rFonts w:ascii="Arial" w:eastAsia="Arial" w:hAnsi="Arial" w:cs="Arial"/>
          <w:sz w:val="18"/>
        </w:rPr>
        <w:t xml:space="preserve"> </w:t>
      </w:r>
    </w:p>
    <w:p w:rsidR="00F00AE7" w:rsidRDefault="00C67C19">
      <w:pPr>
        <w:spacing w:after="5" w:line="253" w:lineRule="auto"/>
        <w:ind w:left="134" w:firstLine="7"/>
        <w:jc w:val="both"/>
      </w:pPr>
      <w:r>
        <w:rPr>
          <w:rFonts w:ascii="Arial" w:eastAsia="Arial" w:hAnsi="Arial" w:cs="Arial"/>
          <w:b/>
          <w:sz w:val="18"/>
        </w:rPr>
        <w:t>AS2 Applied Maths (16%)</w:t>
      </w:r>
      <w:r>
        <w:rPr>
          <w:rFonts w:ascii="Arial" w:eastAsia="Arial" w:hAnsi="Arial" w:cs="Arial"/>
          <w:sz w:val="18"/>
        </w:rPr>
        <w:t xml:space="preserve"> Kinematics, </w:t>
      </w:r>
      <w:r>
        <w:rPr>
          <w:rFonts w:ascii="Arial" w:eastAsia="Arial" w:hAnsi="Arial" w:cs="Arial"/>
          <w:sz w:val="18"/>
        </w:rPr>
        <w:t xml:space="preserve">Forces and Newton’s Law, Statistical Distributions, Statistical Testing, Probability, Sampling </w:t>
      </w:r>
    </w:p>
    <w:p w:rsidR="00F00AE7" w:rsidRDefault="00C67C19">
      <w:pPr>
        <w:spacing w:after="0"/>
        <w:ind w:left="149"/>
      </w:pPr>
      <w:r>
        <w:rPr>
          <w:rFonts w:ascii="Arial" w:eastAsia="Arial" w:hAnsi="Arial" w:cs="Arial"/>
          <w:sz w:val="18"/>
        </w:rPr>
        <w:t xml:space="preserve"> </w:t>
      </w:r>
    </w:p>
    <w:p w:rsidR="00F00AE7" w:rsidRDefault="00C67C19">
      <w:pPr>
        <w:spacing w:after="5" w:line="253" w:lineRule="auto"/>
        <w:ind w:left="134" w:firstLine="7"/>
        <w:jc w:val="both"/>
      </w:pPr>
      <w:r>
        <w:rPr>
          <w:noProof/>
        </w:rPr>
        <mc:AlternateContent>
          <mc:Choice Requires="wpg">
            <w:drawing>
              <wp:anchor distT="0" distB="0" distL="114300" distR="114300" simplePos="0" relativeHeight="251718656" behindDoc="0" locked="0" layoutInCell="1" allowOverlap="1">
                <wp:simplePos x="0" y="0"/>
                <wp:positionH relativeFrom="page">
                  <wp:posOffset>6935724</wp:posOffset>
                </wp:positionH>
                <wp:positionV relativeFrom="page">
                  <wp:posOffset>4942332</wp:posOffset>
                </wp:positionV>
                <wp:extent cx="129540" cy="92964"/>
                <wp:effectExtent l="0" t="0" r="0" b="0"/>
                <wp:wrapTopAndBottom/>
                <wp:docPr id="48417" name="Group 48417"/>
                <wp:cNvGraphicFramePr/>
                <a:graphic xmlns:a="http://schemas.openxmlformats.org/drawingml/2006/main">
                  <a:graphicData uri="http://schemas.microsoft.com/office/word/2010/wordprocessingGroup">
                    <wpg:wgp>
                      <wpg:cNvGrpSpPr/>
                      <wpg:grpSpPr>
                        <a:xfrm>
                          <a:off x="0" y="0"/>
                          <a:ext cx="129540" cy="92964"/>
                          <a:chOff x="0" y="0"/>
                          <a:chExt cx="129540" cy="92964"/>
                        </a:xfrm>
                      </wpg:grpSpPr>
                      <wps:wsp>
                        <wps:cNvPr id="4654" name="Shape 4654"/>
                        <wps:cNvSpPr/>
                        <wps:spPr>
                          <a:xfrm>
                            <a:off x="70485" y="6947"/>
                            <a:ext cx="53975" cy="80289"/>
                          </a:xfrm>
                          <a:custGeom>
                            <a:avLst/>
                            <a:gdLst/>
                            <a:ahLst/>
                            <a:cxnLst/>
                            <a:rect l="0" t="0" r="0" b="0"/>
                            <a:pathLst>
                              <a:path w="53975" h="80289">
                                <a:moveTo>
                                  <a:pt x="2667" y="0"/>
                                </a:moveTo>
                                <a:lnTo>
                                  <a:pt x="50165" y="0"/>
                                </a:lnTo>
                                <a:cubicBezTo>
                                  <a:pt x="50927" y="0"/>
                                  <a:pt x="51562" y="76"/>
                                  <a:pt x="51943" y="216"/>
                                </a:cubicBezTo>
                                <a:cubicBezTo>
                                  <a:pt x="52451" y="368"/>
                                  <a:pt x="52832" y="686"/>
                                  <a:pt x="53213" y="1181"/>
                                </a:cubicBezTo>
                                <a:cubicBezTo>
                                  <a:pt x="53467" y="1663"/>
                                  <a:pt x="53722" y="2375"/>
                                  <a:pt x="53848" y="3277"/>
                                </a:cubicBezTo>
                                <a:cubicBezTo>
                                  <a:pt x="53975" y="4178"/>
                                  <a:pt x="53975" y="5372"/>
                                  <a:pt x="53975" y="6858"/>
                                </a:cubicBezTo>
                                <a:cubicBezTo>
                                  <a:pt x="53975" y="8052"/>
                                  <a:pt x="53975" y="9093"/>
                                  <a:pt x="53848" y="9982"/>
                                </a:cubicBezTo>
                                <a:cubicBezTo>
                                  <a:pt x="53848" y="10858"/>
                                  <a:pt x="53722" y="11684"/>
                                  <a:pt x="53594" y="12446"/>
                                </a:cubicBezTo>
                                <a:cubicBezTo>
                                  <a:pt x="53467" y="13208"/>
                                  <a:pt x="53213" y="13932"/>
                                  <a:pt x="52960" y="14605"/>
                                </a:cubicBezTo>
                                <a:cubicBezTo>
                                  <a:pt x="52705" y="15291"/>
                                  <a:pt x="52451" y="16015"/>
                                  <a:pt x="52070" y="16802"/>
                                </a:cubicBezTo>
                                <a:lnTo>
                                  <a:pt x="25781" y="77762"/>
                                </a:lnTo>
                                <a:cubicBezTo>
                                  <a:pt x="25527" y="78295"/>
                                  <a:pt x="25273" y="78727"/>
                                  <a:pt x="24892" y="79057"/>
                                </a:cubicBezTo>
                                <a:cubicBezTo>
                                  <a:pt x="24511" y="79387"/>
                                  <a:pt x="23876" y="79642"/>
                                  <a:pt x="23241" y="79832"/>
                                </a:cubicBezTo>
                                <a:cubicBezTo>
                                  <a:pt x="22479" y="80023"/>
                                  <a:pt x="21590" y="80137"/>
                                  <a:pt x="20574" y="80201"/>
                                </a:cubicBezTo>
                                <a:cubicBezTo>
                                  <a:pt x="19431" y="80264"/>
                                  <a:pt x="18035" y="80289"/>
                                  <a:pt x="16510" y="80289"/>
                                </a:cubicBezTo>
                                <a:cubicBezTo>
                                  <a:pt x="14351" y="80289"/>
                                  <a:pt x="12573" y="80226"/>
                                  <a:pt x="11303" y="80073"/>
                                </a:cubicBezTo>
                                <a:cubicBezTo>
                                  <a:pt x="10033" y="79933"/>
                                  <a:pt x="9144" y="79705"/>
                                  <a:pt x="8510" y="79400"/>
                                </a:cubicBezTo>
                                <a:cubicBezTo>
                                  <a:pt x="7874" y="79096"/>
                                  <a:pt x="7620" y="78702"/>
                                  <a:pt x="7493" y="78232"/>
                                </a:cubicBezTo>
                                <a:cubicBezTo>
                                  <a:pt x="7493" y="77749"/>
                                  <a:pt x="7620" y="77165"/>
                                  <a:pt x="8001" y="76467"/>
                                </a:cubicBezTo>
                                <a:lnTo>
                                  <a:pt x="36195" y="14084"/>
                                </a:lnTo>
                                <a:lnTo>
                                  <a:pt x="2667" y="14084"/>
                                </a:lnTo>
                                <a:cubicBezTo>
                                  <a:pt x="1778" y="14084"/>
                                  <a:pt x="1143" y="13513"/>
                                  <a:pt x="762" y="12382"/>
                                </a:cubicBezTo>
                                <a:cubicBezTo>
                                  <a:pt x="254" y="11252"/>
                                  <a:pt x="0" y="9449"/>
                                  <a:pt x="0" y="6985"/>
                                </a:cubicBezTo>
                                <a:cubicBezTo>
                                  <a:pt x="0" y="5740"/>
                                  <a:pt x="127" y="4686"/>
                                  <a:pt x="254" y="3797"/>
                                </a:cubicBezTo>
                                <a:cubicBezTo>
                                  <a:pt x="381" y="2921"/>
                                  <a:pt x="508" y="2184"/>
                                  <a:pt x="762" y="1613"/>
                                </a:cubicBezTo>
                                <a:cubicBezTo>
                                  <a:pt x="1016" y="1029"/>
                                  <a:pt x="1270" y="622"/>
                                  <a:pt x="1524" y="368"/>
                                </a:cubicBezTo>
                                <a:cubicBezTo>
                                  <a:pt x="1905" y="127"/>
                                  <a:pt x="2286" y="0"/>
                                  <a:pt x="26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6" name="Shape 4656"/>
                        <wps:cNvSpPr/>
                        <wps:spPr>
                          <a:xfrm>
                            <a:off x="70485" y="6947"/>
                            <a:ext cx="53975" cy="80289"/>
                          </a:xfrm>
                          <a:custGeom>
                            <a:avLst/>
                            <a:gdLst/>
                            <a:ahLst/>
                            <a:cxnLst/>
                            <a:rect l="0" t="0" r="0" b="0"/>
                            <a:pathLst>
                              <a:path w="53975" h="80289">
                                <a:moveTo>
                                  <a:pt x="2667" y="0"/>
                                </a:moveTo>
                                <a:lnTo>
                                  <a:pt x="50165" y="0"/>
                                </a:lnTo>
                                <a:cubicBezTo>
                                  <a:pt x="50927" y="0"/>
                                  <a:pt x="51562" y="76"/>
                                  <a:pt x="51943" y="216"/>
                                </a:cubicBezTo>
                                <a:cubicBezTo>
                                  <a:pt x="52451" y="368"/>
                                  <a:pt x="52832" y="686"/>
                                  <a:pt x="53213" y="1181"/>
                                </a:cubicBezTo>
                                <a:cubicBezTo>
                                  <a:pt x="53467" y="1663"/>
                                  <a:pt x="53722" y="2375"/>
                                  <a:pt x="53848" y="3277"/>
                                </a:cubicBezTo>
                                <a:cubicBezTo>
                                  <a:pt x="53975" y="4178"/>
                                  <a:pt x="53975" y="5372"/>
                                  <a:pt x="53975" y="6858"/>
                                </a:cubicBezTo>
                                <a:cubicBezTo>
                                  <a:pt x="53975" y="8052"/>
                                  <a:pt x="53975" y="9093"/>
                                  <a:pt x="53848" y="9982"/>
                                </a:cubicBezTo>
                                <a:cubicBezTo>
                                  <a:pt x="53848" y="10858"/>
                                  <a:pt x="53722" y="11684"/>
                                  <a:pt x="53594" y="12446"/>
                                </a:cubicBezTo>
                                <a:cubicBezTo>
                                  <a:pt x="53467" y="13208"/>
                                  <a:pt x="53213" y="13932"/>
                                  <a:pt x="52960" y="14605"/>
                                </a:cubicBezTo>
                                <a:cubicBezTo>
                                  <a:pt x="52705" y="15291"/>
                                  <a:pt x="52451" y="16015"/>
                                  <a:pt x="52070" y="16802"/>
                                </a:cubicBezTo>
                                <a:lnTo>
                                  <a:pt x="25781" y="77762"/>
                                </a:lnTo>
                                <a:cubicBezTo>
                                  <a:pt x="25527" y="78295"/>
                                  <a:pt x="25273" y="78727"/>
                                  <a:pt x="24892" y="79057"/>
                                </a:cubicBezTo>
                                <a:cubicBezTo>
                                  <a:pt x="24511" y="79387"/>
                                  <a:pt x="23876" y="79642"/>
                                  <a:pt x="23241" y="79832"/>
                                </a:cubicBezTo>
                                <a:cubicBezTo>
                                  <a:pt x="22479" y="80023"/>
                                  <a:pt x="21590" y="80137"/>
                                  <a:pt x="20574" y="80201"/>
                                </a:cubicBezTo>
                                <a:cubicBezTo>
                                  <a:pt x="19431" y="80264"/>
                                  <a:pt x="18035" y="80289"/>
                                  <a:pt x="16510" y="80289"/>
                                </a:cubicBezTo>
                                <a:cubicBezTo>
                                  <a:pt x="14351" y="80289"/>
                                  <a:pt x="12573" y="80226"/>
                                  <a:pt x="11303" y="80073"/>
                                </a:cubicBezTo>
                                <a:cubicBezTo>
                                  <a:pt x="10033" y="79933"/>
                                  <a:pt x="9144" y="79705"/>
                                  <a:pt x="8510" y="79400"/>
                                </a:cubicBezTo>
                                <a:cubicBezTo>
                                  <a:pt x="7874" y="79096"/>
                                  <a:pt x="7620" y="78702"/>
                                  <a:pt x="7493" y="78232"/>
                                </a:cubicBezTo>
                                <a:cubicBezTo>
                                  <a:pt x="7493" y="77749"/>
                                  <a:pt x="7620" y="77165"/>
                                  <a:pt x="8001" y="76467"/>
                                </a:cubicBezTo>
                                <a:lnTo>
                                  <a:pt x="36195" y="14084"/>
                                </a:lnTo>
                                <a:lnTo>
                                  <a:pt x="2667" y="14084"/>
                                </a:lnTo>
                                <a:cubicBezTo>
                                  <a:pt x="1778" y="14084"/>
                                  <a:pt x="1143" y="13513"/>
                                  <a:pt x="762" y="12382"/>
                                </a:cubicBezTo>
                                <a:cubicBezTo>
                                  <a:pt x="254" y="11252"/>
                                  <a:pt x="0" y="9449"/>
                                  <a:pt x="0" y="6985"/>
                                </a:cubicBezTo>
                                <a:cubicBezTo>
                                  <a:pt x="0" y="5740"/>
                                  <a:pt x="127" y="4686"/>
                                  <a:pt x="254" y="3797"/>
                                </a:cubicBezTo>
                                <a:cubicBezTo>
                                  <a:pt x="381" y="2921"/>
                                  <a:pt x="508" y="2184"/>
                                  <a:pt x="762" y="1613"/>
                                </a:cubicBezTo>
                                <a:cubicBezTo>
                                  <a:pt x="1016" y="1029"/>
                                  <a:pt x="1270" y="622"/>
                                  <a:pt x="1524" y="368"/>
                                </a:cubicBezTo>
                                <a:cubicBezTo>
                                  <a:pt x="1905" y="127"/>
                                  <a:pt x="2286" y="0"/>
                                  <a:pt x="2667"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4659" name="Picture 4659"/>
                          <pic:cNvPicPr/>
                        </pic:nvPicPr>
                        <pic:blipFill>
                          <a:blip r:embed="rId146"/>
                          <a:stretch>
                            <a:fillRect/>
                          </a:stretch>
                        </pic:blipFill>
                        <pic:spPr>
                          <a:xfrm>
                            <a:off x="0" y="0"/>
                            <a:ext cx="129540" cy="92964"/>
                          </a:xfrm>
                          <a:prstGeom prst="rect">
                            <a:avLst/>
                          </a:prstGeom>
                        </pic:spPr>
                      </pic:pic>
                    </wpg:wgp>
                  </a:graphicData>
                </a:graphic>
              </wp:anchor>
            </w:drawing>
          </mc:Choice>
          <mc:Fallback xmlns:a="http://schemas.openxmlformats.org/drawingml/2006/main">
            <w:pict>
              <v:group id="Group 48417" style="width:10.2pt;height:7.32001pt;position:absolute;mso-position-horizontal-relative:page;mso-position-horizontal:absolute;margin-left:546.12pt;mso-position-vertical-relative:page;margin-top:389.16pt;" coordsize="1295,929">
                <v:shape id="Shape 4654" style="position:absolute;width:539;height:802;left:704;top:69;" coordsize="53975,80289" path="m2667,0l50165,0c50927,0,51562,76,51943,216c52451,368,52832,686,53213,1181c53467,1663,53722,2375,53848,3277c53975,4178,53975,5372,53975,6858c53975,8052,53975,9093,53848,9982c53848,10858,53722,11684,53594,12446c53467,13208,53213,13932,52960,14605c52705,15291,52451,16015,52070,16802l25781,77762c25527,78295,25273,78727,24892,79057c24511,79387,23876,79642,23241,79832c22479,80023,21590,80137,20574,80201c19431,80264,18035,80289,16510,80289c14351,80289,12573,80226,11303,80073c10033,79933,9144,79705,8510,79400c7874,79096,7620,78702,7493,78232c7493,77749,7620,77165,8001,76467l36195,14084l2667,14084c1778,14084,1143,13513,762,12382c254,11252,0,9449,0,6985c0,5740,127,4686,254,3797c381,2921,508,2184,762,1613c1016,1029,1270,622,1524,368c1905,127,2286,0,2667,0x">
                  <v:stroke weight="0pt" endcap="flat" joinstyle="miter" miterlimit="10" on="false" color="#000000" opacity="0"/>
                  <v:fill on="true" color="#000000"/>
                </v:shape>
                <v:shape id="Shape 4656" style="position:absolute;width:539;height:802;left:704;top:69;" coordsize="53975,80289" path="m2667,0l50165,0c50927,0,51562,76,51943,216c52451,368,52832,686,53213,1181c53467,1663,53722,2375,53848,3277c53975,4178,53975,5372,53975,6858c53975,8052,53975,9093,53848,9982c53848,10858,53722,11684,53594,12446c53467,13208,53213,13932,52960,14605c52705,15291,52451,16015,52070,16802l25781,77762c25527,78295,25273,78727,24892,79057c24511,79387,23876,79642,23241,79832c22479,80023,21590,80137,20574,80201c19431,80264,18035,80289,16510,80289c14351,80289,12573,80226,11303,80073c10033,79933,9144,79705,8510,79400c7874,79096,7620,78702,7493,78232c7493,77749,7620,77165,8001,76467l36195,14084l2667,14084c1778,14084,1143,13513,762,12382c254,11252,0,9449,0,6985c0,5740,127,4686,254,3797c381,2921,508,2184,762,1613c1016,1029,1270,622,1524,368c1905,127,2286,0,2667,0x">
                  <v:stroke weight="0.75pt" endcap="flat" joinstyle="round" on="true" color="#000000" opacity="0.498039"/>
                  <v:fill on="false" color="#000000" opacity="0"/>
                </v:shape>
                <v:shape id="Picture 4659" style="position:absolute;width:1295;height:929;left:0;top:0;" filled="f">
                  <v:imagedata r:id="rId147"/>
                </v:shape>
                <w10:wrap type="topAndBottom"/>
              </v:group>
            </w:pict>
          </mc:Fallback>
        </mc:AlternateContent>
      </w:r>
      <w:r>
        <w:rPr>
          <w:noProof/>
        </w:rPr>
        <mc:AlternateContent>
          <mc:Choice Requires="wpg">
            <w:drawing>
              <wp:anchor distT="0" distB="0" distL="114300" distR="114300" simplePos="0" relativeHeight="251719680" behindDoc="0" locked="0" layoutInCell="1" allowOverlap="1">
                <wp:simplePos x="0" y="0"/>
                <wp:positionH relativeFrom="page">
                  <wp:posOffset>272485</wp:posOffset>
                </wp:positionH>
                <wp:positionV relativeFrom="page">
                  <wp:posOffset>639267</wp:posOffset>
                </wp:positionV>
                <wp:extent cx="214871" cy="3987292"/>
                <wp:effectExtent l="0" t="0" r="0" b="0"/>
                <wp:wrapSquare wrapText="bothSides"/>
                <wp:docPr id="48418" name="Group 48418"/>
                <wp:cNvGraphicFramePr/>
                <a:graphic xmlns:a="http://schemas.openxmlformats.org/drawingml/2006/main">
                  <a:graphicData uri="http://schemas.microsoft.com/office/word/2010/wordprocessingGroup">
                    <wpg:wgp>
                      <wpg:cNvGrpSpPr/>
                      <wpg:grpSpPr>
                        <a:xfrm>
                          <a:off x="0" y="0"/>
                          <a:ext cx="214871" cy="3987292"/>
                          <a:chOff x="0" y="0"/>
                          <a:chExt cx="214871" cy="3987292"/>
                        </a:xfrm>
                      </wpg:grpSpPr>
                      <wps:wsp>
                        <wps:cNvPr id="4663" name="Rectangle 4663"/>
                        <wps:cNvSpPr/>
                        <wps:spPr>
                          <a:xfrm rot="-5399999">
                            <a:off x="-2465756" y="1235757"/>
                            <a:ext cx="5217293" cy="285778"/>
                          </a:xfrm>
                          <a:prstGeom prst="rect">
                            <a:avLst/>
                          </a:prstGeom>
                          <a:ln>
                            <a:noFill/>
                          </a:ln>
                        </wps:spPr>
                        <wps:txbx>
                          <w:txbxContent>
                            <w:p w:rsidR="00F00AE7" w:rsidRDefault="00C67C19">
                              <w:r>
                                <w:rPr>
                                  <w:rFonts w:ascii="Arial" w:eastAsia="Arial" w:hAnsi="Arial" w:cs="Arial"/>
                                  <w:b/>
                                  <w:color w:val="FFFFFF"/>
                                  <w:sz w:val="36"/>
                                  <w:shd w:val="clear" w:color="auto" w:fill="006666"/>
                                </w:rPr>
                                <w:t>An Introduction to Courses in STEM</w:t>
                              </w:r>
                            </w:p>
                          </w:txbxContent>
                        </wps:txbx>
                        <wps:bodyPr horzOverflow="overflow" vert="horz" lIns="0" tIns="0" rIns="0" bIns="0" rtlCol="0">
                          <a:noAutofit/>
                        </wps:bodyPr>
                      </wps:wsp>
                      <wps:wsp>
                        <wps:cNvPr id="4664" name="Rectangle 4664"/>
                        <wps:cNvSpPr/>
                        <wps:spPr>
                          <a:xfrm rot="-5399999">
                            <a:off x="100628" y="-121598"/>
                            <a:ext cx="84523" cy="285778"/>
                          </a:xfrm>
                          <a:prstGeom prst="rect">
                            <a:avLst/>
                          </a:prstGeom>
                          <a:ln>
                            <a:noFill/>
                          </a:ln>
                        </wps:spPr>
                        <wps:txbx>
                          <w:txbxContent>
                            <w:p w:rsidR="00F00AE7" w:rsidRDefault="00C67C19">
                              <w:r>
                                <w:rPr>
                                  <w:rFonts w:ascii="Arial" w:eastAsia="Arial" w:hAnsi="Arial" w:cs="Arial"/>
                                  <w:b/>
                                  <w:color w:val="FFFFFF"/>
                                  <w:sz w:val="3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8418" style="width:16.919pt;height:313.96pt;position:absolute;mso-position-horizontal-relative:page;mso-position-horizontal:absolute;margin-left:21.4555pt;mso-position-vertical-relative:page;margin-top:50.336pt;" coordsize="2148,39872">
                <v:rect id="Rectangle 4663" style="position:absolute;width:52172;height:2857;left:-24657;top:12357;rotation:270;" filled="f" stroked="f">
                  <v:textbox inset="0,0,0,0" style="layout-flow:vertical;mso-layout-flow-alt:bottom-to-top">
                    <w:txbxContent>
                      <w:p>
                        <w:pPr>
                          <w:spacing w:before="0" w:after="160" w:line="259" w:lineRule="auto"/>
                        </w:pPr>
                        <w:r>
                          <w:rPr>
                            <w:rFonts w:cs="Arial" w:hAnsi="Arial" w:eastAsia="Arial" w:ascii="Arial"/>
                            <w:b w:val="1"/>
                            <w:color w:val="ffffff"/>
                            <w:sz w:val="36"/>
                            <w:shd w:val="clear" w:color="auto" w:fill="006666"/>
                          </w:rPr>
                          <w:t xml:space="preserve">An Introduction to Courses in STEM</w:t>
                        </w:r>
                      </w:p>
                    </w:txbxContent>
                  </v:textbox>
                </v:rect>
                <v:rect id="Rectangle 4664" style="position:absolute;width:845;height:2857;left:1006;top:-1215;rotation:270;" filled="f" stroked="f">
                  <v:textbox inset="0,0,0,0" style="layout-flow:vertical;mso-layout-flow-alt:bottom-to-top">
                    <w:txbxContent>
                      <w:p>
                        <w:pPr>
                          <w:spacing w:before="0" w:after="160" w:line="259" w:lineRule="auto"/>
                        </w:pPr>
                        <w:r>
                          <w:rPr>
                            <w:rFonts w:cs="Arial" w:hAnsi="Arial" w:eastAsia="Arial" w:ascii="Arial"/>
                            <w:b w:val="1"/>
                            <w:color w:val="ffffff"/>
                            <w:sz w:val="36"/>
                          </w:rPr>
                          <w:t xml:space="preserve"> </w:t>
                        </w:r>
                      </w:p>
                    </w:txbxContent>
                  </v:textbox>
                </v:rect>
                <w10:wrap type="square"/>
              </v:group>
            </w:pict>
          </mc:Fallback>
        </mc:AlternateContent>
      </w:r>
      <w:r>
        <w:rPr>
          <w:rFonts w:ascii="Arial" w:eastAsia="Arial" w:hAnsi="Arial" w:cs="Arial"/>
          <w:b/>
          <w:sz w:val="18"/>
        </w:rPr>
        <w:t xml:space="preserve">In Year 14 </w:t>
      </w:r>
      <w:r>
        <w:rPr>
          <w:rFonts w:ascii="Arial" w:eastAsia="Arial" w:hAnsi="Arial" w:cs="Arial"/>
          <w:sz w:val="18"/>
        </w:rPr>
        <w:t xml:space="preserve">the following Modules will be studied at A2 Level: </w:t>
      </w:r>
    </w:p>
    <w:p w:rsidR="00F00AE7" w:rsidRDefault="00C67C19">
      <w:pPr>
        <w:spacing w:after="93"/>
        <w:ind w:left="149"/>
      </w:pPr>
      <w:r>
        <w:rPr>
          <w:rFonts w:ascii="Arial" w:eastAsia="Arial" w:hAnsi="Arial" w:cs="Arial"/>
          <w:sz w:val="8"/>
        </w:rPr>
        <w:t xml:space="preserve"> </w:t>
      </w:r>
    </w:p>
    <w:p w:rsidR="00F00AE7" w:rsidRDefault="00C67C19">
      <w:pPr>
        <w:tabs>
          <w:tab w:val="center" w:pos="6438"/>
        </w:tabs>
        <w:spacing w:after="5" w:line="253" w:lineRule="auto"/>
      </w:pPr>
      <w:r>
        <w:rPr>
          <w:rFonts w:ascii="Arial" w:eastAsia="Arial" w:hAnsi="Arial" w:cs="Arial"/>
          <w:b/>
          <w:sz w:val="18"/>
        </w:rPr>
        <w:t>A21 Pure Maths (36%)</w:t>
      </w:r>
      <w:r>
        <w:rPr>
          <w:rFonts w:ascii="Arial" w:eastAsia="Arial" w:hAnsi="Arial" w:cs="Arial"/>
          <w:sz w:val="18"/>
        </w:rPr>
        <w:t xml:space="preserve"> </w:t>
      </w:r>
      <w:r>
        <w:rPr>
          <w:rFonts w:ascii="Arial" w:eastAsia="Arial" w:hAnsi="Arial" w:cs="Arial"/>
          <w:sz w:val="18"/>
        </w:rPr>
        <w:tab/>
        <w:t>Algebra and Functions, Co-</w:t>
      </w:r>
      <w:r>
        <w:rPr>
          <w:rFonts w:ascii="Arial" w:eastAsia="Arial" w:hAnsi="Arial" w:cs="Arial"/>
          <w:sz w:val="18"/>
        </w:rPr>
        <w:t xml:space="preserve">ordinate Geometry, Sequences, Trigonometry, Differentiation, Integration, </w:t>
      </w:r>
    </w:p>
    <w:p w:rsidR="00F00AE7" w:rsidRDefault="00C67C19">
      <w:pPr>
        <w:tabs>
          <w:tab w:val="center" w:pos="716"/>
          <w:tab w:val="center" w:pos="1280"/>
          <w:tab w:val="center" w:pos="1846"/>
          <w:tab w:val="center" w:pos="3187"/>
        </w:tabs>
        <w:spacing w:after="5" w:line="253" w:lineRule="auto"/>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Numerical Methods </w:t>
      </w:r>
    </w:p>
    <w:p w:rsidR="00F00AE7" w:rsidRDefault="00C67C19">
      <w:pPr>
        <w:spacing w:after="0"/>
        <w:ind w:left="149"/>
      </w:pPr>
      <w:r>
        <w:rPr>
          <w:rFonts w:ascii="Arial" w:eastAsia="Arial" w:hAnsi="Arial" w:cs="Arial"/>
          <w:sz w:val="18"/>
        </w:rPr>
        <w:t xml:space="preserve"> </w:t>
      </w:r>
    </w:p>
    <w:p w:rsidR="00F00AE7" w:rsidRDefault="00C67C19">
      <w:pPr>
        <w:spacing w:after="5" w:line="253" w:lineRule="auto"/>
        <w:ind w:left="134" w:firstLine="7"/>
        <w:jc w:val="both"/>
      </w:pPr>
      <w:r>
        <w:rPr>
          <w:rFonts w:ascii="Arial" w:eastAsia="Arial" w:hAnsi="Arial" w:cs="Arial"/>
          <w:b/>
          <w:sz w:val="18"/>
        </w:rPr>
        <w:t>A22 Applied Maths (24%)</w:t>
      </w:r>
      <w:r>
        <w:rPr>
          <w:rFonts w:ascii="Arial" w:eastAsia="Arial" w:hAnsi="Arial" w:cs="Arial"/>
          <w:sz w:val="18"/>
        </w:rPr>
        <w:t xml:space="preserve"> Kinematics, Moments, Impulse, Statistical Distributions, Statistical Testing, Probability </w:t>
      </w:r>
    </w:p>
    <w:p w:rsidR="00F00AE7" w:rsidRDefault="00C67C19">
      <w:pPr>
        <w:spacing w:after="0"/>
        <w:ind w:left="149"/>
      </w:pPr>
      <w:r>
        <w:rPr>
          <w:rFonts w:ascii="Arial" w:eastAsia="Arial" w:hAnsi="Arial" w:cs="Arial"/>
          <w:b/>
          <w:sz w:val="18"/>
        </w:rPr>
        <w:t xml:space="preserve"> </w:t>
      </w:r>
    </w:p>
    <w:p w:rsidR="00F00AE7" w:rsidRDefault="00C67C19">
      <w:pPr>
        <w:spacing w:after="4" w:line="256" w:lineRule="auto"/>
        <w:ind w:left="144" w:hanging="10"/>
      </w:pPr>
      <w:r>
        <w:rPr>
          <w:rFonts w:ascii="Arial" w:eastAsia="Arial" w:hAnsi="Arial" w:cs="Arial"/>
          <w:b/>
          <w:sz w:val="18"/>
        </w:rPr>
        <w:t xml:space="preserve">How will I be assessed? </w:t>
      </w:r>
    </w:p>
    <w:p w:rsidR="00F00AE7" w:rsidRDefault="00C67C19">
      <w:pPr>
        <w:spacing w:after="5" w:line="253" w:lineRule="auto"/>
        <w:ind w:left="134" w:right="1038" w:firstLine="7"/>
        <w:jc w:val="both"/>
      </w:pPr>
      <w:r>
        <w:rPr>
          <w:rFonts w:ascii="Arial" w:eastAsia="Arial" w:hAnsi="Arial" w:cs="Arial"/>
          <w:sz w:val="18"/>
        </w:rPr>
        <w:t>All module</w:t>
      </w:r>
      <w:r>
        <w:rPr>
          <w:rFonts w:ascii="Arial" w:eastAsia="Arial" w:hAnsi="Arial" w:cs="Arial"/>
          <w:sz w:val="18"/>
        </w:rPr>
        <w:t xml:space="preserve">s are 100% examination-based (there is no coursework) with examinations taken in January and June.   Each Module has equal weighting. </w:t>
      </w:r>
    </w:p>
    <w:p w:rsidR="00F00AE7" w:rsidRDefault="00C67C19">
      <w:pPr>
        <w:spacing w:after="0"/>
        <w:ind w:left="149"/>
      </w:pPr>
      <w:r>
        <w:rPr>
          <w:rFonts w:ascii="Arial" w:eastAsia="Arial" w:hAnsi="Arial" w:cs="Arial"/>
          <w:b/>
          <w:sz w:val="18"/>
        </w:rPr>
        <w:t xml:space="preserve"> </w:t>
      </w:r>
    </w:p>
    <w:p w:rsidR="00F00AE7" w:rsidRDefault="00C67C19">
      <w:pPr>
        <w:spacing w:after="4" w:line="256" w:lineRule="auto"/>
        <w:ind w:left="144" w:hanging="10"/>
      </w:pPr>
      <w:r>
        <w:rPr>
          <w:rFonts w:ascii="Arial" w:eastAsia="Arial" w:hAnsi="Arial" w:cs="Arial"/>
          <w:b/>
          <w:sz w:val="18"/>
        </w:rPr>
        <w:t xml:space="preserve">Progression Routes </w:t>
      </w:r>
    </w:p>
    <w:p w:rsidR="00F00AE7" w:rsidRDefault="00C67C19">
      <w:pPr>
        <w:spacing w:after="5" w:line="253" w:lineRule="auto"/>
        <w:ind w:left="134" w:firstLine="7"/>
        <w:jc w:val="both"/>
      </w:pPr>
      <w:r>
        <w:rPr>
          <w:rFonts w:ascii="Arial" w:eastAsia="Arial" w:hAnsi="Arial" w:cs="Arial"/>
          <w:sz w:val="18"/>
        </w:rPr>
        <w:t>Mathematics opens many doors to you once you have left school: Business, Accountancy, Finance, Teac</w:t>
      </w:r>
      <w:r>
        <w:rPr>
          <w:rFonts w:ascii="Arial" w:eastAsia="Arial" w:hAnsi="Arial" w:cs="Arial"/>
          <w:sz w:val="18"/>
        </w:rPr>
        <w:t xml:space="preserve">hing, Medicine, Law,   Computing . . . the list is endless.   </w:t>
      </w:r>
    </w:p>
    <w:p w:rsidR="00F00AE7" w:rsidRDefault="00C67C19">
      <w:pPr>
        <w:spacing w:after="0"/>
        <w:ind w:left="149"/>
      </w:pPr>
      <w:r>
        <w:rPr>
          <w:rFonts w:ascii="Arial" w:eastAsia="Arial" w:hAnsi="Arial" w:cs="Arial"/>
          <w:sz w:val="18"/>
        </w:rPr>
        <w:t xml:space="preserve"> </w:t>
      </w:r>
    </w:p>
    <w:p w:rsidR="00F00AE7" w:rsidRDefault="00C67C19">
      <w:pPr>
        <w:spacing w:after="5" w:line="253" w:lineRule="auto"/>
        <w:ind w:left="134" w:firstLine="7"/>
        <w:jc w:val="both"/>
      </w:pPr>
      <w:r>
        <w:rPr>
          <w:rFonts w:ascii="Arial" w:eastAsia="Arial" w:hAnsi="Arial" w:cs="Arial"/>
          <w:sz w:val="18"/>
        </w:rPr>
        <w:t xml:space="preserve">Mathematics is a general key subject that can be combined with almost anything, either in Higher Education or the world of work. </w:t>
      </w:r>
    </w:p>
    <w:p w:rsidR="00F00AE7" w:rsidRDefault="00C67C19">
      <w:pPr>
        <w:pStyle w:val="Heading4"/>
        <w:ind w:left="-5"/>
      </w:pPr>
      <w:r>
        <w:rPr>
          <w:rFonts w:ascii="Calibri" w:eastAsia="Calibri" w:hAnsi="Calibri" w:cs="Calibri"/>
          <w:b w:val="0"/>
          <w:color w:val="000000"/>
          <w:u w:val="none" w:color="000000"/>
        </w:rPr>
        <w:t xml:space="preserve"> </w:t>
      </w:r>
      <w:r>
        <w:rPr>
          <w:color w:val="990099"/>
          <w:u w:color="990099"/>
        </w:rPr>
        <w:t>SUBJECT:  CAMBRIDGE TECHNICALS IN SPORT TECHNICAL DIPLOMA</w:t>
      </w:r>
      <w:r>
        <w:rPr>
          <w:color w:val="990099"/>
          <w:u w:val="none" w:color="000000"/>
        </w:rPr>
        <w:t xml:space="preserve"> </w:t>
      </w:r>
    </w:p>
    <w:p w:rsidR="00F00AE7" w:rsidRDefault="00C67C19">
      <w:pPr>
        <w:spacing w:after="70"/>
        <w:ind w:left="134"/>
      </w:pPr>
      <w:r>
        <w:rPr>
          <w:rFonts w:ascii="Arial" w:eastAsia="Arial" w:hAnsi="Arial" w:cs="Arial"/>
          <w:b/>
          <w:color w:val="990099"/>
          <w:sz w:val="10"/>
        </w:rPr>
        <w:t xml:space="preserve"> </w:t>
      </w:r>
    </w:p>
    <w:p w:rsidR="00F00AE7" w:rsidRDefault="00C67C19">
      <w:pPr>
        <w:spacing w:after="0"/>
        <w:ind w:left="129" w:hanging="10"/>
      </w:pPr>
      <w:r>
        <w:rPr>
          <w:rFonts w:ascii="Arial" w:eastAsia="Arial" w:hAnsi="Arial" w:cs="Arial"/>
          <w:b/>
          <w:color w:val="990099"/>
          <w:sz w:val="20"/>
        </w:rPr>
        <w:t xml:space="preserve">Technical Diploma in Sport is delivered by OCR </w:t>
      </w:r>
    </w:p>
    <w:p w:rsidR="00F00AE7" w:rsidRDefault="00C67C19">
      <w:pPr>
        <w:spacing w:after="0"/>
        <w:ind w:left="129" w:hanging="10"/>
      </w:pPr>
      <w:r>
        <w:rPr>
          <w:rFonts w:ascii="Arial" w:eastAsia="Arial" w:hAnsi="Arial" w:cs="Arial"/>
          <w:b/>
          <w:color w:val="990099"/>
          <w:sz w:val="20"/>
        </w:rPr>
        <w:t xml:space="preserve">Qualification Value: Equivalent to 2 A-Levels Level 3 </w:t>
      </w:r>
    </w:p>
    <w:p w:rsidR="00F00AE7" w:rsidRDefault="00C67C19">
      <w:pPr>
        <w:spacing w:after="0"/>
        <w:ind w:left="129" w:hanging="10"/>
      </w:pPr>
      <w:r>
        <w:rPr>
          <w:rFonts w:ascii="Arial" w:eastAsia="Arial" w:hAnsi="Arial" w:cs="Arial"/>
          <w:b/>
          <w:color w:val="990099"/>
          <w:sz w:val="20"/>
        </w:rPr>
        <w:t xml:space="preserve">Course Duration: This is a 2 Year Course </w:t>
      </w:r>
    </w:p>
    <w:p w:rsidR="00F00AE7" w:rsidRDefault="00C67C19">
      <w:pPr>
        <w:spacing w:after="0"/>
        <w:ind w:left="134"/>
      </w:pPr>
      <w:r>
        <w:rPr>
          <w:rFonts w:ascii="Arial" w:eastAsia="Arial" w:hAnsi="Arial" w:cs="Arial"/>
          <w:b/>
          <w:color w:val="660033"/>
          <w:sz w:val="20"/>
        </w:rPr>
        <w:t xml:space="preserve"> </w:t>
      </w:r>
    </w:p>
    <w:p w:rsidR="00F00AE7" w:rsidRDefault="00C67C19">
      <w:pPr>
        <w:spacing w:after="0"/>
        <w:ind w:left="144" w:hanging="10"/>
      </w:pPr>
      <w:r>
        <w:rPr>
          <w:rFonts w:ascii="Arial" w:eastAsia="Arial" w:hAnsi="Arial" w:cs="Arial"/>
          <w:b/>
          <w:sz w:val="17"/>
        </w:rPr>
        <w:t>What must have I studied before starting this course?</w:t>
      </w:r>
      <w:r>
        <w:rPr>
          <w:rFonts w:ascii="Arial" w:eastAsia="Arial" w:hAnsi="Arial" w:cs="Arial"/>
          <w:b/>
          <w:sz w:val="17"/>
          <w:vertAlign w:val="subscript"/>
        </w:rPr>
        <w:t xml:space="preserve"> </w:t>
      </w:r>
      <w:r>
        <w:rPr>
          <w:rFonts w:ascii="Arial" w:eastAsia="Arial" w:hAnsi="Arial" w:cs="Arial"/>
          <w:b/>
          <w:sz w:val="17"/>
        </w:rPr>
        <w:t xml:space="preserve"> </w:t>
      </w:r>
    </w:p>
    <w:p w:rsidR="00F00AE7" w:rsidRDefault="00C67C19">
      <w:pPr>
        <w:spacing w:after="4" w:line="255" w:lineRule="auto"/>
        <w:ind w:left="144" w:right="6" w:hanging="10"/>
        <w:jc w:val="both"/>
      </w:pPr>
      <w:r>
        <w:rPr>
          <w:rFonts w:ascii="Arial" w:eastAsia="Arial" w:hAnsi="Arial" w:cs="Arial"/>
          <w:sz w:val="17"/>
        </w:rPr>
        <w:t xml:space="preserve">Students may have successfully completed a GCSE in Physical Education. However, those who have not studied the subject will also be  considered.   </w:t>
      </w:r>
    </w:p>
    <w:p w:rsidR="00F00AE7" w:rsidRDefault="00C67C19">
      <w:pPr>
        <w:spacing w:after="0"/>
        <w:ind w:left="134"/>
      </w:pPr>
      <w:r>
        <w:rPr>
          <w:rFonts w:ascii="Arial" w:eastAsia="Arial" w:hAnsi="Arial" w:cs="Arial"/>
          <w:sz w:val="17"/>
        </w:rPr>
        <w:t xml:space="preserve"> </w:t>
      </w:r>
    </w:p>
    <w:p w:rsidR="00F00AE7" w:rsidRDefault="00C67C19">
      <w:pPr>
        <w:spacing w:after="0"/>
        <w:ind w:left="144" w:hanging="10"/>
      </w:pPr>
      <w:r>
        <w:rPr>
          <w:rFonts w:ascii="Arial" w:eastAsia="Arial" w:hAnsi="Arial" w:cs="Arial"/>
          <w:b/>
          <w:sz w:val="17"/>
        </w:rPr>
        <w:t xml:space="preserve">You do need to have an interest and ability in sport </w:t>
      </w:r>
      <w:r>
        <w:rPr>
          <w:rFonts w:ascii="Arial" w:eastAsia="Arial" w:hAnsi="Arial" w:cs="Arial"/>
          <w:sz w:val="17"/>
        </w:rPr>
        <w:t xml:space="preserve">and good general knowledge of the world of sport.   </w:t>
      </w:r>
    </w:p>
    <w:p w:rsidR="00F00AE7" w:rsidRDefault="00C67C19">
      <w:pPr>
        <w:spacing w:after="0"/>
        <w:ind w:left="134"/>
      </w:pPr>
      <w:r>
        <w:rPr>
          <w:rFonts w:ascii="Arial" w:eastAsia="Arial" w:hAnsi="Arial" w:cs="Arial"/>
          <w:sz w:val="17"/>
        </w:rPr>
        <w:t xml:space="preserve"> </w:t>
      </w:r>
    </w:p>
    <w:p w:rsidR="00F00AE7" w:rsidRDefault="00C67C19">
      <w:pPr>
        <w:spacing w:after="0"/>
        <w:ind w:left="144" w:hanging="10"/>
      </w:pPr>
      <w:r>
        <w:rPr>
          <w:rFonts w:ascii="Arial" w:eastAsia="Arial" w:hAnsi="Arial" w:cs="Arial"/>
          <w:b/>
          <w:sz w:val="17"/>
        </w:rPr>
        <w:t xml:space="preserve">Course Content </w:t>
      </w:r>
    </w:p>
    <w:p w:rsidR="00F00AE7" w:rsidRDefault="00C67C19">
      <w:pPr>
        <w:spacing w:after="4" w:line="255" w:lineRule="auto"/>
        <w:ind w:left="144" w:right="6" w:hanging="10"/>
        <w:jc w:val="both"/>
      </w:pPr>
      <w:r>
        <w:rPr>
          <w:rFonts w:ascii="Arial" w:eastAsia="Arial" w:hAnsi="Arial" w:cs="Arial"/>
          <w:sz w:val="17"/>
        </w:rPr>
        <w:t xml:space="preserve">This course has been developed to recognise the learner’s skills, knowledge and understanding of sporting activities, environments and         operations.  </w:t>
      </w:r>
    </w:p>
    <w:p w:rsidR="00F00AE7" w:rsidRDefault="00C67C19">
      <w:pPr>
        <w:spacing w:after="0"/>
        <w:ind w:left="134"/>
      </w:pPr>
      <w:r>
        <w:rPr>
          <w:rFonts w:ascii="Arial" w:eastAsia="Arial" w:hAnsi="Arial" w:cs="Arial"/>
          <w:sz w:val="17"/>
        </w:rPr>
        <w:t xml:space="preserve"> </w:t>
      </w:r>
    </w:p>
    <w:p w:rsidR="00F00AE7" w:rsidRDefault="00C67C19">
      <w:pPr>
        <w:spacing w:after="0"/>
        <w:ind w:left="144" w:hanging="10"/>
      </w:pPr>
      <w:r>
        <w:rPr>
          <w:rFonts w:ascii="Arial" w:eastAsia="Arial" w:hAnsi="Arial" w:cs="Arial"/>
          <w:b/>
          <w:sz w:val="17"/>
        </w:rPr>
        <w:t xml:space="preserve">Students will study 13 Units: </w:t>
      </w:r>
    </w:p>
    <w:p w:rsidR="00F00AE7" w:rsidRDefault="00C67C19">
      <w:pPr>
        <w:tabs>
          <w:tab w:val="center" w:pos="5431"/>
        </w:tabs>
        <w:spacing w:after="4" w:line="255" w:lineRule="auto"/>
      </w:pPr>
      <w:r>
        <w:rPr>
          <w:noProof/>
        </w:rPr>
        <mc:AlternateContent>
          <mc:Choice Requires="wpg">
            <w:drawing>
              <wp:anchor distT="0" distB="0" distL="114300" distR="114300" simplePos="0" relativeHeight="251720704" behindDoc="0" locked="0" layoutInCell="1" allowOverlap="1">
                <wp:simplePos x="0" y="0"/>
                <wp:positionH relativeFrom="page">
                  <wp:posOffset>6935724</wp:posOffset>
                </wp:positionH>
                <wp:positionV relativeFrom="page">
                  <wp:posOffset>4942332</wp:posOffset>
                </wp:positionV>
                <wp:extent cx="131077" cy="92964"/>
                <wp:effectExtent l="0" t="0" r="0" b="0"/>
                <wp:wrapTopAndBottom/>
                <wp:docPr id="48648" name="Group 48648"/>
                <wp:cNvGraphicFramePr/>
                <a:graphic xmlns:a="http://schemas.openxmlformats.org/drawingml/2006/main">
                  <a:graphicData uri="http://schemas.microsoft.com/office/word/2010/wordprocessingGroup">
                    <wpg:wgp>
                      <wpg:cNvGrpSpPr/>
                      <wpg:grpSpPr>
                        <a:xfrm>
                          <a:off x="0" y="0"/>
                          <a:ext cx="131077" cy="92964"/>
                          <a:chOff x="0" y="0"/>
                          <a:chExt cx="131077" cy="92964"/>
                        </a:xfrm>
                      </wpg:grpSpPr>
                      <wps:wsp>
                        <wps:cNvPr id="4747" name="Shape 4747"/>
                        <wps:cNvSpPr/>
                        <wps:spPr>
                          <a:xfrm>
                            <a:off x="69342" y="5658"/>
                            <a:ext cx="28194" cy="82633"/>
                          </a:xfrm>
                          <a:custGeom>
                            <a:avLst/>
                            <a:gdLst/>
                            <a:ahLst/>
                            <a:cxnLst/>
                            <a:rect l="0" t="0" r="0" b="0"/>
                            <a:pathLst>
                              <a:path w="28194" h="82633">
                                <a:moveTo>
                                  <a:pt x="28194" y="0"/>
                                </a:moveTo>
                                <a:lnTo>
                                  <a:pt x="28194" y="11745"/>
                                </a:lnTo>
                                <a:lnTo>
                                  <a:pt x="28067" y="11728"/>
                                </a:lnTo>
                                <a:cubicBezTo>
                                  <a:pt x="24638" y="11728"/>
                                  <a:pt x="22098" y="12516"/>
                                  <a:pt x="20447" y="14103"/>
                                </a:cubicBezTo>
                                <a:cubicBezTo>
                                  <a:pt x="18669" y="15691"/>
                                  <a:pt x="17907" y="17888"/>
                                  <a:pt x="17907" y="20682"/>
                                </a:cubicBezTo>
                                <a:cubicBezTo>
                                  <a:pt x="17907" y="22003"/>
                                  <a:pt x="18034" y="23222"/>
                                  <a:pt x="18542" y="24327"/>
                                </a:cubicBezTo>
                                <a:cubicBezTo>
                                  <a:pt x="18923" y="25444"/>
                                  <a:pt x="19685" y="26486"/>
                                  <a:pt x="20574" y="27476"/>
                                </a:cubicBezTo>
                                <a:cubicBezTo>
                                  <a:pt x="21463" y="28467"/>
                                  <a:pt x="22606" y="29432"/>
                                  <a:pt x="24002" y="30385"/>
                                </a:cubicBezTo>
                                <a:lnTo>
                                  <a:pt x="28194" y="32818"/>
                                </a:lnTo>
                                <a:lnTo>
                                  <a:pt x="28194" y="47226"/>
                                </a:lnTo>
                                <a:lnTo>
                                  <a:pt x="27432" y="46806"/>
                                </a:lnTo>
                                <a:cubicBezTo>
                                  <a:pt x="25527" y="47834"/>
                                  <a:pt x="23876" y="48876"/>
                                  <a:pt x="22352" y="49904"/>
                                </a:cubicBezTo>
                                <a:cubicBezTo>
                                  <a:pt x="20955" y="50933"/>
                                  <a:pt x="19685" y="52013"/>
                                  <a:pt x="18796" y="53143"/>
                                </a:cubicBezTo>
                                <a:cubicBezTo>
                                  <a:pt x="17907" y="54273"/>
                                  <a:pt x="17145" y="55467"/>
                                  <a:pt x="16637" y="56724"/>
                                </a:cubicBezTo>
                                <a:cubicBezTo>
                                  <a:pt x="16256" y="57982"/>
                                  <a:pt x="16002" y="59328"/>
                                  <a:pt x="16002" y="60776"/>
                                </a:cubicBezTo>
                                <a:cubicBezTo>
                                  <a:pt x="16002" y="63976"/>
                                  <a:pt x="17018" y="66427"/>
                                  <a:pt x="19050" y="68116"/>
                                </a:cubicBezTo>
                                <a:lnTo>
                                  <a:pt x="28194" y="70622"/>
                                </a:lnTo>
                                <a:lnTo>
                                  <a:pt x="28194" y="82540"/>
                                </a:lnTo>
                                <a:lnTo>
                                  <a:pt x="27432" y="82633"/>
                                </a:lnTo>
                                <a:cubicBezTo>
                                  <a:pt x="22860" y="82633"/>
                                  <a:pt x="18923" y="82175"/>
                                  <a:pt x="15494" y="81274"/>
                                </a:cubicBezTo>
                                <a:cubicBezTo>
                                  <a:pt x="12065" y="80372"/>
                                  <a:pt x="9144" y="79038"/>
                                  <a:pt x="6858" y="77286"/>
                                </a:cubicBezTo>
                                <a:cubicBezTo>
                                  <a:pt x="4572" y="75546"/>
                                  <a:pt x="2794" y="73374"/>
                                  <a:pt x="1651" y="70809"/>
                                </a:cubicBezTo>
                                <a:cubicBezTo>
                                  <a:pt x="508" y="68231"/>
                                  <a:pt x="0" y="65284"/>
                                  <a:pt x="0" y="61944"/>
                                </a:cubicBezTo>
                                <a:cubicBezTo>
                                  <a:pt x="0" y="59684"/>
                                  <a:pt x="253" y="57550"/>
                                  <a:pt x="1015" y="55556"/>
                                </a:cubicBezTo>
                                <a:cubicBezTo>
                                  <a:pt x="1651" y="53549"/>
                                  <a:pt x="2667" y="51695"/>
                                  <a:pt x="4064" y="49993"/>
                                </a:cubicBezTo>
                                <a:cubicBezTo>
                                  <a:pt x="5334" y="48279"/>
                                  <a:pt x="6985" y="46679"/>
                                  <a:pt x="9017" y="45180"/>
                                </a:cubicBezTo>
                                <a:cubicBezTo>
                                  <a:pt x="11049" y="43669"/>
                                  <a:pt x="13335" y="42246"/>
                                  <a:pt x="15875" y="40887"/>
                                </a:cubicBezTo>
                                <a:cubicBezTo>
                                  <a:pt x="13843" y="39732"/>
                                  <a:pt x="11938" y="38487"/>
                                  <a:pt x="10160" y="37141"/>
                                </a:cubicBezTo>
                                <a:cubicBezTo>
                                  <a:pt x="8509" y="35808"/>
                                  <a:pt x="7112" y="34347"/>
                                  <a:pt x="5842" y="32760"/>
                                </a:cubicBezTo>
                                <a:cubicBezTo>
                                  <a:pt x="4699" y="31172"/>
                                  <a:pt x="3810" y="29432"/>
                                  <a:pt x="3175" y="27540"/>
                                </a:cubicBezTo>
                                <a:cubicBezTo>
                                  <a:pt x="2540" y="25648"/>
                                  <a:pt x="2286" y="23590"/>
                                  <a:pt x="2286" y="21368"/>
                                </a:cubicBezTo>
                                <a:cubicBezTo>
                                  <a:pt x="2286" y="18154"/>
                                  <a:pt x="2794" y="15234"/>
                                  <a:pt x="3937" y="12630"/>
                                </a:cubicBezTo>
                                <a:cubicBezTo>
                                  <a:pt x="5080" y="10014"/>
                                  <a:pt x="6731" y="7741"/>
                                  <a:pt x="9017" y="5836"/>
                                </a:cubicBezTo>
                                <a:cubicBezTo>
                                  <a:pt x="11302" y="3918"/>
                                  <a:pt x="14097" y="2444"/>
                                  <a:pt x="17399" y="1416"/>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9" name="Shape 4749"/>
                        <wps:cNvSpPr/>
                        <wps:spPr>
                          <a:xfrm>
                            <a:off x="97537" y="5525"/>
                            <a:ext cx="28321" cy="82673"/>
                          </a:xfrm>
                          <a:custGeom>
                            <a:avLst/>
                            <a:gdLst/>
                            <a:ahLst/>
                            <a:cxnLst/>
                            <a:rect l="0" t="0" r="0" b="0"/>
                            <a:pathLst>
                              <a:path w="28321" h="82673">
                                <a:moveTo>
                                  <a:pt x="1015" y="0"/>
                                </a:moveTo>
                                <a:cubicBezTo>
                                  <a:pt x="5333" y="0"/>
                                  <a:pt x="9144" y="483"/>
                                  <a:pt x="12319" y="1422"/>
                                </a:cubicBezTo>
                                <a:cubicBezTo>
                                  <a:pt x="15494" y="2375"/>
                                  <a:pt x="18033" y="3708"/>
                                  <a:pt x="20065" y="5435"/>
                                </a:cubicBezTo>
                                <a:cubicBezTo>
                                  <a:pt x="22097" y="7163"/>
                                  <a:pt x="23621" y="9233"/>
                                  <a:pt x="24510" y="11646"/>
                                </a:cubicBezTo>
                                <a:cubicBezTo>
                                  <a:pt x="25526" y="14059"/>
                                  <a:pt x="26034" y="16726"/>
                                  <a:pt x="26034" y="19647"/>
                                </a:cubicBezTo>
                                <a:cubicBezTo>
                                  <a:pt x="26034" y="21577"/>
                                  <a:pt x="25653" y="23469"/>
                                  <a:pt x="25019" y="25298"/>
                                </a:cubicBezTo>
                                <a:cubicBezTo>
                                  <a:pt x="24383" y="27127"/>
                                  <a:pt x="23495" y="28867"/>
                                  <a:pt x="22351" y="30518"/>
                                </a:cubicBezTo>
                                <a:cubicBezTo>
                                  <a:pt x="21208" y="32156"/>
                                  <a:pt x="19811" y="33718"/>
                                  <a:pt x="18033" y="35179"/>
                                </a:cubicBezTo>
                                <a:cubicBezTo>
                                  <a:pt x="16383" y="36639"/>
                                  <a:pt x="14477" y="37973"/>
                                  <a:pt x="12319" y="39167"/>
                                </a:cubicBezTo>
                                <a:cubicBezTo>
                                  <a:pt x="14858" y="40475"/>
                                  <a:pt x="17145" y="41884"/>
                                  <a:pt x="19049" y="43358"/>
                                </a:cubicBezTo>
                                <a:cubicBezTo>
                                  <a:pt x="21082" y="44843"/>
                                  <a:pt x="22733" y="46444"/>
                                  <a:pt x="24130" y="48146"/>
                                </a:cubicBezTo>
                                <a:cubicBezTo>
                                  <a:pt x="25399" y="49860"/>
                                  <a:pt x="26415" y="51676"/>
                                  <a:pt x="27177" y="53619"/>
                                </a:cubicBezTo>
                                <a:cubicBezTo>
                                  <a:pt x="27939" y="55550"/>
                                  <a:pt x="28321" y="57645"/>
                                  <a:pt x="28321" y="59918"/>
                                </a:cubicBezTo>
                                <a:cubicBezTo>
                                  <a:pt x="28321" y="63538"/>
                                  <a:pt x="27685" y="66777"/>
                                  <a:pt x="26415" y="69609"/>
                                </a:cubicBezTo>
                                <a:cubicBezTo>
                                  <a:pt x="25146" y="72453"/>
                                  <a:pt x="23240" y="74854"/>
                                  <a:pt x="20827" y="76809"/>
                                </a:cubicBezTo>
                                <a:cubicBezTo>
                                  <a:pt x="18414" y="78765"/>
                                  <a:pt x="15367" y="80251"/>
                                  <a:pt x="11683" y="81254"/>
                                </a:cubicBezTo>
                                <a:lnTo>
                                  <a:pt x="0" y="82673"/>
                                </a:lnTo>
                                <a:lnTo>
                                  <a:pt x="0" y="70755"/>
                                </a:lnTo>
                                <a:lnTo>
                                  <a:pt x="126" y="70789"/>
                                </a:lnTo>
                                <a:cubicBezTo>
                                  <a:pt x="4190" y="70789"/>
                                  <a:pt x="7238" y="69926"/>
                                  <a:pt x="9271" y="68186"/>
                                </a:cubicBezTo>
                                <a:cubicBezTo>
                                  <a:pt x="11175" y="66459"/>
                                  <a:pt x="12192" y="64071"/>
                                  <a:pt x="12192" y="61023"/>
                                </a:cubicBezTo>
                                <a:cubicBezTo>
                                  <a:pt x="12192" y="59499"/>
                                  <a:pt x="11937" y="58115"/>
                                  <a:pt x="11430" y="56858"/>
                                </a:cubicBezTo>
                                <a:cubicBezTo>
                                  <a:pt x="10921" y="55600"/>
                                  <a:pt x="10159" y="54420"/>
                                  <a:pt x="9017" y="53302"/>
                                </a:cubicBezTo>
                                <a:cubicBezTo>
                                  <a:pt x="8000" y="52197"/>
                                  <a:pt x="6603" y="51117"/>
                                  <a:pt x="4952" y="50089"/>
                                </a:cubicBezTo>
                                <a:lnTo>
                                  <a:pt x="0" y="47360"/>
                                </a:lnTo>
                                <a:lnTo>
                                  <a:pt x="0" y="32951"/>
                                </a:lnTo>
                                <a:lnTo>
                                  <a:pt x="1015" y="33541"/>
                                </a:lnTo>
                                <a:cubicBezTo>
                                  <a:pt x="3936" y="31775"/>
                                  <a:pt x="6349" y="29883"/>
                                  <a:pt x="7873" y="27864"/>
                                </a:cubicBezTo>
                                <a:cubicBezTo>
                                  <a:pt x="9524" y="25845"/>
                                  <a:pt x="10413" y="23597"/>
                                  <a:pt x="10413" y="21133"/>
                                </a:cubicBezTo>
                                <a:cubicBezTo>
                                  <a:pt x="10413" y="19685"/>
                                  <a:pt x="10159" y="18390"/>
                                  <a:pt x="9778" y="17234"/>
                                </a:cubicBezTo>
                                <a:cubicBezTo>
                                  <a:pt x="9397" y="16078"/>
                                  <a:pt x="8635" y="15100"/>
                                  <a:pt x="7746" y="14300"/>
                                </a:cubicBezTo>
                                <a:cubicBezTo>
                                  <a:pt x="6858" y="13500"/>
                                  <a:pt x="5842" y="12890"/>
                                  <a:pt x="4571" y="12484"/>
                                </a:cubicBezTo>
                                <a:lnTo>
                                  <a:pt x="0" y="11879"/>
                                </a:lnTo>
                                <a:lnTo>
                                  <a:pt x="0" y="133"/>
                                </a:lnTo>
                                <a:lnTo>
                                  <a:pt x="10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0" name="Shape 4750"/>
                        <wps:cNvSpPr/>
                        <wps:spPr>
                          <a:xfrm>
                            <a:off x="85344" y="52464"/>
                            <a:ext cx="24384" cy="23850"/>
                          </a:xfrm>
                          <a:custGeom>
                            <a:avLst/>
                            <a:gdLst/>
                            <a:ahLst/>
                            <a:cxnLst/>
                            <a:rect l="0" t="0" r="0" b="0"/>
                            <a:pathLst>
                              <a:path w="24384" h="23850">
                                <a:moveTo>
                                  <a:pt x="11430" y="0"/>
                                </a:moveTo>
                                <a:cubicBezTo>
                                  <a:pt x="9525" y="1029"/>
                                  <a:pt x="7874" y="2070"/>
                                  <a:pt x="6350" y="3099"/>
                                </a:cubicBezTo>
                                <a:cubicBezTo>
                                  <a:pt x="4952" y="4128"/>
                                  <a:pt x="3683" y="5207"/>
                                  <a:pt x="2794" y="6337"/>
                                </a:cubicBezTo>
                                <a:cubicBezTo>
                                  <a:pt x="1905" y="7468"/>
                                  <a:pt x="1143" y="8661"/>
                                  <a:pt x="635" y="9919"/>
                                </a:cubicBezTo>
                                <a:cubicBezTo>
                                  <a:pt x="253" y="11176"/>
                                  <a:pt x="0" y="12522"/>
                                  <a:pt x="0" y="13970"/>
                                </a:cubicBezTo>
                                <a:cubicBezTo>
                                  <a:pt x="0" y="17170"/>
                                  <a:pt x="1015" y="19622"/>
                                  <a:pt x="3048" y="21311"/>
                                </a:cubicBezTo>
                                <a:cubicBezTo>
                                  <a:pt x="5207" y="23000"/>
                                  <a:pt x="8255" y="23850"/>
                                  <a:pt x="12319" y="23850"/>
                                </a:cubicBezTo>
                                <a:cubicBezTo>
                                  <a:pt x="16383" y="23850"/>
                                  <a:pt x="19431" y="22987"/>
                                  <a:pt x="21463" y="21247"/>
                                </a:cubicBezTo>
                                <a:cubicBezTo>
                                  <a:pt x="23368" y="19520"/>
                                  <a:pt x="24384" y="17132"/>
                                  <a:pt x="24384" y="14084"/>
                                </a:cubicBezTo>
                                <a:cubicBezTo>
                                  <a:pt x="24384" y="12560"/>
                                  <a:pt x="24130" y="11176"/>
                                  <a:pt x="23622" y="9919"/>
                                </a:cubicBezTo>
                                <a:cubicBezTo>
                                  <a:pt x="23113" y="8661"/>
                                  <a:pt x="22351" y="7481"/>
                                  <a:pt x="21209" y="6363"/>
                                </a:cubicBezTo>
                                <a:cubicBezTo>
                                  <a:pt x="20193" y="5258"/>
                                  <a:pt x="18796" y="4178"/>
                                  <a:pt x="17145" y="3150"/>
                                </a:cubicBezTo>
                                <a:cubicBezTo>
                                  <a:pt x="15494" y="2121"/>
                                  <a:pt x="13588" y="1079"/>
                                  <a:pt x="11430"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4751" name="Shape 4751"/>
                        <wps:cNvSpPr/>
                        <wps:spPr>
                          <a:xfrm>
                            <a:off x="87249" y="17387"/>
                            <a:ext cx="20701" cy="21679"/>
                          </a:xfrm>
                          <a:custGeom>
                            <a:avLst/>
                            <a:gdLst/>
                            <a:ahLst/>
                            <a:cxnLst/>
                            <a:rect l="0" t="0" r="0" b="0"/>
                            <a:pathLst>
                              <a:path w="20701" h="21679">
                                <a:moveTo>
                                  <a:pt x="10160" y="0"/>
                                </a:moveTo>
                                <a:cubicBezTo>
                                  <a:pt x="6731" y="0"/>
                                  <a:pt x="4191" y="788"/>
                                  <a:pt x="2540" y="2375"/>
                                </a:cubicBezTo>
                                <a:cubicBezTo>
                                  <a:pt x="762" y="3963"/>
                                  <a:pt x="0" y="6159"/>
                                  <a:pt x="0" y="8953"/>
                                </a:cubicBezTo>
                                <a:cubicBezTo>
                                  <a:pt x="0" y="10274"/>
                                  <a:pt x="127" y="11493"/>
                                  <a:pt x="635" y="12598"/>
                                </a:cubicBezTo>
                                <a:cubicBezTo>
                                  <a:pt x="1016" y="13716"/>
                                  <a:pt x="1778" y="14757"/>
                                  <a:pt x="2667" y="15748"/>
                                </a:cubicBezTo>
                                <a:cubicBezTo>
                                  <a:pt x="3556" y="16739"/>
                                  <a:pt x="4699" y="17704"/>
                                  <a:pt x="6096" y="18656"/>
                                </a:cubicBezTo>
                                <a:cubicBezTo>
                                  <a:pt x="7620" y="19596"/>
                                  <a:pt x="9271" y="20612"/>
                                  <a:pt x="11303" y="21679"/>
                                </a:cubicBezTo>
                                <a:cubicBezTo>
                                  <a:pt x="14224" y="19914"/>
                                  <a:pt x="16637" y="18021"/>
                                  <a:pt x="18161" y="16002"/>
                                </a:cubicBezTo>
                                <a:cubicBezTo>
                                  <a:pt x="19812" y="13983"/>
                                  <a:pt x="20701" y="11735"/>
                                  <a:pt x="20701" y="9271"/>
                                </a:cubicBezTo>
                                <a:cubicBezTo>
                                  <a:pt x="20701" y="7823"/>
                                  <a:pt x="20447" y="6528"/>
                                  <a:pt x="20066" y="5372"/>
                                </a:cubicBezTo>
                                <a:cubicBezTo>
                                  <a:pt x="19685" y="4216"/>
                                  <a:pt x="18923" y="3239"/>
                                  <a:pt x="18034" y="2438"/>
                                </a:cubicBezTo>
                                <a:cubicBezTo>
                                  <a:pt x="17145" y="1638"/>
                                  <a:pt x="16129" y="1029"/>
                                  <a:pt x="14859" y="622"/>
                                </a:cubicBezTo>
                                <a:cubicBezTo>
                                  <a:pt x="13462" y="203"/>
                                  <a:pt x="11938" y="0"/>
                                  <a:pt x="10160"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4752" name="Shape 4752"/>
                        <wps:cNvSpPr/>
                        <wps:spPr>
                          <a:xfrm>
                            <a:off x="69342" y="5525"/>
                            <a:ext cx="56515" cy="82766"/>
                          </a:xfrm>
                          <a:custGeom>
                            <a:avLst/>
                            <a:gdLst/>
                            <a:ahLst/>
                            <a:cxnLst/>
                            <a:rect l="0" t="0" r="0" b="0"/>
                            <a:pathLst>
                              <a:path w="56515" h="82766">
                                <a:moveTo>
                                  <a:pt x="29210" y="0"/>
                                </a:moveTo>
                                <a:cubicBezTo>
                                  <a:pt x="33527" y="0"/>
                                  <a:pt x="37338" y="483"/>
                                  <a:pt x="40513" y="1422"/>
                                </a:cubicBezTo>
                                <a:cubicBezTo>
                                  <a:pt x="43688" y="2375"/>
                                  <a:pt x="46227" y="3708"/>
                                  <a:pt x="48260" y="5435"/>
                                </a:cubicBezTo>
                                <a:cubicBezTo>
                                  <a:pt x="50292" y="7163"/>
                                  <a:pt x="51815" y="9233"/>
                                  <a:pt x="52705" y="11646"/>
                                </a:cubicBezTo>
                                <a:cubicBezTo>
                                  <a:pt x="53721" y="14059"/>
                                  <a:pt x="54228" y="16726"/>
                                  <a:pt x="54228" y="19647"/>
                                </a:cubicBezTo>
                                <a:cubicBezTo>
                                  <a:pt x="54228" y="21577"/>
                                  <a:pt x="53848" y="23469"/>
                                  <a:pt x="53213" y="25298"/>
                                </a:cubicBezTo>
                                <a:cubicBezTo>
                                  <a:pt x="52577" y="27127"/>
                                  <a:pt x="51689" y="28867"/>
                                  <a:pt x="50546" y="30518"/>
                                </a:cubicBezTo>
                                <a:cubicBezTo>
                                  <a:pt x="49402" y="32156"/>
                                  <a:pt x="48006" y="33718"/>
                                  <a:pt x="46227" y="35179"/>
                                </a:cubicBezTo>
                                <a:cubicBezTo>
                                  <a:pt x="44577" y="36639"/>
                                  <a:pt x="42672" y="37973"/>
                                  <a:pt x="40513" y="39167"/>
                                </a:cubicBezTo>
                                <a:cubicBezTo>
                                  <a:pt x="43052" y="40475"/>
                                  <a:pt x="45339" y="41884"/>
                                  <a:pt x="47244" y="43358"/>
                                </a:cubicBezTo>
                                <a:cubicBezTo>
                                  <a:pt x="49276" y="44843"/>
                                  <a:pt x="50927" y="46444"/>
                                  <a:pt x="52324" y="48146"/>
                                </a:cubicBezTo>
                                <a:cubicBezTo>
                                  <a:pt x="53594" y="49860"/>
                                  <a:pt x="54610" y="51676"/>
                                  <a:pt x="55372" y="53619"/>
                                </a:cubicBezTo>
                                <a:cubicBezTo>
                                  <a:pt x="56134" y="55550"/>
                                  <a:pt x="56515" y="57645"/>
                                  <a:pt x="56515" y="59918"/>
                                </a:cubicBezTo>
                                <a:cubicBezTo>
                                  <a:pt x="56515" y="63538"/>
                                  <a:pt x="55880" y="66777"/>
                                  <a:pt x="54610" y="69609"/>
                                </a:cubicBezTo>
                                <a:cubicBezTo>
                                  <a:pt x="53340" y="72453"/>
                                  <a:pt x="51435" y="74854"/>
                                  <a:pt x="49022" y="76809"/>
                                </a:cubicBezTo>
                                <a:cubicBezTo>
                                  <a:pt x="46609" y="78765"/>
                                  <a:pt x="43561" y="80251"/>
                                  <a:pt x="39877" y="81254"/>
                                </a:cubicBezTo>
                                <a:cubicBezTo>
                                  <a:pt x="36322" y="82258"/>
                                  <a:pt x="32131" y="82766"/>
                                  <a:pt x="27432" y="82766"/>
                                </a:cubicBezTo>
                                <a:cubicBezTo>
                                  <a:pt x="22860" y="82766"/>
                                  <a:pt x="18923" y="82309"/>
                                  <a:pt x="15494" y="81407"/>
                                </a:cubicBezTo>
                                <a:cubicBezTo>
                                  <a:pt x="12065" y="80505"/>
                                  <a:pt x="9144" y="79172"/>
                                  <a:pt x="6858" y="77419"/>
                                </a:cubicBezTo>
                                <a:cubicBezTo>
                                  <a:pt x="4572" y="75679"/>
                                  <a:pt x="2794" y="73508"/>
                                  <a:pt x="1651" y="70942"/>
                                </a:cubicBezTo>
                                <a:cubicBezTo>
                                  <a:pt x="508" y="68364"/>
                                  <a:pt x="0" y="65418"/>
                                  <a:pt x="0" y="62078"/>
                                </a:cubicBezTo>
                                <a:cubicBezTo>
                                  <a:pt x="0" y="59817"/>
                                  <a:pt x="253" y="57683"/>
                                  <a:pt x="1015" y="55689"/>
                                </a:cubicBezTo>
                                <a:cubicBezTo>
                                  <a:pt x="1651" y="53683"/>
                                  <a:pt x="2667" y="51829"/>
                                  <a:pt x="4064" y="50127"/>
                                </a:cubicBezTo>
                                <a:cubicBezTo>
                                  <a:pt x="5334" y="48412"/>
                                  <a:pt x="6985" y="46812"/>
                                  <a:pt x="9017" y="45314"/>
                                </a:cubicBezTo>
                                <a:cubicBezTo>
                                  <a:pt x="11049" y="43802"/>
                                  <a:pt x="13335" y="42380"/>
                                  <a:pt x="15875" y="41021"/>
                                </a:cubicBezTo>
                                <a:cubicBezTo>
                                  <a:pt x="13843" y="39865"/>
                                  <a:pt x="11938" y="38621"/>
                                  <a:pt x="10160" y="37274"/>
                                </a:cubicBezTo>
                                <a:cubicBezTo>
                                  <a:pt x="8509" y="35941"/>
                                  <a:pt x="7112" y="34480"/>
                                  <a:pt x="5842" y="32893"/>
                                </a:cubicBezTo>
                                <a:cubicBezTo>
                                  <a:pt x="4699" y="31305"/>
                                  <a:pt x="3810" y="29565"/>
                                  <a:pt x="3175" y="27673"/>
                                </a:cubicBezTo>
                                <a:cubicBezTo>
                                  <a:pt x="2540" y="25781"/>
                                  <a:pt x="2286" y="23723"/>
                                  <a:pt x="2286" y="21501"/>
                                </a:cubicBezTo>
                                <a:cubicBezTo>
                                  <a:pt x="2286" y="18288"/>
                                  <a:pt x="2794" y="15367"/>
                                  <a:pt x="3937" y="12763"/>
                                </a:cubicBezTo>
                                <a:cubicBezTo>
                                  <a:pt x="5080" y="10147"/>
                                  <a:pt x="6731" y="7874"/>
                                  <a:pt x="9017" y="5969"/>
                                </a:cubicBezTo>
                                <a:cubicBezTo>
                                  <a:pt x="11302" y="4051"/>
                                  <a:pt x="14097" y="2578"/>
                                  <a:pt x="17399" y="1549"/>
                                </a:cubicBezTo>
                                <a:cubicBezTo>
                                  <a:pt x="20827" y="521"/>
                                  <a:pt x="24765" y="0"/>
                                  <a:pt x="29210"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4755" name="Picture 4755"/>
                          <pic:cNvPicPr/>
                        </pic:nvPicPr>
                        <pic:blipFill>
                          <a:blip r:embed="rId148"/>
                          <a:stretch>
                            <a:fillRect/>
                          </a:stretch>
                        </pic:blipFill>
                        <pic:spPr>
                          <a:xfrm>
                            <a:off x="0" y="0"/>
                            <a:ext cx="131077" cy="92964"/>
                          </a:xfrm>
                          <a:prstGeom prst="rect">
                            <a:avLst/>
                          </a:prstGeom>
                        </pic:spPr>
                      </pic:pic>
                    </wpg:wgp>
                  </a:graphicData>
                </a:graphic>
              </wp:anchor>
            </w:drawing>
          </mc:Choice>
          <mc:Fallback xmlns:a="http://schemas.openxmlformats.org/drawingml/2006/main">
            <w:pict>
              <v:group id="Group 48648" style="width:10.321pt;height:7.32001pt;position:absolute;mso-position-horizontal-relative:page;mso-position-horizontal:absolute;margin-left:546.12pt;mso-position-vertical-relative:page;margin-top:389.16pt;" coordsize="1310,929">
                <v:shape id="Shape 4747" style="position:absolute;width:281;height:826;left:693;top:56;" coordsize="28194,82633" path="m28194,0l28194,11745l28067,11728c24638,11728,22098,12516,20447,14103c18669,15691,17907,17888,17907,20682c17907,22003,18034,23222,18542,24327c18923,25444,19685,26486,20574,27476c21463,28467,22606,29432,24002,30385l28194,32818l28194,47226l27432,46806c25527,47834,23876,48876,22352,49904c20955,50933,19685,52013,18796,53143c17907,54273,17145,55467,16637,56724c16256,57982,16002,59328,16002,60776c16002,63976,17018,66427,19050,68116l28194,70622l28194,82540l27432,82633c22860,82633,18923,82175,15494,81274c12065,80372,9144,79038,6858,77286c4572,75546,2794,73374,1651,70809c508,68231,0,65284,0,61944c0,59684,253,57550,1015,55556c1651,53549,2667,51695,4064,49993c5334,48279,6985,46679,9017,45180c11049,43669,13335,42246,15875,40887c13843,39732,11938,38487,10160,37141c8509,35808,7112,34347,5842,32760c4699,31172,3810,29432,3175,27540c2540,25648,2286,23590,2286,21368c2286,18154,2794,15234,3937,12630c5080,10014,6731,7741,9017,5836c11302,3918,14097,2444,17399,1416l28194,0x">
                  <v:stroke weight="0pt" endcap="flat" joinstyle="miter" miterlimit="10" on="false" color="#000000" opacity="0"/>
                  <v:fill on="true" color="#000000"/>
                </v:shape>
                <v:shape id="Shape 4749" style="position:absolute;width:283;height:826;left:975;top:55;" coordsize="28321,82673" path="m1015,0c5333,0,9144,483,12319,1422c15494,2375,18033,3708,20065,5435c22097,7163,23621,9233,24510,11646c25526,14059,26034,16726,26034,19647c26034,21577,25653,23469,25019,25298c24383,27127,23495,28867,22351,30518c21208,32156,19811,33718,18033,35179c16383,36639,14477,37973,12319,39167c14858,40475,17145,41884,19049,43358c21082,44843,22733,46444,24130,48146c25399,49860,26415,51676,27177,53619c27939,55550,28321,57645,28321,59918c28321,63538,27685,66777,26415,69609c25146,72453,23240,74854,20827,76809c18414,78765,15367,80251,11683,81254l0,82673l0,70755l126,70789c4190,70789,7238,69926,9271,68186c11175,66459,12192,64071,12192,61023c12192,59499,11937,58115,11430,56858c10921,55600,10159,54420,9017,53302c8000,52197,6603,51117,4952,50089l0,47360l0,32951l1015,33541c3936,31775,6349,29883,7873,27864c9524,25845,10413,23597,10413,21133c10413,19685,10159,18390,9778,17234c9397,16078,8635,15100,7746,14300c6858,13500,5842,12890,4571,12484l0,11879l0,133l1015,0x">
                  <v:stroke weight="0pt" endcap="flat" joinstyle="miter" miterlimit="10" on="false" color="#000000" opacity="0"/>
                  <v:fill on="true" color="#000000"/>
                </v:shape>
                <v:shape id="Shape 4750" style="position:absolute;width:243;height:238;left:853;top:524;" coordsize="24384,23850" path="m11430,0c9525,1029,7874,2070,6350,3099c4952,4128,3683,5207,2794,6337c1905,7468,1143,8661,635,9919c253,11176,0,12522,0,13970c0,17170,1015,19622,3048,21311c5207,23000,8255,23850,12319,23850c16383,23850,19431,22987,21463,21247c23368,19520,24384,17132,24384,14084c24384,12560,24130,11176,23622,9919c23113,8661,22351,7481,21209,6363c20193,5258,18796,4178,17145,3150c15494,2121,13588,1079,11430,0x">
                  <v:stroke weight="0.75pt" endcap="flat" joinstyle="round" on="true" color="#000000" opacity="0.498039"/>
                  <v:fill on="false" color="#000000" opacity="0"/>
                </v:shape>
                <v:shape id="Shape 4751" style="position:absolute;width:207;height:216;left:872;top:173;" coordsize="20701,21679" path="m10160,0c6731,0,4191,788,2540,2375c762,3963,0,6159,0,8953c0,10274,127,11493,635,12598c1016,13716,1778,14757,2667,15748c3556,16739,4699,17704,6096,18656c7620,19596,9271,20612,11303,21679c14224,19914,16637,18021,18161,16002c19812,13983,20701,11735,20701,9271c20701,7823,20447,6528,20066,5372c19685,4216,18923,3239,18034,2438c17145,1638,16129,1029,14859,622c13462,203,11938,0,10160,0x">
                  <v:stroke weight="0.75pt" endcap="flat" joinstyle="round" on="true" color="#000000" opacity="0.498039"/>
                  <v:fill on="false" color="#000000" opacity="0"/>
                </v:shape>
                <v:shape id="Shape 4752" style="position:absolute;width:565;height:827;left:693;top:55;" coordsize="56515,82766" path="m29210,0c33527,0,37338,483,40513,1422c43688,2375,46227,3708,48260,5435c50292,7163,51815,9233,52705,11646c53721,14059,54228,16726,54228,19647c54228,21577,53848,23469,53213,25298c52577,27127,51689,28867,50546,30518c49402,32156,48006,33718,46227,35179c44577,36639,42672,37973,40513,39167c43052,40475,45339,41884,47244,43358c49276,44843,50927,46444,52324,48146c53594,49860,54610,51676,55372,53619c56134,55550,56515,57645,56515,59918c56515,63538,55880,66777,54610,69609c53340,72453,51435,74854,49022,76809c46609,78765,43561,80251,39877,81254c36322,82258,32131,82766,27432,82766c22860,82766,18923,82309,15494,81407c12065,80505,9144,79172,6858,77419c4572,75679,2794,73508,1651,70942c508,68364,0,65418,0,62078c0,59817,253,57683,1015,55689c1651,53683,2667,51829,4064,50127c5334,48412,6985,46812,9017,45314c11049,43802,13335,42380,15875,41021c13843,39865,11938,38621,10160,37274c8509,35941,7112,34480,5842,32893c4699,31305,3810,29565,3175,27673c2540,25781,2286,23723,2286,21501c2286,18288,2794,15367,3937,12763c5080,10147,6731,7874,9017,5969c11302,4051,14097,2578,17399,1549c20827,521,24765,0,29210,0x">
                  <v:stroke weight="0.75pt" endcap="flat" joinstyle="round" on="true" color="#000000" opacity="0.498039"/>
                  <v:fill on="false" color="#000000" opacity="0"/>
                </v:shape>
                <v:shape id="Picture 4755" style="position:absolute;width:1310;height:929;left:0;top:0;" filled="f">
                  <v:imagedata r:id="rId149"/>
                </v:shape>
                <w10:wrap type="topAndBottom"/>
              </v:group>
            </w:pict>
          </mc:Fallback>
        </mc:AlternateContent>
      </w:r>
      <w:r>
        <w:rPr>
          <w:noProof/>
        </w:rPr>
        <mc:AlternateContent>
          <mc:Choice Requires="wpg">
            <w:drawing>
              <wp:anchor distT="0" distB="0" distL="114300" distR="114300" simplePos="0" relativeHeight="251721728" behindDoc="0" locked="0" layoutInCell="1" allowOverlap="1">
                <wp:simplePos x="0" y="0"/>
                <wp:positionH relativeFrom="page">
                  <wp:posOffset>270011</wp:posOffset>
                </wp:positionH>
                <wp:positionV relativeFrom="page">
                  <wp:posOffset>394755</wp:posOffset>
                </wp:positionV>
                <wp:extent cx="190519" cy="4481740"/>
                <wp:effectExtent l="0" t="0" r="0" b="0"/>
                <wp:wrapSquare wrapText="bothSides"/>
                <wp:docPr id="48649" name="Group 48649"/>
                <wp:cNvGraphicFramePr/>
                <a:graphic xmlns:a="http://schemas.openxmlformats.org/drawingml/2006/main">
                  <a:graphicData uri="http://schemas.microsoft.com/office/word/2010/wordprocessingGroup">
                    <wpg:wgp>
                      <wpg:cNvGrpSpPr/>
                      <wpg:grpSpPr>
                        <a:xfrm>
                          <a:off x="0" y="0"/>
                          <a:ext cx="190519" cy="4481740"/>
                          <a:chOff x="0" y="0"/>
                          <a:chExt cx="190519" cy="4481740"/>
                        </a:xfrm>
                      </wpg:grpSpPr>
                      <wps:wsp>
                        <wps:cNvPr id="4759" name="Rectangle 4759"/>
                        <wps:cNvSpPr/>
                        <wps:spPr>
                          <a:xfrm rot="-5399999">
                            <a:off x="-2813348" y="1415001"/>
                            <a:ext cx="5880087" cy="253390"/>
                          </a:xfrm>
                          <a:prstGeom prst="rect">
                            <a:avLst/>
                          </a:prstGeom>
                          <a:ln>
                            <a:noFill/>
                          </a:ln>
                        </wps:spPr>
                        <wps:txbx>
                          <w:txbxContent>
                            <w:p w:rsidR="00F00AE7" w:rsidRDefault="00C67C19">
                              <w:r>
                                <w:rPr>
                                  <w:rFonts w:ascii="Arial" w:eastAsia="Arial" w:hAnsi="Arial" w:cs="Arial"/>
                                  <w:b/>
                                  <w:color w:val="FFFFFF"/>
                                  <w:sz w:val="32"/>
                                  <w:shd w:val="clear" w:color="auto" w:fill="990099"/>
                                </w:rPr>
                                <w:t>An Introduction to Courses in Sport &amp; Fitnes</w:t>
                              </w:r>
                              <w:r>
                                <w:rPr>
                                  <w:rFonts w:ascii="Arial" w:eastAsia="Arial" w:hAnsi="Arial" w:cs="Arial"/>
                                  <w:b/>
                                  <w:color w:val="FFFFFF"/>
                                  <w:sz w:val="32"/>
                                  <w:shd w:val="clear" w:color="auto" w:fill="990099"/>
                                </w:rPr>
                                <w:t>s</w:t>
                              </w:r>
                            </w:p>
                          </w:txbxContent>
                        </wps:txbx>
                        <wps:bodyPr horzOverflow="overflow" vert="horz" lIns="0" tIns="0" rIns="0" bIns="0" rtlCol="0">
                          <a:noAutofit/>
                        </wps:bodyPr>
                      </wps:wsp>
                      <wps:wsp>
                        <wps:cNvPr id="4760" name="Rectangle 4760"/>
                        <wps:cNvSpPr/>
                        <wps:spPr>
                          <a:xfrm rot="-5399999">
                            <a:off x="89223" y="-107817"/>
                            <a:ext cx="74943" cy="253390"/>
                          </a:xfrm>
                          <a:prstGeom prst="rect">
                            <a:avLst/>
                          </a:prstGeom>
                          <a:ln>
                            <a:noFill/>
                          </a:ln>
                        </wps:spPr>
                        <wps:txbx>
                          <w:txbxContent>
                            <w:p w:rsidR="00F00AE7" w:rsidRDefault="00C67C19">
                              <w:r>
                                <w:rPr>
                                  <w:rFonts w:ascii="Arial" w:eastAsia="Arial" w:hAnsi="Arial" w:cs="Arial"/>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8649" style="width:15.0015pt;height:352.893pt;position:absolute;mso-position-horizontal-relative:page;mso-position-horizontal:absolute;margin-left:21.2607pt;mso-position-vertical-relative:page;margin-top:31.0831pt;" coordsize="1905,44817">
                <v:rect id="Rectangle 4759" style="position:absolute;width:58800;height:2533;left:-28133;top:14150;rotation:270;" filled="f" stroked="f">
                  <v:textbox inset="0,0,0,0" style="layout-flow:vertical;mso-layout-flow-alt:bottom-to-top">
                    <w:txbxContent>
                      <w:p>
                        <w:pPr>
                          <w:spacing w:before="0" w:after="160" w:line="259" w:lineRule="auto"/>
                        </w:pPr>
                        <w:r>
                          <w:rPr>
                            <w:rFonts w:cs="Arial" w:hAnsi="Arial" w:eastAsia="Arial" w:ascii="Arial"/>
                            <w:b w:val="1"/>
                            <w:color w:val="ffffff"/>
                            <w:sz w:val="32"/>
                            <w:shd w:val="clear" w:color="auto" w:fill="990099"/>
                          </w:rPr>
                          <w:t xml:space="preserve">An Introduction to Courses in Sport &amp; Fitness</w:t>
                        </w:r>
                      </w:p>
                    </w:txbxContent>
                  </v:textbox>
                </v:rect>
                <v:rect id="Rectangle 4760" style="position:absolute;width:749;height:2533;left:892;top:-1078;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w10:wrap type="square"/>
              </v:group>
            </w:pict>
          </mc:Fallback>
        </mc:AlternateContent>
      </w:r>
      <w:r>
        <w:rPr>
          <w:rFonts w:ascii="Arial" w:eastAsia="Arial" w:hAnsi="Arial" w:cs="Arial"/>
          <w:sz w:val="17"/>
        </w:rPr>
        <w:t xml:space="preserve">Principles of Anatomy and Physiology in Sport </w:t>
      </w:r>
      <w:r>
        <w:rPr>
          <w:rFonts w:ascii="Arial" w:eastAsia="Arial" w:hAnsi="Arial" w:cs="Arial"/>
          <w:sz w:val="17"/>
        </w:rPr>
        <w:tab/>
        <w:t xml:space="preserve">Psychology for Sports Performance </w:t>
      </w:r>
    </w:p>
    <w:p w:rsidR="00F00AE7" w:rsidRDefault="00C67C19">
      <w:pPr>
        <w:tabs>
          <w:tab w:val="center" w:pos="1832"/>
          <w:tab w:val="center" w:pos="2398"/>
          <w:tab w:val="center" w:pos="2965"/>
          <w:tab w:val="center" w:pos="3529"/>
          <w:tab w:val="center" w:pos="4831"/>
        </w:tabs>
        <w:spacing w:after="4" w:line="255" w:lineRule="auto"/>
      </w:pPr>
      <w:r>
        <w:rPr>
          <w:rFonts w:ascii="Arial" w:eastAsia="Arial" w:hAnsi="Arial" w:cs="Arial"/>
          <w:sz w:val="17"/>
        </w:rPr>
        <w:t xml:space="preserve">Sports Coaching </w:t>
      </w:r>
      <w:r>
        <w:rPr>
          <w:rFonts w:ascii="Arial" w:eastAsia="Arial" w:hAnsi="Arial" w:cs="Arial"/>
          <w:sz w:val="17"/>
        </w:rPr>
        <w:tab/>
        <w:t xml:space="preserve"> </w:t>
      </w:r>
      <w:r>
        <w:rPr>
          <w:rFonts w:ascii="Arial" w:eastAsia="Arial" w:hAnsi="Arial" w:cs="Arial"/>
          <w:sz w:val="17"/>
        </w:rPr>
        <w:tab/>
        <w:t xml:space="preserve"> </w:t>
      </w:r>
      <w:r>
        <w:rPr>
          <w:rFonts w:ascii="Arial" w:eastAsia="Arial" w:hAnsi="Arial" w:cs="Arial"/>
          <w:sz w:val="17"/>
        </w:rPr>
        <w:tab/>
        <w:t xml:space="preserve"> </w:t>
      </w:r>
      <w:r>
        <w:rPr>
          <w:rFonts w:ascii="Arial" w:eastAsia="Arial" w:hAnsi="Arial" w:cs="Arial"/>
          <w:sz w:val="17"/>
        </w:rPr>
        <w:tab/>
        <w:t xml:space="preserve"> </w:t>
      </w:r>
      <w:r>
        <w:rPr>
          <w:rFonts w:ascii="Arial" w:eastAsia="Arial" w:hAnsi="Arial" w:cs="Arial"/>
          <w:sz w:val="17"/>
        </w:rPr>
        <w:tab/>
        <w:t xml:space="preserve">Leadership in Sport </w:t>
      </w:r>
    </w:p>
    <w:p w:rsidR="00F00AE7" w:rsidRDefault="00C67C19">
      <w:pPr>
        <w:tabs>
          <w:tab w:val="center" w:pos="2398"/>
          <w:tab w:val="center" w:pos="2965"/>
          <w:tab w:val="center" w:pos="3529"/>
          <w:tab w:val="center" w:pos="4988"/>
        </w:tabs>
        <w:spacing w:after="4" w:line="255" w:lineRule="auto"/>
      </w:pPr>
      <w:r>
        <w:rPr>
          <w:rFonts w:ascii="Arial" w:eastAsia="Arial" w:hAnsi="Arial" w:cs="Arial"/>
          <w:sz w:val="17"/>
        </w:rPr>
        <w:t xml:space="preserve">Current Issues in Sport </w:t>
      </w:r>
      <w:r>
        <w:rPr>
          <w:rFonts w:ascii="Arial" w:eastAsia="Arial" w:hAnsi="Arial" w:cs="Arial"/>
          <w:sz w:val="17"/>
        </w:rPr>
        <w:tab/>
        <w:t xml:space="preserve"> </w:t>
      </w:r>
      <w:r>
        <w:rPr>
          <w:rFonts w:ascii="Arial" w:eastAsia="Arial" w:hAnsi="Arial" w:cs="Arial"/>
          <w:sz w:val="17"/>
        </w:rPr>
        <w:tab/>
        <w:t xml:space="preserve"> </w:t>
      </w:r>
      <w:r>
        <w:rPr>
          <w:rFonts w:ascii="Arial" w:eastAsia="Arial" w:hAnsi="Arial" w:cs="Arial"/>
          <w:sz w:val="17"/>
        </w:rPr>
        <w:tab/>
        <w:t xml:space="preserve"> </w:t>
      </w:r>
      <w:r>
        <w:rPr>
          <w:rFonts w:ascii="Arial" w:eastAsia="Arial" w:hAnsi="Arial" w:cs="Arial"/>
          <w:sz w:val="17"/>
        </w:rPr>
        <w:tab/>
        <w:t xml:space="preserve">Assessing Risk in Sport </w:t>
      </w:r>
    </w:p>
    <w:p w:rsidR="00F00AE7" w:rsidRDefault="00C67C19">
      <w:pPr>
        <w:tabs>
          <w:tab w:val="center" w:pos="2398"/>
          <w:tab w:val="center" w:pos="2965"/>
          <w:tab w:val="center" w:pos="3529"/>
          <w:tab w:val="center" w:pos="4682"/>
        </w:tabs>
        <w:spacing w:after="4" w:line="255" w:lineRule="auto"/>
      </w:pPr>
      <w:r>
        <w:rPr>
          <w:rFonts w:ascii="Arial" w:eastAsia="Arial" w:hAnsi="Arial" w:cs="Arial"/>
          <w:sz w:val="17"/>
        </w:rPr>
        <w:t xml:space="preserve">The Physiology of Fitness </w:t>
      </w:r>
      <w:r>
        <w:rPr>
          <w:rFonts w:ascii="Arial" w:eastAsia="Arial" w:hAnsi="Arial" w:cs="Arial"/>
          <w:sz w:val="17"/>
        </w:rPr>
        <w:tab/>
        <w:t xml:space="preserve"> </w:t>
      </w:r>
      <w:r>
        <w:rPr>
          <w:rFonts w:ascii="Arial" w:eastAsia="Arial" w:hAnsi="Arial" w:cs="Arial"/>
          <w:sz w:val="17"/>
        </w:rPr>
        <w:tab/>
        <w:t xml:space="preserve"> </w:t>
      </w:r>
      <w:r>
        <w:rPr>
          <w:rFonts w:ascii="Arial" w:eastAsia="Arial" w:hAnsi="Arial" w:cs="Arial"/>
          <w:sz w:val="17"/>
        </w:rPr>
        <w:tab/>
        <w:t xml:space="preserve"> </w:t>
      </w:r>
      <w:r>
        <w:rPr>
          <w:rFonts w:ascii="Arial" w:eastAsia="Arial" w:hAnsi="Arial" w:cs="Arial"/>
          <w:sz w:val="17"/>
        </w:rPr>
        <w:tab/>
        <w:t xml:space="preserve">Sports Nutrition  </w:t>
      </w:r>
    </w:p>
    <w:p w:rsidR="00F00AE7" w:rsidRDefault="00C67C19">
      <w:pPr>
        <w:tabs>
          <w:tab w:val="center" w:pos="3529"/>
          <w:tab w:val="center" w:pos="5553"/>
        </w:tabs>
        <w:spacing w:after="4" w:line="255" w:lineRule="auto"/>
      </w:pPr>
      <w:r>
        <w:rPr>
          <w:rFonts w:ascii="Arial" w:eastAsia="Arial" w:hAnsi="Arial" w:cs="Arial"/>
          <w:sz w:val="17"/>
        </w:rPr>
        <w:t xml:space="preserve">Outdoor and Adventurous Activities  </w:t>
      </w:r>
      <w:r>
        <w:rPr>
          <w:rFonts w:ascii="Arial" w:eastAsia="Arial" w:hAnsi="Arial" w:cs="Arial"/>
          <w:sz w:val="17"/>
        </w:rPr>
        <w:tab/>
        <w:t xml:space="preserve"> </w:t>
      </w:r>
      <w:r>
        <w:rPr>
          <w:rFonts w:ascii="Arial" w:eastAsia="Arial" w:hAnsi="Arial" w:cs="Arial"/>
          <w:sz w:val="17"/>
        </w:rPr>
        <w:tab/>
        <w:t xml:space="preserve">Applied Exercise and Sport Physiology </w:t>
      </w:r>
    </w:p>
    <w:p w:rsidR="00F00AE7" w:rsidRDefault="00C67C19">
      <w:pPr>
        <w:tabs>
          <w:tab w:val="center" w:pos="1832"/>
          <w:tab w:val="center" w:pos="2398"/>
          <w:tab w:val="center" w:pos="2965"/>
          <w:tab w:val="center" w:pos="3529"/>
          <w:tab w:val="center" w:pos="5537"/>
          <w:tab w:val="center" w:pos="7492"/>
          <w:tab w:val="center" w:pos="8056"/>
          <w:tab w:val="center" w:pos="8623"/>
          <w:tab w:val="center" w:pos="9189"/>
        </w:tabs>
        <w:spacing w:after="4" w:line="255" w:lineRule="auto"/>
      </w:pPr>
      <w:r>
        <w:rPr>
          <w:rFonts w:ascii="Arial" w:eastAsia="Arial" w:hAnsi="Arial" w:cs="Arial"/>
          <w:sz w:val="17"/>
        </w:rPr>
        <w:t xml:space="preserve">Sports Injuries  </w:t>
      </w:r>
      <w:r>
        <w:rPr>
          <w:rFonts w:ascii="Arial" w:eastAsia="Arial" w:hAnsi="Arial" w:cs="Arial"/>
          <w:sz w:val="17"/>
        </w:rPr>
        <w:tab/>
        <w:t xml:space="preserve"> </w:t>
      </w:r>
      <w:r>
        <w:rPr>
          <w:rFonts w:ascii="Arial" w:eastAsia="Arial" w:hAnsi="Arial" w:cs="Arial"/>
          <w:sz w:val="17"/>
        </w:rPr>
        <w:tab/>
        <w:t xml:space="preserve"> </w:t>
      </w:r>
      <w:r>
        <w:rPr>
          <w:rFonts w:ascii="Arial" w:eastAsia="Arial" w:hAnsi="Arial" w:cs="Arial"/>
          <w:sz w:val="17"/>
        </w:rPr>
        <w:tab/>
        <w:t xml:space="preserve"> </w:t>
      </w:r>
      <w:r>
        <w:rPr>
          <w:rFonts w:ascii="Arial" w:eastAsia="Arial" w:hAnsi="Arial" w:cs="Arial"/>
          <w:sz w:val="17"/>
        </w:rPr>
        <w:tab/>
        <w:t xml:space="preserve"> </w:t>
      </w:r>
      <w:r>
        <w:rPr>
          <w:rFonts w:ascii="Arial" w:eastAsia="Arial" w:hAnsi="Arial" w:cs="Arial"/>
          <w:sz w:val="17"/>
        </w:rPr>
        <w:tab/>
        <w:t xml:space="preserve">Fitness Testing for Sport and Exercise </w:t>
      </w:r>
      <w:r>
        <w:rPr>
          <w:rFonts w:ascii="Arial" w:eastAsia="Arial" w:hAnsi="Arial" w:cs="Arial"/>
          <w:sz w:val="17"/>
        </w:rPr>
        <w:tab/>
        <w:t xml:space="preserve"> </w:t>
      </w:r>
      <w:r>
        <w:rPr>
          <w:rFonts w:ascii="Arial" w:eastAsia="Arial" w:hAnsi="Arial" w:cs="Arial"/>
          <w:sz w:val="17"/>
        </w:rPr>
        <w:tab/>
        <w:t xml:space="preserve"> </w:t>
      </w:r>
      <w:r>
        <w:rPr>
          <w:rFonts w:ascii="Arial" w:eastAsia="Arial" w:hAnsi="Arial" w:cs="Arial"/>
          <w:sz w:val="17"/>
        </w:rPr>
        <w:tab/>
        <w:t xml:space="preserve"> </w:t>
      </w:r>
      <w:r>
        <w:rPr>
          <w:rFonts w:ascii="Arial" w:eastAsia="Arial" w:hAnsi="Arial" w:cs="Arial"/>
          <w:sz w:val="17"/>
        </w:rPr>
        <w:tab/>
        <w:t xml:space="preserve"> </w:t>
      </w:r>
    </w:p>
    <w:p w:rsidR="00F00AE7" w:rsidRDefault="00C67C19">
      <w:pPr>
        <w:tabs>
          <w:tab w:val="center" w:pos="2398"/>
          <w:tab w:val="center" w:pos="2965"/>
          <w:tab w:val="center" w:pos="3529"/>
          <w:tab w:val="center" w:pos="4095"/>
        </w:tabs>
        <w:spacing w:after="4" w:line="255" w:lineRule="auto"/>
      </w:pPr>
      <w:r>
        <w:rPr>
          <w:rFonts w:ascii="Arial" w:eastAsia="Arial" w:hAnsi="Arial" w:cs="Arial"/>
          <w:sz w:val="17"/>
        </w:rPr>
        <w:t xml:space="preserve">Organising Sports Events </w:t>
      </w:r>
      <w:r>
        <w:rPr>
          <w:rFonts w:ascii="Arial" w:eastAsia="Arial" w:hAnsi="Arial" w:cs="Arial"/>
          <w:sz w:val="17"/>
        </w:rPr>
        <w:tab/>
        <w:t xml:space="preserve"> </w:t>
      </w:r>
      <w:r>
        <w:rPr>
          <w:rFonts w:ascii="Arial" w:eastAsia="Arial" w:hAnsi="Arial" w:cs="Arial"/>
          <w:sz w:val="17"/>
        </w:rPr>
        <w:tab/>
        <w:t xml:space="preserve"> </w:t>
      </w:r>
      <w:r>
        <w:rPr>
          <w:rFonts w:ascii="Arial" w:eastAsia="Arial" w:hAnsi="Arial" w:cs="Arial"/>
          <w:sz w:val="17"/>
        </w:rPr>
        <w:tab/>
        <w:t xml:space="preserve"> </w:t>
      </w:r>
      <w:r>
        <w:rPr>
          <w:rFonts w:ascii="Arial" w:eastAsia="Arial" w:hAnsi="Arial" w:cs="Arial"/>
          <w:sz w:val="17"/>
        </w:rPr>
        <w:tab/>
        <w:t xml:space="preserve"> </w:t>
      </w:r>
    </w:p>
    <w:p w:rsidR="00F00AE7" w:rsidRDefault="00C67C19">
      <w:pPr>
        <w:spacing w:after="0"/>
        <w:ind w:left="134"/>
      </w:pPr>
      <w:r>
        <w:rPr>
          <w:rFonts w:ascii="Arial" w:eastAsia="Arial" w:hAnsi="Arial" w:cs="Arial"/>
          <w:sz w:val="17"/>
        </w:rPr>
        <w:t xml:space="preserve"> </w:t>
      </w:r>
    </w:p>
    <w:p w:rsidR="00F00AE7" w:rsidRDefault="00C67C19">
      <w:pPr>
        <w:spacing w:after="0"/>
        <w:ind w:left="144" w:hanging="10"/>
      </w:pPr>
      <w:r>
        <w:rPr>
          <w:rFonts w:ascii="Arial" w:eastAsia="Arial" w:hAnsi="Arial" w:cs="Arial"/>
          <w:b/>
          <w:sz w:val="17"/>
        </w:rPr>
        <w:t xml:space="preserve">How will I be assessed? </w:t>
      </w:r>
    </w:p>
    <w:p w:rsidR="00F00AE7" w:rsidRDefault="00C67C19">
      <w:pPr>
        <w:spacing w:after="4" w:line="255" w:lineRule="auto"/>
        <w:ind w:left="144" w:right="6" w:hanging="10"/>
        <w:jc w:val="both"/>
      </w:pPr>
      <w:r>
        <w:rPr>
          <w:rFonts w:ascii="Arial" w:eastAsia="Arial" w:hAnsi="Arial" w:cs="Arial"/>
          <w:sz w:val="17"/>
        </w:rPr>
        <w:t>All Units are centre-assessed and externall</w:t>
      </w:r>
      <w:r>
        <w:rPr>
          <w:rFonts w:ascii="Arial" w:eastAsia="Arial" w:hAnsi="Arial" w:cs="Arial"/>
          <w:sz w:val="17"/>
        </w:rPr>
        <w:t xml:space="preserve">y moderated by OCR.  </w:t>
      </w:r>
    </w:p>
    <w:p w:rsidR="00F00AE7" w:rsidRDefault="00C67C19">
      <w:pPr>
        <w:spacing w:after="4" w:line="255" w:lineRule="auto"/>
        <w:ind w:left="144" w:right="6" w:hanging="10"/>
        <w:jc w:val="both"/>
      </w:pPr>
      <w:r>
        <w:rPr>
          <w:rFonts w:ascii="Arial" w:eastAsia="Arial" w:hAnsi="Arial" w:cs="Arial"/>
          <w:sz w:val="17"/>
        </w:rPr>
        <w:t xml:space="preserve">The full award and Units from this qualification are graded as Pass, Merit, Distinction and Distinction* </w:t>
      </w:r>
    </w:p>
    <w:p w:rsidR="00F00AE7" w:rsidRDefault="00C67C19">
      <w:pPr>
        <w:spacing w:after="0"/>
        <w:ind w:left="134"/>
      </w:pPr>
      <w:r>
        <w:rPr>
          <w:rFonts w:ascii="Arial" w:eastAsia="Arial" w:hAnsi="Arial" w:cs="Arial"/>
          <w:sz w:val="17"/>
        </w:rPr>
        <w:t xml:space="preserve"> </w:t>
      </w:r>
    </w:p>
    <w:p w:rsidR="00F00AE7" w:rsidRDefault="00C67C19">
      <w:pPr>
        <w:tabs>
          <w:tab w:val="center" w:pos="4186"/>
          <w:tab w:val="center" w:pos="6729"/>
          <w:tab w:val="center" w:pos="8710"/>
        </w:tabs>
        <w:spacing w:after="0"/>
      </w:pPr>
      <w:r>
        <w:rPr>
          <w:rFonts w:ascii="Arial" w:eastAsia="Arial" w:hAnsi="Arial" w:cs="Arial"/>
          <w:b/>
          <w:sz w:val="17"/>
        </w:rPr>
        <w:t xml:space="preserve">Distinction* = 112 UCAS Points </w:t>
      </w:r>
      <w:r>
        <w:rPr>
          <w:rFonts w:ascii="Arial" w:eastAsia="Arial" w:hAnsi="Arial" w:cs="Arial"/>
          <w:b/>
          <w:sz w:val="17"/>
        </w:rPr>
        <w:tab/>
        <w:t xml:space="preserve">  Distinction = 96 UCAS points </w:t>
      </w:r>
      <w:r>
        <w:rPr>
          <w:rFonts w:ascii="Arial" w:eastAsia="Arial" w:hAnsi="Arial" w:cs="Arial"/>
          <w:b/>
          <w:sz w:val="17"/>
        </w:rPr>
        <w:tab/>
        <w:t xml:space="preserve">Merit = 64 UCAS points </w:t>
      </w:r>
      <w:r>
        <w:rPr>
          <w:rFonts w:ascii="Arial" w:eastAsia="Arial" w:hAnsi="Arial" w:cs="Arial"/>
          <w:b/>
          <w:sz w:val="17"/>
        </w:rPr>
        <w:tab/>
        <w:t xml:space="preserve">Pass = 32 UCAS  </w:t>
      </w:r>
    </w:p>
    <w:p w:rsidR="00F00AE7" w:rsidRDefault="00C67C19">
      <w:pPr>
        <w:spacing w:after="0"/>
        <w:ind w:left="134"/>
      </w:pPr>
      <w:r>
        <w:rPr>
          <w:rFonts w:ascii="Arial" w:eastAsia="Arial" w:hAnsi="Arial" w:cs="Arial"/>
          <w:b/>
          <w:sz w:val="17"/>
        </w:rPr>
        <w:t xml:space="preserve"> </w:t>
      </w:r>
    </w:p>
    <w:p w:rsidR="00F00AE7" w:rsidRDefault="00C67C19">
      <w:pPr>
        <w:spacing w:after="0"/>
        <w:ind w:left="144" w:hanging="10"/>
      </w:pPr>
      <w:r>
        <w:rPr>
          <w:rFonts w:ascii="Arial" w:eastAsia="Arial" w:hAnsi="Arial" w:cs="Arial"/>
          <w:b/>
          <w:sz w:val="17"/>
        </w:rPr>
        <w:t xml:space="preserve">Progression Routes </w:t>
      </w:r>
    </w:p>
    <w:p w:rsidR="00F00AE7" w:rsidRDefault="00C67C19">
      <w:pPr>
        <w:spacing w:after="4" w:line="255" w:lineRule="auto"/>
        <w:ind w:left="144" w:right="233" w:hanging="10"/>
        <w:jc w:val="both"/>
      </w:pPr>
      <w:r>
        <w:rPr>
          <w:rFonts w:ascii="Arial" w:eastAsia="Arial" w:hAnsi="Arial" w:cs="Arial"/>
          <w:sz w:val="17"/>
        </w:rPr>
        <w:t>This course provides an excellent foundation for those intending to pursue a careers in Teaching and Coaching, Sports Development, the Leisure Industry, Recreational Management, the Health and Fitness Industry, Physiotherapy, Nursing, Sports Technology, S</w:t>
      </w:r>
      <w:r>
        <w:rPr>
          <w:rFonts w:ascii="Arial" w:eastAsia="Arial" w:hAnsi="Arial" w:cs="Arial"/>
          <w:sz w:val="17"/>
        </w:rPr>
        <w:t xml:space="preserve">ports Events, Sports Journalism.  It will also support your application to University for alternative courses. </w:t>
      </w:r>
    </w:p>
    <w:p w:rsidR="00F00AE7" w:rsidRDefault="00C67C19">
      <w:pPr>
        <w:pStyle w:val="Heading4"/>
        <w:ind w:left="-5"/>
      </w:pPr>
      <w:r>
        <w:rPr>
          <w:rFonts w:ascii="Calibri" w:eastAsia="Calibri" w:hAnsi="Calibri" w:cs="Calibri"/>
          <w:b w:val="0"/>
          <w:color w:val="000000"/>
          <w:sz w:val="31"/>
          <w:u w:val="none" w:color="000000"/>
          <w:vertAlign w:val="superscript"/>
        </w:rPr>
        <w:t xml:space="preserve"> </w:t>
      </w:r>
      <w:r>
        <w:rPr>
          <w:color w:val="990099"/>
          <w:u w:color="990099"/>
        </w:rPr>
        <w:t>SUBJECT:  OCR LEVEL 3 CAMBRIDGE TECHNICAL INTRODUCTORY DIPLOMA IN SPORT</w:t>
      </w:r>
      <w:r>
        <w:rPr>
          <w:color w:val="990099"/>
          <w:u w:val="none" w:color="000000"/>
        </w:rPr>
        <w:t xml:space="preserve"> </w:t>
      </w:r>
    </w:p>
    <w:p w:rsidR="00F00AE7" w:rsidRDefault="00C67C19">
      <w:pPr>
        <w:spacing w:after="50"/>
        <w:ind w:left="134"/>
      </w:pPr>
      <w:r>
        <w:rPr>
          <w:rFonts w:ascii="Arial" w:eastAsia="Arial" w:hAnsi="Arial" w:cs="Arial"/>
          <w:b/>
          <w:color w:val="990099"/>
          <w:sz w:val="12"/>
        </w:rPr>
        <w:t xml:space="preserve"> </w:t>
      </w:r>
    </w:p>
    <w:p w:rsidR="00F00AE7" w:rsidRDefault="00C67C19">
      <w:pPr>
        <w:spacing w:after="0"/>
        <w:ind w:left="129" w:hanging="10"/>
      </w:pPr>
      <w:r>
        <w:rPr>
          <w:rFonts w:ascii="Arial" w:eastAsia="Arial" w:hAnsi="Arial" w:cs="Arial"/>
          <w:b/>
          <w:color w:val="990099"/>
          <w:sz w:val="20"/>
        </w:rPr>
        <w:t xml:space="preserve">Technical Introductory Diploma in Sport is delivered by OCR </w:t>
      </w:r>
    </w:p>
    <w:p w:rsidR="00F00AE7" w:rsidRDefault="00C67C19">
      <w:pPr>
        <w:spacing w:after="0"/>
        <w:ind w:left="129" w:hanging="10"/>
      </w:pPr>
      <w:r>
        <w:rPr>
          <w:rFonts w:ascii="Arial" w:eastAsia="Arial" w:hAnsi="Arial" w:cs="Arial"/>
          <w:b/>
          <w:color w:val="990099"/>
          <w:sz w:val="20"/>
        </w:rPr>
        <w:t>Qualifi</w:t>
      </w:r>
      <w:r>
        <w:rPr>
          <w:rFonts w:ascii="Arial" w:eastAsia="Arial" w:hAnsi="Arial" w:cs="Arial"/>
          <w:b/>
          <w:color w:val="990099"/>
          <w:sz w:val="20"/>
        </w:rPr>
        <w:t xml:space="preserve">cation Value: Equivalent to 1 A-Level </w:t>
      </w:r>
    </w:p>
    <w:p w:rsidR="00F00AE7" w:rsidRDefault="00C67C19">
      <w:pPr>
        <w:spacing w:after="0"/>
        <w:ind w:left="129" w:hanging="10"/>
      </w:pPr>
      <w:r>
        <w:rPr>
          <w:rFonts w:ascii="Arial" w:eastAsia="Arial" w:hAnsi="Arial" w:cs="Arial"/>
          <w:b/>
          <w:color w:val="990099"/>
          <w:sz w:val="20"/>
        </w:rPr>
        <w:t xml:space="preserve">Course Duration: This is a 2 Year Course </w:t>
      </w:r>
    </w:p>
    <w:p w:rsidR="00F00AE7" w:rsidRDefault="00C67C19">
      <w:pPr>
        <w:spacing w:after="0"/>
        <w:ind w:left="134"/>
      </w:pPr>
      <w:r>
        <w:rPr>
          <w:rFonts w:ascii="Arial" w:eastAsia="Arial" w:hAnsi="Arial" w:cs="Arial"/>
          <w:b/>
          <w:color w:val="990099"/>
          <w:sz w:val="20"/>
        </w:rPr>
        <w:t xml:space="preserve"> </w:t>
      </w:r>
    </w:p>
    <w:p w:rsidR="00F00AE7" w:rsidRDefault="00C67C19">
      <w:pPr>
        <w:spacing w:after="0"/>
        <w:ind w:left="129" w:hanging="10"/>
      </w:pPr>
      <w:r>
        <w:rPr>
          <w:rFonts w:ascii="Arial" w:eastAsia="Arial" w:hAnsi="Arial" w:cs="Arial"/>
          <w:b/>
          <w:color w:val="990099"/>
          <w:sz w:val="20"/>
        </w:rPr>
        <w:t xml:space="preserve">Course Content </w:t>
      </w:r>
    </w:p>
    <w:p w:rsidR="00F00AE7" w:rsidRDefault="00C67C19">
      <w:pPr>
        <w:spacing w:after="4" w:line="256" w:lineRule="auto"/>
        <w:ind w:left="144" w:hanging="10"/>
      </w:pPr>
      <w:r>
        <w:rPr>
          <w:rFonts w:ascii="Arial" w:eastAsia="Arial" w:hAnsi="Arial" w:cs="Arial"/>
          <w:b/>
          <w:sz w:val="18"/>
        </w:rPr>
        <w:t>What must have I studied before starting this course?</w:t>
      </w:r>
      <w:r>
        <w:rPr>
          <w:rFonts w:ascii="Arial" w:eastAsia="Arial" w:hAnsi="Arial" w:cs="Arial"/>
          <w:b/>
          <w:sz w:val="18"/>
          <w:vertAlign w:val="subscript"/>
        </w:rPr>
        <w:t xml:space="preserve"> </w:t>
      </w:r>
      <w:r>
        <w:rPr>
          <w:rFonts w:ascii="Arial" w:eastAsia="Arial" w:hAnsi="Arial" w:cs="Arial"/>
          <w:b/>
          <w:sz w:val="18"/>
        </w:rPr>
        <w:t xml:space="preserve"> </w:t>
      </w:r>
    </w:p>
    <w:p w:rsidR="00F00AE7" w:rsidRDefault="00C67C19">
      <w:pPr>
        <w:spacing w:after="5" w:line="253" w:lineRule="auto"/>
        <w:ind w:left="134" w:firstLine="7"/>
        <w:jc w:val="both"/>
      </w:pPr>
      <w:r>
        <w:rPr>
          <w:rFonts w:ascii="Arial" w:eastAsia="Arial" w:hAnsi="Arial" w:cs="Arial"/>
          <w:sz w:val="18"/>
        </w:rPr>
        <w:t>Students may have successfully completed a GCSE in Physical Education. However, those who have not st</w:t>
      </w:r>
      <w:r>
        <w:rPr>
          <w:rFonts w:ascii="Arial" w:eastAsia="Arial" w:hAnsi="Arial" w:cs="Arial"/>
          <w:sz w:val="18"/>
        </w:rPr>
        <w:t xml:space="preserve">udied the subject will also be considered.   </w:t>
      </w:r>
    </w:p>
    <w:p w:rsidR="00F00AE7" w:rsidRDefault="00C67C19">
      <w:pPr>
        <w:spacing w:after="0"/>
        <w:ind w:left="134"/>
      </w:pPr>
      <w:r>
        <w:rPr>
          <w:rFonts w:ascii="Arial" w:eastAsia="Arial" w:hAnsi="Arial" w:cs="Arial"/>
          <w:sz w:val="18"/>
        </w:rPr>
        <w:t xml:space="preserve"> </w:t>
      </w:r>
    </w:p>
    <w:p w:rsidR="00F00AE7" w:rsidRDefault="00C67C19">
      <w:pPr>
        <w:spacing w:after="4" w:line="256" w:lineRule="auto"/>
        <w:ind w:left="144" w:hanging="10"/>
      </w:pPr>
      <w:r>
        <w:rPr>
          <w:rFonts w:ascii="Arial" w:eastAsia="Arial" w:hAnsi="Arial" w:cs="Arial"/>
          <w:b/>
          <w:sz w:val="18"/>
        </w:rPr>
        <w:t>You do need to have an interest and ability in Sport as you will have to coach.</w:t>
      </w:r>
      <w:r>
        <w:rPr>
          <w:rFonts w:ascii="Arial" w:eastAsia="Arial" w:hAnsi="Arial" w:cs="Arial"/>
          <w:sz w:val="18"/>
        </w:rPr>
        <w:t xml:space="preserve"> You will also have good general knowledge of the world of sport.   </w:t>
      </w:r>
    </w:p>
    <w:p w:rsidR="00F00AE7" w:rsidRDefault="00C67C19">
      <w:pPr>
        <w:spacing w:after="0"/>
        <w:ind w:left="134"/>
      </w:pPr>
      <w:r>
        <w:rPr>
          <w:rFonts w:ascii="Arial" w:eastAsia="Arial" w:hAnsi="Arial" w:cs="Arial"/>
          <w:sz w:val="18"/>
        </w:rPr>
        <w:t xml:space="preserve"> </w:t>
      </w:r>
    </w:p>
    <w:p w:rsidR="00F00AE7" w:rsidRDefault="00C67C19">
      <w:pPr>
        <w:spacing w:after="4" w:line="256" w:lineRule="auto"/>
        <w:ind w:left="144" w:hanging="10"/>
      </w:pPr>
      <w:r>
        <w:rPr>
          <w:rFonts w:ascii="Arial" w:eastAsia="Arial" w:hAnsi="Arial" w:cs="Arial"/>
          <w:b/>
          <w:sz w:val="18"/>
        </w:rPr>
        <w:t xml:space="preserve">Course Content </w:t>
      </w:r>
    </w:p>
    <w:p w:rsidR="00F00AE7" w:rsidRDefault="00C67C19">
      <w:pPr>
        <w:spacing w:after="5" w:line="253" w:lineRule="auto"/>
        <w:ind w:left="134" w:firstLine="7"/>
        <w:jc w:val="both"/>
      </w:pPr>
      <w:r>
        <w:rPr>
          <w:noProof/>
        </w:rPr>
        <mc:AlternateContent>
          <mc:Choice Requires="wpg">
            <w:drawing>
              <wp:anchor distT="0" distB="0" distL="114300" distR="114300" simplePos="0" relativeHeight="251722752" behindDoc="0" locked="0" layoutInCell="1" allowOverlap="1">
                <wp:simplePos x="0" y="0"/>
                <wp:positionH relativeFrom="page">
                  <wp:posOffset>6935724</wp:posOffset>
                </wp:positionH>
                <wp:positionV relativeFrom="page">
                  <wp:posOffset>4942332</wp:posOffset>
                </wp:positionV>
                <wp:extent cx="129540" cy="92964"/>
                <wp:effectExtent l="0" t="0" r="0" b="0"/>
                <wp:wrapTopAndBottom/>
                <wp:docPr id="49216" name="Group 49216"/>
                <wp:cNvGraphicFramePr/>
                <a:graphic xmlns:a="http://schemas.openxmlformats.org/drawingml/2006/main">
                  <a:graphicData uri="http://schemas.microsoft.com/office/word/2010/wordprocessingGroup">
                    <wpg:wgp>
                      <wpg:cNvGrpSpPr/>
                      <wpg:grpSpPr>
                        <a:xfrm>
                          <a:off x="0" y="0"/>
                          <a:ext cx="129540" cy="92964"/>
                          <a:chOff x="0" y="0"/>
                          <a:chExt cx="129540" cy="92964"/>
                        </a:xfrm>
                      </wpg:grpSpPr>
                      <wps:wsp>
                        <wps:cNvPr id="4883" name="Shape 4883"/>
                        <wps:cNvSpPr/>
                        <wps:spPr>
                          <a:xfrm>
                            <a:off x="72517" y="72911"/>
                            <a:ext cx="24574" cy="15380"/>
                          </a:xfrm>
                          <a:custGeom>
                            <a:avLst/>
                            <a:gdLst/>
                            <a:ahLst/>
                            <a:cxnLst/>
                            <a:rect l="0" t="0" r="0" b="0"/>
                            <a:pathLst>
                              <a:path w="24574" h="15380">
                                <a:moveTo>
                                  <a:pt x="2159" y="0"/>
                                </a:moveTo>
                                <a:cubicBezTo>
                                  <a:pt x="2667" y="0"/>
                                  <a:pt x="3302" y="140"/>
                                  <a:pt x="4318" y="432"/>
                                </a:cubicBezTo>
                                <a:cubicBezTo>
                                  <a:pt x="5207" y="724"/>
                                  <a:pt x="6223" y="1054"/>
                                  <a:pt x="7620" y="1422"/>
                                </a:cubicBezTo>
                                <a:cubicBezTo>
                                  <a:pt x="8890" y="1791"/>
                                  <a:pt x="10287" y="2121"/>
                                  <a:pt x="11938" y="2413"/>
                                </a:cubicBezTo>
                                <a:cubicBezTo>
                                  <a:pt x="13589" y="2705"/>
                                  <a:pt x="15494" y="2845"/>
                                  <a:pt x="17526" y="2845"/>
                                </a:cubicBezTo>
                                <a:lnTo>
                                  <a:pt x="24574" y="1353"/>
                                </a:lnTo>
                                <a:lnTo>
                                  <a:pt x="24574" y="14274"/>
                                </a:lnTo>
                                <a:lnTo>
                                  <a:pt x="17272" y="15380"/>
                                </a:lnTo>
                                <a:cubicBezTo>
                                  <a:pt x="15494" y="15380"/>
                                  <a:pt x="13715" y="15253"/>
                                  <a:pt x="12065" y="15011"/>
                                </a:cubicBezTo>
                                <a:cubicBezTo>
                                  <a:pt x="10287" y="14757"/>
                                  <a:pt x="8636" y="14453"/>
                                  <a:pt x="7239" y="14084"/>
                                </a:cubicBezTo>
                                <a:cubicBezTo>
                                  <a:pt x="5842" y="13716"/>
                                  <a:pt x="4572" y="13322"/>
                                  <a:pt x="3556" y="12916"/>
                                </a:cubicBezTo>
                                <a:cubicBezTo>
                                  <a:pt x="2540" y="12497"/>
                                  <a:pt x="1777" y="12078"/>
                                  <a:pt x="1397" y="11646"/>
                                </a:cubicBezTo>
                                <a:cubicBezTo>
                                  <a:pt x="889" y="11214"/>
                                  <a:pt x="635" y="10579"/>
                                  <a:pt x="381" y="9766"/>
                                </a:cubicBezTo>
                                <a:cubicBezTo>
                                  <a:pt x="127" y="8941"/>
                                  <a:pt x="0" y="7785"/>
                                  <a:pt x="0" y="6299"/>
                                </a:cubicBezTo>
                                <a:cubicBezTo>
                                  <a:pt x="0" y="4940"/>
                                  <a:pt x="127" y="3848"/>
                                  <a:pt x="127" y="3022"/>
                                </a:cubicBezTo>
                                <a:cubicBezTo>
                                  <a:pt x="253" y="2210"/>
                                  <a:pt x="381" y="1562"/>
                                  <a:pt x="508" y="1117"/>
                                </a:cubicBezTo>
                                <a:cubicBezTo>
                                  <a:pt x="762" y="660"/>
                                  <a:pt x="889" y="368"/>
                                  <a:pt x="1143" y="216"/>
                                </a:cubicBezTo>
                                <a:cubicBezTo>
                                  <a:pt x="1524" y="76"/>
                                  <a:pt x="1777" y="0"/>
                                  <a:pt x="2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4" name="Shape 4884"/>
                        <wps:cNvSpPr/>
                        <wps:spPr>
                          <a:xfrm>
                            <a:off x="69596" y="5621"/>
                            <a:ext cx="27496" cy="51733"/>
                          </a:xfrm>
                          <a:custGeom>
                            <a:avLst/>
                            <a:gdLst/>
                            <a:ahLst/>
                            <a:cxnLst/>
                            <a:rect l="0" t="0" r="0" b="0"/>
                            <a:pathLst>
                              <a:path w="27496" h="51733">
                                <a:moveTo>
                                  <a:pt x="27496" y="0"/>
                                </a:moveTo>
                                <a:lnTo>
                                  <a:pt x="27496" y="12456"/>
                                </a:lnTo>
                                <a:lnTo>
                                  <a:pt x="27178" y="12388"/>
                                </a:lnTo>
                                <a:cubicBezTo>
                                  <a:pt x="25274" y="12388"/>
                                  <a:pt x="23623" y="12719"/>
                                  <a:pt x="22225" y="13404"/>
                                </a:cubicBezTo>
                                <a:cubicBezTo>
                                  <a:pt x="20828" y="14077"/>
                                  <a:pt x="19686" y="15042"/>
                                  <a:pt x="18669" y="16275"/>
                                </a:cubicBezTo>
                                <a:cubicBezTo>
                                  <a:pt x="17780" y="17506"/>
                                  <a:pt x="17145" y="18967"/>
                                  <a:pt x="16637" y="20656"/>
                                </a:cubicBezTo>
                                <a:cubicBezTo>
                                  <a:pt x="16129" y="22345"/>
                                  <a:pt x="16002" y="24199"/>
                                  <a:pt x="16002" y="26219"/>
                                </a:cubicBezTo>
                                <a:cubicBezTo>
                                  <a:pt x="16002" y="28403"/>
                                  <a:pt x="16129" y="30321"/>
                                  <a:pt x="16511" y="31997"/>
                                </a:cubicBezTo>
                                <a:cubicBezTo>
                                  <a:pt x="16891" y="33661"/>
                                  <a:pt x="17526" y="35045"/>
                                  <a:pt x="18415" y="36137"/>
                                </a:cubicBezTo>
                                <a:cubicBezTo>
                                  <a:pt x="19177" y="37230"/>
                                  <a:pt x="20320" y="38042"/>
                                  <a:pt x="21717" y="38576"/>
                                </a:cubicBezTo>
                                <a:cubicBezTo>
                                  <a:pt x="23114" y="39109"/>
                                  <a:pt x="24638" y="39376"/>
                                  <a:pt x="26670" y="39376"/>
                                </a:cubicBezTo>
                                <a:lnTo>
                                  <a:pt x="27496" y="39243"/>
                                </a:lnTo>
                                <a:lnTo>
                                  <a:pt x="27496" y="51131"/>
                                </a:lnTo>
                                <a:lnTo>
                                  <a:pt x="23368" y="51733"/>
                                </a:lnTo>
                                <a:cubicBezTo>
                                  <a:pt x="19177" y="51733"/>
                                  <a:pt x="15494" y="51174"/>
                                  <a:pt x="12574" y="50056"/>
                                </a:cubicBezTo>
                                <a:cubicBezTo>
                                  <a:pt x="9652" y="48952"/>
                                  <a:pt x="7239" y="47339"/>
                                  <a:pt x="5335" y="45243"/>
                                </a:cubicBezTo>
                                <a:cubicBezTo>
                                  <a:pt x="3429" y="43148"/>
                                  <a:pt x="2160" y="40595"/>
                                  <a:pt x="1270" y="37585"/>
                                </a:cubicBezTo>
                                <a:cubicBezTo>
                                  <a:pt x="381" y="34575"/>
                                  <a:pt x="0" y="31184"/>
                                  <a:pt x="0" y="27387"/>
                                </a:cubicBezTo>
                                <a:cubicBezTo>
                                  <a:pt x="0" y="23399"/>
                                  <a:pt x="636" y="19729"/>
                                  <a:pt x="1778" y="16363"/>
                                </a:cubicBezTo>
                                <a:cubicBezTo>
                                  <a:pt x="3049" y="13010"/>
                                  <a:pt x="4826" y="10115"/>
                                  <a:pt x="7112" y="7664"/>
                                </a:cubicBezTo>
                                <a:cubicBezTo>
                                  <a:pt x="9525" y="5213"/>
                                  <a:pt x="12447" y="3308"/>
                                  <a:pt x="15875" y="1949"/>
                                </a:cubicBezTo>
                                <a:lnTo>
                                  <a:pt x="274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6" name="Shape 4886"/>
                        <wps:cNvSpPr/>
                        <wps:spPr>
                          <a:xfrm>
                            <a:off x="97092" y="5525"/>
                            <a:ext cx="27622" cy="81660"/>
                          </a:xfrm>
                          <a:custGeom>
                            <a:avLst/>
                            <a:gdLst/>
                            <a:ahLst/>
                            <a:cxnLst/>
                            <a:rect l="0" t="0" r="0" b="0"/>
                            <a:pathLst>
                              <a:path w="27622" h="81660">
                                <a:moveTo>
                                  <a:pt x="571" y="0"/>
                                </a:moveTo>
                                <a:cubicBezTo>
                                  <a:pt x="4254" y="0"/>
                                  <a:pt x="7556" y="432"/>
                                  <a:pt x="10351" y="1295"/>
                                </a:cubicBezTo>
                                <a:cubicBezTo>
                                  <a:pt x="13017" y="2172"/>
                                  <a:pt x="15430" y="3403"/>
                                  <a:pt x="17463" y="5004"/>
                                </a:cubicBezTo>
                                <a:cubicBezTo>
                                  <a:pt x="19494" y="6617"/>
                                  <a:pt x="21145" y="8560"/>
                                  <a:pt x="22416" y="10845"/>
                                </a:cubicBezTo>
                                <a:cubicBezTo>
                                  <a:pt x="23813" y="13132"/>
                                  <a:pt x="24828" y="15672"/>
                                  <a:pt x="25591" y="18466"/>
                                </a:cubicBezTo>
                                <a:cubicBezTo>
                                  <a:pt x="26353" y="21272"/>
                                  <a:pt x="26860" y="24295"/>
                                  <a:pt x="27241" y="27546"/>
                                </a:cubicBezTo>
                                <a:cubicBezTo>
                                  <a:pt x="27495" y="30797"/>
                                  <a:pt x="27622" y="34201"/>
                                  <a:pt x="27622" y="37744"/>
                                </a:cubicBezTo>
                                <a:cubicBezTo>
                                  <a:pt x="27622" y="40996"/>
                                  <a:pt x="27495" y="44361"/>
                                  <a:pt x="27241" y="47841"/>
                                </a:cubicBezTo>
                                <a:cubicBezTo>
                                  <a:pt x="26860" y="51321"/>
                                  <a:pt x="26226" y="54724"/>
                                  <a:pt x="25336" y="58064"/>
                                </a:cubicBezTo>
                                <a:cubicBezTo>
                                  <a:pt x="24320" y="61392"/>
                                  <a:pt x="23051" y="64567"/>
                                  <a:pt x="21527" y="67576"/>
                                </a:cubicBezTo>
                                <a:cubicBezTo>
                                  <a:pt x="19876" y="70574"/>
                                  <a:pt x="17716" y="73203"/>
                                  <a:pt x="15177" y="75450"/>
                                </a:cubicBezTo>
                                <a:cubicBezTo>
                                  <a:pt x="12636" y="77698"/>
                                  <a:pt x="9461" y="79477"/>
                                  <a:pt x="5778" y="80785"/>
                                </a:cubicBezTo>
                                <a:lnTo>
                                  <a:pt x="0" y="81660"/>
                                </a:lnTo>
                                <a:lnTo>
                                  <a:pt x="0" y="68740"/>
                                </a:lnTo>
                                <a:lnTo>
                                  <a:pt x="1715" y="68377"/>
                                </a:lnTo>
                                <a:cubicBezTo>
                                  <a:pt x="4001" y="67145"/>
                                  <a:pt x="6032" y="65468"/>
                                  <a:pt x="7429" y="63373"/>
                                </a:cubicBezTo>
                                <a:cubicBezTo>
                                  <a:pt x="8953" y="61277"/>
                                  <a:pt x="10096" y="58839"/>
                                  <a:pt x="10731" y="56083"/>
                                </a:cubicBezTo>
                                <a:cubicBezTo>
                                  <a:pt x="11493" y="53327"/>
                                  <a:pt x="11874" y="50419"/>
                                  <a:pt x="11874" y="47371"/>
                                </a:cubicBezTo>
                                <a:cubicBezTo>
                                  <a:pt x="9969" y="48564"/>
                                  <a:pt x="7683" y="49606"/>
                                  <a:pt x="5016" y="50495"/>
                                </a:cubicBezTo>
                                <a:lnTo>
                                  <a:pt x="0" y="51227"/>
                                </a:lnTo>
                                <a:lnTo>
                                  <a:pt x="0" y="39339"/>
                                </a:lnTo>
                                <a:lnTo>
                                  <a:pt x="5905" y="38392"/>
                                </a:lnTo>
                                <a:cubicBezTo>
                                  <a:pt x="8065" y="37668"/>
                                  <a:pt x="9969" y="36716"/>
                                  <a:pt x="11493" y="35522"/>
                                </a:cubicBezTo>
                                <a:cubicBezTo>
                                  <a:pt x="11493" y="31115"/>
                                  <a:pt x="11366" y="27432"/>
                                  <a:pt x="10858" y="24460"/>
                                </a:cubicBezTo>
                                <a:cubicBezTo>
                                  <a:pt x="10351" y="21501"/>
                                  <a:pt x="9589" y="19126"/>
                                  <a:pt x="8572" y="17361"/>
                                </a:cubicBezTo>
                                <a:cubicBezTo>
                                  <a:pt x="7556" y="15583"/>
                                  <a:pt x="6414" y="14338"/>
                                  <a:pt x="4890" y="13589"/>
                                </a:cubicBezTo>
                                <a:lnTo>
                                  <a:pt x="0" y="12552"/>
                                </a:lnTo>
                                <a:lnTo>
                                  <a:pt x="0" y="96"/>
                                </a:lnTo>
                                <a:lnTo>
                                  <a:pt x="5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7" name="Shape 4887"/>
                        <wps:cNvSpPr/>
                        <wps:spPr>
                          <a:xfrm>
                            <a:off x="85598" y="18009"/>
                            <a:ext cx="22987" cy="26988"/>
                          </a:xfrm>
                          <a:custGeom>
                            <a:avLst/>
                            <a:gdLst/>
                            <a:ahLst/>
                            <a:cxnLst/>
                            <a:rect l="0" t="0" r="0" b="0"/>
                            <a:pathLst>
                              <a:path w="22987" h="26988">
                                <a:moveTo>
                                  <a:pt x="11176" y="0"/>
                                </a:moveTo>
                                <a:cubicBezTo>
                                  <a:pt x="9272" y="0"/>
                                  <a:pt x="7620" y="330"/>
                                  <a:pt x="6223" y="1016"/>
                                </a:cubicBezTo>
                                <a:cubicBezTo>
                                  <a:pt x="4826" y="1689"/>
                                  <a:pt x="3683" y="2654"/>
                                  <a:pt x="2667" y="3886"/>
                                </a:cubicBezTo>
                                <a:cubicBezTo>
                                  <a:pt x="1778" y="5118"/>
                                  <a:pt x="1143" y="6578"/>
                                  <a:pt x="635" y="8268"/>
                                </a:cubicBezTo>
                                <a:cubicBezTo>
                                  <a:pt x="127" y="9957"/>
                                  <a:pt x="0" y="11811"/>
                                  <a:pt x="0" y="13830"/>
                                </a:cubicBezTo>
                                <a:cubicBezTo>
                                  <a:pt x="0" y="16015"/>
                                  <a:pt x="127" y="17932"/>
                                  <a:pt x="508" y="19608"/>
                                </a:cubicBezTo>
                                <a:cubicBezTo>
                                  <a:pt x="889" y="21272"/>
                                  <a:pt x="1524" y="22657"/>
                                  <a:pt x="2413" y="23749"/>
                                </a:cubicBezTo>
                                <a:cubicBezTo>
                                  <a:pt x="3175" y="24841"/>
                                  <a:pt x="4318" y="25654"/>
                                  <a:pt x="5715" y="26187"/>
                                </a:cubicBezTo>
                                <a:cubicBezTo>
                                  <a:pt x="7112" y="26720"/>
                                  <a:pt x="8636" y="26988"/>
                                  <a:pt x="10668" y="26988"/>
                                </a:cubicBezTo>
                                <a:cubicBezTo>
                                  <a:pt x="13081" y="26988"/>
                                  <a:pt x="15240" y="26632"/>
                                  <a:pt x="17399" y="25908"/>
                                </a:cubicBezTo>
                                <a:cubicBezTo>
                                  <a:pt x="19558" y="25184"/>
                                  <a:pt x="21463" y="24231"/>
                                  <a:pt x="22987" y="23038"/>
                                </a:cubicBezTo>
                                <a:cubicBezTo>
                                  <a:pt x="22987" y="18631"/>
                                  <a:pt x="22860" y="14948"/>
                                  <a:pt x="22352" y="11976"/>
                                </a:cubicBezTo>
                                <a:cubicBezTo>
                                  <a:pt x="21844" y="9017"/>
                                  <a:pt x="21082" y="6642"/>
                                  <a:pt x="20066" y="4876"/>
                                </a:cubicBezTo>
                                <a:cubicBezTo>
                                  <a:pt x="19050" y="3099"/>
                                  <a:pt x="17907" y="1854"/>
                                  <a:pt x="16383" y="1105"/>
                                </a:cubicBezTo>
                                <a:cubicBezTo>
                                  <a:pt x="14860" y="368"/>
                                  <a:pt x="13208" y="0"/>
                                  <a:pt x="11176"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4888" name="Shape 4888"/>
                        <wps:cNvSpPr/>
                        <wps:spPr>
                          <a:xfrm>
                            <a:off x="69596" y="5525"/>
                            <a:ext cx="55118" cy="82766"/>
                          </a:xfrm>
                          <a:custGeom>
                            <a:avLst/>
                            <a:gdLst/>
                            <a:ahLst/>
                            <a:cxnLst/>
                            <a:rect l="0" t="0" r="0" b="0"/>
                            <a:pathLst>
                              <a:path w="55118" h="82766">
                                <a:moveTo>
                                  <a:pt x="28067" y="0"/>
                                </a:moveTo>
                                <a:cubicBezTo>
                                  <a:pt x="31750" y="0"/>
                                  <a:pt x="35052" y="432"/>
                                  <a:pt x="37847" y="1295"/>
                                </a:cubicBezTo>
                                <a:cubicBezTo>
                                  <a:pt x="40513" y="2172"/>
                                  <a:pt x="42926" y="3403"/>
                                  <a:pt x="44958" y="5004"/>
                                </a:cubicBezTo>
                                <a:cubicBezTo>
                                  <a:pt x="46990" y="6617"/>
                                  <a:pt x="48641" y="8560"/>
                                  <a:pt x="49912" y="10845"/>
                                </a:cubicBezTo>
                                <a:cubicBezTo>
                                  <a:pt x="51308" y="13132"/>
                                  <a:pt x="52324" y="15672"/>
                                  <a:pt x="53087" y="18466"/>
                                </a:cubicBezTo>
                                <a:cubicBezTo>
                                  <a:pt x="53849" y="21272"/>
                                  <a:pt x="54356" y="24295"/>
                                  <a:pt x="54737" y="27546"/>
                                </a:cubicBezTo>
                                <a:cubicBezTo>
                                  <a:pt x="54991" y="30797"/>
                                  <a:pt x="55118" y="34201"/>
                                  <a:pt x="55118" y="37744"/>
                                </a:cubicBezTo>
                                <a:cubicBezTo>
                                  <a:pt x="55118" y="40996"/>
                                  <a:pt x="54991" y="44361"/>
                                  <a:pt x="54737" y="47841"/>
                                </a:cubicBezTo>
                                <a:cubicBezTo>
                                  <a:pt x="54356" y="51321"/>
                                  <a:pt x="53722" y="54724"/>
                                  <a:pt x="52832" y="58064"/>
                                </a:cubicBezTo>
                                <a:cubicBezTo>
                                  <a:pt x="51816" y="61392"/>
                                  <a:pt x="50547" y="64567"/>
                                  <a:pt x="49023" y="67576"/>
                                </a:cubicBezTo>
                                <a:cubicBezTo>
                                  <a:pt x="47372" y="70574"/>
                                  <a:pt x="45212" y="73203"/>
                                  <a:pt x="42673" y="75450"/>
                                </a:cubicBezTo>
                                <a:cubicBezTo>
                                  <a:pt x="40132" y="77698"/>
                                  <a:pt x="36957" y="79477"/>
                                  <a:pt x="33274" y="80785"/>
                                </a:cubicBezTo>
                                <a:cubicBezTo>
                                  <a:pt x="29591" y="82105"/>
                                  <a:pt x="25274" y="82766"/>
                                  <a:pt x="20193" y="82766"/>
                                </a:cubicBezTo>
                                <a:cubicBezTo>
                                  <a:pt x="18415" y="82766"/>
                                  <a:pt x="16637" y="82639"/>
                                  <a:pt x="14987" y="82397"/>
                                </a:cubicBezTo>
                                <a:cubicBezTo>
                                  <a:pt x="13208" y="82143"/>
                                  <a:pt x="11557" y="81839"/>
                                  <a:pt x="10161" y="81470"/>
                                </a:cubicBezTo>
                                <a:cubicBezTo>
                                  <a:pt x="8763" y="81102"/>
                                  <a:pt x="7493" y="80708"/>
                                  <a:pt x="6477" y="80302"/>
                                </a:cubicBezTo>
                                <a:cubicBezTo>
                                  <a:pt x="5462" y="79883"/>
                                  <a:pt x="4699" y="79464"/>
                                  <a:pt x="4318" y="79032"/>
                                </a:cubicBezTo>
                                <a:cubicBezTo>
                                  <a:pt x="3811" y="78600"/>
                                  <a:pt x="3556" y="77965"/>
                                  <a:pt x="3302" y="77152"/>
                                </a:cubicBezTo>
                                <a:cubicBezTo>
                                  <a:pt x="3049" y="76327"/>
                                  <a:pt x="2922" y="75171"/>
                                  <a:pt x="2922" y="73685"/>
                                </a:cubicBezTo>
                                <a:cubicBezTo>
                                  <a:pt x="2922" y="72326"/>
                                  <a:pt x="3049" y="71234"/>
                                  <a:pt x="3049" y="70408"/>
                                </a:cubicBezTo>
                                <a:cubicBezTo>
                                  <a:pt x="3175" y="69596"/>
                                  <a:pt x="3302" y="68948"/>
                                  <a:pt x="3429" y="68504"/>
                                </a:cubicBezTo>
                                <a:cubicBezTo>
                                  <a:pt x="3683" y="68047"/>
                                  <a:pt x="3811" y="67754"/>
                                  <a:pt x="4064" y="67602"/>
                                </a:cubicBezTo>
                                <a:cubicBezTo>
                                  <a:pt x="4445" y="67462"/>
                                  <a:pt x="4699" y="67386"/>
                                  <a:pt x="5080" y="67386"/>
                                </a:cubicBezTo>
                                <a:cubicBezTo>
                                  <a:pt x="5588" y="67386"/>
                                  <a:pt x="6224" y="67526"/>
                                  <a:pt x="7239" y="67818"/>
                                </a:cubicBezTo>
                                <a:cubicBezTo>
                                  <a:pt x="8128" y="68110"/>
                                  <a:pt x="9144" y="68440"/>
                                  <a:pt x="10541" y="68809"/>
                                </a:cubicBezTo>
                                <a:cubicBezTo>
                                  <a:pt x="11812" y="69177"/>
                                  <a:pt x="13208" y="69507"/>
                                  <a:pt x="14860" y="69799"/>
                                </a:cubicBezTo>
                                <a:cubicBezTo>
                                  <a:pt x="16511" y="70091"/>
                                  <a:pt x="18415" y="70231"/>
                                  <a:pt x="20448" y="70231"/>
                                </a:cubicBezTo>
                                <a:cubicBezTo>
                                  <a:pt x="23876" y="70231"/>
                                  <a:pt x="26798" y="69609"/>
                                  <a:pt x="29211" y="68377"/>
                                </a:cubicBezTo>
                                <a:cubicBezTo>
                                  <a:pt x="31497" y="67145"/>
                                  <a:pt x="33528" y="65468"/>
                                  <a:pt x="34925" y="63373"/>
                                </a:cubicBezTo>
                                <a:cubicBezTo>
                                  <a:pt x="36449" y="61277"/>
                                  <a:pt x="37592" y="58839"/>
                                  <a:pt x="38227" y="56083"/>
                                </a:cubicBezTo>
                                <a:cubicBezTo>
                                  <a:pt x="38989" y="53327"/>
                                  <a:pt x="39370" y="50419"/>
                                  <a:pt x="39370" y="47371"/>
                                </a:cubicBezTo>
                                <a:cubicBezTo>
                                  <a:pt x="37465" y="48564"/>
                                  <a:pt x="35179" y="49606"/>
                                  <a:pt x="32512" y="50495"/>
                                </a:cubicBezTo>
                                <a:cubicBezTo>
                                  <a:pt x="29845" y="51384"/>
                                  <a:pt x="26798" y="51829"/>
                                  <a:pt x="23368" y="51829"/>
                                </a:cubicBezTo>
                                <a:cubicBezTo>
                                  <a:pt x="19177" y="51829"/>
                                  <a:pt x="15494" y="51270"/>
                                  <a:pt x="12574" y="50152"/>
                                </a:cubicBezTo>
                                <a:cubicBezTo>
                                  <a:pt x="9652" y="49047"/>
                                  <a:pt x="7239" y="47434"/>
                                  <a:pt x="5335" y="45339"/>
                                </a:cubicBezTo>
                                <a:cubicBezTo>
                                  <a:pt x="3429" y="43243"/>
                                  <a:pt x="2160" y="40691"/>
                                  <a:pt x="1270" y="37681"/>
                                </a:cubicBezTo>
                                <a:cubicBezTo>
                                  <a:pt x="381" y="34671"/>
                                  <a:pt x="0" y="31280"/>
                                  <a:pt x="0" y="27483"/>
                                </a:cubicBezTo>
                                <a:cubicBezTo>
                                  <a:pt x="0" y="23495"/>
                                  <a:pt x="636" y="19824"/>
                                  <a:pt x="1778" y="16459"/>
                                </a:cubicBezTo>
                                <a:cubicBezTo>
                                  <a:pt x="3049" y="13106"/>
                                  <a:pt x="4826" y="10211"/>
                                  <a:pt x="7112" y="7760"/>
                                </a:cubicBezTo>
                                <a:cubicBezTo>
                                  <a:pt x="9525" y="5309"/>
                                  <a:pt x="12447" y="3403"/>
                                  <a:pt x="15875" y="2044"/>
                                </a:cubicBezTo>
                                <a:cubicBezTo>
                                  <a:pt x="19431" y="686"/>
                                  <a:pt x="23495" y="0"/>
                                  <a:pt x="28067"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4891" name="Picture 4891"/>
                          <pic:cNvPicPr/>
                        </pic:nvPicPr>
                        <pic:blipFill>
                          <a:blip r:embed="rId150"/>
                          <a:stretch>
                            <a:fillRect/>
                          </a:stretch>
                        </pic:blipFill>
                        <pic:spPr>
                          <a:xfrm>
                            <a:off x="0" y="0"/>
                            <a:ext cx="129540" cy="92964"/>
                          </a:xfrm>
                          <a:prstGeom prst="rect">
                            <a:avLst/>
                          </a:prstGeom>
                        </pic:spPr>
                      </pic:pic>
                    </wpg:wgp>
                  </a:graphicData>
                </a:graphic>
              </wp:anchor>
            </w:drawing>
          </mc:Choice>
          <mc:Fallback xmlns:a="http://schemas.openxmlformats.org/drawingml/2006/main">
            <w:pict>
              <v:group id="Group 49216" style="width:10.2pt;height:7.32001pt;position:absolute;mso-position-horizontal-relative:page;mso-position-horizontal:absolute;margin-left:546.12pt;mso-position-vertical-relative:page;margin-top:389.16pt;" coordsize="1295,929">
                <v:shape id="Shape 4883" style="position:absolute;width:245;height:153;left:725;top:729;" coordsize="24574,15380" path="m2159,0c2667,0,3302,140,4318,432c5207,724,6223,1054,7620,1422c8890,1791,10287,2121,11938,2413c13589,2705,15494,2845,17526,2845l24574,1353l24574,14274l17272,15380c15494,15380,13715,15253,12065,15011c10287,14757,8636,14453,7239,14084c5842,13716,4572,13322,3556,12916c2540,12497,1777,12078,1397,11646c889,11214,635,10579,381,9766c127,8941,0,7785,0,6299c0,4940,127,3848,127,3022c253,2210,381,1562,508,1117c762,660,889,368,1143,216c1524,76,1777,0,2159,0x">
                  <v:stroke weight="0pt" endcap="flat" joinstyle="miter" miterlimit="10" on="false" color="#000000" opacity="0"/>
                  <v:fill on="true" color="#000000"/>
                </v:shape>
                <v:shape id="Shape 4884" style="position:absolute;width:274;height:517;left:695;top:56;" coordsize="27496,51733" path="m27496,0l27496,12456l27178,12388c25274,12388,23623,12719,22225,13404c20828,14077,19686,15042,18669,16275c17780,17506,17145,18967,16637,20656c16129,22345,16002,24199,16002,26219c16002,28403,16129,30321,16511,31997c16891,33661,17526,35045,18415,36137c19177,37230,20320,38042,21717,38576c23114,39109,24638,39376,26670,39376l27496,39243l27496,51131l23368,51733c19177,51733,15494,51174,12574,50056c9652,48952,7239,47339,5335,45243c3429,43148,2160,40595,1270,37585c381,34575,0,31184,0,27387c0,23399,636,19729,1778,16363c3049,13010,4826,10115,7112,7664c9525,5213,12447,3308,15875,1949l27496,0x">
                  <v:stroke weight="0pt" endcap="flat" joinstyle="miter" miterlimit="10" on="false" color="#000000" opacity="0"/>
                  <v:fill on="true" color="#000000"/>
                </v:shape>
                <v:shape id="Shape 4886" style="position:absolute;width:276;height:816;left:970;top:55;" coordsize="27622,81660" path="m571,0c4254,0,7556,432,10351,1295c13017,2172,15430,3403,17463,5004c19494,6617,21145,8560,22416,10845c23813,13132,24828,15672,25591,18466c26353,21272,26860,24295,27241,27546c27495,30797,27622,34201,27622,37744c27622,40996,27495,44361,27241,47841c26860,51321,26226,54724,25336,58064c24320,61392,23051,64567,21527,67576c19876,70574,17716,73203,15177,75450c12636,77698,9461,79477,5778,80785l0,81660l0,68740l1715,68377c4001,67145,6032,65468,7429,63373c8953,61277,10096,58839,10731,56083c11493,53327,11874,50419,11874,47371c9969,48564,7683,49606,5016,50495l0,51227l0,39339l5905,38392c8065,37668,9969,36716,11493,35522c11493,31115,11366,27432,10858,24460c10351,21501,9589,19126,8572,17361c7556,15583,6414,14338,4890,13589l0,12552l0,96l571,0x">
                  <v:stroke weight="0pt" endcap="flat" joinstyle="miter" miterlimit="10" on="false" color="#000000" opacity="0"/>
                  <v:fill on="true" color="#000000"/>
                </v:shape>
                <v:shape id="Shape 4887" style="position:absolute;width:229;height:269;left:855;top:180;" coordsize="22987,26988" path="m11176,0c9272,0,7620,330,6223,1016c4826,1689,3683,2654,2667,3886c1778,5118,1143,6578,635,8268c127,9957,0,11811,0,13830c0,16015,127,17932,508,19608c889,21272,1524,22657,2413,23749c3175,24841,4318,25654,5715,26187c7112,26720,8636,26988,10668,26988c13081,26988,15240,26632,17399,25908c19558,25184,21463,24231,22987,23038c22987,18631,22860,14948,22352,11976c21844,9017,21082,6642,20066,4876c19050,3099,17907,1854,16383,1105c14860,368,13208,0,11176,0x">
                  <v:stroke weight="0.75pt" endcap="flat" joinstyle="round" on="true" color="#000000" opacity="0.498039"/>
                  <v:fill on="false" color="#000000" opacity="0"/>
                </v:shape>
                <v:shape id="Shape 4888" style="position:absolute;width:551;height:827;left:695;top:55;" coordsize="55118,82766" path="m28067,0c31750,0,35052,432,37847,1295c40513,2172,42926,3403,44958,5004c46990,6617,48641,8560,49912,10845c51308,13132,52324,15672,53087,18466c53849,21272,54356,24295,54737,27546c54991,30797,55118,34201,55118,37744c55118,40996,54991,44361,54737,47841c54356,51321,53722,54724,52832,58064c51816,61392,50547,64567,49023,67576c47372,70574,45212,73203,42673,75450c40132,77698,36957,79477,33274,80785c29591,82105,25274,82766,20193,82766c18415,82766,16637,82639,14987,82397c13208,82143,11557,81839,10161,81470c8763,81102,7493,80708,6477,80302c5462,79883,4699,79464,4318,79032c3811,78600,3556,77965,3302,77152c3049,76327,2922,75171,2922,73685c2922,72326,3049,71234,3049,70408c3175,69596,3302,68948,3429,68504c3683,68047,3811,67754,4064,67602c4445,67462,4699,67386,5080,67386c5588,67386,6224,67526,7239,67818c8128,68110,9144,68440,10541,68809c11812,69177,13208,69507,14860,69799c16511,70091,18415,70231,20448,70231c23876,70231,26798,69609,29211,68377c31497,67145,33528,65468,34925,63373c36449,61277,37592,58839,38227,56083c38989,53327,39370,50419,39370,47371c37465,48564,35179,49606,32512,50495c29845,51384,26798,51829,23368,51829c19177,51829,15494,51270,12574,50152c9652,49047,7239,47434,5335,45339c3429,43243,2160,40691,1270,37681c381,34671,0,31280,0,27483c0,23495,636,19824,1778,16459c3049,13106,4826,10211,7112,7760c9525,5309,12447,3403,15875,2044c19431,686,23495,0,28067,0x">
                  <v:stroke weight="0.75pt" endcap="flat" joinstyle="round" on="true" color="#000000" opacity="0.498039"/>
                  <v:fill on="false" color="#000000" opacity="0"/>
                </v:shape>
                <v:shape id="Picture 4891" style="position:absolute;width:1295;height:929;left:0;top:0;" filled="f">
                  <v:imagedata r:id="rId151"/>
                </v:shape>
                <w10:wrap type="topAndBottom"/>
              </v:group>
            </w:pict>
          </mc:Fallback>
        </mc:AlternateContent>
      </w:r>
      <w:r>
        <w:rPr>
          <w:noProof/>
        </w:rPr>
        <mc:AlternateContent>
          <mc:Choice Requires="wpg">
            <w:drawing>
              <wp:anchor distT="0" distB="0" distL="114300" distR="114300" simplePos="0" relativeHeight="251723776" behindDoc="0" locked="0" layoutInCell="1" allowOverlap="1">
                <wp:simplePos x="0" y="0"/>
                <wp:positionH relativeFrom="page">
                  <wp:posOffset>270011</wp:posOffset>
                </wp:positionH>
                <wp:positionV relativeFrom="page">
                  <wp:posOffset>394755</wp:posOffset>
                </wp:positionV>
                <wp:extent cx="190519" cy="4481740"/>
                <wp:effectExtent l="0" t="0" r="0" b="0"/>
                <wp:wrapSquare wrapText="bothSides"/>
                <wp:docPr id="49222" name="Group 49222"/>
                <wp:cNvGraphicFramePr/>
                <a:graphic xmlns:a="http://schemas.openxmlformats.org/drawingml/2006/main">
                  <a:graphicData uri="http://schemas.microsoft.com/office/word/2010/wordprocessingGroup">
                    <wpg:wgp>
                      <wpg:cNvGrpSpPr/>
                      <wpg:grpSpPr>
                        <a:xfrm>
                          <a:off x="0" y="0"/>
                          <a:ext cx="190519" cy="4481740"/>
                          <a:chOff x="0" y="0"/>
                          <a:chExt cx="190519" cy="4481740"/>
                        </a:xfrm>
                      </wpg:grpSpPr>
                      <wps:wsp>
                        <wps:cNvPr id="4895" name="Rectangle 4895"/>
                        <wps:cNvSpPr/>
                        <wps:spPr>
                          <a:xfrm rot="-5399999">
                            <a:off x="-2813348" y="1415001"/>
                            <a:ext cx="5880087" cy="253390"/>
                          </a:xfrm>
                          <a:prstGeom prst="rect">
                            <a:avLst/>
                          </a:prstGeom>
                          <a:ln>
                            <a:noFill/>
                          </a:ln>
                        </wps:spPr>
                        <wps:txbx>
                          <w:txbxContent>
                            <w:p w:rsidR="00F00AE7" w:rsidRDefault="00C67C19">
                              <w:r>
                                <w:rPr>
                                  <w:rFonts w:ascii="Arial" w:eastAsia="Arial" w:hAnsi="Arial" w:cs="Arial"/>
                                  <w:b/>
                                  <w:color w:val="FFFFFF"/>
                                  <w:sz w:val="32"/>
                                  <w:shd w:val="clear" w:color="auto" w:fill="990099"/>
                                </w:rPr>
                                <w:t>An Introduction to Courses in Sport &amp; Fitness</w:t>
                              </w:r>
                            </w:p>
                          </w:txbxContent>
                        </wps:txbx>
                        <wps:bodyPr horzOverflow="overflow" vert="horz" lIns="0" tIns="0" rIns="0" bIns="0" rtlCol="0">
                          <a:noAutofit/>
                        </wps:bodyPr>
                      </wps:wsp>
                      <wps:wsp>
                        <wps:cNvPr id="4896" name="Rectangle 4896"/>
                        <wps:cNvSpPr/>
                        <wps:spPr>
                          <a:xfrm rot="-5399999">
                            <a:off x="89223" y="-107817"/>
                            <a:ext cx="74943" cy="253390"/>
                          </a:xfrm>
                          <a:prstGeom prst="rect">
                            <a:avLst/>
                          </a:prstGeom>
                          <a:ln>
                            <a:noFill/>
                          </a:ln>
                        </wps:spPr>
                        <wps:txbx>
                          <w:txbxContent>
                            <w:p w:rsidR="00F00AE7" w:rsidRDefault="00C67C19">
                              <w:r>
                                <w:rPr>
                                  <w:rFonts w:ascii="Arial" w:eastAsia="Arial" w:hAnsi="Arial" w:cs="Arial"/>
                                  <w:b/>
                                  <w:color w:val="FFFFFF"/>
                                  <w:sz w:val="3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9222" style="width:15.0015pt;height:352.893pt;position:absolute;mso-position-horizontal-relative:page;mso-position-horizontal:absolute;margin-left:21.2607pt;mso-position-vertical-relative:page;margin-top:31.0831pt;" coordsize="1905,44817">
                <v:rect id="Rectangle 4895" style="position:absolute;width:58800;height:2533;left:-28133;top:14150;rotation:270;" filled="f" stroked="f">
                  <v:textbox inset="0,0,0,0" style="layout-flow:vertical;mso-layout-flow-alt:bottom-to-top">
                    <w:txbxContent>
                      <w:p>
                        <w:pPr>
                          <w:spacing w:before="0" w:after="160" w:line="259" w:lineRule="auto"/>
                        </w:pPr>
                        <w:r>
                          <w:rPr>
                            <w:rFonts w:cs="Arial" w:hAnsi="Arial" w:eastAsia="Arial" w:ascii="Arial"/>
                            <w:b w:val="1"/>
                            <w:color w:val="ffffff"/>
                            <w:sz w:val="32"/>
                            <w:shd w:val="clear" w:color="auto" w:fill="990099"/>
                          </w:rPr>
                          <w:t xml:space="preserve">An Introduction to Courses in Sport &amp; Fitness</w:t>
                        </w:r>
                      </w:p>
                    </w:txbxContent>
                  </v:textbox>
                </v:rect>
                <v:rect id="Rectangle 4896" style="position:absolute;width:749;height:2533;left:892;top:-1078;rotation:270;" filled="f" stroked="f">
                  <v:textbox inset="0,0,0,0" style="layout-flow:vertical;mso-layout-flow-alt:bottom-to-top">
                    <w:txbxContent>
                      <w:p>
                        <w:pPr>
                          <w:spacing w:before="0" w:after="160" w:line="259" w:lineRule="auto"/>
                        </w:pPr>
                        <w:r>
                          <w:rPr>
                            <w:rFonts w:cs="Arial" w:hAnsi="Arial" w:eastAsia="Arial" w:ascii="Arial"/>
                            <w:b w:val="1"/>
                            <w:color w:val="ffffff"/>
                            <w:sz w:val="32"/>
                          </w:rPr>
                          <w:t xml:space="preserve"> </w:t>
                        </w:r>
                      </w:p>
                    </w:txbxContent>
                  </v:textbox>
                </v:rect>
                <w10:wrap type="square"/>
              </v:group>
            </w:pict>
          </mc:Fallback>
        </mc:AlternateContent>
      </w:r>
      <w:r>
        <w:rPr>
          <w:rFonts w:ascii="Arial" w:eastAsia="Arial" w:hAnsi="Arial" w:cs="Arial"/>
          <w:sz w:val="18"/>
        </w:rPr>
        <w:t xml:space="preserve">This course has been developed to recognise the learner’s skills, knowledge and understanding of sporting activities,             environments and operations.  </w:t>
      </w:r>
    </w:p>
    <w:p w:rsidR="00F00AE7" w:rsidRDefault="00C67C19">
      <w:pPr>
        <w:spacing w:after="0"/>
        <w:ind w:left="134"/>
      </w:pPr>
      <w:r>
        <w:rPr>
          <w:rFonts w:ascii="Arial" w:eastAsia="Arial" w:hAnsi="Arial" w:cs="Arial"/>
          <w:sz w:val="18"/>
        </w:rPr>
        <w:t xml:space="preserve"> </w:t>
      </w:r>
    </w:p>
    <w:p w:rsidR="00F00AE7" w:rsidRDefault="00C67C19">
      <w:pPr>
        <w:spacing w:after="4" w:line="256" w:lineRule="auto"/>
        <w:ind w:left="144" w:hanging="10"/>
      </w:pPr>
      <w:r>
        <w:rPr>
          <w:rFonts w:ascii="Arial" w:eastAsia="Arial" w:hAnsi="Arial" w:cs="Arial"/>
          <w:b/>
          <w:sz w:val="18"/>
        </w:rPr>
        <w:t>Students will study 7 Units:</w:t>
      </w:r>
      <w:r>
        <w:rPr>
          <w:rFonts w:ascii="Arial" w:eastAsia="Arial" w:hAnsi="Arial" w:cs="Arial"/>
          <w:sz w:val="18"/>
        </w:rPr>
        <w:t xml:space="preserve"> </w:t>
      </w:r>
    </w:p>
    <w:p w:rsidR="00F00AE7" w:rsidRDefault="00C67C19">
      <w:pPr>
        <w:tabs>
          <w:tab w:val="center" w:pos="4095"/>
          <w:tab w:val="center" w:pos="6078"/>
        </w:tabs>
        <w:spacing w:after="5" w:line="253" w:lineRule="auto"/>
      </w:pPr>
      <w:r>
        <w:rPr>
          <w:rFonts w:ascii="Arial" w:eastAsia="Arial" w:hAnsi="Arial" w:cs="Arial"/>
          <w:sz w:val="18"/>
        </w:rPr>
        <w:t>Principles of</w:t>
      </w:r>
      <w:r>
        <w:rPr>
          <w:rFonts w:ascii="Arial" w:eastAsia="Arial" w:hAnsi="Arial" w:cs="Arial"/>
          <w:sz w:val="18"/>
        </w:rPr>
        <w:t xml:space="preserve"> Anatomy and Physiology in Sport </w:t>
      </w:r>
      <w:r>
        <w:rPr>
          <w:rFonts w:ascii="Arial" w:eastAsia="Arial" w:hAnsi="Arial" w:cs="Arial"/>
          <w:sz w:val="18"/>
        </w:rPr>
        <w:tab/>
        <w:t xml:space="preserve"> </w:t>
      </w:r>
      <w:r>
        <w:rPr>
          <w:rFonts w:ascii="Arial" w:eastAsia="Arial" w:hAnsi="Arial" w:cs="Arial"/>
          <w:sz w:val="18"/>
        </w:rPr>
        <w:tab/>
        <w:t xml:space="preserve">Psychology for Sports Performance </w:t>
      </w:r>
    </w:p>
    <w:p w:rsidR="00F00AE7" w:rsidRDefault="00C67C19">
      <w:pPr>
        <w:tabs>
          <w:tab w:val="center" w:pos="1832"/>
          <w:tab w:val="center" w:pos="2398"/>
          <w:tab w:val="center" w:pos="2965"/>
          <w:tab w:val="center" w:pos="3529"/>
          <w:tab w:val="center" w:pos="4095"/>
          <w:tab w:val="center" w:pos="5583"/>
          <w:tab w:val="center" w:pos="6925"/>
          <w:tab w:val="center" w:pos="7492"/>
          <w:tab w:val="center" w:pos="8056"/>
          <w:tab w:val="center" w:pos="8623"/>
        </w:tabs>
        <w:spacing w:after="5" w:line="253" w:lineRule="auto"/>
      </w:pPr>
      <w:r>
        <w:rPr>
          <w:rFonts w:ascii="Arial" w:eastAsia="Arial" w:hAnsi="Arial" w:cs="Arial"/>
          <w:sz w:val="18"/>
        </w:rPr>
        <w:t xml:space="preserve">Sports Coaching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Current Issues in Sport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p>
    <w:p w:rsidR="00F00AE7" w:rsidRDefault="00C67C19">
      <w:pPr>
        <w:tabs>
          <w:tab w:val="center" w:pos="1832"/>
          <w:tab w:val="center" w:pos="2398"/>
          <w:tab w:val="center" w:pos="2965"/>
          <w:tab w:val="center" w:pos="3529"/>
          <w:tab w:val="center" w:pos="4095"/>
          <w:tab w:val="center" w:pos="6188"/>
          <w:tab w:val="center" w:pos="8056"/>
          <w:tab w:val="center" w:pos="8623"/>
          <w:tab w:val="center" w:pos="9189"/>
          <w:tab w:val="center" w:pos="9756"/>
          <w:tab w:val="center" w:pos="10320"/>
        </w:tabs>
        <w:spacing w:after="5" w:line="253" w:lineRule="auto"/>
      </w:pPr>
      <w:r>
        <w:rPr>
          <w:rFonts w:ascii="Arial" w:eastAsia="Arial" w:hAnsi="Arial" w:cs="Arial"/>
          <w:sz w:val="18"/>
        </w:rPr>
        <w:t xml:space="preserve">Sports Injuries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Fitness Testing for Sport and Exercise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p>
    <w:p w:rsidR="00F00AE7" w:rsidRDefault="00C67C19">
      <w:pPr>
        <w:tabs>
          <w:tab w:val="center" w:pos="2398"/>
          <w:tab w:val="center" w:pos="2965"/>
          <w:tab w:val="center" w:pos="3529"/>
          <w:tab w:val="center" w:pos="4095"/>
        </w:tabs>
        <w:spacing w:after="5" w:line="253" w:lineRule="auto"/>
      </w:pPr>
      <w:r>
        <w:rPr>
          <w:rFonts w:ascii="Arial" w:eastAsia="Arial" w:hAnsi="Arial" w:cs="Arial"/>
          <w:sz w:val="18"/>
        </w:rPr>
        <w:t xml:space="preserve">The Physiology of Fitness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p>
    <w:p w:rsidR="00F00AE7" w:rsidRDefault="00C67C19">
      <w:pPr>
        <w:spacing w:after="0"/>
        <w:ind w:left="134"/>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p>
    <w:p w:rsidR="00F00AE7" w:rsidRDefault="00C67C19">
      <w:pPr>
        <w:spacing w:after="4" w:line="256" w:lineRule="auto"/>
        <w:ind w:left="144" w:hanging="10"/>
      </w:pPr>
      <w:r>
        <w:rPr>
          <w:rFonts w:ascii="Arial" w:eastAsia="Arial" w:hAnsi="Arial" w:cs="Arial"/>
          <w:b/>
          <w:sz w:val="18"/>
        </w:rPr>
        <w:t xml:space="preserve">How will I be assessed? </w:t>
      </w:r>
    </w:p>
    <w:p w:rsidR="00F00AE7" w:rsidRDefault="00C67C19">
      <w:pPr>
        <w:spacing w:after="5" w:line="253" w:lineRule="auto"/>
        <w:ind w:left="134" w:firstLine="7"/>
        <w:jc w:val="both"/>
      </w:pPr>
      <w:r>
        <w:rPr>
          <w:rFonts w:ascii="Arial" w:eastAsia="Arial" w:hAnsi="Arial" w:cs="Arial"/>
          <w:sz w:val="18"/>
        </w:rPr>
        <w:t xml:space="preserve">All units are centre-assessed and externally moderated by OCR.  </w:t>
      </w:r>
    </w:p>
    <w:p w:rsidR="00F00AE7" w:rsidRDefault="00C67C19">
      <w:pPr>
        <w:spacing w:after="5" w:line="253" w:lineRule="auto"/>
        <w:ind w:left="134" w:firstLine="7"/>
        <w:jc w:val="both"/>
      </w:pPr>
      <w:r>
        <w:rPr>
          <w:rFonts w:ascii="Arial" w:eastAsia="Arial" w:hAnsi="Arial" w:cs="Arial"/>
          <w:sz w:val="18"/>
        </w:rPr>
        <w:t xml:space="preserve">The full award and Units from this qualification are graded as Pass, Merit, Distinction and Distinction* </w:t>
      </w:r>
    </w:p>
    <w:p w:rsidR="00F00AE7" w:rsidRDefault="00C67C19">
      <w:pPr>
        <w:spacing w:after="0"/>
        <w:ind w:left="134"/>
      </w:pPr>
      <w:r>
        <w:rPr>
          <w:rFonts w:ascii="Arial" w:eastAsia="Arial" w:hAnsi="Arial" w:cs="Arial"/>
          <w:b/>
          <w:sz w:val="18"/>
        </w:rPr>
        <w:t xml:space="preserve"> </w:t>
      </w:r>
    </w:p>
    <w:p w:rsidR="00F00AE7" w:rsidRDefault="00C67C19">
      <w:pPr>
        <w:spacing w:after="4" w:line="256" w:lineRule="auto"/>
        <w:ind w:left="144" w:hanging="10"/>
      </w:pPr>
      <w:r>
        <w:rPr>
          <w:rFonts w:ascii="Arial" w:eastAsia="Arial" w:hAnsi="Arial" w:cs="Arial"/>
          <w:b/>
          <w:sz w:val="18"/>
        </w:rPr>
        <w:t xml:space="preserve">Distinction* = 56 UCAS Points       Distinction = 48 UCAS Points       Merit = 32 UCAS Points       Pass = 16 UCAS Points        </w:t>
      </w:r>
    </w:p>
    <w:p w:rsidR="00F00AE7" w:rsidRDefault="00C67C19">
      <w:pPr>
        <w:spacing w:after="0"/>
        <w:ind w:left="134"/>
      </w:pPr>
      <w:r>
        <w:rPr>
          <w:rFonts w:ascii="Arial" w:eastAsia="Arial" w:hAnsi="Arial" w:cs="Arial"/>
          <w:b/>
          <w:sz w:val="18"/>
        </w:rPr>
        <w:t xml:space="preserve"> </w:t>
      </w:r>
    </w:p>
    <w:p w:rsidR="00F00AE7" w:rsidRDefault="00C67C19">
      <w:pPr>
        <w:spacing w:after="0"/>
        <w:ind w:left="144" w:hanging="10"/>
      </w:pPr>
      <w:r>
        <w:rPr>
          <w:rFonts w:ascii="Arial" w:eastAsia="Arial" w:hAnsi="Arial" w:cs="Arial"/>
          <w:b/>
          <w:sz w:val="17"/>
        </w:rPr>
        <w:t xml:space="preserve">Progression Routes </w:t>
      </w:r>
    </w:p>
    <w:p w:rsidR="00F00AE7" w:rsidRDefault="00C67C19">
      <w:pPr>
        <w:spacing w:after="4" w:line="255" w:lineRule="auto"/>
        <w:ind w:left="144" w:right="246" w:hanging="10"/>
        <w:jc w:val="both"/>
      </w:pPr>
      <w:r>
        <w:rPr>
          <w:rFonts w:ascii="Arial" w:eastAsia="Arial" w:hAnsi="Arial" w:cs="Arial"/>
          <w:sz w:val="17"/>
        </w:rPr>
        <w:t>This course provides an excellent foundation for those intending to pursue a careers in Teaching and Coa</w:t>
      </w:r>
      <w:r>
        <w:rPr>
          <w:rFonts w:ascii="Arial" w:eastAsia="Arial" w:hAnsi="Arial" w:cs="Arial"/>
          <w:sz w:val="17"/>
        </w:rPr>
        <w:t>ching, Sports Development, the Leisure Industry, Recreational Management, the Health and Fitness Industry, Physiotherapy, Nursing, Sports Technology, Sports Events, Sports Journalism.  It will also support your application to University for alternative cou</w:t>
      </w:r>
      <w:r>
        <w:rPr>
          <w:rFonts w:ascii="Arial" w:eastAsia="Arial" w:hAnsi="Arial" w:cs="Arial"/>
          <w:sz w:val="17"/>
        </w:rPr>
        <w:t xml:space="preserve">rses. </w:t>
      </w:r>
    </w:p>
    <w:p w:rsidR="00F00AE7" w:rsidRDefault="00F00AE7">
      <w:pPr>
        <w:sectPr w:rsidR="00F00AE7">
          <w:headerReference w:type="even" r:id="rId152"/>
          <w:headerReference w:type="default" r:id="rId153"/>
          <w:footerReference w:type="even" r:id="rId154"/>
          <w:footerReference w:type="default" r:id="rId155"/>
          <w:headerReference w:type="first" r:id="rId156"/>
          <w:footerReference w:type="first" r:id="rId157"/>
          <w:pgSz w:w="11906" w:h="8390" w:orient="landscape"/>
          <w:pgMar w:top="388" w:right="384" w:bottom="660" w:left="775" w:header="720" w:footer="468" w:gutter="0"/>
          <w:cols w:space="720"/>
        </w:sectPr>
      </w:pPr>
    </w:p>
    <w:p w:rsidR="00F00AE7" w:rsidRDefault="00C67C19">
      <w:pPr>
        <w:spacing w:after="0"/>
      </w:pPr>
      <w:r>
        <w:rPr>
          <w:sz w:val="20"/>
        </w:rPr>
        <w:t xml:space="preserve"> </w:t>
      </w:r>
    </w:p>
    <w:p w:rsidR="00F00AE7" w:rsidRDefault="00C67C19">
      <w:pPr>
        <w:spacing w:after="0"/>
        <w:ind w:left="149"/>
      </w:pPr>
      <w:r>
        <w:rPr>
          <w:rFonts w:ascii="Arial" w:eastAsia="Arial" w:hAnsi="Arial" w:cs="Arial"/>
          <w:b/>
          <w:color w:val="00B0F0"/>
          <w:sz w:val="20"/>
          <w:u w:val="single" w:color="00B0F0"/>
        </w:rPr>
        <w:t>SUBJECT: PEARSON BTEC LEVEL 3 EXTENDED DIPLOMA IN HOSPITALITY</w:t>
      </w:r>
      <w:r>
        <w:rPr>
          <w:rFonts w:ascii="Arial" w:eastAsia="Arial" w:hAnsi="Arial" w:cs="Arial"/>
          <w:b/>
          <w:color w:val="00B0F0"/>
          <w:sz w:val="20"/>
        </w:rPr>
        <w:t xml:space="preserve"> </w:t>
      </w:r>
    </w:p>
    <w:p w:rsidR="00F00AE7" w:rsidRDefault="00C67C19">
      <w:pPr>
        <w:spacing w:after="50"/>
        <w:ind w:left="149"/>
      </w:pPr>
      <w:r>
        <w:rPr>
          <w:rFonts w:ascii="Arial" w:eastAsia="Arial" w:hAnsi="Arial" w:cs="Arial"/>
          <w:b/>
          <w:color w:val="00B0F0"/>
          <w:sz w:val="12"/>
        </w:rPr>
        <w:t xml:space="preserve"> </w:t>
      </w:r>
    </w:p>
    <w:p w:rsidR="00F00AE7" w:rsidRDefault="00C67C19">
      <w:pPr>
        <w:spacing w:after="0"/>
        <w:ind w:left="144" w:hanging="10"/>
      </w:pPr>
      <w:r>
        <w:rPr>
          <w:rFonts w:ascii="Arial" w:eastAsia="Arial" w:hAnsi="Arial" w:cs="Arial"/>
          <w:b/>
          <w:color w:val="00B0F0"/>
          <w:sz w:val="20"/>
        </w:rPr>
        <w:t xml:space="preserve">Level 3 Extended Diploma in Hospitality is delivered by Edexcel  </w:t>
      </w:r>
    </w:p>
    <w:p w:rsidR="00F00AE7" w:rsidRDefault="00C67C19">
      <w:pPr>
        <w:spacing w:after="0"/>
        <w:ind w:left="144" w:hanging="10"/>
      </w:pPr>
      <w:r>
        <w:rPr>
          <w:rFonts w:ascii="Arial" w:eastAsia="Arial" w:hAnsi="Arial" w:cs="Arial"/>
          <w:b/>
          <w:color w:val="00B0F0"/>
          <w:sz w:val="20"/>
        </w:rPr>
        <w:t xml:space="preserve">Qualification Value: 2 A-Levels </w:t>
      </w:r>
    </w:p>
    <w:p w:rsidR="00F00AE7" w:rsidRDefault="00C67C19">
      <w:pPr>
        <w:spacing w:after="0"/>
        <w:ind w:left="144" w:hanging="10"/>
      </w:pPr>
      <w:r>
        <w:rPr>
          <w:rFonts w:ascii="Arial" w:eastAsia="Arial" w:hAnsi="Arial" w:cs="Arial"/>
          <w:b/>
          <w:color w:val="00B0F0"/>
          <w:sz w:val="20"/>
        </w:rPr>
        <w:t xml:space="preserve">Course duration: This is a 2 Year Course </w:t>
      </w:r>
    </w:p>
    <w:p w:rsidR="00F00AE7" w:rsidRDefault="00C67C19">
      <w:pPr>
        <w:spacing w:after="0"/>
        <w:ind w:left="149"/>
      </w:pPr>
      <w:r>
        <w:rPr>
          <w:rFonts w:ascii="Arial" w:eastAsia="Arial" w:hAnsi="Arial" w:cs="Arial"/>
          <w:sz w:val="18"/>
        </w:rPr>
        <w:t xml:space="preserve"> </w:t>
      </w:r>
      <w:r>
        <w:rPr>
          <w:rFonts w:ascii="Arial" w:eastAsia="Arial" w:hAnsi="Arial" w:cs="Arial"/>
          <w:sz w:val="12"/>
        </w:rPr>
        <w:t xml:space="preserve"> </w:t>
      </w:r>
    </w:p>
    <w:p w:rsidR="00F00AE7" w:rsidRDefault="00C67C19">
      <w:pPr>
        <w:pStyle w:val="Heading5"/>
        <w:ind w:left="159"/>
      </w:pPr>
      <w:r>
        <w:t xml:space="preserve">Overview </w:t>
      </w:r>
    </w:p>
    <w:p w:rsidR="00F00AE7" w:rsidRDefault="00C67C19">
      <w:pPr>
        <w:spacing w:after="0" w:line="229" w:lineRule="auto"/>
        <w:ind w:left="159" w:hanging="10"/>
        <w:jc w:val="both"/>
      </w:pPr>
      <w:r>
        <w:rPr>
          <w:rFonts w:ascii="Arial" w:eastAsia="Arial" w:hAnsi="Arial" w:cs="Arial"/>
          <w:sz w:val="19"/>
        </w:rPr>
        <w:t>This two year course, which is equivalent to two GCE A Levels, will enable you to develop the knowledge and skill required to pursue a career within the Hospitality Industry. This nationally recognised, vocationally specific qualification can lead to eithe</w:t>
      </w:r>
      <w:r>
        <w:rPr>
          <w:rFonts w:ascii="Arial" w:eastAsia="Arial" w:hAnsi="Arial" w:cs="Arial"/>
          <w:sz w:val="19"/>
        </w:rPr>
        <w:t xml:space="preserve">r direct employment in the industry or progression to a HND/Foundation degree in Hospitality Management or         equivalent.  </w:t>
      </w:r>
    </w:p>
    <w:p w:rsidR="00F00AE7" w:rsidRDefault="00C67C19">
      <w:pPr>
        <w:spacing w:after="0"/>
        <w:ind w:left="149"/>
      </w:pPr>
      <w:r>
        <w:rPr>
          <w:rFonts w:ascii="Arial" w:eastAsia="Arial" w:hAnsi="Arial" w:cs="Arial"/>
          <w:sz w:val="19"/>
        </w:rPr>
        <w:t xml:space="preserve"> </w:t>
      </w:r>
    </w:p>
    <w:p w:rsidR="00F00AE7" w:rsidRDefault="00C67C19">
      <w:pPr>
        <w:spacing w:after="0" w:line="229" w:lineRule="auto"/>
        <w:ind w:left="159" w:hanging="10"/>
        <w:jc w:val="both"/>
      </w:pPr>
      <w:r>
        <w:rPr>
          <w:rFonts w:ascii="Arial" w:eastAsia="Arial" w:hAnsi="Arial" w:cs="Arial"/>
          <w:sz w:val="19"/>
        </w:rPr>
        <w:t xml:space="preserve">You will study 12 Units over the two years in which you will gain a good insight into what is expected in the Hospitality    </w:t>
      </w:r>
      <w:r>
        <w:rPr>
          <w:rFonts w:ascii="Arial" w:eastAsia="Arial" w:hAnsi="Arial" w:cs="Arial"/>
          <w:sz w:val="19"/>
        </w:rPr>
        <w:t xml:space="preserve">      Industry.  </w:t>
      </w:r>
    </w:p>
    <w:p w:rsidR="00F00AE7" w:rsidRDefault="00C67C19">
      <w:pPr>
        <w:spacing w:after="0"/>
        <w:ind w:left="149"/>
      </w:pPr>
      <w:r>
        <w:rPr>
          <w:rFonts w:ascii="Arial" w:eastAsia="Arial" w:hAnsi="Arial" w:cs="Arial"/>
          <w:sz w:val="19"/>
        </w:rPr>
        <w:t xml:space="preserve"> </w:t>
      </w:r>
    </w:p>
    <w:p w:rsidR="00F00AE7" w:rsidRDefault="00C67C19">
      <w:pPr>
        <w:spacing w:after="1" w:line="229" w:lineRule="auto"/>
        <w:ind w:left="159" w:hanging="10"/>
        <w:jc w:val="both"/>
      </w:pPr>
      <w:r>
        <w:rPr>
          <w:noProof/>
        </w:rPr>
        <mc:AlternateContent>
          <mc:Choice Requires="wpg">
            <w:drawing>
              <wp:anchor distT="0" distB="0" distL="114300" distR="114300" simplePos="0" relativeHeight="251724800" behindDoc="0" locked="0" layoutInCell="1" allowOverlap="1">
                <wp:simplePos x="0" y="0"/>
                <wp:positionH relativeFrom="page">
                  <wp:posOffset>266427</wp:posOffset>
                </wp:positionH>
                <wp:positionV relativeFrom="page">
                  <wp:posOffset>319238</wp:posOffset>
                </wp:positionV>
                <wp:extent cx="167599" cy="4641077"/>
                <wp:effectExtent l="0" t="0" r="0" b="0"/>
                <wp:wrapSquare wrapText="bothSides"/>
                <wp:docPr id="49488" name="Group 49488"/>
                <wp:cNvGraphicFramePr/>
                <a:graphic xmlns:a="http://schemas.openxmlformats.org/drawingml/2006/main">
                  <a:graphicData uri="http://schemas.microsoft.com/office/word/2010/wordprocessingGroup">
                    <wpg:wgp>
                      <wpg:cNvGrpSpPr/>
                      <wpg:grpSpPr>
                        <a:xfrm>
                          <a:off x="0" y="0"/>
                          <a:ext cx="167599" cy="4641077"/>
                          <a:chOff x="0" y="0"/>
                          <a:chExt cx="167599" cy="4641077"/>
                        </a:xfrm>
                      </wpg:grpSpPr>
                      <wps:wsp>
                        <wps:cNvPr id="5019" name="Rectangle 5019"/>
                        <wps:cNvSpPr/>
                        <wps:spPr>
                          <a:xfrm rot="-5399999">
                            <a:off x="-2939832" y="1478338"/>
                            <a:ext cx="6102572" cy="222907"/>
                          </a:xfrm>
                          <a:prstGeom prst="rect">
                            <a:avLst/>
                          </a:prstGeom>
                          <a:ln>
                            <a:noFill/>
                          </a:ln>
                        </wps:spPr>
                        <wps:txbx>
                          <w:txbxContent>
                            <w:p w:rsidR="00F00AE7" w:rsidRDefault="00C67C19">
                              <w:r>
                                <w:rPr>
                                  <w:rFonts w:ascii="Arial" w:eastAsia="Arial" w:hAnsi="Arial" w:cs="Arial"/>
                                  <w:b/>
                                  <w:color w:val="FFFFFF"/>
                                  <w:sz w:val="28"/>
                                  <w:shd w:val="clear" w:color="auto" w:fill="00B0F0"/>
                                </w:rPr>
                                <w:t>An Introduction to Courses in Travel &amp; Tourism Sector</w:t>
                              </w:r>
                            </w:p>
                          </w:txbxContent>
                        </wps:txbx>
                        <wps:bodyPr horzOverflow="overflow" vert="horz" lIns="0" tIns="0" rIns="0" bIns="0" rtlCol="0">
                          <a:noAutofit/>
                        </wps:bodyPr>
                      </wps:wsp>
                      <wps:wsp>
                        <wps:cNvPr id="5020" name="Rectangle 5020"/>
                        <wps:cNvSpPr/>
                        <wps:spPr>
                          <a:xfrm rot="-5399999">
                            <a:off x="78490" y="-94847"/>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9488" style="width:13.1968pt;height:365.439pt;position:absolute;mso-position-horizontal-relative:page;mso-position-horizontal:absolute;margin-left:20.9785pt;mso-position-vertical-relative:page;margin-top:25.1369pt;" coordsize="1675,46410">
                <v:rect id="Rectangle 5019" style="position:absolute;width:61025;height:2229;left:-29398;top:14783;rotation:270;" filled="f" stroked="f">
                  <v:textbox inset="0,0,0,0" style="layout-flow:vertical;mso-layout-flow-alt:bottom-to-top">
                    <w:txbxContent>
                      <w:p>
                        <w:pPr>
                          <w:spacing w:before="0" w:after="160" w:line="259" w:lineRule="auto"/>
                        </w:pPr>
                        <w:r>
                          <w:rPr>
                            <w:rFonts w:cs="Arial" w:hAnsi="Arial" w:eastAsia="Arial" w:ascii="Arial"/>
                            <w:b w:val="1"/>
                            <w:color w:val="ffffff"/>
                            <w:sz w:val="28"/>
                            <w:shd w:val="clear" w:color="auto" w:fill="00b0f0"/>
                          </w:rPr>
                          <w:t xml:space="preserve">An Introduction to Courses in Travel &amp; Tourism Sector</w:t>
                        </w:r>
                      </w:p>
                    </w:txbxContent>
                  </v:textbox>
                </v:rect>
                <v:rect id="Rectangle 5020" style="position:absolute;width:659;height:2229;left:784;top:-948;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w10:wrap type="square"/>
              </v:group>
            </w:pict>
          </mc:Fallback>
        </mc:AlternateContent>
      </w:r>
      <w:r>
        <w:rPr>
          <w:rFonts w:ascii="Arial" w:eastAsia="Arial" w:hAnsi="Arial" w:cs="Arial"/>
          <w:sz w:val="19"/>
        </w:rPr>
        <w:t xml:space="preserve">In one year you will study Units to develop your understanding of the sector e.g. Hospitality Industry, providing customer service in hospitality.  </w:t>
      </w:r>
    </w:p>
    <w:p w:rsidR="00F00AE7" w:rsidRDefault="00C67C19">
      <w:pPr>
        <w:spacing w:after="27" w:line="229" w:lineRule="auto"/>
        <w:ind w:left="159" w:hanging="10"/>
        <w:jc w:val="both"/>
      </w:pPr>
      <w:r>
        <w:rPr>
          <w:rFonts w:ascii="Arial" w:eastAsia="Arial" w:hAnsi="Arial" w:cs="Arial"/>
          <w:sz w:val="19"/>
        </w:rPr>
        <w:t>Year two focuses on the ma</w:t>
      </w:r>
      <w:r>
        <w:rPr>
          <w:rFonts w:ascii="Arial" w:eastAsia="Arial" w:hAnsi="Arial" w:cs="Arial"/>
          <w:sz w:val="19"/>
        </w:rPr>
        <w:t xml:space="preserve">nagement function, e.g. Marketing, Human Resources and Financial Control in Hospitality.  </w:t>
      </w:r>
    </w:p>
    <w:p w:rsidR="00F00AE7" w:rsidRDefault="00C67C19">
      <w:pPr>
        <w:spacing w:after="0"/>
        <w:ind w:left="149"/>
      </w:pPr>
      <w:r>
        <w:rPr>
          <w:rFonts w:ascii="Arial" w:eastAsia="Arial" w:hAnsi="Arial" w:cs="Arial"/>
          <w:sz w:val="19"/>
        </w:rPr>
        <w:t xml:space="preserve"> </w:t>
      </w:r>
    </w:p>
    <w:p w:rsidR="00F00AE7" w:rsidRDefault="00C67C19">
      <w:pPr>
        <w:spacing w:after="1" w:line="229" w:lineRule="auto"/>
        <w:ind w:left="159" w:hanging="10"/>
        <w:jc w:val="both"/>
      </w:pPr>
      <w:r>
        <w:rPr>
          <w:rFonts w:ascii="Arial" w:eastAsia="Arial" w:hAnsi="Arial" w:cs="Arial"/>
          <w:sz w:val="19"/>
        </w:rPr>
        <w:t>Practical skills to enhance employability are developed throughout the course with opportunities to plan and run hospitality events, to take part in enterprise act</w:t>
      </w:r>
      <w:r>
        <w:rPr>
          <w:rFonts w:ascii="Arial" w:eastAsia="Arial" w:hAnsi="Arial" w:cs="Arial"/>
          <w:sz w:val="19"/>
        </w:rPr>
        <w:t xml:space="preserve">ivities and to train in the kitchen with a range of catering opportunities.  You will complete a compulsory work placement for both years of the course in year two.   </w:t>
      </w:r>
    </w:p>
    <w:p w:rsidR="00F00AE7" w:rsidRDefault="00C67C19">
      <w:pPr>
        <w:spacing w:after="0"/>
        <w:ind w:left="149"/>
      </w:pPr>
      <w:r>
        <w:rPr>
          <w:rFonts w:ascii="Arial" w:eastAsia="Arial" w:hAnsi="Arial" w:cs="Arial"/>
          <w:sz w:val="19"/>
        </w:rPr>
        <w:t xml:space="preserve"> </w:t>
      </w:r>
    </w:p>
    <w:p w:rsidR="00F00AE7" w:rsidRDefault="00C67C19">
      <w:pPr>
        <w:spacing w:after="0" w:line="229" w:lineRule="auto"/>
        <w:ind w:left="159" w:hanging="10"/>
        <w:jc w:val="both"/>
      </w:pPr>
      <w:r>
        <w:rPr>
          <w:rFonts w:ascii="Arial" w:eastAsia="Arial" w:hAnsi="Arial" w:cs="Arial"/>
          <w:sz w:val="19"/>
        </w:rPr>
        <w:t xml:space="preserve">Units are internally assessed, using a combination of methods, including case studies, practical work, class test and         assignment/portfolio work.  </w:t>
      </w:r>
    </w:p>
    <w:p w:rsidR="00F00AE7" w:rsidRDefault="00C67C19">
      <w:pPr>
        <w:spacing w:after="0"/>
        <w:ind w:left="149"/>
      </w:pPr>
      <w:r>
        <w:rPr>
          <w:rFonts w:ascii="Arial" w:eastAsia="Arial" w:hAnsi="Arial" w:cs="Arial"/>
          <w:sz w:val="19"/>
        </w:rPr>
        <w:t xml:space="preserve"> </w:t>
      </w:r>
    </w:p>
    <w:p w:rsidR="00F00AE7" w:rsidRDefault="00C67C19">
      <w:pPr>
        <w:spacing w:after="27" w:line="229" w:lineRule="auto"/>
        <w:ind w:left="159" w:hanging="10"/>
        <w:jc w:val="both"/>
      </w:pPr>
      <w:r>
        <w:rPr>
          <w:rFonts w:ascii="Arial" w:eastAsia="Arial" w:hAnsi="Arial" w:cs="Arial"/>
          <w:sz w:val="19"/>
        </w:rPr>
        <w:t xml:space="preserve">There are no formal external examinations. </w:t>
      </w:r>
    </w:p>
    <w:p w:rsidR="00F00AE7" w:rsidRDefault="00C67C19">
      <w:pPr>
        <w:spacing w:after="0"/>
        <w:ind w:left="149"/>
      </w:pPr>
      <w:r>
        <w:rPr>
          <w:rFonts w:ascii="Arial" w:eastAsia="Arial" w:hAnsi="Arial" w:cs="Arial"/>
          <w:b/>
          <w:sz w:val="19"/>
        </w:rPr>
        <w:t xml:space="preserve"> </w:t>
      </w:r>
    </w:p>
    <w:p w:rsidR="00F00AE7" w:rsidRDefault="00C67C19">
      <w:pPr>
        <w:pStyle w:val="Heading5"/>
        <w:ind w:left="159"/>
      </w:pPr>
      <w:r>
        <w:t xml:space="preserve">Opportunities and Progression </w:t>
      </w:r>
    </w:p>
    <w:p w:rsidR="00F00AE7" w:rsidRDefault="00C67C19">
      <w:pPr>
        <w:spacing w:after="725" w:line="229" w:lineRule="auto"/>
        <w:ind w:left="159" w:hanging="10"/>
        <w:jc w:val="both"/>
      </w:pPr>
      <w:r>
        <w:rPr>
          <w:rFonts w:ascii="Arial" w:eastAsia="Arial" w:hAnsi="Arial" w:cs="Arial"/>
          <w:sz w:val="19"/>
        </w:rPr>
        <w:t>Upon successful achiev</w:t>
      </w:r>
      <w:r>
        <w:rPr>
          <w:rFonts w:ascii="Arial" w:eastAsia="Arial" w:hAnsi="Arial" w:cs="Arial"/>
          <w:sz w:val="19"/>
        </w:rPr>
        <w:t xml:space="preserve">ement, you can progress to study at foundation degree or degree level at both Belfast Metropolitan College and other universities, or enter into the world of work. </w:t>
      </w:r>
    </w:p>
    <w:p w:rsidR="00F00AE7" w:rsidRDefault="00C67C19">
      <w:pPr>
        <w:spacing w:after="0"/>
        <w:ind w:left="10142"/>
      </w:pPr>
      <w:r>
        <w:rPr>
          <w:noProof/>
        </w:rPr>
        <mc:AlternateContent>
          <mc:Choice Requires="wpg">
            <w:drawing>
              <wp:inline distT="0" distB="0" distL="0" distR="0">
                <wp:extent cx="134124" cy="92964"/>
                <wp:effectExtent l="0" t="0" r="0" b="0"/>
                <wp:docPr id="49487" name="Group 49487"/>
                <wp:cNvGraphicFramePr/>
                <a:graphic xmlns:a="http://schemas.openxmlformats.org/drawingml/2006/main">
                  <a:graphicData uri="http://schemas.microsoft.com/office/word/2010/wordprocessingGroup">
                    <wpg:wgp>
                      <wpg:cNvGrpSpPr/>
                      <wpg:grpSpPr>
                        <a:xfrm>
                          <a:off x="0" y="0"/>
                          <a:ext cx="134124" cy="92964"/>
                          <a:chOff x="0" y="0"/>
                          <a:chExt cx="134124" cy="92964"/>
                        </a:xfrm>
                      </wpg:grpSpPr>
                      <wps:wsp>
                        <wps:cNvPr id="5008" name="Shape 5008"/>
                        <wps:cNvSpPr/>
                        <wps:spPr>
                          <a:xfrm>
                            <a:off x="72136" y="5688"/>
                            <a:ext cx="28575" cy="82603"/>
                          </a:xfrm>
                          <a:custGeom>
                            <a:avLst/>
                            <a:gdLst/>
                            <a:ahLst/>
                            <a:cxnLst/>
                            <a:rect l="0" t="0" r="0" b="0"/>
                            <a:pathLst>
                              <a:path w="28575" h="82603">
                                <a:moveTo>
                                  <a:pt x="28575" y="0"/>
                                </a:moveTo>
                                <a:lnTo>
                                  <a:pt x="28575" y="12689"/>
                                </a:lnTo>
                                <a:cubicBezTo>
                                  <a:pt x="26162" y="12689"/>
                                  <a:pt x="24130" y="13273"/>
                                  <a:pt x="22606" y="14442"/>
                                </a:cubicBezTo>
                                <a:cubicBezTo>
                                  <a:pt x="21082" y="15623"/>
                                  <a:pt x="19812" y="17375"/>
                                  <a:pt x="18796" y="19725"/>
                                </a:cubicBezTo>
                                <a:cubicBezTo>
                                  <a:pt x="17907" y="22074"/>
                                  <a:pt x="17272" y="24995"/>
                                  <a:pt x="16891" y="28501"/>
                                </a:cubicBezTo>
                                <a:cubicBezTo>
                                  <a:pt x="16510" y="31993"/>
                                  <a:pt x="16383" y="36070"/>
                                  <a:pt x="16383" y="40731"/>
                                </a:cubicBezTo>
                                <a:cubicBezTo>
                                  <a:pt x="16383" y="46408"/>
                                  <a:pt x="16510" y="51119"/>
                                  <a:pt x="17018" y="54840"/>
                                </a:cubicBezTo>
                                <a:cubicBezTo>
                                  <a:pt x="17526" y="58562"/>
                                  <a:pt x="18161" y="61533"/>
                                  <a:pt x="19177" y="63730"/>
                                </a:cubicBezTo>
                                <a:cubicBezTo>
                                  <a:pt x="20066" y="65940"/>
                                  <a:pt x="21336" y="67477"/>
                                  <a:pt x="22860" y="68366"/>
                                </a:cubicBezTo>
                                <a:cubicBezTo>
                                  <a:pt x="24384" y="69255"/>
                                  <a:pt x="26289" y="69699"/>
                                  <a:pt x="28321" y="69699"/>
                                </a:cubicBezTo>
                                <a:lnTo>
                                  <a:pt x="28575" y="69654"/>
                                </a:lnTo>
                                <a:lnTo>
                                  <a:pt x="28575" y="82440"/>
                                </a:lnTo>
                                <a:lnTo>
                                  <a:pt x="27813" y="82603"/>
                                </a:lnTo>
                                <a:cubicBezTo>
                                  <a:pt x="22225" y="82603"/>
                                  <a:pt x="17780" y="81663"/>
                                  <a:pt x="14224" y="79796"/>
                                </a:cubicBezTo>
                                <a:cubicBezTo>
                                  <a:pt x="10541" y="77916"/>
                                  <a:pt x="7747" y="75224"/>
                                  <a:pt x="5588" y="71706"/>
                                </a:cubicBezTo>
                                <a:cubicBezTo>
                                  <a:pt x="3556" y="68188"/>
                                  <a:pt x="2032" y="63883"/>
                                  <a:pt x="1270" y="58790"/>
                                </a:cubicBezTo>
                                <a:cubicBezTo>
                                  <a:pt x="381" y="53710"/>
                                  <a:pt x="0" y="47957"/>
                                  <a:pt x="0" y="41531"/>
                                </a:cubicBezTo>
                                <a:cubicBezTo>
                                  <a:pt x="0" y="35194"/>
                                  <a:pt x="508" y="29440"/>
                                  <a:pt x="1524" y="24271"/>
                                </a:cubicBezTo>
                                <a:cubicBezTo>
                                  <a:pt x="2540" y="19103"/>
                                  <a:pt x="4318" y="14708"/>
                                  <a:pt x="6604" y="11076"/>
                                </a:cubicBezTo>
                                <a:cubicBezTo>
                                  <a:pt x="8890" y="7457"/>
                                  <a:pt x="11938" y="4675"/>
                                  <a:pt x="15748" y="2745"/>
                                </a:cubicBezTo>
                                <a:lnTo>
                                  <a:pt x="28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9" name="Shape 5009"/>
                        <wps:cNvSpPr/>
                        <wps:spPr>
                          <a:xfrm>
                            <a:off x="100711" y="5525"/>
                            <a:ext cx="28575" cy="82603"/>
                          </a:xfrm>
                          <a:custGeom>
                            <a:avLst/>
                            <a:gdLst/>
                            <a:ahLst/>
                            <a:cxnLst/>
                            <a:rect l="0" t="0" r="0" b="0"/>
                            <a:pathLst>
                              <a:path w="28575" h="82603">
                                <a:moveTo>
                                  <a:pt x="762" y="0"/>
                                </a:moveTo>
                                <a:cubicBezTo>
                                  <a:pt x="6223" y="0"/>
                                  <a:pt x="10795" y="939"/>
                                  <a:pt x="14351" y="2819"/>
                                </a:cubicBezTo>
                                <a:cubicBezTo>
                                  <a:pt x="17907" y="4686"/>
                                  <a:pt x="20828" y="7379"/>
                                  <a:pt x="22860" y="10909"/>
                                </a:cubicBezTo>
                                <a:cubicBezTo>
                                  <a:pt x="25019" y="14427"/>
                                  <a:pt x="26416" y="18732"/>
                                  <a:pt x="27305" y="23813"/>
                                </a:cubicBezTo>
                                <a:cubicBezTo>
                                  <a:pt x="28067" y="28905"/>
                                  <a:pt x="28575" y="34658"/>
                                  <a:pt x="28575" y="41072"/>
                                </a:cubicBezTo>
                                <a:cubicBezTo>
                                  <a:pt x="28575" y="47460"/>
                                  <a:pt x="28067" y="53225"/>
                                  <a:pt x="26924" y="58369"/>
                                </a:cubicBezTo>
                                <a:cubicBezTo>
                                  <a:pt x="25908" y="63512"/>
                                  <a:pt x="24257" y="67907"/>
                                  <a:pt x="21971" y="71526"/>
                                </a:cubicBezTo>
                                <a:cubicBezTo>
                                  <a:pt x="19558" y="75146"/>
                                  <a:pt x="16637" y="77927"/>
                                  <a:pt x="12827" y="79870"/>
                                </a:cubicBezTo>
                                <a:lnTo>
                                  <a:pt x="0" y="82603"/>
                                </a:lnTo>
                                <a:lnTo>
                                  <a:pt x="0" y="69817"/>
                                </a:lnTo>
                                <a:lnTo>
                                  <a:pt x="4064" y="69088"/>
                                </a:lnTo>
                                <a:cubicBezTo>
                                  <a:pt x="5334" y="68567"/>
                                  <a:pt x="6350" y="67805"/>
                                  <a:pt x="7366" y="66777"/>
                                </a:cubicBezTo>
                                <a:cubicBezTo>
                                  <a:pt x="8255" y="65735"/>
                                  <a:pt x="9017" y="64439"/>
                                  <a:pt x="9652" y="62878"/>
                                </a:cubicBezTo>
                                <a:cubicBezTo>
                                  <a:pt x="10287" y="61315"/>
                                  <a:pt x="10795" y="59499"/>
                                  <a:pt x="11176" y="57442"/>
                                </a:cubicBezTo>
                                <a:cubicBezTo>
                                  <a:pt x="11557" y="55385"/>
                                  <a:pt x="11811" y="53060"/>
                                  <a:pt x="11938" y="50470"/>
                                </a:cubicBezTo>
                                <a:cubicBezTo>
                                  <a:pt x="12065" y="47866"/>
                                  <a:pt x="12192" y="45008"/>
                                  <a:pt x="12192" y="41884"/>
                                </a:cubicBezTo>
                                <a:cubicBezTo>
                                  <a:pt x="12192" y="38087"/>
                                  <a:pt x="12065" y="34747"/>
                                  <a:pt x="11811" y="31839"/>
                                </a:cubicBezTo>
                                <a:cubicBezTo>
                                  <a:pt x="11684" y="28943"/>
                                  <a:pt x="11303" y="26416"/>
                                  <a:pt x="10922" y="24282"/>
                                </a:cubicBezTo>
                                <a:cubicBezTo>
                                  <a:pt x="10414" y="22136"/>
                                  <a:pt x="9906" y="20320"/>
                                  <a:pt x="9271" y="18847"/>
                                </a:cubicBezTo>
                                <a:cubicBezTo>
                                  <a:pt x="8636" y="17361"/>
                                  <a:pt x="7874" y="16180"/>
                                  <a:pt x="6985" y="15291"/>
                                </a:cubicBezTo>
                                <a:cubicBezTo>
                                  <a:pt x="6096" y="14402"/>
                                  <a:pt x="5080" y="13779"/>
                                  <a:pt x="3937" y="13411"/>
                                </a:cubicBezTo>
                                <a:cubicBezTo>
                                  <a:pt x="2667" y="13030"/>
                                  <a:pt x="1397" y="12852"/>
                                  <a:pt x="0" y="12852"/>
                                </a:cubicBezTo>
                                <a:lnTo>
                                  <a:pt x="0" y="16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1" name="Shape 5011"/>
                        <wps:cNvSpPr/>
                        <wps:spPr>
                          <a:xfrm>
                            <a:off x="88519" y="18377"/>
                            <a:ext cx="24385" cy="57010"/>
                          </a:xfrm>
                          <a:custGeom>
                            <a:avLst/>
                            <a:gdLst/>
                            <a:ahLst/>
                            <a:cxnLst/>
                            <a:rect l="0" t="0" r="0" b="0"/>
                            <a:pathLst>
                              <a:path w="24385" h="57010">
                                <a:moveTo>
                                  <a:pt x="12192" y="0"/>
                                </a:moveTo>
                                <a:cubicBezTo>
                                  <a:pt x="9779" y="0"/>
                                  <a:pt x="7748" y="584"/>
                                  <a:pt x="6224" y="1753"/>
                                </a:cubicBezTo>
                                <a:cubicBezTo>
                                  <a:pt x="4699" y="2934"/>
                                  <a:pt x="3429" y="4686"/>
                                  <a:pt x="2413" y="7036"/>
                                </a:cubicBezTo>
                                <a:cubicBezTo>
                                  <a:pt x="1524" y="9385"/>
                                  <a:pt x="889" y="12306"/>
                                  <a:pt x="508" y="15811"/>
                                </a:cubicBezTo>
                                <a:cubicBezTo>
                                  <a:pt x="127" y="19304"/>
                                  <a:pt x="0" y="23381"/>
                                  <a:pt x="0" y="28042"/>
                                </a:cubicBezTo>
                                <a:cubicBezTo>
                                  <a:pt x="0" y="33718"/>
                                  <a:pt x="127" y="38430"/>
                                  <a:pt x="636" y="42151"/>
                                </a:cubicBezTo>
                                <a:cubicBezTo>
                                  <a:pt x="1143" y="45872"/>
                                  <a:pt x="1778" y="48844"/>
                                  <a:pt x="2794" y="51041"/>
                                </a:cubicBezTo>
                                <a:cubicBezTo>
                                  <a:pt x="3683" y="53251"/>
                                  <a:pt x="4953" y="54788"/>
                                  <a:pt x="6477" y="55677"/>
                                </a:cubicBezTo>
                                <a:cubicBezTo>
                                  <a:pt x="8001" y="56566"/>
                                  <a:pt x="9906" y="57010"/>
                                  <a:pt x="11938" y="57010"/>
                                </a:cubicBezTo>
                                <a:cubicBezTo>
                                  <a:pt x="13589" y="57010"/>
                                  <a:pt x="14987" y="56743"/>
                                  <a:pt x="16256" y="56235"/>
                                </a:cubicBezTo>
                                <a:cubicBezTo>
                                  <a:pt x="17526" y="55715"/>
                                  <a:pt x="18542" y="54953"/>
                                  <a:pt x="19558" y="53924"/>
                                </a:cubicBezTo>
                                <a:cubicBezTo>
                                  <a:pt x="20448" y="52883"/>
                                  <a:pt x="21210" y="51587"/>
                                  <a:pt x="21844" y="50025"/>
                                </a:cubicBezTo>
                                <a:cubicBezTo>
                                  <a:pt x="22479" y="48463"/>
                                  <a:pt x="22987" y="46647"/>
                                  <a:pt x="23368" y="44590"/>
                                </a:cubicBezTo>
                                <a:cubicBezTo>
                                  <a:pt x="23749" y="42532"/>
                                  <a:pt x="24003" y="40208"/>
                                  <a:pt x="24130" y="37617"/>
                                </a:cubicBezTo>
                                <a:cubicBezTo>
                                  <a:pt x="24257" y="35014"/>
                                  <a:pt x="24385" y="32156"/>
                                  <a:pt x="24385" y="29032"/>
                                </a:cubicBezTo>
                                <a:cubicBezTo>
                                  <a:pt x="24385" y="25235"/>
                                  <a:pt x="24257" y="21895"/>
                                  <a:pt x="24003" y="18986"/>
                                </a:cubicBezTo>
                                <a:cubicBezTo>
                                  <a:pt x="23876" y="16091"/>
                                  <a:pt x="23495" y="13564"/>
                                  <a:pt x="23114" y="11430"/>
                                </a:cubicBezTo>
                                <a:cubicBezTo>
                                  <a:pt x="22606" y="9284"/>
                                  <a:pt x="22099" y="7467"/>
                                  <a:pt x="21463" y="5994"/>
                                </a:cubicBezTo>
                                <a:cubicBezTo>
                                  <a:pt x="20828" y="4508"/>
                                  <a:pt x="20066" y="3327"/>
                                  <a:pt x="19177" y="2438"/>
                                </a:cubicBezTo>
                                <a:cubicBezTo>
                                  <a:pt x="18288" y="1550"/>
                                  <a:pt x="17273" y="927"/>
                                  <a:pt x="16129" y="559"/>
                                </a:cubicBezTo>
                                <a:cubicBezTo>
                                  <a:pt x="14860" y="178"/>
                                  <a:pt x="13589" y="0"/>
                                  <a:pt x="12192"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5013" name="Shape 5013"/>
                        <wps:cNvSpPr/>
                        <wps:spPr>
                          <a:xfrm>
                            <a:off x="72136" y="5525"/>
                            <a:ext cx="57150" cy="82766"/>
                          </a:xfrm>
                          <a:custGeom>
                            <a:avLst/>
                            <a:gdLst/>
                            <a:ahLst/>
                            <a:cxnLst/>
                            <a:rect l="0" t="0" r="0" b="0"/>
                            <a:pathLst>
                              <a:path w="57150" h="82766">
                                <a:moveTo>
                                  <a:pt x="29337" y="0"/>
                                </a:moveTo>
                                <a:cubicBezTo>
                                  <a:pt x="34798" y="0"/>
                                  <a:pt x="39370" y="939"/>
                                  <a:pt x="42926" y="2819"/>
                                </a:cubicBezTo>
                                <a:cubicBezTo>
                                  <a:pt x="46482" y="4686"/>
                                  <a:pt x="49403" y="7379"/>
                                  <a:pt x="51435" y="10909"/>
                                </a:cubicBezTo>
                                <a:cubicBezTo>
                                  <a:pt x="53594" y="14427"/>
                                  <a:pt x="54991" y="18732"/>
                                  <a:pt x="55880" y="23813"/>
                                </a:cubicBezTo>
                                <a:cubicBezTo>
                                  <a:pt x="56642" y="28905"/>
                                  <a:pt x="57150" y="34658"/>
                                  <a:pt x="57150" y="41072"/>
                                </a:cubicBezTo>
                                <a:cubicBezTo>
                                  <a:pt x="57150" y="47460"/>
                                  <a:pt x="56642" y="53225"/>
                                  <a:pt x="55499" y="58369"/>
                                </a:cubicBezTo>
                                <a:cubicBezTo>
                                  <a:pt x="54483" y="63512"/>
                                  <a:pt x="52832" y="67907"/>
                                  <a:pt x="50546" y="71526"/>
                                </a:cubicBezTo>
                                <a:cubicBezTo>
                                  <a:pt x="48133" y="75146"/>
                                  <a:pt x="45212" y="77927"/>
                                  <a:pt x="41402" y="79870"/>
                                </a:cubicBezTo>
                                <a:cubicBezTo>
                                  <a:pt x="37719" y="81800"/>
                                  <a:pt x="33147" y="82766"/>
                                  <a:pt x="27813" y="82766"/>
                                </a:cubicBezTo>
                                <a:cubicBezTo>
                                  <a:pt x="22225" y="82766"/>
                                  <a:pt x="17780" y="81826"/>
                                  <a:pt x="14224" y="79959"/>
                                </a:cubicBezTo>
                                <a:cubicBezTo>
                                  <a:pt x="10541" y="78079"/>
                                  <a:pt x="7747" y="75387"/>
                                  <a:pt x="5588" y="71869"/>
                                </a:cubicBezTo>
                                <a:cubicBezTo>
                                  <a:pt x="3556" y="68351"/>
                                  <a:pt x="2032" y="64046"/>
                                  <a:pt x="1270" y="58953"/>
                                </a:cubicBezTo>
                                <a:cubicBezTo>
                                  <a:pt x="381" y="53873"/>
                                  <a:pt x="0" y="48120"/>
                                  <a:pt x="0" y="41694"/>
                                </a:cubicBezTo>
                                <a:cubicBezTo>
                                  <a:pt x="0" y="35357"/>
                                  <a:pt x="508" y="29604"/>
                                  <a:pt x="1524" y="24435"/>
                                </a:cubicBezTo>
                                <a:cubicBezTo>
                                  <a:pt x="2540" y="19266"/>
                                  <a:pt x="4318" y="14872"/>
                                  <a:pt x="6604" y="11239"/>
                                </a:cubicBezTo>
                                <a:cubicBezTo>
                                  <a:pt x="8890" y="7620"/>
                                  <a:pt x="11938" y="4838"/>
                                  <a:pt x="15748" y="2908"/>
                                </a:cubicBezTo>
                                <a:cubicBezTo>
                                  <a:pt x="19431" y="978"/>
                                  <a:pt x="24003" y="0"/>
                                  <a:pt x="29337"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5015" name="Picture 5015"/>
                          <pic:cNvPicPr/>
                        </pic:nvPicPr>
                        <pic:blipFill>
                          <a:blip r:embed="rId158"/>
                          <a:stretch>
                            <a:fillRect/>
                          </a:stretch>
                        </pic:blipFill>
                        <pic:spPr>
                          <a:xfrm>
                            <a:off x="0" y="0"/>
                            <a:ext cx="134124" cy="92964"/>
                          </a:xfrm>
                          <a:prstGeom prst="rect">
                            <a:avLst/>
                          </a:prstGeom>
                        </pic:spPr>
                      </pic:pic>
                    </wpg:wgp>
                  </a:graphicData>
                </a:graphic>
              </wp:inline>
            </w:drawing>
          </mc:Choice>
          <mc:Fallback xmlns:a="http://schemas.openxmlformats.org/drawingml/2006/main">
            <w:pict>
              <v:group id="Group 49487" style="width:10.561pt;height:7.32001pt;mso-position-horizontal-relative:char;mso-position-vertical-relative:line" coordsize="1341,929">
                <v:shape id="Shape 5008" style="position:absolute;width:285;height:826;left:721;top:56;" coordsize="28575,82603" path="m28575,0l28575,12689c26162,12689,24130,13273,22606,14442c21082,15623,19812,17375,18796,19725c17907,22074,17272,24995,16891,28501c16510,31993,16383,36070,16383,40731c16383,46408,16510,51119,17018,54840c17526,58562,18161,61533,19177,63730c20066,65940,21336,67477,22860,68366c24384,69255,26289,69699,28321,69699l28575,69654l28575,82440l27813,82603c22225,82603,17780,81663,14224,79796c10541,77916,7747,75224,5588,71706c3556,68188,2032,63883,1270,58790c381,53710,0,47957,0,41531c0,35194,508,29440,1524,24271c2540,19103,4318,14708,6604,11076c8890,7457,11938,4675,15748,2745l28575,0x">
                  <v:stroke weight="0pt" endcap="flat" joinstyle="miter" miterlimit="10" on="false" color="#000000" opacity="0"/>
                  <v:fill on="true" color="#000000"/>
                </v:shape>
                <v:shape id="Shape 5009" style="position:absolute;width:285;height:826;left:1007;top:55;" coordsize="28575,82603" path="m762,0c6223,0,10795,939,14351,2819c17907,4686,20828,7379,22860,10909c25019,14427,26416,18732,27305,23813c28067,28905,28575,34658,28575,41072c28575,47460,28067,53225,26924,58369c25908,63512,24257,67907,21971,71526c19558,75146,16637,77927,12827,79870l0,82603l0,69817l4064,69088c5334,68567,6350,67805,7366,66777c8255,65735,9017,64439,9652,62878c10287,61315,10795,59499,11176,57442c11557,55385,11811,53060,11938,50470c12065,47866,12192,45008,12192,41884c12192,38087,12065,34747,11811,31839c11684,28943,11303,26416,10922,24282c10414,22136,9906,20320,9271,18847c8636,17361,7874,16180,6985,15291c6096,14402,5080,13779,3937,13411c2667,13030,1397,12852,0,12852l0,163l762,0x">
                  <v:stroke weight="0pt" endcap="flat" joinstyle="miter" miterlimit="10" on="false" color="#000000" opacity="0"/>
                  <v:fill on="true" color="#000000"/>
                </v:shape>
                <v:shape id="Shape 5011" style="position:absolute;width:243;height:570;left:885;top:183;" coordsize="24385,57010" path="m12192,0c9779,0,7748,584,6224,1753c4699,2934,3429,4686,2413,7036c1524,9385,889,12306,508,15811c127,19304,0,23381,0,28042c0,33718,127,38430,636,42151c1143,45872,1778,48844,2794,51041c3683,53251,4953,54788,6477,55677c8001,56566,9906,57010,11938,57010c13589,57010,14987,56743,16256,56235c17526,55715,18542,54953,19558,53924c20448,52883,21210,51587,21844,50025c22479,48463,22987,46647,23368,44590c23749,42532,24003,40208,24130,37617c24257,35014,24385,32156,24385,29032c24385,25235,24257,21895,24003,18986c23876,16091,23495,13564,23114,11430c22606,9284,22099,7467,21463,5994c20828,4508,20066,3327,19177,2438c18288,1550,17273,927,16129,559c14860,178,13589,0,12192,0x">
                  <v:stroke weight="0.75pt" endcap="flat" joinstyle="round" on="true" color="#000000" opacity="0.498039"/>
                  <v:fill on="false" color="#000000" opacity="0"/>
                </v:shape>
                <v:shape id="Shape 5013" style="position:absolute;width:571;height:827;left:721;top:55;" coordsize="57150,82766" path="m29337,0c34798,0,39370,939,42926,2819c46482,4686,49403,7379,51435,10909c53594,14427,54991,18732,55880,23813c56642,28905,57150,34658,57150,41072c57150,47460,56642,53225,55499,58369c54483,63512,52832,67907,50546,71526c48133,75146,45212,77927,41402,79870c37719,81800,33147,82766,27813,82766c22225,82766,17780,81826,14224,79959c10541,78079,7747,75387,5588,71869c3556,68351,2032,64046,1270,58953c381,53873,0,48120,0,41694c0,35357,508,29604,1524,24435c2540,19266,4318,14872,6604,11239c8890,7620,11938,4838,15748,2908c19431,978,24003,0,29337,0x">
                  <v:stroke weight="0.75pt" endcap="flat" joinstyle="round" on="true" color="#000000" opacity="0.498039"/>
                  <v:fill on="false" color="#000000" opacity="0"/>
                </v:shape>
                <v:shape id="Picture 5015" style="position:absolute;width:1341;height:929;left:0;top:0;" filled="f">
                  <v:imagedata r:id="rId159"/>
                </v:shape>
              </v:group>
            </w:pict>
          </mc:Fallback>
        </mc:AlternateContent>
      </w:r>
    </w:p>
    <w:p w:rsidR="00F00AE7" w:rsidRDefault="00C67C19">
      <w:pPr>
        <w:spacing w:after="0"/>
        <w:ind w:left="10" w:hanging="10"/>
      </w:pPr>
      <w:r>
        <w:rPr>
          <w:sz w:val="31"/>
          <w:vertAlign w:val="superscript"/>
        </w:rPr>
        <w:t xml:space="preserve"> </w:t>
      </w:r>
      <w:r>
        <w:rPr>
          <w:rFonts w:ascii="Arial" w:eastAsia="Arial" w:hAnsi="Arial" w:cs="Arial"/>
          <w:b/>
          <w:color w:val="00B0F0"/>
          <w:sz w:val="20"/>
          <w:u w:val="single" w:color="00B0F0"/>
        </w:rPr>
        <w:t>SUBJECT</w:t>
      </w:r>
      <w:r>
        <w:rPr>
          <w:rFonts w:ascii="Arial" w:eastAsia="Arial" w:hAnsi="Arial" w:cs="Arial"/>
          <w:b/>
          <w:color w:val="00B0F0"/>
          <w:sz w:val="20"/>
        </w:rPr>
        <w:t xml:space="preserve">: PEARSON BTEC LEVEL 3 NATIONAL EXTENDED CERTIFICATE IN TRAVEL AND TOURISM </w:t>
      </w:r>
    </w:p>
    <w:p w:rsidR="00F00AE7" w:rsidRDefault="00C67C19">
      <w:pPr>
        <w:spacing w:after="0"/>
        <w:ind w:left="139"/>
      </w:pPr>
      <w:r>
        <w:rPr>
          <w:rFonts w:ascii="Arial" w:eastAsia="Arial" w:hAnsi="Arial" w:cs="Arial"/>
          <w:b/>
          <w:color w:val="00B0F0"/>
          <w:sz w:val="20"/>
        </w:rPr>
        <w:t xml:space="preserve"> </w:t>
      </w:r>
    </w:p>
    <w:p w:rsidR="00F00AE7" w:rsidRDefault="00C67C19">
      <w:pPr>
        <w:spacing w:after="0"/>
        <w:ind w:left="144" w:hanging="10"/>
      </w:pPr>
      <w:r>
        <w:rPr>
          <w:rFonts w:ascii="Arial" w:eastAsia="Arial" w:hAnsi="Arial" w:cs="Arial"/>
          <w:b/>
          <w:color w:val="00B0F0"/>
          <w:sz w:val="20"/>
        </w:rPr>
        <w:t>Qua</w:t>
      </w:r>
      <w:r>
        <w:rPr>
          <w:rFonts w:ascii="Arial" w:eastAsia="Arial" w:hAnsi="Arial" w:cs="Arial"/>
          <w:b/>
          <w:color w:val="00B0F0"/>
          <w:sz w:val="20"/>
        </w:rPr>
        <w:t xml:space="preserve">lification Value: 1 A-Level </w:t>
      </w:r>
    </w:p>
    <w:p w:rsidR="00F00AE7" w:rsidRDefault="00C67C19">
      <w:pPr>
        <w:spacing w:after="0"/>
        <w:ind w:left="144" w:hanging="10"/>
      </w:pPr>
      <w:r>
        <w:rPr>
          <w:rFonts w:ascii="Arial" w:eastAsia="Arial" w:hAnsi="Arial" w:cs="Arial"/>
          <w:b/>
          <w:color w:val="00B0F0"/>
          <w:sz w:val="20"/>
        </w:rPr>
        <w:t xml:space="preserve">Course duration: 2 Year Course </w:t>
      </w:r>
    </w:p>
    <w:p w:rsidR="00F00AE7" w:rsidRDefault="00C67C19">
      <w:pPr>
        <w:spacing w:after="0"/>
        <w:ind w:left="181"/>
        <w:jc w:val="center"/>
      </w:pPr>
      <w:r>
        <w:rPr>
          <w:rFonts w:ascii="Arial" w:eastAsia="Arial" w:hAnsi="Arial" w:cs="Arial"/>
          <w:b/>
          <w:color w:val="00B0F0"/>
          <w:sz w:val="20"/>
        </w:rPr>
        <w:t xml:space="preserve"> </w:t>
      </w:r>
    </w:p>
    <w:tbl>
      <w:tblPr>
        <w:tblStyle w:val="TableGrid"/>
        <w:tblW w:w="8623" w:type="dxa"/>
        <w:tblInd w:w="396" w:type="dxa"/>
        <w:tblCellMar>
          <w:top w:w="88" w:type="dxa"/>
          <w:left w:w="63" w:type="dxa"/>
          <w:bottom w:w="0" w:type="dxa"/>
          <w:right w:w="148" w:type="dxa"/>
        </w:tblCellMar>
        <w:tblLook w:val="04A0" w:firstRow="1" w:lastRow="0" w:firstColumn="1" w:lastColumn="0" w:noHBand="0" w:noVBand="1"/>
      </w:tblPr>
      <w:tblGrid>
        <w:gridCol w:w="4419"/>
        <w:gridCol w:w="1035"/>
        <w:gridCol w:w="3169"/>
      </w:tblGrid>
      <w:tr w:rsidR="00F00AE7">
        <w:trPr>
          <w:trHeight w:val="344"/>
        </w:trPr>
        <w:tc>
          <w:tcPr>
            <w:tcW w:w="5454" w:type="dxa"/>
            <w:gridSpan w:val="2"/>
            <w:tcBorders>
              <w:top w:val="single" w:sz="5" w:space="0" w:color="000000"/>
              <w:left w:val="single" w:sz="5" w:space="0" w:color="000000"/>
              <w:bottom w:val="single" w:sz="5" w:space="0" w:color="000000"/>
              <w:right w:val="nil"/>
            </w:tcBorders>
            <w:shd w:val="clear" w:color="auto" w:fill="4F81BD"/>
          </w:tcPr>
          <w:p w:rsidR="00F00AE7" w:rsidRDefault="00C67C19">
            <w:pPr>
              <w:spacing w:after="0"/>
              <w:ind w:right="58"/>
              <w:jc w:val="right"/>
            </w:pPr>
            <w:r>
              <w:rPr>
                <w:rFonts w:ascii="Arial" w:eastAsia="Arial" w:hAnsi="Arial" w:cs="Arial"/>
                <w:b/>
                <w:color w:val="FFFFFF"/>
                <w:sz w:val="20"/>
              </w:rPr>
              <w:t xml:space="preserve">COURSE CONTENT </w:t>
            </w:r>
          </w:p>
        </w:tc>
        <w:tc>
          <w:tcPr>
            <w:tcW w:w="3169" w:type="dxa"/>
            <w:tcBorders>
              <w:top w:val="single" w:sz="5" w:space="0" w:color="000000"/>
              <w:left w:val="nil"/>
              <w:bottom w:val="single" w:sz="5" w:space="0" w:color="000000"/>
              <w:right w:val="single" w:sz="5" w:space="0" w:color="000000"/>
            </w:tcBorders>
            <w:shd w:val="clear" w:color="auto" w:fill="4F81BD"/>
          </w:tcPr>
          <w:p w:rsidR="00F00AE7" w:rsidRDefault="00F00AE7"/>
        </w:tc>
      </w:tr>
      <w:tr w:rsidR="00F00AE7">
        <w:trPr>
          <w:trHeight w:val="345"/>
        </w:trPr>
        <w:tc>
          <w:tcPr>
            <w:tcW w:w="4419" w:type="dxa"/>
            <w:tcBorders>
              <w:top w:val="single" w:sz="5" w:space="0" w:color="000000"/>
              <w:left w:val="single" w:sz="5" w:space="0" w:color="000000"/>
              <w:bottom w:val="single" w:sz="5" w:space="0" w:color="000000"/>
              <w:right w:val="single" w:sz="5" w:space="0" w:color="000000"/>
            </w:tcBorders>
            <w:shd w:val="clear" w:color="auto" w:fill="4F81BD"/>
          </w:tcPr>
          <w:p w:rsidR="00F00AE7" w:rsidRDefault="00C67C19">
            <w:pPr>
              <w:spacing w:after="0"/>
              <w:ind w:left="81"/>
              <w:jc w:val="center"/>
            </w:pPr>
            <w:r>
              <w:rPr>
                <w:rFonts w:ascii="Arial" w:eastAsia="Arial" w:hAnsi="Arial" w:cs="Arial"/>
                <w:b/>
                <w:color w:val="FFFFFF"/>
                <w:sz w:val="19"/>
              </w:rPr>
              <w:t xml:space="preserve">Unit </w:t>
            </w:r>
          </w:p>
        </w:tc>
        <w:tc>
          <w:tcPr>
            <w:tcW w:w="1035" w:type="dxa"/>
            <w:tcBorders>
              <w:top w:val="single" w:sz="5" w:space="0" w:color="000000"/>
              <w:left w:val="single" w:sz="5" w:space="0" w:color="000000"/>
              <w:bottom w:val="single" w:sz="5" w:space="0" w:color="000000"/>
              <w:right w:val="single" w:sz="5" w:space="0" w:color="000000"/>
            </w:tcBorders>
            <w:shd w:val="clear" w:color="auto" w:fill="4F81BD"/>
          </w:tcPr>
          <w:p w:rsidR="00F00AE7" w:rsidRDefault="00C67C19">
            <w:pPr>
              <w:spacing w:after="0"/>
              <w:ind w:left="78"/>
              <w:jc w:val="center"/>
            </w:pPr>
            <w:r>
              <w:rPr>
                <w:rFonts w:ascii="Arial" w:eastAsia="Arial" w:hAnsi="Arial" w:cs="Arial"/>
                <w:b/>
                <w:color w:val="FFFFFF"/>
                <w:sz w:val="19"/>
              </w:rPr>
              <w:t xml:space="preserve">Year </w:t>
            </w:r>
          </w:p>
        </w:tc>
        <w:tc>
          <w:tcPr>
            <w:tcW w:w="3169" w:type="dxa"/>
            <w:tcBorders>
              <w:top w:val="single" w:sz="5" w:space="0" w:color="000000"/>
              <w:left w:val="single" w:sz="5" w:space="0" w:color="000000"/>
              <w:bottom w:val="single" w:sz="5" w:space="0" w:color="000000"/>
              <w:right w:val="single" w:sz="5" w:space="0" w:color="000000"/>
            </w:tcBorders>
            <w:shd w:val="clear" w:color="auto" w:fill="4F81BD"/>
          </w:tcPr>
          <w:p w:rsidR="00F00AE7" w:rsidRDefault="00C67C19">
            <w:pPr>
              <w:spacing w:after="0"/>
              <w:ind w:left="83"/>
              <w:jc w:val="center"/>
            </w:pPr>
            <w:r>
              <w:rPr>
                <w:rFonts w:ascii="Arial" w:eastAsia="Arial" w:hAnsi="Arial" w:cs="Arial"/>
                <w:b/>
                <w:color w:val="FFFFFF"/>
                <w:sz w:val="19"/>
              </w:rPr>
              <w:t xml:space="preserve">Assessment  </w:t>
            </w:r>
          </w:p>
        </w:tc>
      </w:tr>
      <w:tr w:rsidR="00F00AE7">
        <w:trPr>
          <w:trHeight w:val="379"/>
        </w:trPr>
        <w:tc>
          <w:tcPr>
            <w:tcW w:w="4419" w:type="dxa"/>
            <w:tcBorders>
              <w:top w:val="single" w:sz="5" w:space="0" w:color="000000"/>
              <w:left w:val="single" w:sz="5" w:space="0" w:color="000000"/>
              <w:bottom w:val="single" w:sz="5" w:space="0" w:color="000000"/>
              <w:right w:val="single" w:sz="5" w:space="0" w:color="000000"/>
            </w:tcBorders>
            <w:shd w:val="clear" w:color="auto" w:fill="DCE6F2"/>
          </w:tcPr>
          <w:p w:rsidR="00F00AE7" w:rsidRDefault="00C67C19">
            <w:pPr>
              <w:spacing w:after="0"/>
            </w:pPr>
            <w:r>
              <w:rPr>
                <w:rFonts w:ascii="Arial" w:eastAsia="Arial" w:hAnsi="Arial" w:cs="Arial"/>
                <w:sz w:val="19"/>
              </w:rPr>
              <w:t xml:space="preserve">1.  The World of Travel and Tourism </w:t>
            </w:r>
          </w:p>
        </w:tc>
        <w:tc>
          <w:tcPr>
            <w:tcW w:w="1035" w:type="dxa"/>
            <w:tcBorders>
              <w:top w:val="single" w:sz="5" w:space="0" w:color="000000"/>
              <w:left w:val="single" w:sz="5" w:space="0" w:color="000000"/>
              <w:bottom w:val="single" w:sz="5" w:space="0" w:color="000000"/>
              <w:right w:val="single" w:sz="5" w:space="0" w:color="000000"/>
            </w:tcBorders>
            <w:shd w:val="clear" w:color="auto" w:fill="DCE6F2"/>
          </w:tcPr>
          <w:p w:rsidR="00F00AE7" w:rsidRDefault="00C67C19">
            <w:pPr>
              <w:spacing w:after="0"/>
              <w:ind w:left="79"/>
              <w:jc w:val="center"/>
            </w:pPr>
            <w:r>
              <w:rPr>
                <w:rFonts w:ascii="Arial" w:eastAsia="Arial" w:hAnsi="Arial" w:cs="Arial"/>
                <w:sz w:val="19"/>
              </w:rPr>
              <w:t xml:space="preserve">13 </w:t>
            </w:r>
          </w:p>
        </w:tc>
        <w:tc>
          <w:tcPr>
            <w:tcW w:w="3169" w:type="dxa"/>
            <w:tcBorders>
              <w:top w:val="single" w:sz="5" w:space="0" w:color="000000"/>
              <w:left w:val="single" w:sz="5" w:space="0" w:color="000000"/>
              <w:bottom w:val="single" w:sz="5" w:space="0" w:color="000000"/>
              <w:right w:val="single" w:sz="5" w:space="0" w:color="000000"/>
            </w:tcBorders>
            <w:shd w:val="clear" w:color="auto" w:fill="DCE6F2"/>
          </w:tcPr>
          <w:p w:rsidR="00F00AE7" w:rsidRDefault="00C67C19">
            <w:pPr>
              <w:spacing w:after="0"/>
            </w:pPr>
            <w:r>
              <w:rPr>
                <w:rFonts w:ascii="Arial" w:eastAsia="Arial" w:hAnsi="Arial" w:cs="Arial"/>
                <w:sz w:val="19"/>
              </w:rPr>
              <w:t xml:space="preserve">External - Written Exam </w:t>
            </w:r>
          </w:p>
        </w:tc>
      </w:tr>
      <w:tr w:rsidR="00F00AE7">
        <w:trPr>
          <w:trHeight w:val="369"/>
        </w:trPr>
        <w:tc>
          <w:tcPr>
            <w:tcW w:w="4419" w:type="dxa"/>
            <w:tcBorders>
              <w:top w:val="single" w:sz="5" w:space="0" w:color="000000"/>
              <w:left w:val="single" w:sz="5" w:space="0" w:color="000000"/>
              <w:bottom w:val="single" w:sz="5" w:space="0" w:color="000000"/>
              <w:right w:val="single" w:sz="5" w:space="0" w:color="000000"/>
            </w:tcBorders>
          </w:tcPr>
          <w:p w:rsidR="00F00AE7" w:rsidRDefault="00C67C19">
            <w:pPr>
              <w:spacing w:after="0"/>
            </w:pPr>
            <w:r>
              <w:rPr>
                <w:rFonts w:ascii="Arial" w:eastAsia="Arial" w:hAnsi="Arial" w:cs="Arial"/>
                <w:sz w:val="19"/>
              </w:rPr>
              <w:t xml:space="preserve">2.  Global Destinations </w:t>
            </w:r>
          </w:p>
        </w:tc>
        <w:tc>
          <w:tcPr>
            <w:tcW w:w="1035"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left="79"/>
              <w:jc w:val="center"/>
            </w:pPr>
            <w:r>
              <w:rPr>
                <w:rFonts w:ascii="Arial" w:eastAsia="Arial" w:hAnsi="Arial" w:cs="Arial"/>
                <w:sz w:val="19"/>
              </w:rPr>
              <w:t xml:space="preserve">13  </w:t>
            </w:r>
          </w:p>
        </w:tc>
        <w:tc>
          <w:tcPr>
            <w:tcW w:w="3169" w:type="dxa"/>
            <w:tcBorders>
              <w:top w:val="single" w:sz="5" w:space="0" w:color="000000"/>
              <w:left w:val="single" w:sz="5" w:space="0" w:color="000000"/>
              <w:bottom w:val="single" w:sz="5" w:space="0" w:color="000000"/>
              <w:right w:val="single" w:sz="5" w:space="0" w:color="000000"/>
            </w:tcBorders>
          </w:tcPr>
          <w:p w:rsidR="00F00AE7" w:rsidRDefault="00C67C19">
            <w:pPr>
              <w:spacing w:after="0"/>
            </w:pPr>
            <w:r>
              <w:rPr>
                <w:rFonts w:ascii="Arial" w:eastAsia="Arial" w:hAnsi="Arial" w:cs="Arial"/>
                <w:sz w:val="19"/>
              </w:rPr>
              <w:t xml:space="preserve">External -  Controlled assessment </w:t>
            </w:r>
          </w:p>
        </w:tc>
      </w:tr>
      <w:tr w:rsidR="00F00AE7">
        <w:trPr>
          <w:trHeight w:val="369"/>
        </w:trPr>
        <w:tc>
          <w:tcPr>
            <w:tcW w:w="4419" w:type="dxa"/>
            <w:tcBorders>
              <w:top w:val="single" w:sz="5" w:space="0" w:color="000000"/>
              <w:left w:val="single" w:sz="5" w:space="0" w:color="000000"/>
              <w:bottom w:val="single" w:sz="5" w:space="0" w:color="000000"/>
              <w:right w:val="single" w:sz="5" w:space="0" w:color="000000"/>
            </w:tcBorders>
            <w:shd w:val="clear" w:color="auto" w:fill="DCE6F2"/>
          </w:tcPr>
          <w:p w:rsidR="00F00AE7" w:rsidRDefault="00C67C19">
            <w:pPr>
              <w:spacing w:after="0"/>
            </w:pPr>
            <w:r>
              <w:rPr>
                <w:rFonts w:ascii="Arial" w:eastAsia="Arial" w:hAnsi="Arial" w:cs="Arial"/>
                <w:sz w:val="19"/>
              </w:rPr>
              <w:t xml:space="preserve">3.  Principles of Marketing in Travel and Tourism </w:t>
            </w:r>
          </w:p>
        </w:tc>
        <w:tc>
          <w:tcPr>
            <w:tcW w:w="1035" w:type="dxa"/>
            <w:tcBorders>
              <w:top w:val="single" w:sz="5" w:space="0" w:color="000000"/>
              <w:left w:val="single" w:sz="5" w:space="0" w:color="000000"/>
              <w:bottom w:val="single" w:sz="5" w:space="0" w:color="000000"/>
              <w:right w:val="single" w:sz="5" w:space="0" w:color="000000"/>
            </w:tcBorders>
            <w:shd w:val="clear" w:color="auto" w:fill="DCE6F2"/>
          </w:tcPr>
          <w:p w:rsidR="00F00AE7" w:rsidRDefault="00C67C19">
            <w:pPr>
              <w:spacing w:after="0"/>
              <w:ind w:left="79"/>
              <w:jc w:val="center"/>
            </w:pPr>
            <w:r>
              <w:rPr>
                <w:rFonts w:ascii="Arial" w:eastAsia="Arial" w:hAnsi="Arial" w:cs="Arial"/>
                <w:sz w:val="19"/>
              </w:rPr>
              <w:t xml:space="preserve">14 </w:t>
            </w:r>
          </w:p>
        </w:tc>
        <w:tc>
          <w:tcPr>
            <w:tcW w:w="3169" w:type="dxa"/>
            <w:tcBorders>
              <w:top w:val="single" w:sz="5" w:space="0" w:color="000000"/>
              <w:left w:val="single" w:sz="5" w:space="0" w:color="000000"/>
              <w:bottom w:val="single" w:sz="5" w:space="0" w:color="000000"/>
              <w:right w:val="single" w:sz="5" w:space="0" w:color="000000"/>
            </w:tcBorders>
            <w:shd w:val="clear" w:color="auto" w:fill="DCE6F2"/>
          </w:tcPr>
          <w:p w:rsidR="00F00AE7" w:rsidRDefault="00C67C19">
            <w:pPr>
              <w:spacing w:after="0"/>
            </w:pPr>
            <w:r>
              <w:rPr>
                <w:rFonts w:ascii="Arial" w:eastAsia="Arial" w:hAnsi="Arial" w:cs="Arial"/>
                <w:sz w:val="19"/>
              </w:rPr>
              <w:t xml:space="preserve">Internal - Synoptic Coursework </w:t>
            </w:r>
          </w:p>
        </w:tc>
      </w:tr>
      <w:tr w:rsidR="00F00AE7">
        <w:trPr>
          <w:trHeight w:val="367"/>
        </w:trPr>
        <w:tc>
          <w:tcPr>
            <w:tcW w:w="4419" w:type="dxa"/>
            <w:tcBorders>
              <w:top w:val="single" w:sz="5" w:space="0" w:color="000000"/>
              <w:left w:val="single" w:sz="5" w:space="0" w:color="000000"/>
              <w:bottom w:val="single" w:sz="5" w:space="0" w:color="000000"/>
              <w:right w:val="single" w:sz="5" w:space="0" w:color="000000"/>
            </w:tcBorders>
          </w:tcPr>
          <w:p w:rsidR="00F00AE7" w:rsidRDefault="00C67C19">
            <w:pPr>
              <w:spacing w:after="0"/>
            </w:pPr>
            <w:r>
              <w:rPr>
                <w:rFonts w:ascii="Arial" w:eastAsia="Arial" w:hAnsi="Arial" w:cs="Arial"/>
                <w:sz w:val="19"/>
              </w:rPr>
              <w:t xml:space="preserve">4.  Visitor Attractions </w:t>
            </w:r>
          </w:p>
        </w:tc>
        <w:tc>
          <w:tcPr>
            <w:tcW w:w="1035" w:type="dxa"/>
            <w:tcBorders>
              <w:top w:val="single" w:sz="5" w:space="0" w:color="000000"/>
              <w:left w:val="single" w:sz="5" w:space="0" w:color="000000"/>
              <w:bottom w:val="single" w:sz="5" w:space="0" w:color="000000"/>
              <w:right w:val="single" w:sz="5" w:space="0" w:color="000000"/>
            </w:tcBorders>
          </w:tcPr>
          <w:p w:rsidR="00F00AE7" w:rsidRDefault="00C67C19">
            <w:pPr>
              <w:spacing w:after="0"/>
              <w:ind w:left="79"/>
              <w:jc w:val="center"/>
            </w:pPr>
            <w:r>
              <w:rPr>
                <w:rFonts w:ascii="Arial" w:eastAsia="Arial" w:hAnsi="Arial" w:cs="Arial"/>
                <w:sz w:val="19"/>
              </w:rPr>
              <w:t xml:space="preserve">14 </w:t>
            </w:r>
          </w:p>
        </w:tc>
        <w:tc>
          <w:tcPr>
            <w:tcW w:w="3169" w:type="dxa"/>
            <w:tcBorders>
              <w:top w:val="single" w:sz="5" w:space="0" w:color="000000"/>
              <w:left w:val="single" w:sz="5" w:space="0" w:color="000000"/>
              <w:bottom w:val="single" w:sz="5" w:space="0" w:color="000000"/>
              <w:right w:val="single" w:sz="5" w:space="0" w:color="000000"/>
            </w:tcBorders>
          </w:tcPr>
          <w:p w:rsidR="00F00AE7" w:rsidRDefault="00C67C19">
            <w:pPr>
              <w:spacing w:after="0"/>
            </w:pPr>
            <w:r>
              <w:rPr>
                <w:rFonts w:ascii="Arial" w:eastAsia="Arial" w:hAnsi="Arial" w:cs="Arial"/>
                <w:sz w:val="19"/>
              </w:rPr>
              <w:t xml:space="preserve">Internal - Synoptic Coursework </w:t>
            </w:r>
          </w:p>
        </w:tc>
      </w:tr>
    </w:tbl>
    <w:p w:rsidR="00F00AE7" w:rsidRDefault="00C67C19">
      <w:pPr>
        <w:spacing w:after="0"/>
        <w:ind w:left="139"/>
      </w:pPr>
      <w:r>
        <w:rPr>
          <w:noProof/>
        </w:rPr>
        <mc:AlternateContent>
          <mc:Choice Requires="wpg">
            <w:drawing>
              <wp:anchor distT="0" distB="0" distL="114300" distR="114300" simplePos="0" relativeHeight="251725824" behindDoc="0" locked="0" layoutInCell="1" allowOverlap="1">
                <wp:simplePos x="0" y="0"/>
                <wp:positionH relativeFrom="page">
                  <wp:posOffset>266427</wp:posOffset>
                </wp:positionH>
                <wp:positionV relativeFrom="page">
                  <wp:posOffset>319238</wp:posOffset>
                </wp:positionV>
                <wp:extent cx="167599" cy="4641077"/>
                <wp:effectExtent l="0" t="0" r="0" b="0"/>
                <wp:wrapSquare wrapText="bothSides"/>
                <wp:docPr id="50561" name="Group 50561"/>
                <wp:cNvGraphicFramePr/>
                <a:graphic xmlns:a="http://schemas.openxmlformats.org/drawingml/2006/main">
                  <a:graphicData uri="http://schemas.microsoft.com/office/word/2010/wordprocessingGroup">
                    <wpg:wgp>
                      <wpg:cNvGrpSpPr/>
                      <wpg:grpSpPr>
                        <a:xfrm>
                          <a:off x="0" y="0"/>
                          <a:ext cx="167599" cy="4641077"/>
                          <a:chOff x="0" y="0"/>
                          <a:chExt cx="167599" cy="4641077"/>
                        </a:xfrm>
                      </wpg:grpSpPr>
                      <wps:wsp>
                        <wps:cNvPr id="5088" name="Rectangle 5088"/>
                        <wps:cNvSpPr/>
                        <wps:spPr>
                          <a:xfrm rot="-5399999">
                            <a:off x="-2939832" y="1478338"/>
                            <a:ext cx="6102572" cy="222907"/>
                          </a:xfrm>
                          <a:prstGeom prst="rect">
                            <a:avLst/>
                          </a:prstGeom>
                          <a:ln>
                            <a:noFill/>
                          </a:ln>
                        </wps:spPr>
                        <wps:txbx>
                          <w:txbxContent>
                            <w:p w:rsidR="00F00AE7" w:rsidRDefault="00C67C19">
                              <w:r>
                                <w:rPr>
                                  <w:rFonts w:ascii="Arial" w:eastAsia="Arial" w:hAnsi="Arial" w:cs="Arial"/>
                                  <w:b/>
                                  <w:color w:val="FFFFFF"/>
                                  <w:sz w:val="28"/>
                                  <w:shd w:val="clear" w:color="auto" w:fill="00B0F0"/>
                                </w:rPr>
                                <w:t>An Introduction to Courses in Travel &amp; Tourism Sector</w:t>
                              </w:r>
                            </w:p>
                          </w:txbxContent>
                        </wps:txbx>
                        <wps:bodyPr horzOverflow="overflow" vert="horz" lIns="0" tIns="0" rIns="0" bIns="0" rtlCol="0">
                          <a:noAutofit/>
                        </wps:bodyPr>
                      </wps:wsp>
                      <wps:wsp>
                        <wps:cNvPr id="5089" name="Rectangle 5089"/>
                        <wps:cNvSpPr/>
                        <wps:spPr>
                          <a:xfrm rot="-5399999">
                            <a:off x="78490" y="-94847"/>
                            <a:ext cx="65927" cy="222907"/>
                          </a:xfrm>
                          <a:prstGeom prst="rect">
                            <a:avLst/>
                          </a:prstGeom>
                          <a:ln>
                            <a:noFill/>
                          </a:ln>
                        </wps:spPr>
                        <wps:txbx>
                          <w:txbxContent>
                            <w:p w:rsidR="00F00AE7" w:rsidRDefault="00C67C19">
                              <w:r>
                                <w:rPr>
                                  <w:rFonts w:ascii="Arial" w:eastAsia="Arial" w:hAnsi="Arial" w:cs="Arial"/>
                                  <w:b/>
                                  <w:color w:val="FFFFFF"/>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0561" style="width:13.1968pt;height:365.439pt;position:absolute;mso-position-horizontal-relative:page;mso-position-horizontal:absolute;margin-left:20.9785pt;mso-position-vertical-relative:page;margin-top:25.1369pt;" coordsize="1675,46410">
                <v:rect id="Rectangle 5088" style="position:absolute;width:61025;height:2229;left:-29398;top:14783;rotation:270;" filled="f" stroked="f">
                  <v:textbox inset="0,0,0,0" style="layout-flow:vertical;mso-layout-flow-alt:bottom-to-top">
                    <w:txbxContent>
                      <w:p>
                        <w:pPr>
                          <w:spacing w:before="0" w:after="160" w:line="259" w:lineRule="auto"/>
                        </w:pPr>
                        <w:r>
                          <w:rPr>
                            <w:rFonts w:cs="Arial" w:hAnsi="Arial" w:eastAsia="Arial" w:ascii="Arial"/>
                            <w:b w:val="1"/>
                            <w:color w:val="ffffff"/>
                            <w:sz w:val="28"/>
                            <w:shd w:val="clear" w:color="auto" w:fill="00b0f0"/>
                          </w:rPr>
                          <w:t xml:space="preserve">An Introduction to Courses in Travel &amp; Tourism Sector</w:t>
                        </w:r>
                      </w:p>
                    </w:txbxContent>
                  </v:textbox>
                </v:rect>
                <v:rect id="Rectangle 5089" style="position:absolute;width:659;height:2229;left:784;top:-948;rotation:270;" filled="f" stroked="f">
                  <v:textbox inset="0,0,0,0" style="layout-flow:vertical;mso-layout-flow-alt:bottom-to-top">
                    <w:txbxContent>
                      <w:p>
                        <w:pPr>
                          <w:spacing w:before="0" w:after="160" w:line="259" w:lineRule="auto"/>
                        </w:pPr>
                        <w:r>
                          <w:rPr>
                            <w:rFonts w:cs="Arial" w:hAnsi="Arial" w:eastAsia="Arial" w:ascii="Arial"/>
                            <w:b w:val="1"/>
                            <w:color w:val="ffffff"/>
                            <w:sz w:val="28"/>
                          </w:rPr>
                          <w:t xml:space="preserve"> </w:t>
                        </w:r>
                      </w:p>
                    </w:txbxContent>
                  </v:textbox>
                </v:rect>
                <w10:wrap type="square"/>
              </v:group>
            </w:pict>
          </mc:Fallback>
        </mc:AlternateContent>
      </w:r>
      <w:r>
        <w:rPr>
          <w:rFonts w:ascii="Arial" w:eastAsia="Arial" w:hAnsi="Arial" w:cs="Arial"/>
          <w:b/>
          <w:sz w:val="18"/>
        </w:rPr>
        <w:t xml:space="preserve"> </w:t>
      </w:r>
    </w:p>
    <w:p w:rsidR="00F00AE7" w:rsidRDefault="00C67C19">
      <w:pPr>
        <w:spacing w:after="4" w:line="256" w:lineRule="auto"/>
        <w:ind w:left="144" w:hanging="10"/>
      </w:pPr>
      <w:r>
        <w:rPr>
          <w:rFonts w:ascii="Arial" w:eastAsia="Arial" w:hAnsi="Arial" w:cs="Arial"/>
          <w:b/>
          <w:sz w:val="18"/>
        </w:rPr>
        <w:t xml:space="preserve">Why choose a Level 3 course  </w:t>
      </w:r>
      <w:r>
        <w:rPr>
          <w:rFonts w:ascii="Arial" w:eastAsia="Arial" w:hAnsi="Arial" w:cs="Arial"/>
          <w:b/>
          <w:sz w:val="18"/>
        </w:rPr>
        <w:t xml:space="preserve">in Travel &amp; Tourism? </w:t>
      </w:r>
    </w:p>
    <w:p w:rsidR="00F00AE7" w:rsidRDefault="00C67C19">
      <w:pPr>
        <w:spacing w:after="5" w:line="253" w:lineRule="auto"/>
        <w:ind w:left="134" w:firstLine="7"/>
        <w:jc w:val="both"/>
      </w:pPr>
      <w:r>
        <w:rPr>
          <w:rFonts w:ascii="Arial" w:eastAsia="Arial" w:hAnsi="Arial" w:cs="Arial"/>
          <w:sz w:val="18"/>
        </w:rPr>
        <w:t>This course is a mixture of examination, controlled assessment and synoptic based assignments which can lead to employment            opportunities in many different areas of Tourism including Travel Agents, Tour Operators, Tourist Bo</w:t>
      </w:r>
      <w:r>
        <w:rPr>
          <w:rFonts w:ascii="Arial" w:eastAsia="Arial" w:hAnsi="Arial" w:cs="Arial"/>
          <w:sz w:val="18"/>
        </w:rPr>
        <w:t xml:space="preserve">ards and Hotels.  </w:t>
      </w:r>
    </w:p>
    <w:p w:rsidR="00F00AE7" w:rsidRDefault="00C67C19">
      <w:pPr>
        <w:spacing w:after="5" w:line="253" w:lineRule="auto"/>
        <w:ind w:left="134" w:firstLine="7"/>
        <w:jc w:val="both"/>
      </w:pPr>
      <w:r>
        <w:rPr>
          <w:rFonts w:ascii="Arial" w:eastAsia="Arial" w:hAnsi="Arial" w:cs="Arial"/>
          <w:sz w:val="18"/>
        </w:rPr>
        <w:t xml:space="preserve">It gives learners the opportunity to  progress to higher education vocational qualifications.  </w:t>
      </w:r>
    </w:p>
    <w:p w:rsidR="00F00AE7" w:rsidRDefault="00C67C19">
      <w:pPr>
        <w:spacing w:after="5" w:line="253" w:lineRule="auto"/>
        <w:ind w:left="134" w:firstLine="7"/>
        <w:jc w:val="both"/>
      </w:pPr>
      <w:r>
        <w:rPr>
          <w:rFonts w:ascii="Arial" w:eastAsia="Arial" w:hAnsi="Arial" w:cs="Arial"/>
          <w:sz w:val="18"/>
        </w:rPr>
        <w:t>It consists of case studies, assignments and performance-based observation.</w:t>
      </w:r>
      <w:r>
        <w:rPr>
          <w:rFonts w:ascii="Arial" w:eastAsia="Arial" w:hAnsi="Arial" w:cs="Arial"/>
          <w:b/>
          <w:sz w:val="18"/>
        </w:rPr>
        <w:t xml:space="preserve">  </w:t>
      </w:r>
    </w:p>
    <w:p w:rsidR="00F00AE7" w:rsidRDefault="00C67C19">
      <w:pPr>
        <w:spacing w:after="4" w:line="256" w:lineRule="auto"/>
        <w:ind w:left="144" w:hanging="10"/>
      </w:pPr>
      <w:r>
        <w:rPr>
          <w:rFonts w:ascii="Arial" w:eastAsia="Arial" w:hAnsi="Arial" w:cs="Arial"/>
          <w:b/>
          <w:sz w:val="18"/>
        </w:rPr>
        <w:t>It provides the opportunity to develop a range of skills, techn</w:t>
      </w:r>
      <w:r>
        <w:rPr>
          <w:rFonts w:ascii="Arial" w:eastAsia="Arial" w:hAnsi="Arial" w:cs="Arial"/>
          <w:b/>
          <w:sz w:val="18"/>
        </w:rPr>
        <w:t xml:space="preserve">iques and personal skills and attitudes essential for        employment in the Travel and Tourism Industry.  </w:t>
      </w:r>
    </w:p>
    <w:p w:rsidR="00F00AE7" w:rsidRDefault="00C67C19">
      <w:pPr>
        <w:spacing w:after="0"/>
        <w:ind w:left="139"/>
      </w:pPr>
      <w:r>
        <w:rPr>
          <w:rFonts w:ascii="Arial" w:eastAsia="Arial" w:hAnsi="Arial" w:cs="Arial"/>
          <w:sz w:val="18"/>
        </w:rPr>
        <w:t xml:space="preserve"> </w:t>
      </w:r>
      <w:r>
        <w:rPr>
          <w:rFonts w:ascii="Arial" w:eastAsia="Arial" w:hAnsi="Arial" w:cs="Arial"/>
          <w:sz w:val="12"/>
        </w:rPr>
        <w:t xml:space="preserve"> </w:t>
      </w:r>
    </w:p>
    <w:p w:rsidR="00F00AE7" w:rsidRDefault="00C67C19">
      <w:pPr>
        <w:spacing w:after="4" w:line="256" w:lineRule="auto"/>
        <w:ind w:left="144" w:hanging="10"/>
      </w:pPr>
      <w:r>
        <w:rPr>
          <w:rFonts w:ascii="Arial" w:eastAsia="Arial" w:hAnsi="Arial" w:cs="Arial"/>
          <w:b/>
          <w:sz w:val="18"/>
        </w:rPr>
        <w:t xml:space="preserve">Progression Routes </w:t>
      </w:r>
    </w:p>
    <w:p w:rsidR="00F00AE7" w:rsidRDefault="00C67C19">
      <w:pPr>
        <w:spacing w:after="5" w:line="253" w:lineRule="auto"/>
        <w:ind w:left="134" w:firstLine="7"/>
        <w:jc w:val="both"/>
      </w:pPr>
      <w:r>
        <w:rPr>
          <w:rFonts w:ascii="Arial" w:eastAsia="Arial" w:hAnsi="Arial" w:cs="Arial"/>
          <w:sz w:val="18"/>
        </w:rPr>
        <w:t xml:space="preserve">This course can lead you to Higher Education to study at degree level or HND in areas such as Travel &amp; Tourism Management, </w:t>
      </w:r>
      <w:r>
        <w:rPr>
          <w:rFonts w:ascii="Arial" w:eastAsia="Arial" w:hAnsi="Arial" w:cs="Arial"/>
          <w:sz w:val="18"/>
        </w:rPr>
        <w:t xml:space="preserve"> Hospitality and Tourism and Event Management.  </w:t>
      </w:r>
    </w:p>
    <w:p w:rsidR="00F00AE7" w:rsidRDefault="00C67C19">
      <w:pPr>
        <w:spacing w:after="5" w:line="253" w:lineRule="auto"/>
        <w:ind w:left="134" w:firstLine="7"/>
        <w:jc w:val="both"/>
      </w:pPr>
      <w:r>
        <w:rPr>
          <w:rFonts w:ascii="Arial" w:eastAsia="Arial" w:hAnsi="Arial" w:cs="Arial"/>
          <w:sz w:val="18"/>
        </w:rPr>
        <w:t xml:space="preserve">Employment opportunities are available with Tour Operators, Hotels, Visitor  Attractions, Airports, Travel Agents and Tourist Information Services. </w:t>
      </w:r>
    </w:p>
    <w:p w:rsidR="00F00AE7" w:rsidRDefault="00C67C19">
      <w:pPr>
        <w:spacing w:after="0"/>
        <w:ind w:left="139"/>
      </w:pPr>
      <w:r>
        <w:rPr>
          <w:rFonts w:ascii="Arial" w:eastAsia="Arial" w:hAnsi="Arial" w:cs="Arial"/>
          <w:b/>
          <w:color w:val="00B0F0"/>
          <w:sz w:val="20"/>
        </w:rPr>
        <w:t xml:space="preserve"> </w:t>
      </w:r>
    </w:p>
    <w:p w:rsidR="00F00AE7" w:rsidRDefault="00C67C19">
      <w:pPr>
        <w:spacing w:after="132"/>
        <w:ind w:left="139"/>
      </w:pPr>
      <w:r>
        <w:rPr>
          <w:rFonts w:ascii="Arial" w:eastAsia="Arial" w:hAnsi="Arial" w:cs="Arial"/>
          <w:b/>
          <w:color w:val="00B0F0"/>
          <w:sz w:val="20"/>
        </w:rPr>
        <w:t xml:space="preserve"> </w:t>
      </w:r>
    </w:p>
    <w:p w:rsidR="00F00AE7" w:rsidRDefault="00C67C19">
      <w:pPr>
        <w:spacing w:after="149"/>
        <w:ind w:left="139"/>
      </w:pPr>
      <w:r>
        <w:rPr>
          <w:rFonts w:ascii="Arial" w:eastAsia="Arial" w:hAnsi="Arial" w:cs="Arial"/>
          <w:b/>
          <w:color w:val="00B0F0"/>
          <w:sz w:val="20"/>
        </w:rPr>
        <w:t xml:space="preserve"> </w:t>
      </w:r>
    </w:p>
    <w:p w:rsidR="00F00AE7" w:rsidRDefault="00C67C19">
      <w:pPr>
        <w:tabs>
          <w:tab w:val="right" w:pos="10514"/>
        </w:tabs>
        <w:spacing w:after="0"/>
      </w:pPr>
      <w:r>
        <w:rPr>
          <w:rFonts w:ascii="Arial" w:eastAsia="Arial" w:hAnsi="Arial" w:cs="Arial"/>
          <w:b/>
          <w:color w:val="00B0F0"/>
          <w:sz w:val="20"/>
        </w:rPr>
        <w:t xml:space="preserve"> </w:t>
      </w:r>
      <w:r>
        <w:rPr>
          <w:rFonts w:ascii="Arial" w:eastAsia="Arial" w:hAnsi="Arial" w:cs="Arial"/>
          <w:b/>
          <w:color w:val="00B0F0"/>
          <w:sz w:val="20"/>
        </w:rPr>
        <w:tab/>
      </w:r>
      <w:r>
        <w:rPr>
          <w:noProof/>
        </w:rPr>
        <mc:AlternateContent>
          <mc:Choice Requires="wpg">
            <w:drawing>
              <wp:inline distT="0" distB="0" distL="0" distR="0">
                <wp:extent cx="131077" cy="91464"/>
                <wp:effectExtent l="0" t="0" r="0" b="0"/>
                <wp:docPr id="50560" name="Group 50560"/>
                <wp:cNvGraphicFramePr/>
                <a:graphic xmlns:a="http://schemas.openxmlformats.org/drawingml/2006/main">
                  <a:graphicData uri="http://schemas.microsoft.com/office/word/2010/wordprocessingGroup">
                    <wpg:wgp>
                      <wpg:cNvGrpSpPr/>
                      <wpg:grpSpPr>
                        <a:xfrm>
                          <a:off x="0" y="0"/>
                          <a:ext cx="131077" cy="91464"/>
                          <a:chOff x="0" y="0"/>
                          <a:chExt cx="131077" cy="91464"/>
                        </a:xfrm>
                      </wpg:grpSpPr>
                      <wps:wsp>
                        <wps:cNvPr id="5079" name="Shape 5079"/>
                        <wps:cNvSpPr/>
                        <wps:spPr>
                          <a:xfrm>
                            <a:off x="77724" y="6387"/>
                            <a:ext cx="49149" cy="80480"/>
                          </a:xfrm>
                          <a:custGeom>
                            <a:avLst/>
                            <a:gdLst/>
                            <a:ahLst/>
                            <a:cxnLst/>
                            <a:rect l="0" t="0" r="0" b="0"/>
                            <a:pathLst>
                              <a:path w="49149" h="80480">
                                <a:moveTo>
                                  <a:pt x="26416" y="0"/>
                                </a:moveTo>
                                <a:cubicBezTo>
                                  <a:pt x="27940" y="0"/>
                                  <a:pt x="29210" y="38"/>
                                  <a:pt x="30226" y="102"/>
                                </a:cubicBezTo>
                                <a:cubicBezTo>
                                  <a:pt x="31242" y="165"/>
                                  <a:pt x="31877" y="267"/>
                                  <a:pt x="32385" y="406"/>
                                </a:cubicBezTo>
                                <a:cubicBezTo>
                                  <a:pt x="32893" y="546"/>
                                  <a:pt x="33274" y="749"/>
                                  <a:pt x="33401" y="991"/>
                                </a:cubicBezTo>
                                <a:cubicBezTo>
                                  <a:pt x="33528" y="1244"/>
                                  <a:pt x="33655" y="1549"/>
                                  <a:pt x="33655" y="1918"/>
                                </a:cubicBezTo>
                                <a:lnTo>
                                  <a:pt x="33655" y="67945"/>
                                </a:lnTo>
                                <a:lnTo>
                                  <a:pt x="46736" y="67945"/>
                                </a:lnTo>
                                <a:cubicBezTo>
                                  <a:pt x="47117" y="67945"/>
                                  <a:pt x="47371" y="68059"/>
                                  <a:pt x="47752"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1" y="78677"/>
                                  <a:pt x="48514" y="79159"/>
                                </a:cubicBezTo>
                                <a:cubicBezTo>
                                  <a:pt x="48260" y="79629"/>
                                  <a:pt x="48006" y="79972"/>
                                  <a:pt x="47625" y="80175"/>
                                </a:cubicBezTo>
                                <a:cubicBezTo>
                                  <a:pt x="47371" y="80378"/>
                                  <a:pt x="47117" y="80480"/>
                                  <a:pt x="46736" y="80480"/>
                                </a:cubicBezTo>
                                <a:lnTo>
                                  <a:pt x="2540" y="80480"/>
                                </a:lnTo>
                                <a:cubicBezTo>
                                  <a:pt x="2286" y="80480"/>
                                  <a:pt x="1905" y="80378"/>
                                  <a:pt x="1651" y="80175"/>
                                </a:cubicBezTo>
                                <a:cubicBezTo>
                                  <a:pt x="1397" y="79972"/>
                                  <a:pt x="1143" y="79629"/>
                                  <a:pt x="889" y="79159"/>
                                </a:cubicBezTo>
                                <a:cubicBezTo>
                                  <a:pt x="635" y="78677"/>
                                  <a:pt x="508" y="78041"/>
                                  <a:pt x="381" y="77241"/>
                                </a:cubicBezTo>
                                <a:cubicBezTo>
                                  <a:pt x="254" y="76441"/>
                                  <a:pt x="127" y="75463"/>
                                  <a:pt x="127" y="74307"/>
                                </a:cubicBezTo>
                                <a:cubicBezTo>
                                  <a:pt x="127" y="73114"/>
                                  <a:pt x="254" y="72111"/>
                                  <a:pt x="381" y="71310"/>
                                </a:cubicBezTo>
                                <a:cubicBezTo>
                                  <a:pt x="381" y="70510"/>
                                  <a:pt x="635" y="69863"/>
                                  <a:pt x="889" y="69367"/>
                                </a:cubicBezTo>
                                <a:cubicBezTo>
                                  <a:pt x="1016" y="68872"/>
                                  <a:pt x="1270" y="68516"/>
                                  <a:pt x="1651" y="68288"/>
                                </a:cubicBezTo>
                                <a:cubicBezTo>
                                  <a:pt x="1905" y="68059"/>
                                  <a:pt x="2286" y="67945"/>
                                  <a:pt x="2540" y="67945"/>
                                </a:cubicBezTo>
                                <a:lnTo>
                                  <a:pt x="17526" y="67945"/>
                                </a:lnTo>
                                <a:lnTo>
                                  <a:pt x="17526" y="15939"/>
                                </a:lnTo>
                                <a:lnTo>
                                  <a:pt x="4572" y="23038"/>
                                </a:lnTo>
                                <a:cubicBezTo>
                                  <a:pt x="3683" y="23495"/>
                                  <a:pt x="2921" y="23774"/>
                                  <a:pt x="2286" y="23876"/>
                                </a:cubicBezTo>
                                <a:cubicBezTo>
                                  <a:pt x="1778" y="23978"/>
                                  <a:pt x="1270" y="23850"/>
                                  <a:pt x="889" y="23507"/>
                                </a:cubicBezTo>
                                <a:cubicBezTo>
                                  <a:pt x="508" y="23152"/>
                                  <a:pt x="254" y="22542"/>
                                  <a:pt x="127" y="21679"/>
                                </a:cubicBezTo>
                                <a:cubicBezTo>
                                  <a:pt x="0" y="20815"/>
                                  <a:pt x="0" y="19609"/>
                                  <a:pt x="0" y="18034"/>
                                </a:cubicBezTo>
                                <a:cubicBezTo>
                                  <a:pt x="0" y="17056"/>
                                  <a:pt x="0" y="16243"/>
                                  <a:pt x="0" y="15596"/>
                                </a:cubicBezTo>
                                <a:cubicBezTo>
                                  <a:pt x="127" y="14961"/>
                                  <a:pt x="254" y="14414"/>
                                  <a:pt x="381" y="13957"/>
                                </a:cubicBezTo>
                                <a:cubicBezTo>
                                  <a:pt x="508" y="13513"/>
                                  <a:pt x="762" y="13145"/>
                                  <a:pt x="1016" y="12852"/>
                                </a:cubicBezTo>
                                <a:cubicBezTo>
                                  <a:pt x="1397" y="12560"/>
                                  <a:pt x="1778" y="12255"/>
                                  <a:pt x="2286" y="11925"/>
                                </a:cubicBezTo>
                                <a:lnTo>
                                  <a:pt x="19431" y="813"/>
                                </a:lnTo>
                                <a:cubicBezTo>
                                  <a:pt x="19558" y="648"/>
                                  <a:pt x="19812" y="508"/>
                                  <a:pt x="20193" y="406"/>
                                </a:cubicBezTo>
                                <a:cubicBezTo>
                                  <a:pt x="20447" y="305"/>
                                  <a:pt x="20828" y="216"/>
                                  <a:pt x="21336" y="165"/>
                                </a:cubicBezTo>
                                <a:cubicBezTo>
                                  <a:pt x="21844" y="102"/>
                                  <a:pt x="22479" y="51"/>
                                  <a:pt x="23368" y="38"/>
                                </a:cubicBezTo>
                                <a:cubicBezTo>
                                  <a:pt x="24130" y="13"/>
                                  <a:pt x="25146" y="0"/>
                                  <a:pt x="264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2" name="Shape 5082"/>
                        <wps:cNvSpPr/>
                        <wps:spPr>
                          <a:xfrm>
                            <a:off x="77724" y="6387"/>
                            <a:ext cx="49149" cy="80480"/>
                          </a:xfrm>
                          <a:custGeom>
                            <a:avLst/>
                            <a:gdLst/>
                            <a:ahLst/>
                            <a:cxnLst/>
                            <a:rect l="0" t="0" r="0" b="0"/>
                            <a:pathLst>
                              <a:path w="49149" h="80480">
                                <a:moveTo>
                                  <a:pt x="26416" y="0"/>
                                </a:moveTo>
                                <a:cubicBezTo>
                                  <a:pt x="27940" y="0"/>
                                  <a:pt x="29210" y="38"/>
                                  <a:pt x="30226" y="102"/>
                                </a:cubicBezTo>
                                <a:cubicBezTo>
                                  <a:pt x="31242" y="165"/>
                                  <a:pt x="31877" y="267"/>
                                  <a:pt x="32385" y="406"/>
                                </a:cubicBezTo>
                                <a:cubicBezTo>
                                  <a:pt x="32893" y="546"/>
                                  <a:pt x="33274" y="749"/>
                                  <a:pt x="33401" y="991"/>
                                </a:cubicBezTo>
                                <a:cubicBezTo>
                                  <a:pt x="33528" y="1244"/>
                                  <a:pt x="33655" y="1549"/>
                                  <a:pt x="33655" y="1918"/>
                                </a:cubicBezTo>
                                <a:lnTo>
                                  <a:pt x="33655" y="67945"/>
                                </a:lnTo>
                                <a:lnTo>
                                  <a:pt x="46736" y="67945"/>
                                </a:lnTo>
                                <a:cubicBezTo>
                                  <a:pt x="47117" y="67945"/>
                                  <a:pt x="47371" y="68059"/>
                                  <a:pt x="47752"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1" y="78677"/>
                                  <a:pt x="48514" y="79159"/>
                                </a:cubicBezTo>
                                <a:cubicBezTo>
                                  <a:pt x="48260" y="79629"/>
                                  <a:pt x="48006" y="79972"/>
                                  <a:pt x="47625" y="80175"/>
                                </a:cubicBezTo>
                                <a:cubicBezTo>
                                  <a:pt x="47371" y="80378"/>
                                  <a:pt x="47117" y="80480"/>
                                  <a:pt x="46736" y="80480"/>
                                </a:cubicBezTo>
                                <a:lnTo>
                                  <a:pt x="2540" y="80480"/>
                                </a:lnTo>
                                <a:cubicBezTo>
                                  <a:pt x="2286" y="80480"/>
                                  <a:pt x="1905" y="80378"/>
                                  <a:pt x="1651" y="80175"/>
                                </a:cubicBezTo>
                                <a:cubicBezTo>
                                  <a:pt x="1397" y="79972"/>
                                  <a:pt x="1143" y="79629"/>
                                  <a:pt x="889" y="79159"/>
                                </a:cubicBezTo>
                                <a:cubicBezTo>
                                  <a:pt x="635" y="78677"/>
                                  <a:pt x="508" y="78041"/>
                                  <a:pt x="381" y="77241"/>
                                </a:cubicBezTo>
                                <a:cubicBezTo>
                                  <a:pt x="254" y="76441"/>
                                  <a:pt x="127" y="75463"/>
                                  <a:pt x="127" y="74307"/>
                                </a:cubicBezTo>
                                <a:cubicBezTo>
                                  <a:pt x="127" y="73114"/>
                                  <a:pt x="254" y="72111"/>
                                  <a:pt x="381" y="71310"/>
                                </a:cubicBezTo>
                                <a:cubicBezTo>
                                  <a:pt x="381" y="70510"/>
                                  <a:pt x="635" y="69863"/>
                                  <a:pt x="889" y="69367"/>
                                </a:cubicBezTo>
                                <a:cubicBezTo>
                                  <a:pt x="1016" y="68872"/>
                                  <a:pt x="1270" y="68516"/>
                                  <a:pt x="1651" y="68288"/>
                                </a:cubicBezTo>
                                <a:cubicBezTo>
                                  <a:pt x="1905" y="68059"/>
                                  <a:pt x="2286" y="67945"/>
                                  <a:pt x="2540" y="67945"/>
                                </a:cubicBezTo>
                                <a:lnTo>
                                  <a:pt x="17526" y="67945"/>
                                </a:lnTo>
                                <a:lnTo>
                                  <a:pt x="17526" y="15939"/>
                                </a:lnTo>
                                <a:lnTo>
                                  <a:pt x="4572" y="23038"/>
                                </a:lnTo>
                                <a:cubicBezTo>
                                  <a:pt x="3683" y="23495"/>
                                  <a:pt x="2921" y="23774"/>
                                  <a:pt x="2286" y="23876"/>
                                </a:cubicBezTo>
                                <a:cubicBezTo>
                                  <a:pt x="1778" y="23978"/>
                                  <a:pt x="1270" y="23850"/>
                                  <a:pt x="889" y="23507"/>
                                </a:cubicBezTo>
                                <a:cubicBezTo>
                                  <a:pt x="508" y="23152"/>
                                  <a:pt x="254" y="22542"/>
                                  <a:pt x="127" y="21679"/>
                                </a:cubicBezTo>
                                <a:cubicBezTo>
                                  <a:pt x="0" y="20815"/>
                                  <a:pt x="0" y="19609"/>
                                  <a:pt x="0" y="18034"/>
                                </a:cubicBezTo>
                                <a:cubicBezTo>
                                  <a:pt x="0" y="17056"/>
                                  <a:pt x="0" y="16243"/>
                                  <a:pt x="0" y="15596"/>
                                </a:cubicBezTo>
                                <a:cubicBezTo>
                                  <a:pt x="127" y="14961"/>
                                  <a:pt x="254" y="14414"/>
                                  <a:pt x="381" y="13957"/>
                                </a:cubicBezTo>
                                <a:cubicBezTo>
                                  <a:pt x="508" y="13513"/>
                                  <a:pt x="762" y="13145"/>
                                  <a:pt x="1016" y="12852"/>
                                </a:cubicBezTo>
                                <a:cubicBezTo>
                                  <a:pt x="1397" y="12560"/>
                                  <a:pt x="1778" y="12255"/>
                                  <a:pt x="2286" y="11925"/>
                                </a:cubicBezTo>
                                <a:lnTo>
                                  <a:pt x="19431" y="813"/>
                                </a:lnTo>
                                <a:cubicBezTo>
                                  <a:pt x="19558" y="648"/>
                                  <a:pt x="19812" y="508"/>
                                  <a:pt x="20193" y="406"/>
                                </a:cubicBezTo>
                                <a:cubicBezTo>
                                  <a:pt x="20447" y="305"/>
                                  <a:pt x="20828" y="216"/>
                                  <a:pt x="21336" y="165"/>
                                </a:cubicBezTo>
                                <a:cubicBezTo>
                                  <a:pt x="21844" y="102"/>
                                  <a:pt x="22479" y="51"/>
                                  <a:pt x="23368" y="38"/>
                                </a:cubicBezTo>
                                <a:cubicBezTo>
                                  <a:pt x="24130" y="13"/>
                                  <a:pt x="25146" y="0"/>
                                  <a:pt x="26416"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5084" name="Picture 5084"/>
                          <pic:cNvPicPr/>
                        </pic:nvPicPr>
                        <pic:blipFill>
                          <a:blip r:embed="rId160"/>
                          <a:stretch>
                            <a:fillRect/>
                          </a:stretch>
                        </pic:blipFill>
                        <pic:spPr>
                          <a:xfrm>
                            <a:off x="0" y="0"/>
                            <a:ext cx="131077" cy="91464"/>
                          </a:xfrm>
                          <a:prstGeom prst="rect">
                            <a:avLst/>
                          </a:prstGeom>
                        </pic:spPr>
                      </pic:pic>
                    </wpg:wgp>
                  </a:graphicData>
                </a:graphic>
              </wp:inline>
            </w:drawing>
          </mc:Choice>
          <mc:Fallback xmlns:a="http://schemas.openxmlformats.org/drawingml/2006/main">
            <w:pict>
              <v:group id="Group 50560" style="width:10.321pt;height:7.2019pt;mso-position-horizontal-relative:char;mso-position-vertical-relative:line" coordsize="1310,914">
                <v:shape id="Shape 5079" style="position:absolute;width:491;height:804;left:777;top:63;" coordsize="49149,80480" path="m26416,0c27940,0,29210,38,30226,102c31242,165,31877,267,32385,406c32893,546,33274,749,33401,991c33528,1244,33655,1549,33655,1918l33655,67945l46736,67945c47117,67945,47371,68059,47752,68288c48006,68516,48260,68872,48514,69367c48768,69863,48895,70510,49022,71310c49149,72111,49149,73114,49149,74307c49149,75463,49149,76441,49022,77241c48895,78041,48641,78677,48514,79159c48260,79629,48006,79972,47625,80175c47371,80378,47117,80480,46736,80480l2540,80480c2286,80480,1905,80378,1651,80175c1397,79972,1143,79629,889,79159c635,78677,508,78041,381,77241c254,76441,127,75463,127,74307c127,73114,254,72111,381,71310c381,70510,635,69863,889,69367c1016,68872,1270,68516,1651,68288c1905,68059,2286,67945,2540,67945l17526,67945l17526,15939l4572,23038c3683,23495,2921,23774,2286,23876c1778,23978,1270,23850,889,23507c508,23152,254,22542,127,21679c0,20815,0,19609,0,18034c0,17056,0,16243,0,15596c127,14961,254,14414,381,13957c508,13513,762,13145,1016,12852c1397,12560,1778,12255,2286,11925l19431,813c19558,648,19812,508,20193,406c20447,305,20828,216,21336,165c21844,102,22479,51,23368,38c24130,13,25146,0,26416,0x">
                  <v:stroke weight="0pt" endcap="flat" joinstyle="miter" miterlimit="10" on="false" color="#000000" opacity="0"/>
                  <v:fill on="true" color="#000000"/>
                </v:shape>
                <v:shape id="Shape 5082" style="position:absolute;width:491;height:804;left:777;top:63;" coordsize="49149,80480" path="m26416,0c27940,0,29210,38,30226,102c31242,165,31877,267,32385,406c32893,546,33274,749,33401,991c33528,1244,33655,1549,33655,1918l33655,67945l46736,67945c47117,67945,47371,68059,47752,68288c48006,68516,48260,68872,48514,69367c48768,69863,48895,70510,49022,71310c49149,72111,49149,73114,49149,74307c49149,75463,49149,76441,49022,77241c48895,78041,48641,78677,48514,79159c48260,79629,48006,79972,47625,80175c47371,80378,47117,80480,46736,80480l2540,80480c2286,80480,1905,80378,1651,80175c1397,79972,1143,79629,889,79159c635,78677,508,78041,381,77241c254,76441,127,75463,127,74307c127,73114,254,72111,381,71310c381,70510,635,69863,889,69367c1016,68872,1270,68516,1651,68288c1905,68059,2286,67945,2540,67945l17526,67945l17526,15939l4572,23038c3683,23495,2921,23774,2286,23876c1778,23978,1270,23850,889,23507c508,23152,254,22542,127,21679c0,20815,0,19609,0,18034c0,17056,0,16243,0,15596c127,14961,254,14414,381,13957c508,13513,762,13145,1016,12852c1397,12560,1778,12255,2286,11925l19431,813c19558,648,19812,508,20193,406c20447,305,20828,216,21336,165c21844,102,22479,51,23368,38c24130,13,25146,0,26416,0x">
                  <v:stroke weight="0.75pt" endcap="flat" joinstyle="round" on="true" color="#000000" opacity="0.498039"/>
                  <v:fill on="false" color="#000000" opacity="0"/>
                </v:shape>
                <v:shape id="Picture 5084" style="position:absolute;width:1310;height:914;left:0;top:0;" filled="f">
                  <v:imagedata r:id="rId161"/>
                </v:shape>
              </v:group>
            </w:pict>
          </mc:Fallback>
        </mc:AlternateContent>
      </w:r>
    </w:p>
    <w:p w:rsidR="00F00AE7" w:rsidRDefault="00C67C19">
      <w:pPr>
        <w:spacing w:after="5797"/>
        <w:ind w:left="-594"/>
      </w:pPr>
      <w:r>
        <w:rPr>
          <w:noProof/>
        </w:rPr>
        <mc:AlternateContent>
          <mc:Choice Requires="wpg">
            <w:drawing>
              <wp:inline distT="0" distB="0" distL="0" distR="0">
                <wp:extent cx="1217801" cy="1192131"/>
                <wp:effectExtent l="0" t="0" r="0" b="0"/>
                <wp:docPr id="50094" name="Group 50094"/>
                <wp:cNvGraphicFramePr/>
                <a:graphic xmlns:a="http://schemas.openxmlformats.org/drawingml/2006/main">
                  <a:graphicData uri="http://schemas.microsoft.com/office/word/2010/wordprocessingGroup">
                    <wpg:wgp>
                      <wpg:cNvGrpSpPr/>
                      <wpg:grpSpPr>
                        <a:xfrm>
                          <a:off x="0" y="0"/>
                          <a:ext cx="1217801" cy="1192131"/>
                          <a:chOff x="0" y="0"/>
                          <a:chExt cx="1217801" cy="1192131"/>
                        </a:xfrm>
                      </wpg:grpSpPr>
                      <wps:wsp>
                        <wps:cNvPr id="5241" name="Rectangle 5241"/>
                        <wps:cNvSpPr/>
                        <wps:spPr>
                          <a:xfrm>
                            <a:off x="377061" y="177274"/>
                            <a:ext cx="38021" cy="171356"/>
                          </a:xfrm>
                          <a:prstGeom prst="rect">
                            <a:avLst/>
                          </a:prstGeom>
                          <a:ln>
                            <a:noFill/>
                          </a:ln>
                        </wps:spPr>
                        <wps:txbx>
                          <w:txbxContent>
                            <w:p w:rsidR="00F00AE7" w:rsidRDefault="00C67C19">
                              <w:r>
                                <w:rPr>
                                  <w:sz w:val="20"/>
                                </w:rPr>
                                <w:t xml:space="preserve"> </w:t>
                              </w:r>
                            </w:p>
                          </w:txbxContent>
                        </wps:txbx>
                        <wps:bodyPr horzOverflow="overflow" vert="horz" lIns="0" tIns="0" rIns="0" bIns="0" rtlCol="0">
                          <a:noAutofit/>
                        </wps:bodyPr>
                      </wps:wsp>
                      <pic:pic xmlns:pic="http://schemas.openxmlformats.org/drawingml/2006/picture">
                        <pic:nvPicPr>
                          <pic:cNvPr id="50735" name="Picture 50735"/>
                          <pic:cNvPicPr/>
                        </pic:nvPicPr>
                        <pic:blipFill>
                          <a:blip r:embed="rId162"/>
                          <a:stretch>
                            <a:fillRect/>
                          </a:stretch>
                        </pic:blipFill>
                        <pic:spPr>
                          <a:xfrm>
                            <a:off x="70737" y="116696"/>
                            <a:ext cx="1078992" cy="972312"/>
                          </a:xfrm>
                          <a:prstGeom prst="rect">
                            <a:avLst/>
                          </a:prstGeom>
                        </pic:spPr>
                      </pic:pic>
                    </wpg:wgp>
                  </a:graphicData>
                </a:graphic>
              </wp:inline>
            </w:drawing>
          </mc:Choice>
          <mc:Fallback xmlns:a="http://schemas.openxmlformats.org/drawingml/2006/main">
            <w:pict>
              <v:group id="Group 50094" style="width:95.8898pt;height:93.8686pt;mso-position-horizontal-relative:char;mso-position-vertical-relative:line" coordsize="12178,11921">
                <v:rect id="Rectangle 5241" style="position:absolute;width:380;height:1713;left:3770;top:1772;" filled="f" stroked="f">
                  <v:textbox inset="0,0,0,0">
                    <w:txbxContent>
                      <w:p>
                        <w:pPr>
                          <w:spacing w:before="0" w:after="160" w:line="259" w:lineRule="auto"/>
                        </w:pPr>
                        <w:r>
                          <w:rPr>
                            <w:rFonts w:cs="Calibri" w:hAnsi="Calibri" w:eastAsia="Calibri" w:ascii="Calibri"/>
                            <w:sz w:val="20"/>
                          </w:rPr>
                          <w:t xml:space="preserve"> </w:t>
                        </w:r>
                      </w:p>
                    </w:txbxContent>
                  </v:textbox>
                </v:rect>
                <v:shape id="Picture 50735" style="position:absolute;width:10789;height:9723;left:707;top:1166;" filled="f">
                  <v:imagedata r:id="rId163"/>
                </v:shape>
              </v:group>
            </w:pict>
          </mc:Fallback>
        </mc:AlternateContent>
      </w:r>
    </w:p>
    <w:p w:rsidR="00F00AE7" w:rsidRDefault="00C67C19">
      <w:pPr>
        <w:spacing w:after="0"/>
        <w:ind w:left="10142"/>
      </w:pPr>
      <w:r>
        <w:rPr>
          <w:noProof/>
        </w:rPr>
        <mc:AlternateContent>
          <mc:Choice Requires="wpg">
            <w:drawing>
              <wp:inline distT="0" distB="0" distL="0" distR="0">
                <wp:extent cx="132588" cy="91464"/>
                <wp:effectExtent l="0" t="0" r="0" b="0"/>
                <wp:docPr id="50093" name="Group 50093"/>
                <wp:cNvGraphicFramePr/>
                <a:graphic xmlns:a="http://schemas.openxmlformats.org/drawingml/2006/main">
                  <a:graphicData uri="http://schemas.microsoft.com/office/word/2010/wordprocessingGroup">
                    <wpg:wgp>
                      <wpg:cNvGrpSpPr/>
                      <wpg:grpSpPr>
                        <a:xfrm>
                          <a:off x="0" y="0"/>
                          <a:ext cx="132588" cy="91464"/>
                          <a:chOff x="0" y="0"/>
                          <a:chExt cx="132588" cy="91464"/>
                        </a:xfrm>
                      </wpg:grpSpPr>
                      <wps:wsp>
                        <wps:cNvPr id="5235" name="Shape 5235"/>
                        <wps:cNvSpPr/>
                        <wps:spPr>
                          <a:xfrm>
                            <a:off x="74041" y="5523"/>
                            <a:ext cx="53594" cy="81343"/>
                          </a:xfrm>
                          <a:custGeom>
                            <a:avLst/>
                            <a:gdLst/>
                            <a:ahLst/>
                            <a:cxnLst/>
                            <a:rect l="0" t="0" r="0" b="0"/>
                            <a:pathLst>
                              <a:path w="53594" h="81343">
                                <a:moveTo>
                                  <a:pt x="25653" y="0"/>
                                </a:moveTo>
                                <a:cubicBezTo>
                                  <a:pt x="29718" y="0"/>
                                  <a:pt x="33401" y="533"/>
                                  <a:pt x="36449" y="1575"/>
                                </a:cubicBezTo>
                                <a:cubicBezTo>
                                  <a:pt x="39624" y="2629"/>
                                  <a:pt x="42164" y="4089"/>
                                  <a:pt x="44323" y="5969"/>
                                </a:cubicBezTo>
                                <a:cubicBezTo>
                                  <a:pt x="46355" y="7836"/>
                                  <a:pt x="47878" y="10058"/>
                                  <a:pt x="48895" y="12636"/>
                                </a:cubicBezTo>
                                <a:cubicBezTo>
                                  <a:pt x="49911" y="15202"/>
                                  <a:pt x="50419" y="17983"/>
                                  <a:pt x="50419" y="20942"/>
                                </a:cubicBezTo>
                                <a:cubicBezTo>
                                  <a:pt x="50419" y="23533"/>
                                  <a:pt x="50164" y="26086"/>
                                  <a:pt x="49657" y="28600"/>
                                </a:cubicBezTo>
                                <a:cubicBezTo>
                                  <a:pt x="49149" y="31115"/>
                                  <a:pt x="48133" y="33820"/>
                                  <a:pt x="46609" y="36728"/>
                                </a:cubicBezTo>
                                <a:cubicBezTo>
                                  <a:pt x="44958" y="39624"/>
                                  <a:pt x="42799" y="42837"/>
                                  <a:pt x="39877" y="46355"/>
                                </a:cubicBezTo>
                                <a:cubicBezTo>
                                  <a:pt x="37084" y="49873"/>
                                  <a:pt x="33274" y="53962"/>
                                  <a:pt x="28575" y="58623"/>
                                </a:cubicBezTo>
                                <a:lnTo>
                                  <a:pt x="19303" y="68186"/>
                                </a:lnTo>
                                <a:lnTo>
                                  <a:pt x="50800" y="68186"/>
                                </a:lnTo>
                                <a:cubicBezTo>
                                  <a:pt x="51181" y="68186"/>
                                  <a:pt x="51562" y="68313"/>
                                  <a:pt x="51943" y="68567"/>
                                </a:cubicBezTo>
                                <a:cubicBezTo>
                                  <a:pt x="52324" y="68809"/>
                                  <a:pt x="52577" y="69190"/>
                                  <a:pt x="52832" y="69710"/>
                                </a:cubicBezTo>
                                <a:cubicBezTo>
                                  <a:pt x="53086" y="70218"/>
                                  <a:pt x="53339" y="70904"/>
                                  <a:pt x="53339" y="71742"/>
                                </a:cubicBezTo>
                                <a:cubicBezTo>
                                  <a:pt x="53467" y="72580"/>
                                  <a:pt x="53594" y="73583"/>
                                  <a:pt x="53594" y="74739"/>
                                </a:cubicBezTo>
                                <a:cubicBezTo>
                                  <a:pt x="53594" y="75933"/>
                                  <a:pt x="53594" y="76949"/>
                                  <a:pt x="53467" y="77800"/>
                                </a:cubicBezTo>
                                <a:cubicBezTo>
                                  <a:pt x="53339" y="78638"/>
                                  <a:pt x="53213" y="79324"/>
                                  <a:pt x="52959" y="79870"/>
                                </a:cubicBezTo>
                                <a:cubicBezTo>
                                  <a:pt x="52705" y="80404"/>
                                  <a:pt x="52451" y="80785"/>
                                  <a:pt x="52197" y="81013"/>
                                </a:cubicBezTo>
                                <a:cubicBezTo>
                                  <a:pt x="51815" y="81229"/>
                                  <a:pt x="51435" y="81343"/>
                                  <a:pt x="51053" y="81343"/>
                                </a:cubicBezTo>
                                <a:lnTo>
                                  <a:pt x="5080" y="81343"/>
                                </a:lnTo>
                                <a:cubicBezTo>
                                  <a:pt x="4190" y="81343"/>
                                  <a:pt x="3428" y="81267"/>
                                  <a:pt x="2794" y="81102"/>
                                </a:cubicBezTo>
                                <a:cubicBezTo>
                                  <a:pt x="2159" y="80937"/>
                                  <a:pt x="1524" y="80620"/>
                                  <a:pt x="1143" y="80137"/>
                                </a:cubicBezTo>
                                <a:cubicBezTo>
                                  <a:pt x="762" y="79667"/>
                                  <a:pt x="381" y="78981"/>
                                  <a:pt x="253" y="78079"/>
                                </a:cubicBezTo>
                                <a:cubicBezTo>
                                  <a:pt x="126" y="77165"/>
                                  <a:pt x="0" y="75997"/>
                                  <a:pt x="0" y="74549"/>
                                </a:cubicBezTo>
                                <a:cubicBezTo>
                                  <a:pt x="0" y="73190"/>
                                  <a:pt x="0" y="72034"/>
                                  <a:pt x="126" y="71069"/>
                                </a:cubicBezTo>
                                <a:cubicBezTo>
                                  <a:pt x="253" y="70091"/>
                                  <a:pt x="508" y="69228"/>
                                  <a:pt x="889" y="68466"/>
                                </a:cubicBezTo>
                                <a:cubicBezTo>
                                  <a:pt x="1143" y="67704"/>
                                  <a:pt x="1651" y="66967"/>
                                  <a:pt x="2159" y="66243"/>
                                </a:cubicBezTo>
                                <a:cubicBezTo>
                                  <a:pt x="2667" y="65519"/>
                                  <a:pt x="3301" y="64732"/>
                                  <a:pt x="4064" y="63868"/>
                                </a:cubicBezTo>
                                <a:lnTo>
                                  <a:pt x="17907" y="49047"/>
                                </a:lnTo>
                                <a:cubicBezTo>
                                  <a:pt x="20701" y="46164"/>
                                  <a:pt x="22987" y="43535"/>
                                  <a:pt x="24638" y="41173"/>
                                </a:cubicBezTo>
                                <a:cubicBezTo>
                                  <a:pt x="26289" y="38798"/>
                                  <a:pt x="27686" y="36639"/>
                                  <a:pt x="28575" y="34684"/>
                                </a:cubicBezTo>
                                <a:cubicBezTo>
                                  <a:pt x="29464" y="32728"/>
                                  <a:pt x="30226" y="30924"/>
                                  <a:pt x="30480" y="29286"/>
                                </a:cubicBezTo>
                                <a:cubicBezTo>
                                  <a:pt x="30861" y="27635"/>
                                  <a:pt x="30988" y="26073"/>
                                  <a:pt x="30988" y="24587"/>
                                </a:cubicBezTo>
                                <a:cubicBezTo>
                                  <a:pt x="30988" y="23228"/>
                                  <a:pt x="30861" y="21946"/>
                                  <a:pt x="30352" y="20726"/>
                                </a:cubicBezTo>
                                <a:cubicBezTo>
                                  <a:pt x="29972" y="19507"/>
                                  <a:pt x="29337" y="18453"/>
                                  <a:pt x="28448" y="17538"/>
                                </a:cubicBezTo>
                                <a:cubicBezTo>
                                  <a:pt x="27686" y="16637"/>
                                  <a:pt x="26543" y="15926"/>
                                  <a:pt x="25273" y="15418"/>
                                </a:cubicBezTo>
                                <a:cubicBezTo>
                                  <a:pt x="24002" y="14897"/>
                                  <a:pt x="22478" y="14643"/>
                                  <a:pt x="20827" y="14643"/>
                                </a:cubicBezTo>
                                <a:cubicBezTo>
                                  <a:pt x="18414" y="14643"/>
                                  <a:pt x="16256" y="14948"/>
                                  <a:pt x="14351" y="15570"/>
                                </a:cubicBezTo>
                                <a:cubicBezTo>
                                  <a:pt x="12446" y="16180"/>
                                  <a:pt x="10795" y="16878"/>
                                  <a:pt x="9398" y="17640"/>
                                </a:cubicBezTo>
                                <a:cubicBezTo>
                                  <a:pt x="8001" y="18402"/>
                                  <a:pt x="6731" y="19101"/>
                                  <a:pt x="5842" y="19736"/>
                                </a:cubicBezTo>
                                <a:cubicBezTo>
                                  <a:pt x="4952" y="20370"/>
                                  <a:pt x="4190" y="20688"/>
                                  <a:pt x="3683" y="20688"/>
                                </a:cubicBezTo>
                                <a:cubicBezTo>
                                  <a:pt x="3301" y="20688"/>
                                  <a:pt x="2921" y="20574"/>
                                  <a:pt x="2667" y="20320"/>
                                </a:cubicBezTo>
                                <a:cubicBezTo>
                                  <a:pt x="2413" y="20079"/>
                                  <a:pt x="2159" y="19659"/>
                                  <a:pt x="2032" y="19088"/>
                                </a:cubicBezTo>
                                <a:cubicBezTo>
                                  <a:pt x="1905" y="18516"/>
                                  <a:pt x="1777" y="17742"/>
                                  <a:pt x="1651" y="16776"/>
                                </a:cubicBezTo>
                                <a:cubicBezTo>
                                  <a:pt x="1524" y="15799"/>
                                  <a:pt x="1397" y="14618"/>
                                  <a:pt x="1397" y="13221"/>
                                </a:cubicBezTo>
                                <a:cubicBezTo>
                                  <a:pt x="1397" y="12268"/>
                                  <a:pt x="1524" y="11481"/>
                                  <a:pt x="1524" y="10845"/>
                                </a:cubicBezTo>
                                <a:cubicBezTo>
                                  <a:pt x="1651" y="10211"/>
                                  <a:pt x="1651" y="9652"/>
                                  <a:pt x="1777" y="9182"/>
                                </a:cubicBezTo>
                                <a:cubicBezTo>
                                  <a:pt x="1905" y="8699"/>
                                  <a:pt x="2159" y="8293"/>
                                  <a:pt x="2286" y="7938"/>
                                </a:cubicBezTo>
                                <a:cubicBezTo>
                                  <a:pt x="2539" y="7594"/>
                                  <a:pt x="2921" y="7163"/>
                                  <a:pt x="3428" y="6680"/>
                                </a:cubicBezTo>
                                <a:cubicBezTo>
                                  <a:pt x="3937" y="6185"/>
                                  <a:pt x="4826" y="5550"/>
                                  <a:pt x="6223" y="4788"/>
                                </a:cubicBezTo>
                                <a:cubicBezTo>
                                  <a:pt x="7620" y="4026"/>
                                  <a:pt x="9271" y="3289"/>
                                  <a:pt x="11302" y="2565"/>
                                </a:cubicBezTo>
                                <a:cubicBezTo>
                                  <a:pt x="13335" y="1841"/>
                                  <a:pt x="15621" y="1244"/>
                                  <a:pt x="18034" y="749"/>
                                </a:cubicBezTo>
                                <a:cubicBezTo>
                                  <a:pt x="20447" y="254"/>
                                  <a:pt x="22987" y="0"/>
                                  <a:pt x="256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8" name="Shape 5238"/>
                        <wps:cNvSpPr/>
                        <wps:spPr>
                          <a:xfrm>
                            <a:off x="74041" y="5523"/>
                            <a:ext cx="53594" cy="81343"/>
                          </a:xfrm>
                          <a:custGeom>
                            <a:avLst/>
                            <a:gdLst/>
                            <a:ahLst/>
                            <a:cxnLst/>
                            <a:rect l="0" t="0" r="0" b="0"/>
                            <a:pathLst>
                              <a:path w="53594" h="81343">
                                <a:moveTo>
                                  <a:pt x="25653" y="0"/>
                                </a:moveTo>
                                <a:cubicBezTo>
                                  <a:pt x="29718" y="0"/>
                                  <a:pt x="33401" y="533"/>
                                  <a:pt x="36449" y="1575"/>
                                </a:cubicBezTo>
                                <a:cubicBezTo>
                                  <a:pt x="39624" y="2629"/>
                                  <a:pt x="42164" y="4089"/>
                                  <a:pt x="44323" y="5969"/>
                                </a:cubicBezTo>
                                <a:cubicBezTo>
                                  <a:pt x="46355" y="7836"/>
                                  <a:pt x="47878" y="10058"/>
                                  <a:pt x="48895" y="12636"/>
                                </a:cubicBezTo>
                                <a:cubicBezTo>
                                  <a:pt x="49911" y="15202"/>
                                  <a:pt x="50419" y="17983"/>
                                  <a:pt x="50419" y="20942"/>
                                </a:cubicBezTo>
                                <a:cubicBezTo>
                                  <a:pt x="50419" y="23533"/>
                                  <a:pt x="50164" y="26086"/>
                                  <a:pt x="49657" y="28600"/>
                                </a:cubicBezTo>
                                <a:cubicBezTo>
                                  <a:pt x="49149" y="31115"/>
                                  <a:pt x="48133" y="33820"/>
                                  <a:pt x="46609" y="36728"/>
                                </a:cubicBezTo>
                                <a:cubicBezTo>
                                  <a:pt x="44958" y="39624"/>
                                  <a:pt x="42799" y="42837"/>
                                  <a:pt x="39877" y="46355"/>
                                </a:cubicBezTo>
                                <a:cubicBezTo>
                                  <a:pt x="37084" y="49873"/>
                                  <a:pt x="33274" y="53962"/>
                                  <a:pt x="28575" y="58623"/>
                                </a:cubicBezTo>
                                <a:lnTo>
                                  <a:pt x="19303" y="68186"/>
                                </a:lnTo>
                                <a:lnTo>
                                  <a:pt x="50800" y="68186"/>
                                </a:lnTo>
                                <a:cubicBezTo>
                                  <a:pt x="51181" y="68186"/>
                                  <a:pt x="51562" y="68313"/>
                                  <a:pt x="51943" y="68567"/>
                                </a:cubicBezTo>
                                <a:cubicBezTo>
                                  <a:pt x="52324" y="68809"/>
                                  <a:pt x="52577" y="69190"/>
                                  <a:pt x="52832" y="69710"/>
                                </a:cubicBezTo>
                                <a:cubicBezTo>
                                  <a:pt x="53086" y="70218"/>
                                  <a:pt x="53339" y="70904"/>
                                  <a:pt x="53339" y="71742"/>
                                </a:cubicBezTo>
                                <a:cubicBezTo>
                                  <a:pt x="53467" y="72580"/>
                                  <a:pt x="53594" y="73583"/>
                                  <a:pt x="53594" y="74739"/>
                                </a:cubicBezTo>
                                <a:cubicBezTo>
                                  <a:pt x="53594" y="75933"/>
                                  <a:pt x="53594" y="76949"/>
                                  <a:pt x="53467" y="77800"/>
                                </a:cubicBezTo>
                                <a:cubicBezTo>
                                  <a:pt x="53339" y="78638"/>
                                  <a:pt x="53213" y="79324"/>
                                  <a:pt x="52959" y="79870"/>
                                </a:cubicBezTo>
                                <a:cubicBezTo>
                                  <a:pt x="52705" y="80404"/>
                                  <a:pt x="52451" y="80785"/>
                                  <a:pt x="52197" y="81013"/>
                                </a:cubicBezTo>
                                <a:cubicBezTo>
                                  <a:pt x="51815" y="81229"/>
                                  <a:pt x="51435" y="81343"/>
                                  <a:pt x="51053" y="81343"/>
                                </a:cubicBezTo>
                                <a:lnTo>
                                  <a:pt x="5080" y="81343"/>
                                </a:lnTo>
                                <a:cubicBezTo>
                                  <a:pt x="4190" y="81343"/>
                                  <a:pt x="3428" y="81267"/>
                                  <a:pt x="2794" y="81102"/>
                                </a:cubicBezTo>
                                <a:cubicBezTo>
                                  <a:pt x="2159" y="80937"/>
                                  <a:pt x="1524" y="80620"/>
                                  <a:pt x="1143" y="80137"/>
                                </a:cubicBezTo>
                                <a:cubicBezTo>
                                  <a:pt x="762" y="79667"/>
                                  <a:pt x="381" y="78981"/>
                                  <a:pt x="253" y="78079"/>
                                </a:cubicBezTo>
                                <a:cubicBezTo>
                                  <a:pt x="126" y="77165"/>
                                  <a:pt x="0" y="75997"/>
                                  <a:pt x="0" y="74549"/>
                                </a:cubicBezTo>
                                <a:cubicBezTo>
                                  <a:pt x="0" y="73190"/>
                                  <a:pt x="0" y="72034"/>
                                  <a:pt x="126" y="71069"/>
                                </a:cubicBezTo>
                                <a:cubicBezTo>
                                  <a:pt x="253" y="70091"/>
                                  <a:pt x="508" y="69228"/>
                                  <a:pt x="889" y="68466"/>
                                </a:cubicBezTo>
                                <a:cubicBezTo>
                                  <a:pt x="1143" y="67704"/>
                                  <a:pt x="1651" y="66967"/>
                                  <a:pt x="2159" y="66243"/>
                                </a:cubicBezTo>
                                <a:cubicBezTo>
                                  <a:pt x="2667" y="65519"/>
                                  <a:pt x="3301" y="64732"/>
                                  <a:pt x="4064" y="63868"/>
                                </a:cubicBezTo>
                                <a:lnTo>
                                  <a:pt x="17907" y="49047"/>
                                </a:lnTo>
                                <a:cubicBezTo>
                                  <a:pt x="20701" y="46164"/>
                                  <a:pt x="22987" y="43535"/>
                                  <a:pt x="24638" y="41173"/>
                                </a:cubicBezTo>
                                <a:cubicBezTo>
                                  <a:pt x="26289" y="38798"/>
                                  <a:pt x="27686" y="36639"/>
                                  <a:pt x="28575" y="34684"/>
                                </a:cubicBezTo>
                                <a:cubicBezTo>
                                  <a:pt x="29464" y="32728"/>
                                  <a:pt x="30226" y="30924"/>
                                  <a:pt x="30480" y="29286"/>
                                </a:cubicBezTo>
                                <a:cubicBezTo>
                                  <a:pt x="30861" y="27635"/>
                                  <a:pt x="30988" y="26073"/>
                                  <a:pt x="30988" y="24587"/>
                                </a:cubicBezTo>
                                <a:cubicBezTo>
                                  <a:pt x="30988" y="23228"/>
                                  <a:pt x="30861" y="21946"/>
                                  <a:pt x="30352" y="20726"/>
                                </a:cubicBezTo>
                                <a:cubicBezTo>
                                  <a:pt x="29972" y="19507"/>
                                  <a:pt x="29337" y="18453"/>
                                  <a:pt x="28448" y="17538"/>
                                </a:cubicBezTo>
                                <a:cubicBezTo>
                                  <a:pt x="27686" y="16637"/>
                                  <a:pt x="26543" y="15926"/>
                                  <a:pt x="25273" y="15418"/>
                                </a:cubicBezTo>
                                <a:cubicBezTo>
                                  <a:pt x="24002" y="14897"/>
                                  <a:pt x="22478" y="14643"/>
                                  <a:pt x="20827" y="14643"/>
                                </a:cubicBezTo>
                                <a:cubicBezTo>
                                  <a:pt x="18414" y="14643"/>
                                  <a:pt x="16256" y="14948"/>
                                  <a:pt x="14351" y="15570"/>
                                </a:cubicBezTo>
                                <a:cubicBezTo>
                                  <a:pt x="12446" y="16180"/>
                                  <a:pt x="10795" y="16878"/>
                                  <a:pt x="9398" y="17640"/>
                                </a:cubicBezTo>
                                <a:cubicBezTo>
                                  <a:pt x="8001" y="18402"/>
                                  <a:pt x="6731" y="19101"/>
                                  <a:pt x="5842" y="19736"/>
                                </a:cubicBezTo>
                                <a:cubicBezTo>
                                  <a:pt x="4952" y="20370"/>
                                  <a:pt x="4190" y="20688"/>
                                  <a:pt x="3683" y="20688"/>
                                </a:cubicBezTo>
                                <a:cubicBezTo>
                                  <a:pt x="3301" y="20688"/>
                                  <a:pt x="2921" y="20574"/>
                                  <a:pt x="2667" y="20320"/>
                                </a:cubicBezTo>
                                <a:cubicBezTo>
                                  <a:pt x="2413" y="20079"/>
                                  <a:pt x="2159" y="19659"/>
                                  <a:pt x="2032" y="19088"/>
                                </a:cubicBezTo>
                                <a:cubicBezTo>
                                  <a:pt x="1905" y="18516"/>
                                  <a:pt x="1777" y="17742"/>
                                  <a:pt x="1651" y="16776"/>
                                </a:cubicBezTo>
                                <a:cubicBezTo>
                                  <a:pt x="1524" y="15799"/>
                                  <a:pt x="1397" y="14618"/>
                                  <a:pt x="1397" y="13221"/>
                                </a:cubicBezTo>
                                <a:cubicBezTo>
                                  <a:pt x="1397" y="12268"/>
                                  <a:pt x="1524" y="11481"/>
                                  <a:pt x="1524" y="10845"/>
                                </a:cubicBezTo>
                                <a:cubicBezTo>
                                  <a:pt x="1651" y="10211"/>
                                  <a:pt x="1651" y="9652"/>
                                  <a:pt x="1777" y="9182"/>
                                </a:cubicBezTo>
                                <a:cubicBezTo>
                                  <a:pt x="1905" y="8699"/>
                                  <a:pt x="2159" y="8293"/>
                                  <a:pt x="2286" y="7938"/>
                                </a:cubicBezTo>
                                <a:cubicBezTo>
                                  <a:pt x="2539" y="7594"/>
                                  <a:pt x="2921" y="7163"/>
                                  <a:pt x="3428" y="6680"/>
                                </a:cubicBezTo>
                                <a:cubicBezTo>
                                  <a:pt x="3937" y="6185"/>
                                  <a:pt x="4826" y="5550"/>
                                  <a:pt x="6223" y="4788"/>
                                </a:cubicBezTo>
                                <a:cubicBezTo>
                                  <a:pt x="7620" y="4026"/>
                                  <a:pt x="9271" y="3289"/>
                                  <a:pt x="11302" y="2565"/>
                                </a:cubicBezTo>
                                <a:cubicBezTo>
                                  <a:pt x="13335" y="1841"/>
                                  <a:pt x="15621" y="1244"/>
                                  <a:pt x="18034" y="749"/>
                                </a:cubicBezTo>
                                <a:cubicBezTo>
                                  <a:pt x="20447" y="254"/>
                                  <a:pt x="22987" y="0"/>
                                  <a:pt x="25653"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5240" name="Picture 5240"/>
                          <pic:cNvPicPr/>
                        </pic:nvPicPr>
                        <pic:blipFill>
                          <a:blip r:embed="rId164"/>
                          <a:stretch>
                            <a:fillRect/>
                          </a:stretch>
                        </pic:blipFill>
                        <pic:spPr>
                          <a:xfrm>
                            <a:off x="0" y="0"/>
                            <a:ext cx="132588" cy="91464"/>
                          </a:xfrm>
                          <a:prstGeom prst="rect">
                            <a:avLst/>
                          </a:prstGeom>
                        </pic:spPr>
                      </pic:pic>
                    </wpg:wgp>
                  </a:graphicData>
                </a:graphic>
              </wp:inline>
            </w:drawing>
          </mc:Choice>
          <mc:Fallback xmlns:a="http://schemas.openxmlformats.org/drawingml/2006/main">
            <w:pict>
              <v:group id="Group 50093" style="width:10.44pt;height:7.2019pt;mso-position-horizontal-relative:char;mso-position-vertical-relative:line" coordsize="1325,914">
                <v:shape id="Shape 5235" style="position:absolute;width:535;height:813;left:740;top:55;" coordsize="53594,81343" path="m25653,0c29718,0,33401,533,36449,1575c39624,2629,42164,4089,44323,5969c46355,7836,47878,10058,48895,12636c49911,15202,50419,17983,50419,20942c50419,23533,50164,26086,49657,28600c49149,31115,48133,33820,46609,36728c44958,39624,42799,42837,39877,46355c37084,49873,33274,53962,28575,58623l19303,68186l50800,68186c51181,68186,51562,68313,51943,68567c52324,68809,52577,69190,52832,69710c53086,70218,53339,70904,53339,71742c53467,72580,53594,73583,53594,74739c53594,75933,53594,76949,53467,77800c53339,78638,53213,79324,52959,79870c52705,80404,52451,80785,52197,81013c51815,81229,51435,81343,51053,81343l5080,81343c4190,81343,3428,81267,2794,81102c2159,80937,1524,80620,1143,80137c762,79667,381,78981,253,78079c126,77165,0,75997,0,74549c0,73190,0,72034,126,71069c253,70091,508,69228,889,68466c1143,67704,1651,66967,2159,66243c2667,65519,3301,64732,4064,63868l17907,49047c20701,46164,22987,43535,24638,41173c26289,38798,27686,36639,28575,34684c29464,32728,30226,30924,30480,29286c30861,27635,30988,26073,30988,24587c30988,23228,30861,21946,30352,20726c29972,19507,29337,18453,28448,17538c27686,16637,26543,15926,25273,15418c24002,14897,22478,14643,20827,14643c18414,14643,16256,14948,14351,15570c12446,16180,10795,16878,9398,17640c8001,18402,6731,19101,5842,19736c4952,20370,4190,20688,3683,20688c3301,20688,2921,20574,2667,20320c2413,20079,2159,19659,2032,19088c1905,18516,1777,17742,1651,16776c1524,15799,1397,14618,1397,13221c1397,12268,1524,11481,1524,10845c1651,10211,1651,9652,1777,9182c1905,8699,2159,8293,2286,7938c2539,7594,2921,7163,3428,6680c3937,6185,4826,5550,6223,4788c7620,4026,9271,3289,11302,2565c13335,1841,15621,1244,18034,749c20447,254,22987,0,25653,0x">
                  <v:stroke weight="0pt" endcap="flat" joinstyle="miter" miterlimit="10" on="false" color="#000000" opacity="0"/>
                  <v:fill on="true" color="#000000"/>
                </v:shape>
                <v:shape id="Shape 5238" style="position:absolute;width:535;height:813;left:740;top:55;" coordsize="53594,81343" path="m25653,0c29718,0,33401,533,36449,1575c39624,2629,42164,4089,44323,5969c46355,7836,47878,10058,48895,12636c49911,15202,50419,17983,50419,20942c50419,23533,50164,26086,49657,28600c49149,31115,48133,33820,46609,36728c44958,39624,42799,42837,39877,46355c37084,49873,33274,53962,28575,58623l19303,68186l50800,68186c51181,68186,51562,68313,51943,68567c52324,68809,52577,69190,52832,69710c53086,70218,53339,70904,53339,71742c53467,72580,53594,73583,53594,74739c53594,75933,53594,76949,53467,77800c53339,78638,53213,79324,52959,79870c52705,80404,52451,80785,52197,81013c51815,81229,51435,81343,51053,81343l5080,81343c4190,81343,3428,81267,2794,81102c2159,80937,1524,80620,1143,80137c762,79667,381,78981,253,78079c126,77165,0,75997,0,74549c0,73190,0,72034,126,71069c253,70091,508,69228,889,68466c1143,67704,1651,66967,2159,66243c2667,65519,3301,64732,4064,63868l17907,49047c20701,46164,22987,43535,24638,41173c26289,38798,27686,36639,28575,34684c29464,32728,30226,30924,30480,29286c30861,27635,30988,26073,30988,24587c30988,23228,30861,21946,30352,20726c29972,19507,29337,18453,28448,17538c27686,16637,26543,15926,25273,15418c24002,14897,22478,14643,20827,14643c18414,14643,16256,14948,14351,15570c12446,16180,10795,16878,9398,17640c8001,18402,6731,19101,5842,19736c4952,20370,4190,20688,3683,20688c3301,20688,2921,20574,2667,20320c2413,20079,2159,19659,2032,19088c1905,18516,1777,17742,1651,16776c1524,15799,1397,14618,1397,13221c1397,12268,1524,11481,1524,10845c1651,10211,1651,9652,1777,9182c1905,8699,2159,8293,2286,7938c2539,7594,2921,7163,3428,6680c3937,6185,4826,5550,6223,4788c7620,4026,9271,3289,11302,2565c13335,1841,15621,1244,18034,749c20447,254,22987,0,25653,0x">
                  <v:stroke weight="0.75pt" endcap="flat" joinstyle="round" on="true" color="#000000" opacity="0.498039"/>
                  <v:fill on="false" color="#000000" opacity="0"/>
                </v:shape>
                <v:shape id="Picture 5240" style="position:absolute;width:1325;height:914;left:0;top:0;" filled="f">
                  <v:imagedata r:id="rId165"/>
                </v:shape>
              </v:group>
            </w:pict>
          </mc:Fallback>
        </mc:AlternateContent>
      </w:r>
    </w:p>
    <w:p w:rsidR="00F00AE7" w:rsidRDefault="00C67C19">
      <w:pPr>
        <w:spacing w:after="5797"/>
        <w:ind w:left="-594"/>
      </w:pPr>
      <w:r>
        <w:rPr>
          <w:noProof/>
        </w:rPr>
        <mc:AlternateContent>
          <mc:Choice Requires="wpg">
            <w:drawing>
              <wp:inline distT="0" distB="0" distL="0" distR="0">
                <wp:extent cx="1217801" cy="1192131"/>
                <wp:effectExtent l="0" t="0" r="0" b="0"/>
                <wp:docPr id="50066" name="Group 50066"/>
                <wp:cNvGraphicFramePr/>
                <a:graphic xmlns:a="http://schemas.openxmlformats.org/drawingml/2006/main">
                  <a:graphicData uri="http://schemas.microsoft.com/office/word/2010/wordprocessingGroup">
                    <wpg:wgp>
                      <wpg:cNvGrpSpPr/>
                      <wpg:grpSpPr>
                        <a:xfrm>
                          <a:off x="0" y="0"/>
                          <a:ext cx="1217801" cy="1192131"/>
                          <a:chOff x="0" y="0"/>
                          <a:chExt cx="1217801" cy="1192131"/>
                        </a:xfrm>
                      </wpg:grpSpPr>
                      <wps:wsp>
                        <wps:cNvPr id="5254" name="Rectangle 5254"/>
                        <wps:cNvSpPr/>
                        <wps:spPr>
                          <a:xfrm>
                            <a:off x="377061" y="177274"/>
                            <a:ext cx="38021" cy="171356"/>
                          </a:xfrm>
                          <a:prstGeom prst="rect">
                            <a:avLst/>
                          </a:prstGeom>
                          <a:ln>
                            <a:noFill/>
                          </a:ln>
                        </wps:spPr>
                        <wps:txbx>
                          <w:txbxContent>
                            <w:p w:rsidR="00F00AE7" w:rsidRDefault="00C67C19">
                              <w:r>
                                <w:rPr>
                                  <w:sz w:val="20"/>
                                </w:rPr>
                                <w:t xml:space="preserve"> </w:t>
                              </w:r>
                            </w:p>
                          </w:txbxContent>
                        </wps:txbx>
                        <wps:bodyPr horzOverflow="overflow" vert="horz" lIns="0" tIns="0" rIns="0" bIns="0" rtlCol="0">
                          <a:noAutofit/>
                        </wps:bodyPr>
                      </wps:wsp>
                      <pic:pic xmlns:pic="http://schemas.openxmlformats.org/drawingml/2006/picture">
                        <pic:nvPicPr>
                          <pic:cNvPr id="50739" name="Picture 50739"/>
                          <pic:cNvPicPr/>
                        </pic:nvPicPr>
                        <pic:blipFill>
                          <a:blip r:embed="rId162"/>
                          <a:stretch>
                            <a:fillRect/>
                          </a:stretch>
                        </pic:blipFill>
                        <pic:spPr>
                          <a:xfrm>
                            <a:off x="70737" y="116696"/>
                            <a:ext cx="1078992" cy="972312"/>
                          </a:xfrm>
                          <a:prstGeom prst="rect">
                            <a:avLst/>
                          </a:prstGeom>
                        </pic:spPr>
                      </pic:pic>
                    </wpg:wgp>
                  </a:graphicData>
                </a:graphic>
              </wp:inline>
            </w:drawing>
          </mc:Choice>
          <mc:Fallback xmlns:a="http://schemas.openxmlformats.org/drawingml/2006/main">
            <w:pict>
              <v:group id="Group 50066" style="width:95.8898pt;height:93.8686pt;mso-position-horizontal-relative:char;mso-position-vertical-relative:line" coordsize="12178,11921">
                <v:rect id="Rectangle 5254" style="position:absolute;width:380;height:1713;left:3770;top:1772;" filled="f" stroked="f">
                  <v:textbox inset="0,0,0,0">
                    <w:txbxContent>
                      <w:p>
                        <w:pPr>
                          <w:spacing w:before="0" w:after="160" w:line="259" w:lineRule="auto"/>
                        </w:pPr>
                        <w:r>
                          <w:rPr>
                            <w:rFonts w:cs="Calibri" w:hAnsi="Calibri" w:eastAsia="Calibri" w:ascii="Calibri"/>
                            <w:sz w:val="20"/>
                          </w:rPr>
                          <w:t xml:space="preserve"> </w:t>
                        </w:r>
                      </w:p>
                    </w:txbxContent>
                  </v:textbox>
                </v:rect>
                <v:shape id="Picture 50739" style="position:absolute;width:10789;height:9723;left:707;top:1166;" filled="f">
                  <v:imagedata r:id="rId163"/>
                </v:shape>
              </v:group>
            </w:pict>
          </mc:Fallback>
        </mc:AlternateContent>
      </w:r>
    </w:p>
    <w:p w:rsidR="00F00AE7" w:rsidRDefault="00C67C19">
      <w:pPr>
        <w:spacing w:after="0"/>
        <w:ind w:left="10142"/>
      </w:pPr>
      <w:r>
        <w:rPr>
          <w:noProof/>
        </w:rPr>
        <mc:AlternateContent>
          <mc:Choice Requires="wpg">
            <w:drawing>
              <wp:inline distT="0" distB="0" distL="0" distR="0">
                <wp:extent cx="132588" cy="92964"/>
                <wp:effectExtent l="0" t="0" r="0" b="0"/>
                <wp:docPr id="50065" name="Group 50065"/>
                <wp:cNvGraphicFramePr/>
                <a:graphic xmlns:a="http://schemas.openxmlformats.org/drawingml/2006/main">
                  <a:graphicData uri="http://schemas.microsoft.com/office/word/2010/wordprocessingGroup">
                    <wpg:wgp>
                      <wpg:cNvGrpSpPr/>
                      <wpg:grpSpPr>
                        <a:xfrm>
                          <a:off x="0" y="0"/>
                          <a:ext cx="132588" cy="92964"/>
                          <a:chOff x="0" y="0"/>
                          <a:chExt cx="132588" cy="92964"/>
                        </a:xfrm>
                      </wpg:grpSpPr>
                      <wps:wsp>
                        <wps:cNvPr id="5248" name="Shape 5248"/>
                        <wps:cNvSpPr/>
                        <wps:spPr>
                          <a:xfrm>
                            <a:off x="73787" y="5525"/>
                            <a:ext cx="53467" cy="82766"/>
                          </a:xfrm>
                          <a:custGeom>
                            <a:avLst/>
                            <a:gdLst/>
                            <a:ahLst/>
                            <a:cxnLst/>
                            <a:rect l="0" t="0" r="0" b="0"/>
                            <a:pathLst>
                              <a:path w="53467" h="82766">
                                <a:moveTo>
                                  <a:pt x="25781" y="0"/>
                                </a:moveTo>
                                <a:cubicBezTo>
                                  <a:pt x="29718" y="0"/>
                                  <a:pt x="33147" y="457"/>
                                  <a:pt x="36068" y="1359"/>
                                </a:cubicBezTo>
                                <a:cubicBezTo>
                                  <a:pt x="39116" y="2273"/>
                                  <a:pt x="41529" y="3581"/>
                                  <a:pt x="43561" y="5283"/>
                                </a:cubicBezTo>
                                <a:cubicBezTo>
                                  <a:pt x="45720" y="6998"/>
                                  <a:pt x="47244" y="9093"/>
                                  <a:pt x="48260" y="11582"/>
                                </a:cubicBezTo>
                                <a:cubicBezTo>
                                  <a:pt x="49276" y="14072"/>
                                  <a:pt x="49784" y="16891"/>
                                  <a:pt x="49784" y="20015"/>
                                </a:cubicBezTo>
                                <a:cubicBezTo>
                                  <a:pt x="49784" y="22441"/>
                                  <a:pt x="49530" y="24714"/>
                                  <a:pt x="48895" y="26810"/>
                                </a:cubicBezTo>
                                <a:cubicBezTo>
                                  <a:pt x="48260" y="28905"/>
                                  <a:pt x="47371" y="30785"/>
                                  <a:pt x="46228" y="32436"/>
                                </a:cubicBezTo>
                                <a:cubicBezTo>
                                  <a:pt x="44958" y="34074"/>
                                  <a:pt x="43434" y="35471"/>
                                  <a:pt x="41656" y="36627"/>
                                </a:cubicBezTo>
                                <a:cubicBezTo>
                                  <a:pt x="39878" y="37782"/>
                                  <a:pt x="37846" y="38646"/>
                                  <a:pt x="35560" y="39217"/>
                                </a:cubicBezTo>
                                <a:lnTo>
                                  <a:pt x="35560" y="39408"/>
                                </a:lnTo>
                                <a:cubicBezTo>
                                  <a:pt x="38354" y="39738"/>
                                  <a:pt x="40767" y="40449"/>
                                  <a:pt x="43053" y="41542"/>
                                </a:cubicBezTo>
                                <a:cubicBezTo>
                                  <a:pt x="45212" y="42634"/>
                                  <a:pt x="47117" y="44005"/>
                                  <a:pt x="48641" y="45644"/>
                                </a:cubicBezTo>
                                <a:cubicBezTo>
                                  <a:pt x="50292" y="47295"/>
                                  <a:pt x="51435" y="49162"/>
                                  <a:pt x="52197" y="51232"/>
                                </a:cubicBezTo>
                                <a:cubicBezTo>
                                  <a:pt x="53086" y="53315"/>
                                  <a:pt x="53467" y="55550"/>
                                  <a:pt x="53467" y="57937"/>
                                </a:cubicBezTo>
                                <a:cubicBezTo>
                                  <a:pt x="53467" y="61938"/>
                                  <a:pt x="52705" y="65468"/>
                                  <a:pt x="51181" y="68567"/>
                                </a:cubicBezTo>
                                <a:cubicBezTo>
                                  <a:pt x="49657" y="71653"/>
                                  <a:pt x="47498" y="74244"/>
                                  <a:pt x="44831" y="76340"/>
                                </a:cubicBezTo>
                                <a:cubicBezTo>
                                  <a:pt x="42164" y="78448"/>
                                  <a:pt x="38862" y="80035"/>
                                  <a:pt x="35052" y="81128"/>
                                </a:cubicBezTo>
                                <a:cubicBezTo>
                                  <a:pt x="31242" y="82220"/>
                                  <a:pt x="27178" y="82766"/>
                                  <a:pt x="22606" y="82766"/>
                                </a:cubicBezTo>
                                <a:cubicBezTo>
                                  <a:pt x="19939" y="82766"/>
                                  <a:pt x="17399" y="82575"/>
                                  <a:pt x="14986" y="82181"/>
                                </a:cubicBezTo>
                                <a:cubicBezTo>
                                  <a:pt x="12573" y="81788"/>
                                  <a:pt x="10541" y="81305"/>
                                  <a:pt x="8636" y="80734"/>
                                </a:cubicBezTo>
                                <a:cubicBezTo>
                                  <a:pt x="6858" y="80149"/>
                                  <a:pt x="5334" y="79553"/>
                                  <a:pt x="4064" y="78943"/>
                                </a:cubicBezTo>
                                <a:cubicBezTo>
                                  <a:pt x="2921" y="78321"/>
                                  <a:pt x="2159" y="77851"/>
                                  <a:pt x="1778" y="77520"/>
                                </a:cubicBezTo>
                                <a:cubicBezTo>
                                  <a:pt x="1397" y="77190"/>
                                  <a:pt x="1143" y="76822"/>
                                  <a:pt x="889" y="76403"/>
                                </a:cubicBezTo>
                                <a:cubicBezTo>
                                  <a:pt x="762" y="75997"/>
                                  <a:pt x="635" y="75514"/>
                                  <a:pt x="508" y="74955"/>
                                </a:cubicBezTo>
                                <a:cubicBezTo>
                                  <a:pt x="254" y="74397"/>
                                  <a:pt x="254" y="73698"/>
                                  <a:pt x="127" y="72860"/>
                                </a:cubicBezTo>
                                <a:cubicBezTo>
                                  <a:pt x="127" y="72009"/>
                                  <a:pt x="0" y="70993"/>
                                  <a:pt x="0" y="69799"/>
                                </a:cubicBezTo>
                                <a:cubicBezTo>
                                  <a:pt x="0" y="67818"/>
                                  <a:pt x="254" y="66446"/>
                                  <a:pt x="508" y="65684"/>
                                </a:cubicBezTo>
                                <a:cubicBezTo>
                                  <a:pt x="889" y="64922"/>
                                  <a:pt x="1397" y="64541"/>
                                  <a:pt x="2032" y="64541"/>
                                </a:cubicBezTo>
                                <a:cubicBezTo>
                                  <a:pt x="2413" y="64541"/>
                                  <a:pt x="3175" y="64820"/>
                                  <a:pt x="4191" y="65379"/>
                                </a:cubicBezTo>
                                <a:cubicBezTo>
                                  <a:pt x="5207" y="65938"/>
                                  <a:pt x="6477" y="66535"/>
                                  <a:pt x="8001" y="67170"/>
                                </a:cubicBezTo>
                                <a:cubicBezTo>
                                  <a:pt x="9525" y="67805"/>
                                  <a:pt x="11430" y="68402"/>
                                  <a:pt x="13462" y="68961"/>
                                </a:cubicBezTo>
                                <a:cubicBezTo>
                                  <a:pt x="15621" y="69520"/>
                                  <a:pt x="18034" y="69799"/>
                                  <a:pt x="20701" y="69799"/>
                                </a:cubicBezTo>
                                <a:cubicBezTo>
                                  <a:pt x="22987" y="69799"/>
                                  <a:pt x="24892" y="69532"/>
                                  <a:pt x="26670" y="68999"/>
                                </a:cubicBezTo>
                                <a:cubicBezTo>
                                  <a:pt x="28448" y="68453"/>
                                  <a:pt x="29845" y="67704"/>
                                  <a:pt x="31115" y="66738"/>
                                </a:cubicBezTo>
                                <a:cubicBezTo>
                                  <a:pt x="32258" y="65773"/>
                                  <a:pt x="33147" y="64592"/>
                                  <a:pt x="33782" y="63221"/>
                                </a:cubicBezTo>
                                <a:cubicBezTo>
                                  <a:pt x="34417" y="61836"/>
                                  <a:pt x="34671" y="60299"/>
                                  <a:pt x="34671" y="58623"/>
                                </a:cubicBezTo>
                                <a:cubicBezTo>
                                  <a:pt x="34671" y="56769"/>
                                  <a:pt x="34290" y="55092"/>
                                  <a:pt x="33655" y="53619"/>
                                </a:cubicBezTo>
                                <a:cubicBezTo>
                                  <a:pt x="32893" y="52133"/>
                                  <a:pt x="31877" y="50863"/>
                                  <a:pt x="30353" y="49822"/>
                                </a:cubicBezTo>
                                <a:cubicBezTo>
                                  <a:pt x="28956" y="48768"/>
                                  <a:pt x="27178" y="47955"/>
                                  <a:pt x="25019" y="47371"/>
                                </a:cubicBezTo>
                                <a:cubicBezTo>
                                  <a:pt x="22860" y="46799"/>
                                  <a:pt x="20320" y="46507"/>
                                  <a:pt x="17399" y="46507"/>
                                </a:cubicBezTo>
                                <a:lnTo>
                                  <a:pt x="10541" y="46507"/>
                                </a:lnTo>
                                <a:cubicBezTo>
                                  <a:pt x="9906" y="46507"/>
                                  <a:pt x="9525" y="46444"/>
                                  <a:pt x="9144" y="46291"/>
                                </a:cubicBezTo>
                                <a:cubicBezTo>
                                  <a:pt x="8763" y="46152"/>
                                  <a:pt x="8509" y="45847"/>
                                  <a:pt x="8255" y="45402"/>
                                </a:cubicBezTo>
                                <a:cubicBezTo>
                                  <a:pt x="8001" y="44945"/>
                                  <a:pt x="7747" y="44323"/>
                                  <a:pt x="7620" y="43510"/>
                                </a:cubicBezTo>
                                <a:cubicBezTo>
                                  <a:pt x="7620" y="42710"/>
                                  <a:pt x="7493" y="41668"/>
                                  <a:pt x="7493" y="40399"/>
                                </a:cubicBezTo>
                                <a:cubicBezTo>
                                  <a:pt x="7493" y="39205"/>
                                  <a:pt x="7620" y="38227"/>
                                  <a:pt x="7620" y="37465"/>
                                </a:cubicBezTo>
                                <a:cubicBezTo>
                                  <a:pt x="7747" y="36703"/>
                                  <a:pt x="8001" y="36119"/>
                                  <a:pt x="8128" y="35699"/>
                                </a:cubicBezTo>
                                <a:cubicBezTo>
                                  <a:pt x="8382" y="35293"/>
                                  <a:pt x="8636" y="35001"/>
                                  <a:pt x="9017" y="34836"/>
                                </a:cubicBezTo>
                                <a:cubicBezTo>
                                  <a:pt x="9398" y="34671"/>
                                  <a:pt x="9779" y="34595"/>
                                  <a:pt x="10287" y="34595"/>
                                </a:cubicBezTo>
                                <a:lnTo>
                                  <a:pt x="17272" y="34595"/>
                                </a:lnTo>
                                <a:cubicBezTo>
                                  <a:pt x="19685" y="34595"/>
                                  <a:pt x="21844" y="34315"/>
                                  <a:pt x="23622" y="33756"/>
                                </a:cubicBezTo>
                                <a:cubicBezTo>
                                  <a:pt x="25527" y="33198"/>
                                  <a:pt x="27051" y="32410"/>
                                  <a:pt x="28321" y="31381"/>
                                </a:cubicBezTo>
                                <a:cubicBezTo>
                                  <a:pt x="29591" y="30353"/>
                                  <a:pt x="30480" y="29108"/>
                                  <a:pt x="31115" y="27648"/>
                                </a:cubicBezTo>
                                <a:cubicBezTo>
                                  <a:pt x="31877" y="26187"/>
                                  <a:pt x="32131" y="24562"/>
                                  <a:pt x="32131" y="22796"/>
                                </a:cubicBezTo>
                                <a:cubicBezTo>
                                  <a:pt x="32131" y="21437"/>
                                  <a:pt x="31877" y="20155"/>
                                  <a:pt x="31496" y="18936"/>
                                </a:cubicBezTo>
                                <a:cubicBezTo>
                                  <a:pt x="30988" y="17716"/>
                                  <a:pt x="30353" y="16675"/>
                                  <a:pt x="29464" y="15786"/>
                                </a:cubicBezTo>
                                <a:cubicBezTo>
                                  <a:pt x="28575" y="14897"/>
                                  <a:pt x="27432" y="14198"/>
                                  <a:pt x="26035" y="13690"/>
                                </a:cubicBezTo>
                                <a:cubicBezTo>
                                  <a:pt x="24638" y="13170"/>
                                  <a:pt x="22987" y="12916"/>
                                  <a:pt x="21082" y="12916"/>
                                </a:cubicBezTo>
                                <a:cubicBezTo>
                                  <a:pt x="18923" y="12916"/>
                                  <a:pt x="16891" y="13233"/>
                                  <a:pt x="15113" y="13868"/>
                                </a:cubicBezTo>
                                <a:cubicBezTo>
                                  <a:pt x="13208" y="14503"/>
                                  <a:pt x="11430" y="15202"/>
                                  <a:pt x="9906" y="15964"/>
                                </a:cubicBezTo>
                                <a:cubicBezTo>
                                  <a:pt x="8509" y="16726"/>
                                  <a:pt x="7239" y="17437"/>
                                  <a:pt x="6096" y="18097"/>
                                </a:cubicBezTo>
                                <a:cubicBezTo>
                                  <a:pt x="5080" y="18758"/>
                                  <a:pt x="4318" y="19088"/>
                                  <a:pt x="3810" y="19088"/>
                                </a:cubicBezTo>
                                <a:cubicBezTo>
                                  <a:pt x="3429" y="19088"/>
                                  <a:pt x="3175" y="19012"/>
                                  <a:pt x="2921" y="18872"/>
                                </a:cubicBezTo>
                                <a:cubicBezTo>
                                  <a:pt x="2667" y="18732"/>
                                  <a:pt x="2540" y="18453"/>
                                  <a:pt x="2286" y="18034"/>
                                </a:cubicBezTo>
                                <a:cubicBezTo>
                                  <a:pt x="2159" y="17628"/>
                                  <a:pt x="2032" y="17030"/>
                                  <a:pt x="1905" y="16243"/>
                                </a:cubicBezTo>
                                <a:cubicBezTo>
                                  <a:pt x="1905" y="15468"/>
                                  <a:pt x="1778" y="14453"/>
                                  <a:pt x="1778" y="13221"/>
                                </a:cubicBezTo>
                                <a:cubicBezTo>
                                  <a:pt x="1778" y="12192"/>
                                  <a:pt x="1905" y="11341"/>
                                  <a:pt x="1905" y="10655"/>
                                </a:cubicBezTo>
                                <a:cubicBezTo>
                                  <a:pt x="1905" y="9982"/>
                                  <a:pt x="2032" y="9411"/>
                                  <a:pt x="2159" y="8953"/>
                                </a:cubicBezTo>
                                <a:cubicBezTo>
                                  <a:pt x="2286" y="8509"/>
                                  <a:pt x="2413" y="8115"/>
                                  <a:pt x="2667" y="7785"/>
                                </a:cubicBezTo>
                                <a:cubicBezTo>
                                  <a:pt x="2794" y="7455"/>
                                  <a:pt x="3048" y="7099"/>
                                  <a:pt x="3556" y="6705"/>
                                </a:cubicBezTo>
                                <a:cubicBezTo>
                                  <a:pt x="3937" y="6312"/>
                                  <a:pt x="4699" y="5728"/>
                                  <a:pt x="6096" y="4940"/>
                                </a:cubicBezTo>
                                <a:cubicBezTo>
                                  <a:pt x="7366" y="4165"/>
                                  <a:pt x="8890" y="3403"/>
                                  <a:pt x="10795" y="2654"/>
                                </a:cubicBezTo>
                                <a:cubicBezTo>
                                  <a:pt x="12827" y="1918"/>
                                  <a:pt x="14986" y="1295"/>
                                  <a:pt x="17526" y="774"/>
                                </a:cubicBezTo>
                                <a:cubicBezTo>
                                  <a:pt x="20066" y="267"/>
                                  <a:pt x="22860" y="0"/>
                                  <a:pt x="25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1" name="Shape 5251"/>
                        <wps:cNvSpPr/>
                        <wps:spPr>
                          <a:xfrm>
                            <a:off x="73787" y="5525"/>
                            <a:ext cx="53467" cy="82766"/>
                          </a:xfrm>
                          <a:custGeom>
                            <a:avLst/>
                            <a:gdLst/>
                            <a:ahLst/>
                            <a:cxnLst/>
                            <a:rect l="0" t="0" r="0" b="0"/>
                            <a:pathLst>
                              <a:path w="53467" h="82766">
                                <a:moveTo>
                                  <a:pt x="25781" y="0"/>
                                </a:moveTo>
                                <a:cubicBezTo>
                                  <a:pt x="29718" y="0"/>
                                  <a:pt x="33147" y="457"/>
                                  <a:pt x="36068" y="1359"/>
                                </a:cubicBezTo>
                                <a:cubicBezTo>
                                  <a:pt x="39116" y="2273"/>
                                  <a:pt x="41529" y="3581"/>
                                  <a:pt x="43561" y="5283"/>
                                </a:cubicBezTo>
                                <a:cubicBezTo>
                                  <a:pt x="45720" y="6998"/>
                                  <a:pt x="47244" y="9093"/>
                                  <a:pt x="48260" y="11582"/>
                                </a:cubicBezTo>
                                <a:cubicBezTo>
                                  <a:pt x="49276" y="14072"/>
                                  <a:pt x="49784" y="16891"/>
                                  <a:pt x="49784" y="20015"/>
                                </a:cubicBezTo>
                                <a:cubicBezTo>
                                  <a:pt x="49784" y="22441"/>
                                  <a:pt x="49530" y="24714"/>
                                  <a:pt x="48895" y="26810"/>
                                </a:cubicBezTo>
                                <a:cubicBezTo>
                                  <a:pt x="48260" y="28905"/>
                                  <a:pt x="47371" y="30785"/>
                                  <a:pt x="46228" y="32436"/>
                                </a:cubicBezTo>
                                <a:cubicBezTo>
                                  <a:pt x="44958" y="34074"/>
                                  <a:pt x="43434" y="35471"/>
                                  <a:pt x="41656" y="36627"/>
                                </a:cubicBezTo>
                                <a:cubicBezTo>
                                  <a:pt x="39878" y="37782"/>
                                  <a:pt x="37846" y="38646"/>
                                  <a:pt x="35560" y="39217"/>
                                </a:cubicBezTo>
                                <a:lnTo>
                                  <a:pt x="35560" y="39408"/>
                                </a:lnTo>
                                <a:cubicBezTo>
                                  <a:pt x="38354" y="39738"/>
                                  <a:pt x="40767" y="40449"/>
                                  <a:pt x="43053" y="41542"/>
                                </a:cubicBezTo>
                                <a:cubicBezTo>
                                  <a:pt x="45212" y="42634"/>
                                  <a:pt x="47117" y="44005"/>
                                  <a:pt x="48641" y="45644"/>
                                </a:cubicBezTo>
                                <a:cubicBezTo>
                                  <a:pt x="50292" y="47295"/>
                                  <a:pt x="51435" y="49162"/>
                                  <a:pt x="52197" y="51232"/>
                                </a:cubicBezTo>
                                <a:cubicBezTo>
                                  <a:pt x="53086" y="53315"/>
                                  <a:pt x="53467" y="55550"/>
                                  <a:pt x="53467" y="57937"/>
                                </a:cubicBezTo>
                                <a:cubicBezTo>
                                  <a:pt x="53467" y="61938"/>
                                  <a:pt x="52705" y="65468"/>
                                  <a:pt x="51181" y="68567"/>
                                </a:cubicBezTo>
                                <a:cubicBezTo>
                                  <a:pt x="49657" y="71653"/>
                                  <a:pt x="47498" y="74244"/>
                                  <a:pt x="44831" y="76340"/>
                                </a:cubicBezTo>
                                <a:cubicBezTo>
                                  <a:pt x="42164" y="78448"/>
                                  <a:pt x="38862" y="80035"/>
                                  <a:pt x="35052" y="81128"/>
                                </a:cubicBezTo>
                                <a:cubicBezTo>
                                  <a:pt x="31242" y="82220"/>
                                  <a:pt x="27178" y="82766"/>
                                  <a:pt x="22606" y="82766"/>
                                </a:cubicBezTo>
                                <a:cubicBezTo>
                                  <a:pt x="19939" y="82766"/>
                                  <a:pt x="17399" y="82575"/>
                                  <a:pt x="14986" y="82181"/>
                                </a:cubicBezTo>
                                <a:cubicBezTo>
                                  <a:pt x="12573" y="81788"/>
                                  <a:pt x="10541" y="81305"/>
                                  <a:pt x="8636" y="80734"/>
                                </a:cubicBezTo>
                                <a:cubicBezTo>
                                  <a:pt x="6858" y="80149"/>
                                  <a:pt x="5334" y="79553"/>
                                  <a:pt x="4064" y="78943"/>
                                </a:cubicBezTo>
                                <a:cubicBezTo>
                                  <a:pt x="2921" y="78321"/>
                                  <a:pt x="2159" y="77851"/>
                                  <a:pt x="1778" y="77520"/>
                                </a:cubicBezTo>
                                <a:cubicBezTo>
                                  <a:pt x="1397" y="77190"/>
                                  <a:pt x="1143" y="76822"/>
                                  <a:pt x="889" y="76403"/>
                                </a:cubicBezTo>
                                <a:cubicBezTo>
                                  <a:pt x="762" y="75997"/>
                                  <a:pt x="635" y="75514"/>
                                  <a:pt x="508" y="74955"/>
                                </a:cubicBezTo>
                                <a:cubicBezTo>
                                  <a:pt x="254" y="74397"/>
                                  <a:pt x="254" y="73698"/>
                                  <a:pt x="127" y="72860"/>
                                </a:cubicBezTo>
                                <a:cubicBezTo>
                                  <a:pt x="127" y="72009"/>
                                  <a:pt x="0" y="70993"/>
                                  <a:pt x="0" y="69799"/>
                                </a:cubicBezTo>
                                <a:cubicBezTo>
                                  <a:pt x="0" y="67818"/>
                                  <a:pt x="254" y="66446"/>
                                  <a:pt x="508" y="65684"/>
                                </a:cubicBezTo>
                                <a:cubicBezTo>
                                  <a:pt x="889" y="64922"/>
                                  <a:pt x="1397" y="64541"/>
                                  <a:pt x="2032" y="64541"/>
                                </a:cubicBezTo>
                                <a:cubicBezTo>
                                  <a:pt x="2413" y="64541"/>
                                  <a:pt x="3175" y="64820"/>
                                  <a:pt x="4191" y="65379"/>
                                </a:cubicBezTo>
                                <a:cubicBezTo>
                                  <a:pt x="5207" y="65938"/>
                                  <a:pt x="6477" y="66535"/>
                                  <a:pt x="8001" y="67170"/>
                                </a:cubicBezTo>
                                <a:cubicBezTo>
                                  <a:pt x="9525" y="67805"/>
                                  <a:pt x="11430" y="68402"/>
                                  <a:pt x="13462" y="68961"/>
                                </a:cubicBezTo>
                                <a:cubicBezTo>
                                  <a:pt x="15621" y="69520"/>
                                  <a:pt x="18034" y="69799"/>
                                  <a:pt x="20701" y="69799"/>
                                </a:cubicBezTo>
                                <a:cubicBezTo>
                                  <a:pt x="22987" y="69799"/>
                                  <a:pt x="24892" y="69532"/>
                                  <a:pt x="26670" y="68999"/>
                                </a:cubicBezTo>
                                <a:cubicBezTo>
                                  <a:pt x="28448" y="68453"/>
                                  <a:pt x="29845" y="67704"/>
                                  <a:pt x="31115" y="66738"/>
                                </a:cubicBezTo>
                                <a:cubicBezTo>
                                  <a:pt x="32258" y="65773"/>
                                  <a:pt x="33147" y="64592"/>
                                  <a:pt x="33782" y="63221"/>
                                </a:cubicBezTo>
                                <a:cubicBezTo>
                                  <a:pt x="34417" y="61836"/>
                                  <a:pt x="34671" y="60299"/>
                                  <a:pt x="34671" y="58623"/>
                                </a:cubicBezTo>
                                <a:cubicBezTo>
                                  <a:pt x="34671" y="56769"/>
                                  <a:pt x="34290" y="55092"/>
                                  <a:pt x="33655" y="53619"/>
                                </a:cubicBezTo>
                                <a:cubicBezTo>
                                  <a:pt x="32893" y="52133"/>
                                  <a:pt x="31877" y="50863"/>
                                  <a:pt x="30353" y="49822"/>
                                </a:cubicBezTo>
                                <a:cubicBezTo>
                                  <a:pt x="28956" y="48768"/>
                                  <a:pt x="27178" y="47955"/>
                                  <a:pt x="25019" y="47371"/>
                                </a:cubicBezTo>
                                <a:cubicBezTo>
                                  <a:pt x="22860" y="46799"/>
                                  <a:pt x="20320" y="46507"/>
                                  <a:pt x="17399" y="46507"/>
                                </a:cubicBezTo>
                                <a:lnTo>
                                  <a:pt x="10541" y="46507"/>
                                </a:lnTo>
                                <a:cubicBezTo>
                                  <a:pt x="9906" y="46507"/>
                                  <a:pt x="9525" y="46444"/>
                                  <a:pt x="9144" y="46291"/>
                                </a:cubicBezTo>
                                <a:cubicBezTo>
                                  <a:pt x="8763" y="46152"/>
                                  <a:pt x="8509" y="45847"/>
                                  <a:pt x="8255" y="45402"/>
                                </a:cubicBezTo>
                                <a:cubicBezTo>
                                  <a:pt x="8001" y="44945"/>
                                  <a:pt x="7747" y="44323"/>
                                  <a:pt x="7620" y="43510"/>
                                </a:cubicBezTo>
                                <a:cubicBezTo>
                                  <a:pt x="7620" y="42710"/>
                                  <a:pt x="7493" y="41668"/>
                                  <a:pt x="7493" y="40399"/>
                                </a:cubicBezTo>
                                <a:cubicBezTo>
                                  <a:pt x="7493" y="39205"/>
                                  <a:pt x="7620" y="38227"/>
                                  <a:pt x="7620" y="37465"/>
                                </a:cubicBezTo>
                                <a:cubicBezTo>
                                  <a:pt x="7747" y="36703"/>
                                  <a:pt x="8001" y="36119"/>
                                  <a:pt x="8128" y="35699"/>
                                </a:cubicBezTo>
                                <a:cubicBezTo>
                                  <a:pt x="8382" y="35293"/>
                                  <a:pt x="8636" y="35001"/>
                                  <a:pt x="9017" y="34836"/>
                                </a:cubicBezTo>
                                <a:cubicBezTo>
                                  <a:pt x="9398" y="34671"/>
                                  <a:pt x="9779" y="34595"/>
                                  <a:pt x="10287" y="34595"/>
                                </a:cubicBezTo>
                                <a:lnTo>
                                  <a:pt x="17272" y="34595"/>
                                </a:lnTo>
                                <a:cubicBezTo>
                                  <a:pt x="19685" y="34595"/>
                                  <a:pt x="21844" y="34315"/>
                                  <a:pt x="23622" y="33756"/>
                                </a:cubicBezTo>
                                <a:cubicBezTo>
                                  <a:pt x="25527" y="33198"/>
                                  <a:pt x="27051" y="32410"/>
                                  <a:pt x="28321" y="31381"/>
                                </a:cubicBezTo>
                                <a:cubicBezTo>
                                  <a:pt x="29591" y="30353"/>
                                  <a:pt x="30480" y="29108"/>
                                  <a:pt x="31115" y="27648"/>
                                </a:cubicBezTo>
                                <a:cubicBezTo>
                                  <a:pt x="31877" y="26187"/>
                                  <a:pt x="32131" y="24562"/>
                                  <a:pt x="32131" y="22796"/>
                                </a:cubicBezTo>
                                <a:cubicBezTo>
                                  <a:pt x="32131" y="21437"/>
                                  <a:pt x="31877" y="20155"/>
                                  <a:pt x="31496" y="18936"/>
                                </a:cubicBezTo>
                                <a:cubicBezTo>
                                  <a:pt x="30988" y="17716"/>
                                  <a:pt x="30353" y="16675"/>
                                  <a:pt x="29464" y="15786"/>
                                </a:cubicBezTo>
                                <a:cubicBezTo>
                                  <a:pt x="28575" y="14897"/>
                                  <a:pt x="27432" y="14198"/>
                                  <a:pt x="26035" y="13690"/>
                                </a:cubicBezTo>
                                <a:cubicBezTo>
                                  <a:pt x="24638" y="13170"/>
                                  <a:pt x="22987" y="12916"/>
                                  <a:pt x="21082" y="12916"/>
                                </a:cubicBezTo>
                                <a:cubicBezTo>
                                  <a:pt x="18923" y="12916"/>
                                  <a:pt x="16891" y="13233"/>
                                  <a:pt x="15113" y="13868"/>
                                </a:cubicBezTo>
                                <a:cubicBezTo>
                                  <a:pt x="13208" y="14503"/>
                                  <a:pt x="11430" y="15202"/>
                                  <a:pt x="9906" y="15964"/>
                                </a:cubicBezTo>
                                <a:cubicBezTo>
                                  <a:pt x="8509" y="16726"/>
                                  <a:pt x="7239" y="17437"/>
                                  <a:pt x="6096" y="18097"/>
                                </a:cubicBezTo>
                                <a:cubicBezTo>
                                  <a:pt x="5080" y="18758"/>
                                  <a:pt x="4318" y="19088"/>
                                  <a:pt x="3810" y="19088"/>
                                </a:cubicBezTo>
                                <a:cubicBezTo>
                                  <a:pt x="3429" y="19088"/>
                                  <a:pt x="3175" y="19012"/>
                                  <a:pt x="2921" y="18872"/>
                                </a:cubicBezTo>
                                <a:cubicBezTo>
                                  <a:pt x="2667" y="18732"/>
                                  <a:pt x="2540" y="18453"/>
                                  <a:pt x="2286" y="18034"/>
                                </a:cubicBezTo>
                                <a:cubicBezTo>
                                  <a:pt x="2159" y="17628"/>
                                  <a:pt x="2032" y="17030"/>
                                  <a:pt x="1905" y="16243"/>
                                </a:cubicBezTo>
                                <a:cubicBezTo>
                                  <a:pt x="1905" y="15468"/>
                                  <a:pt x="1778" y="14453"/>
                                  <a:pt x="1778" y="13221"/>
                                </a:cubicBezTo>
                                <a:cubicBezTo>
                                  <a:pt x="1778" y="12192"/>
                                  <a:pt x="1905" y="11341"/>
                                  <a:pt x="1905" y="10655"/>
                                </a:cubicBezTo>
                                <a:cubicBezTo>
                                  <a:pt x="1905" y="9982"/>
                                  <a:pt x="2032" y="9411"/>
                                  <a:pt x="2159" y="8953"/>
                                </a:cubicBezTo>
                                <a:cubicBezTo>
                                  <a:pt x="2286" y="8509"/>
                                  <a:pt x="2413" y="8115"/>
                                  <a:pt x="2667" y="7785"/>
                                </a:cubicBezTo>
                                <a:cubicBezTo>
                                  <a:pt x="2794" y="7455"/>
                                  <a:pt x="3048" y="7099"/>
                                  <a:pt x="3556" y="6705"/>
                                </a:cubicBezTo>
                                <a:cubicBezTo>
                                  <a:pt x="3937" y="6312"/>
                                  <a:pt x="4699" y="5728"/>
                                  <a:pt x="6096" y="4940"/>
                                </a:cubicBezTo>
                                <a:cubicBezTo>
                                  <a:pt x="7366" y="4165"/>
                                  <a:pt x="8890" y="3403"/>
                                  <a:pt x="10795" y="2654"/>
                                </a:cubicBezTo>
                                <a:cubicBezTo>
                                  <a:pt x="12827" y="1918"/>
                                  <a:pt x="14986" y="1295"/>
                                  <a:pt x="17526" y="774"/>
                                </a:cubicBezTo>
                                <a:cubicBezTo>
                                  <a:pt x="20066" y="267"/>
                                  <a:pt x="22860" y="0"/>
                                  <a:pt x="25781"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5253" name="Picture 5253"/>
                          <pic:cNvPicPr/>
                        </pic:nvPicPr>
                        <pic:blipFill>
                          <a:blip r:embed="rId166"/>
                          <a:stretch>
                            <a:fillRect/>
                          </a:stretch>
                        </pic:blipFill>
                        <pic:spPr>
                          <a:xfrm>
                            <a:off x="0" y="0"/>
                            <a:ext cx="132588" cy="92964"/>
                          </a:xfrm>
                          <a:prstGeom prst="rect">
                            <a:avLst/>
                          </a:prstGeom>
                        </pic:spPr>
                      </pic:pic>
                    </wpg:wgp>
                  </a:graphicData>
                </a:graphic>
              </wp:inline>
            </w:drawing>
          </mc:Choice>
          <mc:Fallback xmlns:a="http://schemas.openxmlformats.org/drawingml/2006/main">
            <w:pict>
              <v:group id="Group 50065" style="width:10.44pt;height:7.32001pt;mso-position-horizontal-relative:char;mso-position-vertical-relative:line" coordsize="1325,929">
                <v:shape id="Shape 5248" style="position:absolute;width:534;height:827;left:737;top:55;" coordsize="53467,82766" path="m25781,0c29718,0,33147,457,36068,1359c39116,2273,41529,3581,43561,5283c45720,6998,47244,9093,48260,11582c49276,14072,49784,16891,49784,20015c49784,22441,49530,24714,48895,26810c48260,28905,47371,30785,46228,32436c44958,34074,43434,35471,41656,36627c39878,37782,37846,38646,35560,39217l35560,39408c38354,39738,40767,40449,43053,41542c45212,42634,47117,44005,48641,45644c50292,47295,51435,49162,52197,51232c53086,53315,53467,55550,53467,57937c53467,61938,52705,65468,51181,68567c49657,71653,47498,74244,44831,76340c42164,78448,38862,80035,35052,81128c31242,82220,27178,82766,22606,82766c19939,82766,17399,82575,14986,82181c12573,81788,10541,81305,8636,80734c6858,80149,5334,79553,4064,78943c2921,78321,2159,77851,1778,77520c1397,77190,1143,76822,889,76403c762,75997,635,75514,508,74955c254,74397,254,73698,127,72860c127,72009,0,70993,0,69799c0,67818,254,66446,508,65684c889,64922,1397,64541,2032,64541c2413,64541,3175,64820,4191,65379c5207,65938,6477,66535,8001,67170c9525,67805,11430,68402,13462,68961c15621,69520,18034,69799,20701,69799c22987,69799,24892,69532,26670,68999c28448,68453,29845,67704,31115,66738c32258,65773,33147,64592,33782,63221c34417,61836,34671,60299,34671,58623c34671,56769,34290,55092,33655,53619c32893,52133,31877,50863,30353,49822c28956,48768,27178,47955,25019,47371c22860,46799,20320,46507,17399,46507l10541,46507c9906,46507,9525,46444,9144,46291c8763,46152,8509,45847,8255,45402c8001,44945,7747,44323,7620,43510c7620,42710,7493,41668,7493,40399c7493,39205,7620,38227,7620,37465c7747,36703,8001,36119,8128,35699c8382,35293,8636,35001,9017,34836c9398,34671,9779,34595,10287,34595l17272,34595c19685,34595,21844,34315,23622,33756c25527,33198,27051,32410,28321,31381c29591,30353,30480,29108,31115,27648c31877,26187,32131,24562,32131,22796c32131,21437,31877,20155,31496,18936c30988,17716,30353,16675,29464,15786c28575,14897,27432,14198,26035,13690c24638,13170,22987,12916,21082,12916c18923,12916,16891,13233,15113,13868c13208,14503,11430,15202,9906,15964c8509,16726,7239,17437,6096,18097c5080,18758,4318,19088,3810,19088c3429,19088,3175,19012,2921,18872c2667,18732,2540,18453,2286,18034c2159,17628,2032,17030,1905,16243c1905,15468,1778,14453,1778,13221c1778,12192,1905,11341,1905,10655c1905,9982,2032,9411,2159,8953c2286,8509,2413,8115,2667,7785c2794,7455,3048,7099,3556,6705c3937,6312,4699,5728,6096,4940c7366,4165,8890,3403,10795,2654c12827,1918,14986,1295,17526,774c20066,267,22860,0,25781,0x">
                  <v:stroke weight="0pt" endcap="flat" joinstyle="miter" miterlimit="10" on="false" color="#000000" opacity="0"/>
                  <v:fill on="true" color="#000000"/>
                </v:shape>
                <v:shape id="Shape 5251" style="position:absolute;width:534;height:827;left:737;top:55;" coordsize="53467,82766" path="m25781,0c29718,0,33147,457,36068,1359c39116,2273,41529,3581,43561,5283c45720,6998,47244,9093,48260,11582c49276,14072,49784,16891,49784,20015c49784,22441,49530,24714,48895,26810c48260,28905,47371,30785,46228,32436c44958,34074,43434,35471,41656,36627c39878,37782,37846,38646,35560,39217l35560,39408c38354,39738,40767,40449,43053,41542c45212,42634,47117,44005,48641,45644c50292,47295,51435,49162,52197,51232c53086,53315,53467,55550,53467,57937c53467,61938,52705,65468,51181,68567c49657,71653,47498,74244,44831,76340c42164,78448,38862,80035,35052,81128c31242,82220,27178,82766,22606,82766c19939,82766,17399,82575,14986,82181c12573,81788,10541,81305,8636,80734c6858,80149,5334,79553,4064,78943c2921,78321,2159,77851,1778,77520c1397,77190,1143,76822,889,76403c762,75997,635,75514,508,74955c254,74397,254,73698,127,72860c127,72009,0,70993,0,69799c0,67818,254,66446,508,65684c889,64922,1397,64541,2032,64541c2413,64541,3175,64820,4191,65379c5207,65938,6477,66535,8001,67170c9525,67805,11430,68402,13462,68961c15621,69520,18034,69799,20701,69799c22987,69799,24892,69532,26670,68999c28448,68453,29845,67704,31115,66738c32258,65773,33147,64592,33782,63221c34417,61836,34671,60299,34671,58623c34671,56769,34290,55092,33655,53619c32893,52133,31877,50863,30353,49822c28956,48768,27178,47955,25019,47371c22860,46799,20320,46507,17399,46507l10541,46507c9906,46507,9525,46444,9144,46291c8763,46152,8509,45847,8255,45402c8001,44945,7747,44323,7620,43510c7620,42710,7493,41668,7493,40399c7493,39205,7620,38227,7620,37465c7747,36703,8001,36119,8128,35699c8382,35293,8636,35001,9017,34836c9398,34671,9779,34595,10287,34595l17272,34595c19685,34595,21844,34315,23622,33756c25527,33198,27051,32410,28321,31381c29591,30353,30480,29108,31115,27648c31877,26187,32131,24562,32131,22796c32131,21437,31877,20155,31496,18936c30988,17716,30353,16675,29464,15786c28575,14897,27432,14198,26035,13690c24638,13170,22987,12916,21082,12916c18923,12916,16891,13233,15113,13868c13208,14503,11430,15202,9906,15964c8509,16726,7239,17437,6096,18097c5080,18758,4318,19088,3810,19088c3429,19088,3175,19012,2921,18872c2667,18732,2540,18453,2286,18034c2159,17628,2032,17030,1905,16243c1905,15468,1778,14453,1778,13221c1778,12192,1905,11341,1905,10655c1905,9982,2032,9411,2159,8953c2286,8509,2413,8115,2667,7785c2794,7455,3048,7099,3556,6705c3937,6312,4699,5728,6096,4940c7366,4165,8890,3403,10795,2654c12827,1918,14986,1295,17526,774c20066,267,22860,0,25781,0x">
                  <v:stroke weight="0.75pt" endcap="flat" joinstyle="round" on="true" color="#000000" opacity="0.498039"/>
                  <v:fill on="false" color="#000000" opacity="0"/>
                </v:shape>
                <v:shape id="Picture 5253" style="position:absolute;width:1325;height:929;left:0;top:0;" filled="f">
                  <v:imagedata r:id="rId167"/>
                </v:shape>
              </v:group>
            </w:pict>
          </mc:Fallback>
        </mc:AlternateContent>
      </w:r>
    </w:p>
    <w:p w:rsidR="00F00AE7" w:rsidRDefault="00F00AE7">
      <w:pPr>
        <w:sectPr w:rsidR="00F00AE7">
          <w:headerReference w:type="even" r:id="rId168"/>
          <w:headerReference w:type="default" r:id="rId169"/>
          <w:footerReference w:type="even" r:id="rId170"/>
          <w:footerReference w:type="default" r:id="rId171"/>
          <w:headerReference w:type="first" r:id="rId172"/>
          <w:footerReference w:type="first" r:id="rId173"/>
          <w:pgSz w:w="11906" w:h="8390" w:orient="landscape"/>
          <w:pgMar w:top="109" w:right="617" w:bottom="461" w:left="775" w:header="720" w:footer="470" w:gutter="0"/>
          <w:cols w:space="720"/>
        </w:sectPr>
      </w:pPr>
    </w:p>
    <w:p w:rsidR="00F00AE7" w:rsidRDefault="00C67C19">
      <w:pPr>
        <w:spacing w:after="0"/>
        <w:ind w:right="3811"/>
      </w:pPr>
      <w:r>
        <w:rPr>
          <w:sz w:val="20"/>
        </w:rPr>
        <w:t xml:space="preserve"> </w:t>
      </w:r>
    </w:p>
    <w:p w:rsidR="00F00AE7" w:rsidRDefault="00C67C19">
      <w:pPr>
        <w:spacing w:after="106"/>
        <w:ind w:left="4055"/>
      </w:pPr>
      <w:r>
        <w:rPr>
          <w:noProof/>
        </w:rPr>
        <w:drawing>
          <wp:inline distT="0" distB="0" distL="0" distR="0">
            <wp:extent cx="1113003" cy="1728089"/>
            <wp:effectExtent l="0" t="0" r="0" b="0"/>
            <wp:docPr id="5278" name="Picture 5278"/>
            <wp:cNvGraphicFramePr/>
            <a:graphic xmlns:a="http://schemas.openxmlformats.org/drawingml/2006/main">
              <a:graphicData uri="http://schemas.openxmlformats.org/drawingml/2006/picture">
                <pic:pic xmlns:pic="http://schemas.openxmlformats.org/drawingml/2006/picture">
                  <pic:nvPicPr>
                    <pic:cNvPr id="5278" name="Picture 5278"/>
                    <pic:cNvPicPr/>
                  </pic:nvPicPr>
                  <pic:blipFill>
                    <a:blip r:embed="rId10"/>
                    <a:stretch>
                      <a:fillRect/>
                    </a:stretch>
                  </pic:blipFill>
                  <pic:spPr>
                    <a:xfrm>
                      <a:off x="0" y="0"/>
                      <a:ext cx="1113003" cy="1728089"/>
                    </a:xfrm>
                    <a:prstGeom prst="rect">
                      <a:avLst/>
                    </a:prstGeom>
                  </pic:spPr>
                </pic:pic>
              </a:graphicData>
            </a:graphic>
          </wp:inline>
        </w:drawing>
      </w:r>
    </w:p>
    <w:p w:rsidR="00F00AE7" w:rsidRDefault="00C67C19">
      <w:pPr>
        <w:pStyle w:val="Heading2"/>
        <w:spacing w:after="0"/>
        <w:ind w:left="625" w:firstLine="0"/>
        <w:jc w:val="center"/>
      </w:pPr>
      <w:r>
        <w:rPr>
          <w:rFonts w:ascii="Calibri" w:eastAsia="Calibri" w:hAnsi="Calibri" w:cs="Calibri"/>
          <w:color w:val="663300"/>
          <w:sz w:val="32"/>
          <w:u w:val="none" w:color="000000"/>
        </w:rPr>
        <w:t xml:space="preserve">MISSION STATEMENT </w:t>
      </w:r>
    </w:p>
    <w:p w:rsidR="00F00AE7" w:rsidRDefault="00C67C19">
      <w:pPr>
        <w:pStyle w:val="Heading3"/>
        <w:ind w:left="0" w:firstLine="0"/>
        <w:jc w:val="right"/>
      </w:pPr>
      <w:r>
        <w:rPr>
          <w:rFonts w:ascii="Calibri" w:eastAsia="Calibri" w:hAnsi="Calibri" w:cs="Calibri"/>
          <w:b w:val="0"/>
          <w:i/>
          <w:color w:val="663300"/>
          <w:sz w:val="32"/>
        </w:rPr>
        <w:t xml:space="preserve">“In partnership with parents, guardians, staff, governors and students    </w:t>
      </w:r>
    </w:p>
    <w:p w:rsidR="00F00AE7" w:rsidRDefault="00C67C19">
      <w:pPr>
        <w:spacing w:after="1664"/>
        <w:ind w:left="378"/>
        <w:jc w:val="center"/>
      </w:pPr>
      <w:r>
        <w:rPr>
          <w:i/>
          <w:color w:val="663300"/>
          <w:sz w:val="32"/>
        </w:rPr>
        <w:t xml:space="preserve">St Louise’s promotes excellence in learning and teaching within a   Catholic, Vincentian, Comprehensive ethos” </w:t>
      </w:r>
    </w:p>
    <w:tbl>
      <w:tblPr>
        <w:tblStyle w:val="TableGrid"/>
        <w:tblW w:w="10658" w:type="dxa"/>
        <w:tblInd w:w="-88" w:type="dxa"/>
        <w:tblCellMar>
          <w:top w:w="94" w:type="dxa"/>
          <w:left w:w="115" w:type="dxa"/>
          <w:bottom w:w="0" w:type="dxa"/>
          <w:right w:w="115" w:type="dxa"/>
        </w:tblCellMar>
        <w:tblLook w:val="04A0" w:firstRow="1" w:lastRow="0" w:firstColumn="1" w:lastColumn="0" w:noHBand="0" w:noVBand="1"/>
      </w:tblPr>
      <w:tblGrid>
        <w:gridCol w:w="10658"/>
      </w:tblGrid>
      <w:tr w:rsidR="00F00AE7">
        <w:trPr>
          <w:trHeight w:val="1160"/>
        </w:trPr>
        <w:tc>
          <w:tcPr>
            <w:tcW w:w="10658" w:type="dxa"/>
            <w:tcBorders>
              <w:top w:val="nil"/>
              <w:left w:val="nil"/>
              <w:bottom w:val="nil"/>
              <w:right w:val="nil"/>
            </w:tcBorders>
            <w:shd w:val="clear" w:color="auto" w:fill="FFC000"/>
          </w:tcPr>
          <w:p w:rsidR="00F00AE7" w:rsidRDefault="00C67C19">
            <w:pPr>
              <w:spacing w:after="14"/>
              <w:ind w:right="8"/>
              <w:jc w:val="center"/>
            </w:pPr>
            <w:r>
              <w:rPr>
                <w:rFonts w:ascii="Arial" w:eastAsia="Arial" w:hAnsi="Arial" w:cs="Arial"/>
                <w:sz w:val="24"/>
              </w:rPr>
              <w:t>468 Falls Road, Belfast, BT12 6EN, Northern Irelan</w:t>
            </w:r>
            <w:r>
              <w:rPr>
                <w:rFonts w:ascii="Arial" w:eastAsia="Arial" w:hAnsi="Arial" w:cs="Arial"/>
                <w:sz w:val="24"/>
              </w:rPr>
              <w:t xml:space="preserve">d   </w:t>
            </w:r>
          </w:p>
          <w:p w:rsidR="00F00AE7" w:rsidRDefault="00C67C19">
            <w:pPr>
              <w:spacing w:after="33"/>
              <w:ind w:right="8"/>
              <w:jc w:val="center"/>
            </w:pPr>
            <w:r>
              <w:rPr>
                <w:rFonts w:ascii="Arial" w:eastAsia="Arial" w:hAnsi="Arial" w:cs="Arial"/>
                <w:sz w:val="24"/>
              </w:rPr>
              <w:t xml:space="preserve">Telephone: (028) 90325631  Fax: (028) 90269600  Email: info@stlouises.belfast.ni.sch.uk   </w:t>
            </w:r>
          </w:p>
          <w:p w:rsidR="00F00AE7" w:rsidRDefault="00C67C19">
            <w:pPr>
              <w:tabs>
                <w:tab w:val="center" w:pos="5213"/>
                <w:tab w:val="right" w:pos="10428"/>
              </w:tabs>
              <w:spacing w:after="0"/>
            </w:pPr>
            <w:r>
              <w:tab/>
            </w:r>
            <w:r>
              <w:rPr>
                <w:rFonts w:ascii="Arial" w:eastAsia="Arial" w:hAnsi="Arial" w:cs="Arial"/>
                <w:sz w:val="24"/>
              </w:rPr>
              <w:t xml:space="preserve">Website:  www.stlouises.org.uk </w:t>
            </w:r>
            <w:r>
              <w:rPr>
                <w:rFonts w:ascii="Arial" w:eastAsia="Arial" w:hAnsi="Arial" w:cs="Arial"/>
                <w:sz w:val="24"/>
              </w:rPr>
              <w:tab/>
            </w:r>
            <w:r>
              <w:rPr>
                <w:noProof/>
              </w:rPr>
              <mc:AlternateContent>
                <mc:Choice Requires="wpg">
                  <w:drawing>
                    <wp:inline distT="0" distB="0" distL="0" distR="0">
                      <wp:extent cx="134124" cy="91464"/>
                      <wp:effectExtent l="0" t="0" r="0" b="0"/>
                      <wp:docPr id="50206" name="Group 50206"/>
                      <wp:cNvGraphicFramePr/>
                      <a:graphic xmlns:a="http://schemas.openxmlformats.org/drawingml/2006/main">
                        <a:graphicData uri="http://schemas.microsoft.com/office/word/2010/wordprocessingGroup">
                          <wpg:wgp>
                            <wpg:cNvGrpSpPr/>
                            <wpg:grpSpPr>
                              <a:xfrm>
                                <a:off x="0" y="0"/>
                                <a:ext cx="134124" cy="91464"/>
                                <a:chOff x="0" y="0"/>
                                <a:chExt cx="134124" cy="91464"/>
                              </a:xfrm>
                            </wpg:grpSpPr>
                            <wps:wsp>
                              <wps:cNvPr id="5263" name="Shape 5263"/>
                              <wps:cNvSpPr/>
                              <wps:spPr>
                                <a:xfrm>
                                  <a:off x="83820" y="20598"/>
                                  <a:ext cx="21082" cy="36754"/>
                                </a:xfrm>
                                <a:custGeom>
                                  <a:avLst/>
                                  <a:gdLst/>
                                  <a:ahLst/>
                                  <a:cxnLst/>
                                  <a:rect l="0" t="0" r="0" b="0"/>
                                  <a:pathLst>
                                    <a:path w="21082" h="36754">
                                      <a:moveTo>
                                        <a:pt x="21082" y="0"/>
                                      </a:moveTo>
                                      <a:lnTo>
                                        <a:pt x="0" y="36754"/>
                                      </a:lnTo>
                                      <a:lnTo>
                                        <a:pt x="21082" y="36754"/>
                                      </a:lnTo>
                                      <a:lnTo>
                                        <a:pt x="21082" y="0"/>
                                      </a:ln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5264" name="Shape 5264"/>
                              <wps:cNvSpPr/>
                              <wps:spPr>
                                <a:xfrm>
                                  <a:off x="19812" y="20598"/>
                                  <a:ext cx="21082" cy="36754"/>
                                </a:xfrm>
                                <a:custGeom>
                                  <a:avLst/>
                                  <a:gdLst/>
                                  <a:ahLst/>
                                  <a:cxnLst/>
                                  <a:rect l="0" t="0" r="0" b="0"/>
                                  <a:pathLst>
                                    <a:path w="21082" h="36754">
                                      <a:moveTo>
                                        <a:pt x="20955" y="0"/>
                                      </a:moveTo>
                                      <a:lnTo>
                                        <a:pt x="0" y="36754"/>
                                      </a:lnTo>
                                      <a:lnTo>
                                        <a:pt x="21082" y="36754"/>
                                      </a:lnTo>
                                      <a:lnTo>
                                        <a:pt x="21082" y="0"/>
                                      </a:ln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5265" name="Shape 5265"/>
                              <wps:cNvSpPr/>
                              <wps:spPr>
                                <a:xfrm>
                                  <a:off x="70866" y="6577"/>
                                  <a:ext cx="59182" cy="80658"/>
                                </a:xfrm>
                                <a:custGeom>
                                  <a:avLst/>
                                  <a:gdLst/>
                                  <a:ahLst/>
                                  <a:cxnLst/>
                                  <a:rect l="0" t="0" r="0" b="0"/>
                                  <a:pathLst>
                                    <a:path w="59182" h="80658">
                                      <a:moveTo>
                                        <a:pt x="38226" y="0"/>
                                      </a:moveTo>
                                      <a:cubicBezTo>
                                        <a:pt x="40386" y="0"/>
                                        <a:pt x="42164" y="51"/>
                                        <a:pt x="43561" y="153"/>
                                      </a:cubicBezTo>
                                      <a:cubicBezTo>
                                        <a:pt x="45085" y="254"/>
                                        <a:pt x="46227" y="419"/>
                                        <a:pt x="47117" y="648"/>
                                      </a:cubicBezTo>
                                      <a:cubicBezTo>
                                        <a:pt x="48006" y="876"/>
                                        <a:pt x="48640" y="1156"/>
                                        <a:pt x="49149" y="1486"/>
                                      </a:cubicBezTo>
                                      <a:cubicBezTo>
                                        <a:pt x="49530" y="1816"/>
                                        <a:pt x="49784" y="2197"/>
                                        <a:pt x="49784" y="2654"/>
                                      </a:cubicBezTo>
                                      <a:lnTo>
                                        <a:pt x="49784" y="50775"/>
                                      </a:lnTo>
                                      <a:lnTo>
                                        <a:pt x="56769" y="50775"/>
                                      </a:lnTo>
                                      <a:cubicBezTo>
                                        <a:pt x="57531" y="50775"/>
                                        <a:pt x="58039" y="51270"/>
                                        <a:pt x="58547" y="52286"/>
                                      </a:cubicBezTo>
                                      <a:cubicBezTo>
                                        <a:pt x="59055" y="53289"/>
                                        <a:pt x="59182" y="54966"/>
                                        <a:pt x="59182" y="57315"/>
                                      </a:cubicBezTo>
                                      <a:cubicBezTo>
                                        <a:pt x="59182" y="59411"/>
                                        <a:pt x="59055" y="61011"/>
                                        <a:pt x="58547" y="62103"/>
                                      </a:cubicBezTo>
                                      <a:cubicBezTo>
                                        <a:pt x="58165" y="63195"/>
                                        <a:pt x="57531" y="63741"/>
                                        <a:pt x="56769" y="63741"/>
                                      </a:cubicBezTo>
                                      <a:lnTo>
                                        <a:pt x="49784" y="63741"/>
                                      </a:lnTo>
                                      <a:lnTo>
                                        <a:pt x="49784" y="78194"/>
                                      </a:lnTo>
                                      <a:cubicBezTo>
                                        <a:pt x="49784" y="78601"/>
                                        <a:pt x="49657" y="78969"/>
                                        <a:pt x="49402" y="79273"/>
                                      </a:cubicBezTo>
                                      <a:cubicBezTo>
                                        <a:pt x="49149" y="79578"/>
                                        <a:pt x="48640" y="79845"/>
                                        <a:pt x="48006" y="80048"/>
                                      </a:cubicBezTo>
                                      <a:cubicBezTo>
                                        <a:pt x="47498" y="80251"/>
                                        <a:pt x="46609" y="80404"/>
                                        <a:pt x="45593" y="80506"/>
                                      </a:cubicBezTo>
                                      <a:cubicBezTo>
                                        <a:pt x="44703" y="80607"/>
                                        <a:pt x="43434" y="80658"/>
                                        <a:pt x="41783" y="80658"/>
                                      </a:cubicBezTo>
                                      <a:cubicBezTo>
                                        <a:pt x="40386" y="80658"/>
                                        <a:pt x="39115" y="80607"/>
                                        <a:pt x="38100" y="80506"/>
                                      </a:cubicBezTo>
                                      <a:cubicBezTo>
                                        <a:pt x="37084" y="80404"/>
                                        <a:pt x="36322" y="80251"/>
                                        <a:pt x="35687" y="80048"/>
                                      </a:cubicBezTo>
                                      <a:cubicBezTo>
                                        <a:pt x="35051" y="79845"/>
                                        <a:pt x="34671" y="79578"/>
                                        <a:pt x="34417" y="79273"/>
                                      </a:cubicBezTo>
                                      <a:cubicBezTo>
                                        <a:pt x="34163" y="78969"/>
                                        <a:pt x="34036" y="78601"/>
                                        <a:pt x="34036" y="78194"/>
                                      </a:cubicBezTo>
                                      <a:lnTo>
                                        <a:pt x="34036" y="63741"/>
                                      </a:lnTo>
                                      <a:lnTo>
                                        <a:pt x="3556" y="63741"/>
                                      </a:lnTo>
                                      <a:cubicBezTo>
                                        <a:pt x="2921" y="63741"/>
                                        <a:pt x="2413" y="63665"/>
                                        <a:pt x="2032" y="63526"/>
                                      </a:cubicBezTo>
                                      <a:cubicBezTo>
                                        <a:pt x="1524" y="63386"/>
                                        <a:pt x="1143" y="63055"/>
                                        <a:pt x="889" y="62535"/>
                                      </a:cubicBezTo>
                                      <a:cubicBezTo>
                                        <a:pt x="508" y="62027"/>
                                        <a:pt x="253" y="61278"/>
                                        <a:pt x="126" y="60313"/>
                                      </a:cubicBezTo>
                                      <a:cubicBezTo>
                                        <a:pt x="0" y="59347"/>
                                        <a:pt x="0" y="58052"/>
                                        <a:pt x="0" y="56452"/>
                                      </a:cubicBezTo>
                                      <a:cubicBezTo>
                                        <a:pt x="0" y="55131"/>
                                        <a:pt x="0" y="53988"/>
                                        <a:pt x="0" y="53023"/>
                                      </a:cubicBezTo>
                                      <a:cubicBezTo>
                                        <a:pt x="126" y="52057"/>
                                        <a:pt x="253" y="51181"/>
                                        <a:pt x="381" y="50394"/>
                                      </a:cubicBezTo>
                                      <a:cubicBezTo>
                                        <a:pt x="508" y="49619"/>
                                        <a:pt x="635" y="48870"/>
                                        <a:pt x="1015" y="48171"/>
                                      </a:cubicBezTo>
                                      <a:cubicBezTo>
                                        <a:pt x="1270" y="47473"/>
                                        <a:pt x="1524" y="46736"/>
                                        <a:pt x="2032" y="45949"/>
                                      </a:cubicBezTo>
                                      <a:lnTo>
                                        <a:pt x="26797" y="2159"/>
                                      </a:lnTo>
                                      <a:cubicBezTo>
                                        <a:pt x="27051" y="1791"/>
                                        <a:pt x="27305" y="1473"/>
                                        <a:pt x="27813" y="1207"/>
                                      </a:cubicBezTo>
                                      <a:cubicBezTo>
                                        <a:pt x="28321" y="940"/>
                                        <a:pt x="29083" y="711"/>
                                        <a:pt x="29972" y="521"/>
                                      </a:cubicBezTo>
                                      <a:cubicBezTo>
                                        <a:pt x="30861" y="343"/>
                                        <a:pt x="31876" y="203"/>
                                        <a:pt x="33274" y="127"/>
                                      </a:cubicBezTo>
                                      <a:cubicBezTo>
                                        <a:pt x="34671" y="38"/>
                                        <a:pt x="36322" y="0"/>
                                        <a:pt x="38226"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5266" name="Shape 5266"/>
                              <wps:cNvSpPr/>
                              <wps:spPr>
                                <a:xfrm>
                                  <a:off x="6858" y="6577"/>
                                  <a:ext cx="59182" cy="80658"/>
                                </a:xfrm>
                                <a:custGeom>
                                  <a:avLst/>
                                  <a:gdLst/>
                                  <a:ahLst/>
                                  <a:cxnLst/>
                                  <a:rect l="0" t="0" r="0" b="0"/>
                                  <a:pathLst>
                                    <a:path w="59182" h="80658">
                                      <a:moveTo>
                                        <a:pt x="38227" y="0"/>
                                      </a:moveTo>
                                      <a:cubicBezTo>
                                        <a:pt x="40386" y="0"/>
                                        <a:pt x="42164" y="51"/>
                                        <a:pt x="43561" y="153"/>
                                      </a:cubicBezTo>
                                      <a:cubicBezTo>
                                        <a:pt x="45085" y="254"/>
                                        <a:pt x="46228" y="419"/>
                                        <a:pt x="47117" y="648"/>
                                      </a:cubicBezTo>
                                      <a:cubicBezTo>
                                        <a:pt x="48006" y="876"/>
                                        <a:pt x="48641" y="1156"/>
                                        <a:pt x="49149" y="1486"/>
                                      </a:cubicBezTo>
                                      <a:cubicBezTo>
                                        <a:pt x="49530" y="1816"/>
                                        <a:pt x="49785" y="2197"/>
                                        <a:pt x="49785" y="2654"/>
                                      </a:cubicBezTo>
                                      <a:lnTo>
                                        <a:pt x="49785" y="50775"/>
                                      </a:lnTo>
                                      <a:lnTo>
                                        <a:pt x="56769" y="50775"/>
                                      </a:lnTo>
                                      <a:cubicBezTo>
                                        <a:pt x="57531" y="50775"/>
                                        <a:pt x="58039" y="51270"/>
                                        <a:pt x="58548" y="52286"/>
                                      </a:cubicBezTo>
                                      <a:cubicBezTo>
                                        <a:pt x="59055" y="53289"/>
                                        <a:pt x="59182" y="54966"/>
                                        <a:pt x="59182" y="57315"/>
                                      </a:cubicBezTo>
                                      <a:cubicBezTo>
                                        <a:pt x="59182" y="59411"/>
                                        <a:pt x="59055" y="61011"/>
                                        <a:pt x="58548" y="62103"/>
                                      </a:cubicBezTo>
                                      <a:cubicBezTo>
                                        <a:pt x="58166" y="63195"/>
                                        <a:pt x="57531" y="63741"/>
                                        <a:pt x="56769" y="63741"/>
                                      </a:cubicBezTo>
                                      <a:lnTo>
                                        <a:pt x="49785" y="63741"/>
                                      </a:lnTo>
                                      <a:lnTo>
                                        <a:pt x="49785" y="78194"/>
                                      </a:lnTo>
                                      <a:cubicBezTo>
                                        <a:pt x="49785" y="78601"/>
                                        <a:pt x="49657" y="78969"/>
                                        <a:pt x="49403" y="79273"/>
                                      </a:cubicBezTo>
                                      <a:cubicBezTo>
                                        <a:pt x="49149" y="79578"/>
                                        <a:pt x="48641" y="79845"/>
                                        <a:pt x="48006" y="80048"/>
                                      </a:cubicBezTo>
                                      <a:cubicBezTo>
                                        <a:pt x="47498" y="80251"/>
                                        <a:pt x="46610" y="80404"/>
                                        <a:pt x="45593" y="80506"/>
                                      </a:cubicBezTo>
                                      <a:cubicBezTo>
                                        <a:pt x="44704" y="80607"/>
                                        <a:pt x="43435" y="80658"/>
                                        <a:pt x="41783" y="80658"/>
                                      </a:cubicBezTo>
                                      <a:cubicBezTo>
                                        <a:pt x="40386" y="80658"/>
                                        <a:pt x="39116" y="80607"/>
                                        <a:pt x="38100" y="80506"/>
                                      </a:cubicBezTo>
                                      <a:cubicBezTo>
                                        <a:pt x="37085" y="80404"/>
                                        <a:pt x="36323" y="80251"/>
                                        <a:pt x="35687" y="80048"/>
                                      </a:cubicBezTo>
                                      <a:cubicBezTo>
                                        <a:pt x="35052" y="79845"/>
                                        <a:pt x="34672" y="79578"/>
                                        <a:pt x="34417" y="79273"/>
                                      </a:cubicBezTo>
                                      <a:cubicBezTo>
                                        <a:pt x="34163" y="78969"/>
                                        <a:pt x="34036" y="78601"/>
                                        <a:pt x="34036" y="78194"/>
                                      </a:cubicBezTo>
                                      <a:lnTo>
                                        <a:pt x="34036" y="63741"/>
                                      </a:lnTo>
                                      <a:lnTo>
                                        <a:pt x="3556" y="63741"/>
                                      </a:lnTo>
                                      <a:cubicBezTo>
                                        <a:pt x="2922" y="63741"/>
                                        <a:pt x="2413" y="63665"/>
                                        <a:pt x="2032" y="63526"/>
                                      </a:cubicBezTo>
                                      <a:cubicBezTo>
                                        <a:pt x="1524" y="63386"/>
                                        <a:pt x="1143" y="63055"/>
                                        <a:pt x="889" y="62535"/>
                                      </a:cubicBezTo>
                                      <a:cubicBezTo>
                                        <a:pt x="508" y="62027"/>
                                        <a:pt x="254" y="61278"/>
                                        <a:pt x="127" y="60313"/>
                                      </a:cubicBezTo>
                                      <a:cubicBezTo>
                                        <a:pt x="0" y="59347"/>
                                        <a:pt x="0" y="58052"/>
                                        <a:pt x="0" y="56452"/>
                                      </a:cubicBezTo>
                                      <a:cubicBezTo>
                                        <a:pt x="0" y="55131"/>
                                        <a:pt x="0" y="53988"/>
                                        <a:pt x="0" y="53023"/>
                                      </a:cubicBezTo>
                                      <a:cubicBezTo>
                                        <a:pt x="127" y="52057"/>
                                        <a:pt x="254" y="51181"/>
                                        <a:pt x="381" y="50394"/>
                                      </a:cubicBezTo>
                                      <a:cubicBezTo>
                                        <a:pt x="508" y="49619"/>
                                        <a:pt x="635" y="48870"/>
                                        <a:pt x="1016" y="48171"/>
                                      </a:cubicBezTo>
                                      <a:cubicBezTo>
                                        <a:pt x="1270" y="47473"/>
                                        <a:pt x="1524" y="46736"/>
                                        <a:pt x="2032" y="45949"/>
                                      </a:cubicBezTo>
                                      <a:lnTo>
                                        <a:pt x="26798" y="2159"/>
                                      </a:lnTo>
                                      <a:cubicBezTo>
                                        <a:pt x="27051" y="1791"/>
                                        <a:pt x="27305" y="1473"/>
                                        <a:pt x="27813" y="1207"/>
                                      </a:cubicBezTo>
                                      <a:cubicBezTo>
                                        <a:pt x="28322" y="940"/>
                                        <a:pt x="29083" y="711"/>
                                        <a:pt x="29973" y="521"/>
                                      </a:cubicBezTo>
                                      <a:cubicBezTo>
                                        <a:pt x="30861" y="343"/>
                                        <a:pt x="31877" y="203"/>
                                        <a:pt x="33274" y="127"/>
                                      </a:cubicBezTo>
                                      <a:cubicBezTo>
                                        <a:pt x="34672" y="38"/>
                                        <a:pt x="36323" y="0"/>
                                        <a:pt x="38227"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pic:pic xmlns:pic="http://schemas.openxmlformats.org/drawingml/2006/picture">
                              <pic:nvPicPr>
                                <pic:cNvPr id="5268" name="Picture 5268"/>
                                <pic:cNvPicPr/>
                              </pic:nvPicPr>
                              <pic:blipFill>
                                <a:blip r:embed="rId174"/>
                                <a:stretch>
                                  <a:fillRect/>
                                </a:stretch>
                              </pic:blipFill>
                              <pic:spPr>
                                <a:xfrm>
                                  <a:off x="0" y="0"/>
                                  <a:ext cx="134124" cy="91464"/>
                                </a:xfrm>
                                <a:prstGeom prst="rect">
                                  <a:avLst/>
                                </a:prstGeom>
                              </pic:spPr>
                            </pic:pic>
                          </wpg:wgp>
                        </a:graphicData>
                      </a:graphic>
                    </wp:inline>
                  </w:drawing>
                </mc:Choice>
                <mc:Fallback xmlns:a="http://schemas.openxmlformats.org/drawingml/2006/main">
                  <w:pict>
                    <v:group id="Group 50206" style="width:10.561pt;height:7.2019pt;mso-position-horizontal-relative:char;mso-position-vertical-relative:line" coordsize="1341,914">
                      <v:shape id="Shape 5263" style="position:absolute;width:210;height:367;left:838;top:205;" coordsize="21082,36754" path="m21082,0l0,36754l21082,36754l21082,0x">
                        <v:stroke weight="0.75pt" endcap="flat" joinstyle="round" on="true" color="#000000" opacity="0.498039"/>
                        <v:fill on="false" color="#000000" opacity="0"/>
                      </v:shape>
                      <v:shape id="Shape 5264" style="position:absolute;width:210;height:367;left:198;top:205;" coordsize="21082,36754" path="m20955,0l0,36754l21082,36754l21082,0x">
                        <v:stroke weight="0.75pt" endcap="flat" joinstyle="round" on="true" color="#000000" opacity="0.498039"/>
                        <v:fill on="false" color="#000000" opacity="0"/>
                      </v:shape>
                      <v:shape id="Shape 5265" style="position:absolute;width:591;height:806;left:708;top:65;" coordsize="59182,80658" path="m38226,0c40386,0,42164,51,43561,153c45085,254,46227,419,47117,648c48006,876,48640,1156,49149,1486c49530,1816,49784,2197,49784,2654l49784,50775l56769,50775c57531,50775,58039,51270,58547,52286c59055,53289,59182,54966,59182,57315c59182,59411,59055,61011,58547,62103c58165,63195,57531,63741,56769,63741l49784,63741l49784,78194c49784,78601,49657,78969,49402,79273c49149,79578,48640,79845,48006,80048c47498,80251,46609,80404,45593,80506c44703,80607,43434,80658,41783,80658c40386,80658,39115,80607,38100,80506c37084,80404,36322,80251,35687,80048c35051,79845,34671,79578,34417,79273c34163,78969,34036,78601,34036,78194l34036,63741l3556,63741c2921,63741,2413,63665,2032,63526c1524,63386,1143,63055,889,62535c508,62027,253,61278,126,60313c0,59347,0,58052,0,56452c0,55131,0,53988,0,53023c126,52057,253,51181,381,50394c508,49619,635,48870,1015,48171c1270,47473,1524,46736,2032,45949l26797,2159c27051,1791,27305,1473,27813,1207c28321,940,29083,711,29972,521c30861,343,31876,203,33274,127c34671,38,36322,0,38226,0x">
                        <v:stroke weight="0.75pt" endcap="flat" joinstyle="round" on="true" color="#000000" opacity="0.498039"/>
                        <v:fill on="false" color="#000000" opacity="0"/>
                      </v:shape>
                      <v:shape id="Shape 5266" style="position:absolute;width:591;height:806;left:68;top:65;" coordsize="59182,80658" path="m38227,0c40386,0,42164,51,43561,153c45085,254,46228,419,47117,648c48006,876,48641,1156,49149,1486c49530,1816,49785,2197,49785,2654l49785,50775l56769,50775c57531,50775,58039,51270,58548,52286c59055,53289,59182,54966,59182,57315c59182,59411,59055,61011,58548,62103c58166,63195,57531,63741,56769,63741l49785,63741l49785,78194c49785,78601,49657,78969,49403,79273c49149,79578,48641,79845,48006,80048c47498,80251,46610,80404,45593,80506c44704,80607,43435,80658,41783,80658c40386,80658,39116,80607,38100,80506c37085,80404,36323,80251,35687,80048c35052,79845,34672,79578,34417,79273c34163,78969,34036,78601,34036,78194l34036,63741l3556,63741c2922,63741,2413,63665,2032,63526c1524,63386,1143,63055,889,62535c508,62027,254,61278,127,60313c0,59347,0,58052,0,56452c0,55131,0,53988,0,53023c127,52057,254,51181,381,50394c508,49619,635,48870,1016,48171c1270,47473,1524,46736,2032,45949l26798,2159c27051,1791,27305,1473,27813,1207c28322,940,29083,711,29973,521c30861,343,31877,203,33274,127c34672,38,36323,0,38227,0x">
                        <v:stroke weight="0.75pt" endcap="flat" joinstyle="round" on="true" color="#000000" opacity="0.498039"/>
                        <v:fill on="false" color="#000000" opacity="0"/>
                      </v:shape>
                      <v:shape id="Picture 5268" style="position:absolute;width:1341;height:914;left:0;top:0;" filled="f">
                        <v:imagedata r:id="rId175"/>
                      </v:shape>
                    </v:group>
                  </w:pict>
                </mc:Fallback>
              </mc:AlternateContent>
            </w:r>
          </w:p>
        </w:tc>
      </w:tr>
    </w:tbl>
    <w:p w:rsidR="00000000" w:rsidRDefault="00C67C19"/>
    <w:sectPr w:rsidR="00000000">
      <w:headerReference w:type="even" r:id="rId176"/>
      <w:headerReference w:type="default" r:id="rId177"/>
      <w:footerReference w:type="even" r:id="rId178"/>
      <w:footerReference w:type="default" r:id="rId179"/>
      <w:headerReference w:type="first" r:id="rId180"/>
      <w:footerReference w:type="first" r:id="rId181"/>
      <w:pgSz w:w="11906" w:h="8390" w:orient="landscape"/>
      <w:pgMar w:top="469" w:right="1513" w:bottom="352" w:left="775"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67C19">
      <w:pPr>
        <w:spacing w:after="0" w:line="240" w:lineRule="auto"/>
      </w:pPr>
      <w:r>
        <w:separator/>
      </w:r>
    </w:p>
  </w:endnote>
  <w:endnote w:type="continuationSeparator" w:id="0">
    <w:p w:rsidR="00000000" w:rsidRDefault="00C67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C67C19">
    <w:pPr>
      <w:spacing w:after="0"/>
      <w:ind w:left="-900" w:right="353"/>
    </w:pPr>
    <w:r>
      <w:rPr>
        <w:noProof/>
      </w:rPr>
      <mc:AlternateContent>
        <mc:Choice Requires="wpg">
          <w:drawing>
            <wp:anchor distT="0" distB="0" distL="114300" distR="114300" simplePos="0" relativeHeight="251664384" behindDoc="0" locked="0" layoutInCell="1" allowOverlap="1">
              <wp:simplePos x="0" y="0"/>
              <wp:positionH relativeFrom="page">
                <wp:posOffset>6942709</wp:posOffset>
              </wp:positionH>
              <wp:positionV relativeFrom="page">
                <wp:posOffset>4947857</wp:posOffset>
              </wp:positionV>
              <wp:extent cx="53594" cy="81343"/>
              <wp:effectExtent l="0" t="0" r="0" b="0"/>
              <wp:wrapSquare wrapText="bothSides"/>
              <wp:docPr id="50843" name="Group 50843"/>
              <wp:cNvGraphicFramePr/>
              <a:graphic xmlns:a="http://schemas.openxmlformats.org/drawingml/2006/main">
                <a:graphicData uri="http://schemas.microsoft.com/office/word/2010/wordprocessingGroup">
                  <wpg:wgp>
                    <wpg:cNvGrpSpPr/>
                    <wpg:grpSpPr>
                      <a:xfrm>
                        <a:off x="0" y="0"/>
                        <a:ext cx="53594" cy="81343"/>
                        <a:chOff x="0" y="0"/>
                        <a:chExt cx="53594" cy="81343"/>
                      </a:xfrm>
                    </wpg:grpSpPr>
                    <wps:wsp>
                      <wps:cNvPr id="50844" name="Shape 50844"/>
                      <wps:cNvSpPr/>
                      <wps:spPr>
                        <a:xfrm>
                          <a:off x="0" y="0"/>
                          <a:ext cx="53594" cy="81343"/>
                        </a:xfrm>
                        <a:custGeom>
                          <a:avLst/>
                          <a:gdLst/>
                          <a:ahLst/>
                          <a:cxnLst/>
                          <a:rect l="0" t="0" r="0" b="0"/>
                          <a:pathLst>
                            <a:path w="53594" h="81343">
                              <a:moveTo>
                                <a:pt x="25654" y="0"/>
                              </a:moveTo>
                              <a:cubicBezTo>
                                <a:pt x="29718" y="0"/>
                                <a:pt x="33401" y="533"/>
                                <a:pt x="36449" y="1575"/>
                              </a:cubicBezTo>
                              <a:cubicBezTo>
                                <a:pt x="39624" y="2629"/>
                                <a:pt x="42164" y="4089"/>
                                <a:pt x="44323" y="5969"/>
                              </a:cubicBezTo>
                              <a:cubicBezTo>
                                <a:pt x="46355" y="7836"/>
                                <a:pt x="47879" y="10058"/>
                                <a:pt x="48895" y="12636"/>
                              </a:cubicBezTo>
                              <a:cubicBezTo>
                                <a:pt x="49911" y="15202"/>
                                <a:pt x="50419" y="17983"/>
                                <a:pt x="50419" y="20942"/>
                              </a:cubicBezTo>
                              <a:cubicBezTo>
                                <a:pt x="50419" y="23533"/>
                                <a:pt x="50165" y="26086"/>
                                <a:pt x="49657" y="28600"/>
                              </a:cubicBezTo>
                              <a:cubicBezTo>
                                <a:pt x="49149" y="31115"/>
                                <a:pt x="48133" y="33820"/>
                                <a:pt x="46610" y="36728"/>
                              </a:cubicBezTo>
                              <a:cubicBezTo>
                                <a:pt x="44958" y="39624"/>
                                <a:pt x="42799" y="42837"/>
                                <a:pt x="39878" y="46355"/>
                              </a:cubicBezTo>
                              <a:cubicBezTo>
                                <a:pt x="37085" y="49873"/>
                                <a:pt x="33274" y="53962"/>
                                <a:pt x="28575" y="58623"/>
                              </a:cubicBezTo>
                              <a:lnTo>
                                <a:pt x="19304" y="68186"/>
                              </a:lnTo>
                              <a:lnTo>
                                <a:pt x="50800" y="68186"/>
                              </a:lnTo>
                              <a:cubicBezTo>
                                <a:pt x="51181" y="68186"/>
                                <a:pt x="51562" y="68313"/>
                                <a:pt x="51943" y="68567"/>
                              </a:cubicBezTo>
                              <a:cubicBezTo>
                                <a:pt x="52324" y="68809"/>
                                <a:pt x="52578" y="69190"/>
                                <a:pt x="52832" y="69710"/>
                              </a:cubicBezTo>
                              <a:cubicBezTo>
                                <a:pt x="53086" y="70218"/>
                                <a:pt x="53340" y="70904"/>
                                <a:pt x="53340" y="71742"/>
                              </a:cubicBezTo>
                              <a:cubicBezTo>
                                <a:pt x="53467" y="72580"/>
                                <a:pt x="53594" y="73583"/>
                                <a:pt x="53594" y="74739"/>
                              </a:cubicBezTo>
                              <a:cubicBezTo>
                                <a:pt x="53594" y="75933"/>
                                <a:pt x="53594" y="76949"/>
                                <a:pt x="53467" y="77800"/>
                              </a:cubicBezTo>
                              <a:cubicBezTo>
                                <a:pt x="53340" y="78638"/>
                                <a:pt x="53213" y="79324"/>
                                <a:pt x="52960" y="79870"/>
                              </a:cubicBezTo>
                              <a:cubicBezTo>
                                <a:pt x="52705" y="80404"/>
                                <a:pt x="52451" y="80785"/>
                                <a:pt x="52198" y="81013"/>
                              </a:cubicBezTo>
                              <a:cubicBezTo>
                                <a:pt x="51816" y="81229"/>
                                <a:pt x="51435" y="81343"/>
                                <a:pt x="51054" y="81343"/>
                              </a:cubicBezTo>
                              <a:lnTo>
                                <a:pt x="5080" y="81343"/>
                              </a:lnTo>
                              <a:cubicBezTo>
                                <a:pt x="4191" y="81343"/>
                                <a:pt x="3429" y="81267"/>
                                <a:pt x="2794" y="81102"/>
                              </a:cubicBezTo>
                              <a:cubicBezTo>
                                <a:pt x="2160" y="80937"/>
                                <a:pt x="1524" y="80620"/>
                                <a:pt x="1143" y="80137"/>
                              </a:cubicBezTo>
                              <a:cubicBezTo>
                                <a:pt x="762" y="79667"/>
                                <a:pt x="381" y="78981"/>
                                <a:pt x="254" y="78079"/>
                              </a:cubicBezTo>
                              <a:cubicBezTo>
                                <a:pt x="127" y="77165"/>
                                <a:pt x="0" y="75997"/>
                                <a:pt x="0" y="74549"/>
                              </a:cubicBezTo>
                              <a:cubicBezTo>
                                <a:pt x="0" y="73190"/>
                                <a:pt x="0" y="72034"/>
                                <a:pt x="127" y="71069"/>
                              </a:cubicBezTo>
                              <a:cubicBezTo>
                                <a:pt x="254" y="70091"/>
                                <a:pt x="508" y="69228"/>
                                <a:pt x="889" y="68466"/>
                              </a:cubicBezTo>
                              <a:cubicBezTo>
                                <a:pt x="1143" y="67704"/>
                                <a:pt x="1651" y="66967"/>
                                <a:pt x="2160" y="66243"/>
                              </a:cubicBezTo>
                              <a:cubicBezTo>
                                <a:pt x="2667" y="65519"/>
                                <a:pt x="3302" y="64732"/>
                                <a:pt x="4064" y="63868"/>
                              </a:cubicBezTo>
                              <a:lnTo>
                                <a:pt x="17907" y="49047"/>
                              </a:lnTo>
                              <a:cubicBezTo>
                                <a:pt x="20701" y="46164"/>
                                <a:pt x="22987" y="43535"/>
                                <a:pt x="24638" y="41173"/>
                              </a:cubicBezTo>
                              <a:cubicBezTo>
                                <a:pt x="26289" y="38798"/>
                                <a:pt x="27686" y="36639"/>
                                <a:pt x="28575" y="34684"/>
                              </a:cubicBezTo>
                              <a:cubicBezTo>
                                <a:pt x="29464" y="32728"/>
                                <a:pt x="30226" y="30924"/>
                                <a:pt x="30480" y="29286"/>
                              </a:cubicBezTo>
                              <a:cubicBezTo>
                                <a:pt x="30861" y="27635"/>
                                <a:pt x="30988" y="26073"/>
                                <a:pt x="30988" y="24587"/>
                              </a:cubicBezTo>
                              <a:cubicBezTo>
                                <a:pt x="30988" y="23228"/>
                                <a:pt x="30861" y="21946"/>
                                <a:pt x="30353" y="20726"/>
                              </a:cubicBezTo>
                              <a:cubicBezTo>
                                <a:pt x="29973" y="19507"/>
                                <a:pt x="29337" y="18453"/>
                                <a:pt x="28448" y="17538"/>
                              </a:cubicBezTo>
                              <a:cubicBezTo>
                                <a:pt x="27686" y="16637"/>
                                <a:pt x="26543" y="15926"/>
                                <a:pt x="25273" y="15418"/>
                              </a:cubicBezTo>
                              <a:cubicBezTo>
                                <a:pt x="24003" y="14897"/>
                                <a:pt x="22479" y="14643"/>
                                <a:pt x="20828" y="14643"/>
                              </a:cubicBezTo>
                              <a:cubicBezTo>
                                <a:pt x="18415" y="14643"/>
                                <a:pt x="16256" y="14948"/>
                                <a:pt x="14351" y="15570"/>
                              </a:cubicBezTo>
                              <a:cubicBezTo>
                                <a:pt x="12447" y="16180"/>
                                <a:pt x="10795" y="16878"/>
                                <a:pt x="9398" y="17640"/>
                              </a:cubicBezTo>
                              <a:cubicBezTo>
                                <a:pt x="8001" y="18402"/>
                                <a:pt x="6731" y="19101"/>
                                <a:pt x="5842" y="19736"/>
                              </a:cubicBezTo>
                              <a:cubicBezTo>
                                <a:pt x="4953" y="20370"/>
                                <a:pt x="4191" y="20688"/>
                                <a:pt x="3683" y="20688"/>
                              </a:cubicBezTo>
                              <a:cubicBezTo>
                                <a:pt x="3302" y="20688"/>
                                <a:pt x="2922" y="20574"/>
                                <a:pt x="2667" y="20320"/>
                              </a:cubicBezTo>
                              <a:cubicBezTo>
                                <a:pt x="2413" y="20079"/>
                                <a:pt x="2160" y="19659"/>
                                <a:pt x="2032" y="19088"/>
                              </a:cubicBezTo>
                              <a:cubicBezTo>
                                <a:pt x="1905" y="18516"/>
                                <a:pt x="1778" y="17742"/>
                                <a:pt x="1651" y="16776"/>
                              </a:cubicBezTo>
                              <a:cubicBezTo>
                                <a:pt x="1524" y="15799"/>
                                <a:pt x="1398" y="14618"/>
                                <a:pt x="1398" y="13221"/>
                              </a:cubicBezTo>
                              <a:cubicBezTo>
                                <a:pt x="1398" y="12268"/>
                                <a:pt x="1524" y="11481"/>
                                <a:pt x="1524" y="10845"/>
                              </a:cubicBezTo>
                              <a:cubicBezTo>
                                <a:pt x="1651" y="10211"/>
                                <a:pt x="1651" y="9652"/>
                                <a:pt x="1778" y="9182"/>
                              </a:cubicBezTo>
                              <a:cubicBezTo>
                                <a:pt x="1905" y="8699"/>
                                <a:pt x="2160" y="8293"/>
                                <a:pt x="2286" y="7938"/>
                              </a:cubicBezTo>
                              <a:cubicBezTo>
                                <a:pt x="2540" y="7594"/>
                                <a:pt x="2922" y="7163"/>
                                <a:pt x="3429" y="6680"/>
                              </a:cubicBezTo>
                              <a:cubicBezTo>
                                <a:pt x="3937" y="6185"/>
                                <a:pt x="4826" y="5550"/>
                                <a:pt x="6223" y="4788"/>
                              </a:cubicBezTo>
                              <a:cubicBezTo>
                                <a:pt x="7620" y="4026"/>
                                <a:pt x="9272" y="3289"/>
                                <a:pt x="11303" y="2565"/>
                              </a:cubicBezTo>
                              <a:cubicBezTo>
                                <a:pt x="13335" y="1841"/>
                                <a:pt x="15622" y="1244"/>
                                <a:pt x="18035" y="749"/>
                              </a:cubicBezTo>
                              <a:cubicBezTo>
                                <a:pt x="20448" y="254"/>
                                <a:pt x="22987" y="0"/>
                                <a:pt x="256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45" name="Shape 50845"/>
                      <wps:cNvSpPr/>
                      <wps:spPr>
                        <a:xfrm>
                          <a:off x="0" y="0"/>
                          <a:ext cx="53594" cy="81343"/>
                        </a:xfrm>
                        <a:custGeom>
                          <a:avLst/>
                          <a:gdLst/>
                          <a:ahLst/>
                          <a:cxnLst/>
                          <a:rect l="0" t="0" r="0" b="0"/>
                          <a:pathLst>
                            <a:path w="53594" h="81343">
                              <a:moveTo>
                                <a:pt x="25654" y="0"/>
                              </a:moveTo>
                              <a:cubicBezTo>
                                <a:pt x="29718" y="0"/>
                                <a:pt x="33401" y="533"/>
                                <a:pt x="36449" y="1575"/>
                              </a:cubicBezTo>
                              <a:cubicBezTo>
                                <a:pt x="39624" y="2629"/>
                                <a:pt x="42164" y="4089"/>
                                <a:pt x="44323" y="5969"/>
                              </a:cubicBezTo>
                              <a:cubicBezTo>
                                <a:pt x="46355" y="7836"/>
                                <a:pt x="47879" y="10058"/>
                                <a:pt x="48895" y="12636"/>
                              </a:cubicBezTo>
                              <a:cubicBezTo>
                                <a:pt x="49911" y="15202"/>
                                <a:pt x="50419" y="17983"/>
                                <a:pt x="50419" y="20942"/>
                              </a:cubicBezTo>
                              <a:cubicBezTo>
                                <a:pt x="50419" y="23533"/>
                                <a:pt x="50165" y="26086"/>
                                <a:pt x="49657" y="28600"/>
                              </a:cubicBezTo>
                              <a:cubicBezTo>
                                <a:pt x="49149" y="31115"/>
                                <a:pt x="48133" y="33820"/>
                                <a:pt x="46610" y="36728"/>
                              </a:cubicBezTo>
                              <a:cubicBezTo>
                                <a:pt x="44958" y="39624"/>
                                <a:pt x="42799" y="42837"/>
                                <a:pt x="39878" y="46355"/>
                              </a:cubicBezTo>
                              <a:cubicBezTo>
                                <a:pt x="37085" y="49873"/>
                                <a:pt x="33274" y="53962"/>
                                <a:pt x="28575" y="58623"/>
                              </a:cubicBezTo>
                              <a:lnTo>
                                <a:pt x="19304" y="68186"/>
                              </a:lnTo>
                              <a:lnTo>
                                <a:pt x="50800" y="68186"/>
                              </a:lnTo>
                              <a:cubicBezTo>
                                <a:pt x="51181" y="68186"/>
                                <a:pt x="51562" y="68313"/>
                                <a:pt x="51943" y="68567"/>
                              </a:cubicBezTo>
                              <a:cubicBezTo>
                                <a:pt x="52324" y="68809"/>
                                <a:pt x="52578" y="69190"/>
                                <a:pt x="52832" y="69710"/>
                              </a:cubicBezTo>
                              <a:cubicBezTo>
                                <a:pt x="53086" y="70218"/>
                                <a:pt x="53340" y="70904"/>
                                <a:pt x="53340" y="71742"/>
                              </a:cubicBezTo>
                              <a:cubicBezTo>
                                <a:pt x="53467" y="72580"/>
                                <a:pt x="53594" y="73583"/>
                                <a:pt x="53594" y="74739"/>
                              </a:cubicBezTo>
                              <a:cubicBezTo>
                                <a:pt x="53594" y="75933"/>
                                <a:pt x="53594" y="76949"/>
                                <a:pt x="53467" y="77800"/>
                              </a:cubicBezTo>
                              <a:cubicBezTo>
                                <a:pt x="53340" y="78638"/>
                                <a:pt x="53213" y="79324"/>
                                <a:pt x="52960" y="79870"/>
                              </a:cubicBezTo>
                              <a:cubicBezTo>
                                <a:pt x="52705" y="80404"/>
                                <a:pt x="52451" y="80785"/>
                                <a:pt x="52198" y="81013"/>
                              </a:cubicBezTo>
                              <a:cubicBezTo>
                                <a:pt x="51816" y="81229"/>
                                <a:pt x="51435" y="81343"/>
                                <a:pt x="51054" y="81343"/>
                              </a:cubicBezTo>
                              <a:lnTo>
                                <a:pt x="5080" y="81343"/>
                              </a:lnTo>
                              <a:cubicBezTo>
                                <a:pt x="4191" y="81343"/>
                                <a:pt x="3429" y="81267"/>
                                <a:pt x="2794" y="81102"/>
                              </a:cubicBezTo>
                              <a:cubicBezTo>
                                <a:pt x="2160" y="80937"/>
                                <a:pt x="1524" y="80620"/>
                                <a:pt x="1143" y="80137"/>
                              </a:cubicBezTo>
                              <a:cubicBezTo>
                                <a:pt x="762" y="79667"/>
                                <a:pt x="381" y="78981"/>
                                <a:pt x="254" y="78079"/>
                              </a:cubicBezTo>
                              <a:cubicBezTo>
                                <a:pt x="127" y="77165"/>
                                <a:pt x="0" y="75997"/>
                                <a:pt x="0" y="74549"/>
                              </a:cubicBezTo>
                              <a:cubicBezTo>
                                <a:pt x="0" y="73190"/>
                                <a:pt x="0" y="72034"/>
                                <a:pt x="127" y="71069"/>
                              </a:cubicBezTo>
                              <a:cubicBezTo>
                                <a:pt x="254" y="70091"/>
                                <a:pt x="508" y="69228"/>
                                <a:pt x="889" y="68466"/>
                              </a:cubicBezTo>
                              <a:cubicBezTo>
                                <a:pt x="1143" y="67704"/>
                                <a:pt x="1651" y="66967"/>
                                <a:pt x="2160" y="66243"/>
                              </a:cubicBezTo>
                              <a:cubicBezTo>
                                <a:pt x="2667" y="65519"/>
                                <a:pt x="3302" y="64732"/>
                                <a:pt x="4064" y="63868"/>
                              </a:cubicBezTo>
                              <a:lnTo>
                                <a:pt x="17907" y="49047"/>
                              </a:lnTo>
                              <a:cubicBezTo>
                                <a:pt x="20701" y="46164"/>
                                <a:pt x="22987" y="43535"/>
                                <a:pt x="24638" y="41173"/>
                              </a:cubicBezTo>
                              <a:cubicBezTo>
                                <a:pt x="26289" y="38798"/>
                                <a:pt x="27686" y="36639"/>
                                <a:pt x="28575" y="34684"/>
                              </a:cubicBezTo>
                              <a:cubicBezTo>
                                <a:pt x="29464" y="32728"/>
                                <a:pt x="30226" y="30924"/>
                                <a:pt x="30480" y="29286"/>
                              </a:cubicBezTo>
                              <a:cubicBezTo>
                                <a:pt x="30861" y="27635"/>
                                <a:pt x="30988" y="26073"/>
                                <a:pt x="30988" y="24587"/>
                              </a:cubicBezTo>
                              <a:cubicBezTo>
                                <a:pt x="30988" y="23228"/>
                                <a:pt x="30861" y="21946"/>
                                <a:pt x="30353" y="20726"/>
                              </a:cubicBezTo>
                              <a:cubicBezTo>
                                <a:pt x="29973" y="19507"/>
                                <a:pt x="29337" y="18453"/>
                                <a:pt x="28448" y="17538"/>
                              </a:cubicBezTo>
                              <a:cubicBezTo>
                                <a:pt x="27686" y="16637"/>
                                <a:pt x="26543" y="15926"/>
                                <a:pt x="25273" y="15418"/>
                              </a:cubicBezTo>
                              <a:cubicBezTo>
                                <a:pt x="24003" y="14897"/>
                                <a:pt x="22479" y="14643"/>
                                <a:pt x="20828" y="14643"/>
                              </a:cubicBezTo>
                              <a:cubicBezTo>
                                <a:pt x="18415" y="14643"/>
                                <a:pt x="16256" y="14948"/>
                                <a:pt x="14351" y="15570"/>
                              </a:cubicBezTo>
                              <a:cubicBezTo>
                                <a:pt x="12447" y="16180"/>
                                <a:pt x="10795" y="16878"/>
                                <a:pt x="9398" y="17640"/>
                              </a:cubicBezTo>
                              <a:cubicBezTo>
                                <a:pt x="8001" y="18402"/>
                                <a:pt x="6731" y="19101"/>
                                <a:pt x="5842" y="19736"/>
                              </a:cubicBezTo>
                              <a:cubicBezTo>
                                <a:pt x="4953" y="20370"/>
                                <a:pt x="4191" y="20688"/>
                                <a:pt x="3683" y="20688"/>
                              </a:cubicBezTo>
                              <a:cubicBezTo>
                                <a:pt x="3302" y="20688"/>
                                <a:pt x="2922" y="20574"/>
                                <a:pt x="2667" y="20320"/>
                              </a:cubicBezTo>
                              <a:cubicBezTo>
                                <a:pt x="2413" y="20079"/>
                                <a:pt x="2160" y="19659"/>
                                <a:pt x="2032" y="19088"/>
                              </a:cubicBezTo>
                              <a:cubicBezTo>
                                <a:pt x="1905" y="18516"/>
                                <a:pt x="1778" y="17742"/>
                                <a:pt x="1651" y="16776"/>
                              </a:cubicBezTo>
                              <a:cubicBezTo>
                                <a:pt x="1524" y="15799"/>
                                <a:pt x="1398" y="14618"/>
                                <a:pt x="1398" y="13221"/>
                              </a:cubicBezTo>
                              <a:cubicBezTo>
                                <a:pt x="1398" y="12268"/>
                                <a:pt x="1524" y="11481"/>
                                <a:pt x="1524" y="10845"/>
                              </a:cubicBezTo>
                              <a:cubicBezTo>
                                <a:pt x="1651" y="10211"/>
                                <a:pt x="1651" y="9652"/>
                                <a:pt x="1778" y="9182"/>
                              </a:cubicBezTo>
                              <a:cubicBezTo>
                                <a:pt x="1905" y="8699"/>
                                <a:pt x="2160" y="8293"/>
                                <a:pt x="2286" y="7938"/>
                              </a:cubicBezTo>
                              <a:cubicBezTo>
                                <a:pt x="2540" y="7594"/>
                                <a:pt x="2922" y="7163"/>
                                <a:pt x="3429" y="6680"/>
                              </a:cubicBezTo>
                              <a:cubicBezTo>
                                <a:pt x="3937" y="6185"/>
                                <a:pt x="4826" y="5550"/>
                                <a:pt x="6223" y="4788"/>
                              </a:cubicBezTo>
                              <a:cubicBezTo>
                                <a:pt x="7620" y="4026"/>
                                <a:pt x="9272" y="3289"/>
                                <a:pt x="11303" y="2565"/>
                              </a:cubicBezTo>
                              <a:cubicBezTo>
                                <a:pt x="13335" y="1841"/>
                                <a:pt x="15622" y="1244"/>
                                <a:pt x="18035" y="749"/>
                              </a:cubicBezTo>
                              <a:cubicBezTo>
                                <a:pt x="20448" y="254"/>
                                <a:pt x="22987" y="0"/>
                                <a:pt x="25654"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843" style="width:4.22003pt;height:6.405pt;position:absolute;mso-position-horizontal-relative:page;mso-position-horizontal:absolute;margin-left:546.67pt;mso-position-vertical-relative:page;margin-top:389.595pt;" coordsize="535,813">
              <v:shape id="Shape 50844" style="position:absolute;width:535;height:813;left:0;top:0;" coordsize="53594,81343" path="m25654,0c29718,0,33401,533,36449,1575c39624,2629,42164,4089,44323,5969c46355,7836,47879,10058,48895,12636c49911,15202,50419,17983,50419,20942c50419,23533,50165,26086,49657,28600c49149,31115,48133,33820,46610,36728c44958,39624,42799,42837,39878,46355c37085,49873,33274,53962,28575,58623l19304,68186l50800,68186c51181,68186,51562,68313,51943,68567c52324,68809,52578,69190,52832,69710c53086,70218,53340,70904,53340,71742c53467,72580,53594,73583,53594,74739c53594,75933,53594,76949,53467,77800c53340,78638,53213,79324,52960,79870c52705,80404,52451,80785,52198,81013c51816,81229,51435,81343,51054,81343l5080,81343c4191,81343,3429,81267,2794,81102c2160,80937,1524,80620,1143,80137c762,79667,381,78981,254,78079c127,77165,0,75997,0,74549c0,73190,0,72034,127,71069c254,70091,508,69228,889,68466c1143,67704,1651,66967,2160,66243c2667,65519,3302,64732,4064,63868l17907,49047c20701,46164,22987,43535,24638,41173c26289,38798,27686,36639,28575,34684c29464,32728,30226,30924,30480,29286c30861,27635,30988,26073,30988,24587c30988,23228,30861,21946,30353,20726c29973,19507,29337,18453,28448,17538c27686,16637,26543,15926,25273,15418c24003,14897,22479,14643,20828,14643c18415,14643,16256,14948,14351,15570c12447,16180,10795,16878,9398,17640c8001,18402,6731,19101,5842,19736c4953,20370,4191,20688,3683,20688c3302,20688,2922,20574,2667,20320c2413,20079,2160,19659,2032,19088c1905,18516,1778,17742,1651,16776c1524,15799,1398,14618,1398,13221c1398,12268,1524,11481,1524,10845c1651,10211,1651,9652,1778,9182c1905,8699,2160,8293,2286,7938c2540,7594,2922,7163,3429,6680c3937,6185,4826,5550,6223,4788c7620,4026,9272,3289,11303,2565c13335,1841,15622,1244,18035,749c20448,254,22987,0,25654,0x">
                <v:stroke weight="0pt" endcap="flat" joinstyle="miter" miterlimit="10" on="false" color="#000000" opacity="0"/>
                <v:fill on="true" color="#000000"/>
              </v:shape>
              <v:shape id="Shape 50845" style="position:absolute;width:535;height:813;left:0;top:0;" coordsize="53594,81343" path="m25654,0c29718,0,33401,533,36449,1575c39624,2629,42164,4089,44323,5969c46355,7836,47879,10058,48895,12636c49911,15202,50419,17983,50419,20942c50419,23533,50165,26086,49657,28600c49149,31115,48133,33820,46610,36728c44958,39624,42799,42837,39878,46355c37085,49873,33274,53962,28575,58623l19304,68186l50800,68186c51181,68186,51562,68313,51943,68567c52324,68809,52578,69190,52832,69710c53086,70218,53340,70904,53340,71742c53467,72580,53594,73583,53594,74739c53594,75933,53594,76949,53467,77800c53340,78638,53213,79324,52960,79870c52705,80404,52451,80785,52198,81013c51816,81229,51435,81343,51054,81343l5080,81343c4191,81343,3429,81267,2794,81102c2160,80937,1524,80620,1143,80137c762,79667,381,78981,254,78079c127,77165,0,75997,0,74549c0,73190,0,72034,127,71069c254,70091,508,69228,889,68466c1143,67704,1651,66967,2160,66243c2667,65519,3302,64732,4064,63868l17907,49047c20701,46164,22987,43535,24638,41173c26289,38798,27686,36639,28575,34684c29464,32728,30226,30924,30480,29286c30861,27635,30988,26073,30988,24587c30988,23228,30861,21946,30353,20726c29973,19507,29337,18453,28448,17538c27686,16637,26543,15926,25273,15418c24003,14897,22479,14643,20828,14643c18415,14643,16256,14948,14351,15570c12447,16180,10795,16878,9398,17640c8001,18402,6731,19101,5842,19736c4953,20370,4191,20688,3683,20688c3302,20688,2922,20574,2667,20320c2413,20079,2160,19659,2032,19088c1905,18516,1778,17742,1651,16776c1524,15799,1398,14618,1398,13221c1398,12268,1524,11481,1524,10845c1651,10211,1651,9652,1778,9182c1905,8699,2160,8293,2286,7938c2540,7594,2922,7163,3429,6680c3937,6185,4826,5550,6223,4788c7620,4026,9272,3289,11303,2565c13335,1841,15622,1244,18035,749c20448,254,22987,0,25654,0x">
                <v:stroke weight="0.75pt" endcap="flat" joinstyle="round" on="true" color="#000000" opacity="0.498039"/>
                <v:fill on="false" color="#000000" opacity="0"/>
              </v:shape>
              <w10:wrap type="square"/>
            </v:group>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C67C19">
    <w:pPr>
      <w:spacing w:after="0"/>
      <w:ind w:left="-900" w:right="353"/>
    </w:pPr>
    <w:r>
      <w:rPr>
        <w:noProof/>
      </w:rPr>
      <mc:AlternateContent>
        <mc:Choice Requires="wpg">
          <w:drawing>
            <wp:anchor distT="0" distB="0" distL="114300" distR="114300" simplePos="0" relativeHeight="251665408" behindDoc="0" locked="0" layoutInCell="1" allowOverlap="1">
              <wp:simplePos x="0" y="0"/>
              <wp:positionH relativeFrom="page">
                <wp:posOffset>6942709</wp:posOffset>
              </wp:positionH>
              <wp:positionV relativeFrom="page">
                <wp:posOffset>4947857</wp:posOffset>
              </wp:positionV>
              <wp:extent cx="53594" cy="81343"/>
              <wp:effectExtent l="0" t="0" r="0" b="0"/>
              <wp:wrapSquare wrapText="bothSides"/>
              <wp:docPr id="50835" name="Group 50835"/>
              <wp:cNvGraphicFramePr/>
              <a:graphic xmlns:a="http://schemas.openxmlformats.org/drawingml/2006/main">
                <a:graphicData uri="http://schemas.microsoft.com/office/word/2010/wordprocessingGroup">
                  <wpg:wgp>
                    <wpg:cNvGrpSpPr/>
                    <wpg:grpSpPr>
                      <a:xfrm>
                        <a:off x="0" y="0"/>
                        <a:ext cx="53594" cy="81343"/>
                        <a:chOff x="0" y="0"/>
                        <a:chExt cx="53594" cy="81343"/>
                      </a:xfrm>
                    </wpg:grpSpPr>
                    <wps:wsp>
                      <wps:cNvPr id="50836" name="Shape 50836"/>
                      <wps:cNvSpPr/>
                      <wps:spPr>
                        <a:xfrm>
                          <a:off x="0" y="0"/>
                          <a:ext cx="53594" cy="81343"/>
                        </a:xfrm>
                        <a:custGeom>
                          <a:avLst/>
                          <a:gdLst/>
                          <a:ahLst/>
                          <a:cxnLst/>
                          <a:rect l="0" t="0" r="0" b="0"/>
                          <a:pathLst>
                            <a:path w="53594" h="81343">
                              <a:moveTo>
                                <a:pt x="25654" y="0"/>
                              </a:moveTo>
                              <a:cubicBezTo>
                                <a:pt x="29718" y="0"/>
                                <a:pt x="33401" y="533"/>
                                <a:pt x="36449" y="1575"/>
                              </a:cubicBezTo>
                              <a:cubicBezTo>
                                <a:pt x="39624" y="2629"/>
                                <a:pt x="42164" y="4089"/>
                                <a:pt x="44323" y="5969"/>
                              </a:cubicBezTo>
                              <a:cubicBezTo>
                                <a:pt x="46355" y="7836"/>
                                <a:pt x="47879" y="10058"/>
                                <a:pt x="48895" y="12636"/>
                              </a:cubicBezTo>
                              <a:cubicBezTo>
                                <a:pt x="49911" y="15202"/>
                                <a:pt x="50419" y="17983"/>
                                <a:pt x="50419" y="20942"/>
                              </a:cubicBezTo>
                              <a:cubicBezTo>
                                <a:pt x="50419" y="23533"/>
                                <a:pt x="50165" y="26086"/>
                                <a:pt x="49657" y="28600"/>
                              </a:cubicBezTo>
                              <a:cubicBezTo>
                                <a:pt x="49149" y="31115"/>
                                <a:pt x="48133" y="33820"/>
                                <a:pt x="46610" y="36728"/>
                              </a:cubicBezTo>
                              <a:cubicBezTo>
                                <a:pt x="44958" y="39624"/>
                                <a:pt x="42799" y="42837"/>
                                <a:pt x="39878" y="46355"/>
                              </a:cubicBezTo>
                              <a:cubicBezTo>
                                <a:pt x="37085" y="49873"/>
                                <a:pt x="33274" y="53962"/>
                                <a:pt x="28575" y="58623"/>
                              </a:cubicBezTo>
                              <a:lnTo>
                                <a:pt x="19304" y="68186"/>
                              </a:lnTo>
                              <a:lnTo>
                                <a:pt x="50800" y="68186"/>
                              </a:lnTo>
                              <a:cubicBezTo>
                                <a:pt x="51181" y="68186"/>
                                <a:pt x="51562" y="68313"/>
                                <a:pt x="51943" y="68567"/>
                              </a:cubicBezTo>
                              <a:cubicBezTo>
                                <a:pt x="52324" y="68809"/>
                                <a:pt x="52578" y="69190"/>
                                <a:pt x="52832" y="69710"/>
                              </a:cubicBezTo>
                              <a:cubicBezTo>
                                <a:pt x="53086" y="70218"/>
                                <a:pt x="53340" y="70904"/>
                                <a:pt x="53340" y="71742"/>
                              </a:cubicBezTo>
                              <a:cubicBezTo>
                                <a:pt x="53467" y="72580"/>
                                <a:pt x="53594" y="73583"/>
                                <a:pt x="53594" y="74739"/>
                              </a:cubicBezTo>
                              <a:cubicBezTo>
                                <a:pt x="53594" y="75933"/>
                                <a:pt x="53594" y="76949"/>
                                <a:pt x="53467" y="77800"/>
                              </a:cubicBezTo>
                              <a:cubicBezTo>
                                <a:pt x="53340" y="78638"/>
                                <a:pt x="53213" y="79324"/>
                                <a:pt x="52960" y="79870"/>
                              </a:cubicBezTo>
                              <a:cubicBezTo>
                                <a:pt x="52705" y="80404"/>
                                <a:pt x="52451" y="80785"/>
                                <a:pt x="52198" y="81013"/>
                              </a:cubicBezTo>
                              <a:cubicBezTo>
                                <a:pt x="51816" y="81229"/>
                                <a:pt x="51435" y="81343"/>
                                <a:pt x="51054" y="81343"/>
                              </a:cubicBezTo>
                              <a:lnTo>
                                <a:pt x="5080" y="81343"/>
                              </a:lnTo>
                              <a:cubicBezTo>
                                <a:pt x="4191" y="81343"/>
                                <a:pt x="3429" y="81267"/>
                                <a:pt x="2794" y="81102"/>
                              </a:cubicBezTo>
                              <a:cubicBezTo>
                                <a:pt x="2160" y="80937"/>
                                <a:pt x="1524" y="80620"/>
                                <a:pt x="1143" y="80137"/>
                              </a:cubicBezTo>
                              <a:cubicBezTo>
                                <a:pt x="762" y="79667"/>
                                <a:pt x="381" y="78981"/>
                                <a:pt x="254" y="78079"/>
                              </a:cubicBezTo>
                              <a:cubicBezTo>
                                <a:pt x="127" y="77165"/>
                                <a:pt x="0" y="75997"/>
                                <a:pt x="0" y="74549"/>
                              </a:cubicBezTo>
                              <a:cubicBezTo>
                                <a:pt x="0" y="73190"/>
                                <a:pt x="0" y="72034"/>
                                <a:pt x="127" y="71069"/>
                              </a:cubicBezTo>
                              <a:cubicBezTo>
                                <a:pt x="254" y="70091"/>
                                <a:pt x="508" y="69228"/>
                                <a:pt x="889" y="68466"/>
                              </a:cubicBezTo>
                              <a:cubicBezTo>
                                <a:pt x="1143" y="67704"/>
                                <a:pt x="1651" y="66967"/>
                                <a:pt x="2160" y="66243"/>
                              </a:cubicBezTo>
                              <a:cubicBezTo>
                                <a:pt x="2667" y="65519"/>
                                <a:pt x="3302" y="64732"/>
                                <a:pt x="4064" y="63868"/>
                              </a:cubicBezTo>
                              <a:lnTo>
                                <a:pt x="17907" y="49047"/>
                              </a:lnTo>
                              <a:cubicBezTo>
                                <a:pt x="20701" y="46164"/>
                                <a:pt x="22987" y="43535"/>
                                <a:pt x="24638" y="41173"/>
                              </a:cubicBezTo>
                              <a:cubicBezTo>
                                <a:pt x="26289" y="38798"/>
                                <a:pt x="27686" y="36639"/>
                                <a:pt x="28575" y="34684"/>
                              </a:cubicBezTo>
                              <a:cubicBezTo>
                                <a:pt x="29464" y="32728"/>
                                <a:pt x="30226" y="30924"/>
                                <a:pt x="30480" y="29286"/>
                              </a:cubicBezTo>
                              <a:cubicBezTo>
                                <a:pt x="30861" y="27635"/>
                                <a:pt x="30988" y="26073"/>
                                <a:pt x="30988" y="24587"/>
                              </a:cubicBezTo>
                              <a:cubicBezTo>
                                <a:pt x="30988" y="23228"/>
                                <a:pt x="30861" y="21946"/>
                                <a:pt x="30353" y="20726"/>
                              </a:cubicBezTo>
                              <a:cubicBezTo>
                                <a:pt x="29973" y="19507"/>
                                <a:pt x="29337" y="18453"/>
                                <a:pt x="28448" y="17538"/>
                              </a:cubicBezTo>
                              <a:cubicBezTo>
                                <a:pt x="27686" y="16637"/>
                                <a:pt x="26543" y="15926"/>
                                <a:pt x="25273" y="15418"/>
                              </a:cubicBezTo>
                              <a:cubicBezTo>
                                <a:pt x="24003" y="14897"/>
                                <a:pt x="22479" y="14643"/>
                                <a:pt x="20828" y="14643"/>
                              </a:cubicBezTo>
                              <a:cubicBezTo>
                                <a:pt x="18415" y="14643"/>
                                <a:pt x="16256" y="14948"/>
                                <a:pt x="14351" y="15570"/>
                              </a:cubicBezTo>
                              <a:cubicBezTo>
                                <a:pt x="12447" y="16180"/>
                                <a:pt x="10795" y="16878"/>
                                <a:pt x="9398" y="17640"/>
                              </a:cubicBezTo>
                              <a:cubicBezTo>
                                <a:pt x="8001" y="18402"/>
                                <a:pt x="6731" y="19101"/>
                                <a:pt x="5842" y="19736"/>
                              </a:cubicBezTo>
                              <a:cubicBezTo>
                                <a:pt x="4953" y="20370"/>
                                <a:pt x="4191" y="20688"/>
                                <a:pt x="3683" y="20688"/>
                              </a:cubicBezTo>
                              <a:cubicBezTo>
                                <a:pt x="3302" y="20688"/>
                                <a:pt x="2922" y="20574"/>
                                <a:pt x="2667" y="20320"/>
                              </a:cubicBezTo>
                              <a:cubicBezTo>
                                <a:pt x="2413" y="20079"/>
                                <a:pt x="2160" y="19659"/>
                                <a:pt x="2032" y="19088"/>
                              </a:cubicBezTo>
                              <a:cubicBezTo>
                                <a:pt x="1905" y="18516"/>
                                <a:pt x="1778" y="17742"/>
                                <a:pt x="1651" y="16776"/>
                              </a:cubicBezTo>
                              <a:cubicBezTo>
                                <a:pt x="1524" y="15799"/>
                                <a:pt x="1398" y="14618"/>
                                <a:pt x="1398" y="13221"/>
                              </a:cubicBezTo>
                              <a:cubicBezTo>
                                <a:pt x="1398" y="12268"/>
                                <a:pt x="1524" y="11481"/>
                                <a:pt x="1524" y="10845"/>
                              </a:cubicBezTo>
                              <a:cubicBezTo>
                                <a:pt x="1651" y="10211"/>
                                <a:pt x="1651" y="9652"/>
                                <a:pt x="1778" y="9182"/>
                              </a:cubicBezTo>
                              <a:cubicBezTo>
                                <a:pt x="1905" y="8699"/>
                                <a:pt x="2160" y="8293"/>
                                <a:pt x="2286" y="7938"/>
                              </a:cubicBezTo>
                              <a:cubicBezTo>
                                <a:pt x="2540" y="7594"/>
                                <a:pt x="2922" y="7163"/>
                                <a:pt x="3429" y="6680"/>
                              </a:cubicBezTo>
                              <a:cubicBezTo>
                                <a:pt x="3937" y="6185"/>
                                <a:pt x="4826" y="5550"/>
                                <a:pt x="6223" y="4788"/>
                              </a:cubicBezTo>
                              <a:cubicBezTo>
                                <a:pt x="7620" y="4026"/>
                                <a:pt x="9272" y="3289"/>
                                <a:pt x="11303" y="2565"/>
                              </a:cubicBezTo>
                              <a:cubicBezTo>
                                <a:pt x="13335" y="1841"/>
                                <a:pt x="15622" y="1244"/>
                                <a:pt x="18035" y="749"/>
                              </a:cubicBezTo>
                              <a:cubicBezTo>
                                <a:pt x="20448" y="254"/>
                                <a:pt x="22987" y="0"/>
                                <a:pt x="256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37" name="Shape 50837"/>
                      <wps:cNvSpPr/>
                      <wps:spPr>
                        <a:xfrm>
                          <a:off x="0" y="0"/>
                          <a:ext cx="53594" cy="81343"/>
                        </a:xfrm>
                        <a:custGeom>
                          <a:avLst/>
                          <a:gdLst/>
                          <a:ahLst/>
                          <a:cxnLst/>
                          <a:rect l="0" t="0" r="0" b="0"/>
                          <a:pathLst>
                            <a:path w="53594" h="81343">
                              <a:moveTo>
                                <a:pt x="25654" y="0"/>
                              </a:moveTo>
                              <a:cubicBezTo>
                                <a:pt x="29718" y="0"/>
                                <a:pt x="33401" y="533"/>
                                <a:pt x="36449" y="1575"/>
                              </a:cubicBezTo>
                              <a:cubicBezTo>
                                <a:pt x="39624" y="2629"/>
                                <a:pt x="42164" y="4089"/>
                                <a:pt x="44323" y="5969"/>
                              </a:cubicBezTo>
                              <a:cubicBezTo>
                                <a:pt x="46355" y="7836"/>
                                <a:pt x="47879" y="10058"/>
                                <a:pt x="48895" y="12636"/>
                              </a:cubicBezTo>
                              <a:cubicBezTo>
                                <a:pt x="49911" y="15202"/>
                                <a:pt x="50419" y="17983"/>
                                <a:pt x="50419" y="20942"/>
                              </a:cubicBezTo>
                              <a:cubicBezTo>
                                <a:pt x="50419" y="23533"/>
                                <a:pt x="50165" y="26086"/>
                                <a:pt x="49657" y="28600"/>
                              </a:cubicBezTo>
                              <a:cubicBezTo>
                                <a:pt x="49149" y="31115"/>
                                <a:pt x="48133" y="33820"/>
                                <a:pt x="46610" y="36728"/>
                              </a:cubicBezTo>
                              <a:cubicBezTo>
                                <a:pt x="44958" y="39624"/>
                                <a:pt x="42799" y="42837"/>
                                <a:pt x="39878" y="46355"/>
                              </a:cubicBezTo>
                              <a:cubicBezTo>
                                <a:pt x="37085" y="49873"/>
                                <a:pt x="33274" y="53962"/>
                                <a:pt x="28575" y="58623"/>
                              </a:cubicBezTo>
                              <a:lnTo>
                                <a:pt x="19304" y="68186"/>
                              </a:lnTo>
                              <a:lnTo>
                                <a:pt x="50800" y="68186"/>
                              </a:lnTo>
                              <a:cubicBezTo>
                                <a:pt x="51181" y="68186"/>
                                <a:pt x="51562" y="68313"/>
                                <a:pt x="51943" y="68567"/>
                              </a:cubicBezTo>
                              <a:cubicBezTo>
                                <a:pt x="52324" y="68809"/>
                                <a:pt x="52578" y="69190"/>
                                <a:pt x="52832" y="69710"/>
                              </a:cubicBezTo>
                              <a:cubicBezTo>
                                <a:pt x="53086" y="70218"/>
                                <a:pt x="53340" y="70904"/>
                                <a:pt x="53340" y="71742"/>
                              </a:cubicBezTo>
                              <a:cubicBezTo>
                                <a:pt x="53467" y="72580"/>
                                <a:pt x="53594" y="73583"/>
                                <a:pt x="53594" y="74739"/>
                              </a:cubicBezTo>
                              <a:cubicBezTo>
                                <a:pt x="53594" y="75933"/>
                                <a:pt x="53594" y="76949"/>
                                <a:pt x="53467" y="77800"/>
                              </a:cubicBezTo>
                              <a:cubicBezTo>
                                <a:pt x="53340" y="78638"/>
                                <a:pt x="53213" y="79324"/>
                                <a:pt x="52960" y="79870"/>
                              </a:cubicBezTo>
                              <a:cubicBezTo>
                                <a:pt x="52705" y="80404"/>
                                <a:pt x="52451" y="80785"/>
                                <a:pt x="52198" y="81013"/>
                              </a:cubicBezTo>
                              <a:cubicBezTo>
                                <a:pt x="51816" y="81229"/>
                                <a:pt x="51435" y="81343"/>
                                <a:pt x="51054" y="81343"/>
                              </a:cubicBezTo>
                              <a:lnTo>
                                <a:pt x="5080" y="81343"/>
                              </a:lnTo>
                              <a:cubicBezTo>
                                <a:pt x="4191" y="81343"/>
                                <a:pt x="3429" y="81267"/>
                                <a:pt x="2794" y="81102"/>
                              </a:cubicBezTo>
                              <a:cubicBezTo>
                                <a:pt x="2160" y="80937"/>
                                <a:pt x="1524" y="80620"/>
                                <a:pt x="1143" y="80137"/>
                              </a:cubicBezTo>
                              <a:cubicBezTo>
                                <a:pt x="762" y="79667"/>
                                <a:pt x="381" y="78981"/>
                                <a:pt x="254" y="78079"/>
                              </a:cubicBezTo>
                              <a:cubicBezTo>
                                <a:pt x="127" y="77165"/>
                                <a:pt x="0" y="75997"/>
                                <a:pt x="0" y="74549"/>
                              </a:cubicBezTo>
                              <a:cubicBezTo>
                                <a:pt x="0" y="73190"/>
                                <a:pt x="0" y="72034"/>
                                <a:pt x="127" y="71069"/>
                              </a:cubicBezTo>
                              <a:cubicBezTo>
                                <a:pt x="254" y="70091"/>
                                <a:pt x="508" y="69228"/>
                                <a:pt x="889" y="68466"/>
                              </a:cubicBezTo>
                              <a:cubicBezTo>
                                <a:pt x="1143" y="67704"/>
                                <a:pt x="1651" y="66967"/>
                                <a:pt x="2160" y="66243"/>
                              </a:cubicBezTo>
                              <a:cubicBezTo>
                                <a:pt x="2667" y="65519"/>
                                <a:pt x="3302" y="64732"/>
                                <a:pt x="4064" y="63868"/>
                              </a:cubicBezTo>
                              <a:lnTo>
                                <a:pt x="17907" y="49047"/>
                              </a:lnTo>
                              <a:cubicBezTo>
                                <a:pt x="20701" y="46164"/>
                                <a:pt x="22987" y="43535"/>
                                <a:pt x="24638" y="41173"/>
                              </a:cubicBezTo>
                              <a:cubicBezTo>
                                <a:pt x="26289" y="38798"/>
                                <a:pt x="27686" y="36639"/>
                                <a:pt x="28575" y="34684"/>
                              </a:cubicBezTo>
                              <a:cubicBezTo>
                                <a:pt x="29464" y="32728"/>
                                <a:pt x="30226" y="30924"/>
                                <a:pt x="30480" y="29286"/>
                              </a:cubicBezTo>
                              <a:cubicBezTo>
                                <a:pt x="30861" y="27635"/>
                                <a:pt x="30988" y="26073"/>
                                <a:pt x="30988" y="24587"/>
                              </a:cubicBezTo>
                              <a:cubicBezTo>
                                <a:pt x="30988" y="23228"/>
                                <a:pt x="30861" y="21946"/>
                                <a:pt x="30353" y="20726"/>
                              </a:cubicBezTo>
                              <a:cubicBezTo>
                                <a:pt x="29973" y="19507"/>
                                <a:pt x="29337" y="18453"/>
                                <a:pt x="28448" y="17538"/>
                              </a:cubicBezTo>
                              <a:cubicBezTo>
                                <a:pt x="27686" y="16637"/>
                                <a:pt x="26543" y="15926"/>
                                <a:pt x="25273" y="15418"/>
                              </a:cubicBezTo>
                              <a:cubicBezTo>
                                <a:pt x="24003" y="14897"/>
                                <a:pt x="22479" y="14643"/>
                                <a:pt x="20828" y="14643"/>
                              </a:cubicBezTo>
                              <a:cubicBezTo>
                                <a:pt x="18415" y="14643"/>
                                <a:pt x="16256" y="14948"/>
                                <a:pt x="14351" y="15570"/>
                              </a:cubicBezTo>
                              <a:cubicBezTo>
                                <a:pt x="12447" y="16180"/>
                                <a:pt x="10795" y="16878"/>
                                <a:pt x="9398" y="17640"/>
                              </a:cubicBezTo>
                              <a:cubicBezTo>
                                <a:pt x="8001" y="18402"/>
                                <a:pt x="6731" y="19101"/>
                                <a:pt x="5842" y="19736"/>
                              </a:cubicBezTo>
                              <a:cubicBezTo>
                                <a:pt x="4953" y="20370"/>
                                <a:pt x="4191" y="20688"/>
                                <a:pt x="3683" y="20688"/>
                              </a:cubicBezTo>
                              <a:cubicBezTo>
                                <a:pt x="3302" y="20688"/>
                                <a:pt x="2922" y="20574"/>
                                <a:pt x="2667" y="20320"/>
                              </a:cubicBezTo>
                              <a:cubicBezTo>
                                <a:pt x="2413" y="20079"/>
                                <a:pt x="2160" y="19659"/>
                                <a:pt x="2032" y="19088"/>
                              </a:cubicBezTo>
                              <a:cubicBezTo>
                                <a:pt x="1905" y="18516"/>
                                <a:pt x="1778" y="17742"/>
                                <a:pt x="1651" y="16776"/>
                              </a:cubicBezTo>
                              <a:cubicBezTo>
                                <a:pt x="1524" y="15799"/>
                                <a:pt x="1398" y="14618"/>
                                <a:pt x="1398" y="13221"/>
                              </a:cubicBezTo>
                              <a:cubicBezTo>
                                <a:pt x="1398" y="12268"/>
                                <a:pt x="1524" y="11481"/>
                                <a:pt x="1524" y="10845"/>
                              </a:cubicBezTo>
                              <a:cubicBezTo>
                                <a:pt x="1651" y="10211"/>
                                <a:pt x="1651" y="9652"/>
                                <a:pt x="1778" y="9182"/>
                              </a:cubicBezTo>
                              <a:cubicBezTo>
                                <a:pt x="1905" y="8699"/>
                                <a:pt x="2160" y="8293"/>
                                <a:pt x="2286" y="7938"/>
                              </a:cubicBezTo>
                              <a:cubicBezTo>
                                <a:pt x="2540" y="7594"/>
                                <a:pt x="2922" y="7163"/>
                                <a:pt x="3429" y="6680"/>
                              </a:cubicBezTo>
                              <a:cubicBezTo>
                                <a:pt x="3937" y="6185"/>
                                <a:pt x="4826" y="5550"/>
                                <a:pt x="6223" y="4788"/>
                              </a:cubicBezTo>
                              <a:cubicBezTo>
                                <a:pt x="7620" y="4026"/>
                                <a:pt x="9272" y="3289"/>
                                <a:pt x="11303" y="2565"/>
                              </a:cubicBezTo>
                              <a:cubicBezTo>
                                <a:pt x="13335" y="1841"/>
                                <a:pt x="15622" y="1244"/>
                                <a:pt x="18035" y="749"/>
                              </a:cubicBezTo>
                              <a:cubicBezTo>
                                <a:pt x="20448" y="254"/>
                                <a:pt x="22987" y="0"/>
                                <a:pt x="25654"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835" style="width:4.22003pt;height:6.405pt;position:absolute;mso-position-horizontal-relative:page;mso-position-horizontal:absolute;margin-left:546.67pt;mso-position-vertical-relative:page;margin-top:389.595pt;" coordsize="535,813">
              <v:shape id="Shape 50836" style="position:absolute;width:535;height:813;left:0;top:0;" coordsize="53594,81343" path="m25654,0c29718,0,33401,533,36449,1575c39624,2629,42164,4089,44323,5969c46355,7836,47879,10058,48895,12636c49911,15202,50419,17983,50419,20942c50419,23533,50165,26086,49657,28600c49149,31115,48133,33820,46610,36728c44958,39624,42799,42837,39878,46355c37085,49873,33274,53962,28575,58623l19304,68186l50800,68186c51181,68186,51562,68313,51943,68567c52324,68809,52578,69190,52832,69710c53086,70218,53340,70904,53340,71742c53467,72580,53594,73583,53594,74739c53594,75933,53594,76949,53467,77800c53340,78638,53213,79324,52960,79870c52705,80404,52451,80785,52198,81013c51816,81229,51435,81343,51054,81343l5080,81343c4191,81343,3429,81267,2794,81102c2160,80937,1524,80620,1143,80137c762,79667,381,78981,254,78079c127,77165,0,75997,0,74549c0,73190,0,72034,127,71069c254,70091,508,69228,889,68466c1143,67704,1651,66967,2160,66243c2667,65519,3302,64732,4064,63868l17907,49047c20701,46164,22987,43535,24638,41173c26289,38798,27686,36639,28575,34684c29464,32728,30226,30924,30480,29286c30861,27635,30988,26073,30988,24587c30988,23228,30861,21946,30353,20726c29973,19507,29337,18453,28448,17538c27686,16637,26543,15926,25273,15418c24003,14897,22479,14643,20828,14643c18415,14643,16256,14948,14351,15570c12447,16180,10795,16878,9398,17640c8001,18402,6731,19101,5842,19736c4953,20370,4191,20688,3683,20688c3302,20688,2922,20574,2667,20320c2413,20079,2160,19659,2032,19088c1905,18516,1778,17742,1651,16776c1524,15799,1398,14618,1398,13221c1398,12268,1524,11481,1524,10845c1651,10211,1651,9652,1778,9182c1905,8699,2160,8293,2286,7938c2540,7594,2922,7163,3429,6680c3937,6185,4826,5550,6223,4788c7620,4026,9272,3289,11303,2565c13335,1841,15622,1244,18035,749c20448,254,22987,0,25654,0x">
                <v:stroke weight="0pt" endcap="flat" joinstyle="miter" miterlimit="10" on="false" color="#000000" opacity="0"/>
                <v:fill on="true" color="#000000"/>
              </v:shape>
              <v:shape id="Shape 50837" style="position:absolute;width:535;height:813;left:0;top:0;" coordsize="53594,81343" path="m25654,0c29718,0,33401,533,36449,1575c39624,2629,42164,4089,44323,5969c46355,7836,47879,10058,48895,12636c49911,15202,50419,17983,50419,20942c50419,23533,50165,26086,49657,28600c49149,31115,48133,33820,46610,36728c44958,39624,42799,42837,39878,46355c37085,49873,33274,53962,28575,58623l19304,68186l50800,68186c51181,68186,51562,68313,51943,68567c52324,68809,52578,69190,52832,69710c53086,70218,53340,70904,53340,71742c53467,72580,53594,73583,53594,74739c53594,75933,53594,76949,53467,77800c53340,78638,53213,79324,52960,79870c52705,80404,52451,80785,52198,81013c51816,81229,51435,81343,51054,81343l5080,81343c4191,81343,3429,81267,2794,81102c2160,80937,1524,80620,1143,80137c762,79667,381,78981,254,78079c127,77165,0,75997,0,74549c0,73190,0,72034,127,71069c254,70091,508,69228,889,68466c1143,67704,1651,66967,2160,66243c2667,65519,3302,64732,4064,63868l17907,49047c20701,46164,22987,43535,24638,41173c26289,38798,27686,36639,28575,34684c29464,32728,30226,30924,30480,29286c30861,27635,30988,26073,30988,24587c30988,23228,30861,21946,30353,20726c29973,19507,29337,18453,28448,17538c27686,16637,26543,15926,25273,15418c24003,14897,22479,14643,20828,14643c18415,14643,16256,14948,14351,15570c12447,16180,10795,16878,9398,17640c8001,18402,6731,19101,5842,19736c4953,20370,4191,20688,3683,20688c3302,20688,2922,20574,2667,20320c2413,20079,2160,19659,2032,19088c1905,18516,1778,17742,1651,16776c1524,15799,1398,14618,1398,13221c1398,12268,1524,11481,1524,10845c1651,10211,1651,9652,1778,9182c1905,8699,2160,8293,2286,7938c2540,7594,2922,7163,3429,6680c3937,6185,4826,5550,6223,4788c7620,4026,9272,3289,11303,2565c13335,1841,15622,1244,18035,749c20448,254,22987,0,25654,0x">
                <v:stroke weight="0.75pt" endcap="flat" joinstyle="round" on="true" color="#000000" opacity="0.498039"/>
                <v:fill on="false" color="#000000" opacity="0"/>
              </v:shape>
              <w10:wrap type="square"/>
            </v:group>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C67C19">
    <w:pPr>
      <w:spacing w:after="0"/>
      <w:ind w:left="-900" w:right="353"/>
    </w:pPr>
    <w:r>
      <w:rPr>
        <w:noProof/>
      </w:rPr>
      <mc:AlternateContent>
        <mc:Choice Requires="wpg">
          <w:drawing>
            <wp:anchor distT="0" distB="0" distL="114300" distR="114300" simplePos="0" relativeHeight="251666432" behindDoc="0" locked="0" layoutInCell="1" allowOverlap="1">
              <wp:simplePos x="0" y="0"/>
              <wp:positionH relativeFrom="page">
                <wp:posOffset>6942709</wp:posOffset>
              </wp:positionH>
              <wp:positionV relativeFrom="page">
                <wp:posOffset>4947857</wp:posOffset>
              </wp:positionV>
              <wp:extent cx="53594" cy="81343"/>
              <wp:effectExtent l="0" t="0" r="0" b="0"/>
              <wp:wrapSquare wrapText="bothSides"/>
              <wp:docPr id="50827" name="Group 50827"/>
              <wp:cNvGraphicFramePr/>
              <a:graphic xmlns:a="http://schemas.openxmlformats.org/drawingml/2006/main">
                <a:graphicData uri="http://schemas.microsoft.com/office/word/2010/wordprocessingGroup">
                  <wpg:wgp>
                    <wpg:cNvGrpSpPr/>
                    <wpg:grpSpPr>
                      <a:xfrm>
                        <a:off x="0" y="0"/>
                        <a:ext cx="53594" cy="81343"/>
                        <a:chOff x="0" y="0"/>
                        <a:chExt cx="53594" cy="81343"/>
                      </a:xfrm>
                    </wpg:grpSpPr>
                    <wps:wsp>
                      <wps:cNvPr id="50828" name="Shape 50828"/>
                      <wps:cNvSpPr/>
                      <wps:spPr>
                        <a:xfrm>
                          <a:off x="0" y="0"/>
                          <a:ext cx="53594" cy="81343"/>
                        </a:xfrm>
                        <a:custGeom>
                          <a:avLst/>
                          <a:gdLst/>
                          <a:ahLst/>
                          <a:cxnLst/>
                          <a:rect l="0" t="0" r="0" b="0"/>
                          <a:pathLst>
                            <a:path w="53594" h="81343">
                              <a:moveTo>
                                <a:pt x="25654" y="0"/>
                              </a:moveTo>
                              <a:cubicBezTo>
                                <a:pt x="29718" y="0"/>
                                <a:pt x="33401" y="533"/>
                                <a:pt x="36449" y="1575"/>
                              </a:cubicBezTo>
                              <a:cubicBezTo>
                                <a:pt x="39624" y="2629"/>
                                <a:pt x="42164" y="4089"/>
                                <a:pt x="44323" y="5969"/>
                              </a:cubicBezTo>
                              <a:cubicBezTo>
                                <a:pt x="46355" y="7836"/>
                                <a:pt x="47879" y="10058"/>
                                <a:pt x="48895" y="12636"/>
                              </a:cubicBezTo>
                              <a:cubicBezTo>
                                <a:pt x="49911" y="15202"/>
                                <a:pt x="50419" y="17983"/>
                                <a:pt x="50419" y="20942"/>
                              </a:cubicBezTo>
                              <a:cubicBezTo>
                                <a:pt x="50419" y="23533"/>
                                <a:pt x="50165" y="26086"/>
                                <a:pt x="49657" y="28600"/>
                              </a:cubicBezTo>
                              <a:cubicBezTo>
                                <a:pt x="49149" y="31115"/>
                                <a:pt x="48133" y="33820"/>
                                <a:pt x="46610" y="36728"/>
                              </a:cubicBezTo>
                              <a:cubicBezTo>
                                <a:pt x="44958" y="39624"/>
                                <a:pt x="42799" y="42837"/>
                                <a:pt x="39878" y="46355"/>
                              </a:cubicBezTo>
                              <a:cubicBezTo>
                                <a:pt x="37085" y="49873"/>
                                <a:pt x="33274" y="53962"/>
                                <a:pt x="28575" y="58623"/>
                              </a:cubicBezTo>
                              <a:lnTo>
                                <a:pt x="19304" y="68186"/>
                              </a:lnTo>
                              <a:lnTo>
                                <a:pt x="50800" y="68186"/>
                              </a:lnTo>
                              <a:cubicBezTo>
                                <a:pt x="51181" y="68186"/>
                                <a:pt x="51562" y="68313"/>
                                <a:pt x="51943" y="68567"/>
                              </a:cubicBezTo>
                              <a:cubicBezTo>
                                <a:pt x="52324" y="68809"/>
                                <a:pt x="52578" y="69190"/>
                                <a:pt x="52832" y="69710"/>
                              </a:cubicBezTo>
                              <a:cubicBezTo>
                                <a:pt x="53086" y="70218"/>
                                <a:pt x="53340" y="70904"/>
                                <a:pt x="53340" y="71742"/>
                              </a:cubicBezTo>
                              <a:cubicBezTo>
                                <a:pt x="53467" y="72580"/>
                                <a:pt x="53594" y="73583"/>
                                <a:pt x="53594" y="74739"/>
                              </a:cubicBezTo>
                              <a:cubicBezTo>
                                <a:pt x="53594" y="75933"/>
                                <a:pt x="53594" y="76949"/>
                                <a:pt x="53467" y="77800"/>
                              </a:cubicBezTo>
                              <a:cubicBezTo>
                                <a:pt x="53340" y="78638"/>
                                <a:pt x="53213" y="79324"/>
                                <a:pt x="52960" y="79870"/>
                              </a:cubicBezTo>
                              <a:cubicBezTo>
                                <a:pt x="52705" y="80404"/>
                                <a:pt x="52451" y="80785"/>
                                <a:pt x="52198" y="81013"/>
                              </a:cubicBezTo>
                              <a:cubicBezTo>
                                <a:pt x="51816" y="81229"/>
                                <a:pt x="51435" y="81343"/>
                                <a:pt x="51054" y="81343"/>
                              </a:cubicBezTo>
                              <a:lnTo>
                                <a:pt x="5080" y="81343"/>
                              </a:lnTo>
                              <a:cubicBezTo>
                                <a:pt x="4191" y="81343"/>
                                <a:pt x="3429" y="81267"/>
                                <a:pt x="2794" y="81102"/>
                              </a:cubicBezTo>
                              <a:cubicBezTo>
                                <a:pt x="2160" y="80937"/>
                                <a:pt x="1524" y="80620"/>
                                <a:pt x="1143" y="80137"/>
                              </a:cubicBezTo>
                              <a:cubicBezTo>
                                <a:pt x="762" y="79667"/>
                                <a:pt x="381" y="78981"/>
                                <a:pt x="254" y="78079"/>
                              </a:cubicBezTo>
                              <a:cubicBezTo>
                                <a:pt x="127" y="77165"/>
                                <a:pt x="0" y="75997"/>
                                <a:pt x="0" y="74549"/>
                              </a:cubicBezTo>
                              <a:cubicBezTo>
                                <a:pt x="0" y="73190"/>
                                <a:pt x="0" y="72034"/>
                                <a:pt x="127" y="71069"/>
                              </a:cubicBezTo>
                              <a:cubicBezTo>
                                <a:pt x="254" y="70091"/>
                                <a:pt x="508" y="69228"/>
                                <a:pt x="889" y="68466"/>
                              </a:cubicBezTo>
                              <a:cubicBezTo>
                                <a:pt x="1143" y="67704"/>
                                <a:pt x="1651" y="66967"/>
                                <a:pt x="2160" y="66243"/>
                              </a:cubicBezTo>
                              <a:cubicBezTo>
                                <a:pt x="2667" y="65519"/>
                                <a:pt x="3302" y="64732"/>
                                <a:pt x="4064" y="63868"/>
                              </a:cubicBezTo>
                              <a:lnTo>
                                <a:pt x="17907" y="49047"/>
                              </a:lnTo>
                              <a:cubicBezTo>
                                <a:pt x="20701" y="46164"/>
                                <a:pt x="22987" y="43535"/>
                                <a:pt x="24638" y="41173"/>
                              </a:cubicBezTo>
                              <a:cubicBezTo>
                                <a:pt x="26289" y="38798"/>
                                <a:pt x="27686" y="36639"/>
                                <a:pt x="28575" y="34684"/>
                              </a:cubicBezTo>
                              <a:cubicBezTo>
                                <a:pt x="29464" y="32728"/>
                                <a:pt x="30226" y="30924"/>
                                <a:pt x="30480" y="29286"/>
                              </a:cubicBezTo>
                              <a:cubicBezTo>
                                <a:pt x="30861" y="27635"/>
                                <a:pt x="30988" y="26073"/>
                                <a:pt x="30988" y="24587"/>
                              </a:cubicBezTo>
                              <a:cubicBezTo>
                                <a:pt x="30988" y="23228"/>
                                <a:pt x="30861" y="21946"/>
                                <a:pt x="30353" y="20726"/>
                              </a:cubicBezTo>
                              <a:cubicBezTo>
                                <a:pt x="29973" y="19507"/>
                                <a:pt x="29337" y="18453"/>
                                <a:pt x="28448" y="17538"/>
                              </a:cubicBezTo>
                              <a:cubicBezTo>
                                <a:pt x="27686" y="16637"/>
                                <a:pt x="26543" y="15926"/>
                                <a:pt x="25273" y="15418"/>
                              </a:cubicBezTo>
                              <a:cubicBezTo>
                                <a:pt x="24003" y="14897"/>
                                <a:pt x="22479" y="14643"/>
                                <a:pt x="20828" y="14643"/>
                              </a:cubicBezTo>
                              <a:cubicBezTo>
                                <a:pt x="18415" y="14643"/>
                                <a:pt x="16256" y="14948"/>
                                <a:pt x="14351" y="15570"/>
                              </a:cubicBezTo>
                              <a:cubicBezTo>
                                <a:pt x="12447" y="16180"/>
                                <a:pt x="10795" y="16878"/>
                                <a:pt x="9398" y="17640"/>
                              </a:cubicBezTo>
                              <a:cubicBezTo>
                                <a:pt x="8001" y="18402"/>
                                <a:pt x="6731" y="19101"/>
                                <a:pt x="5842" y="19736"/>
                              </a:cubicBezTo>
                              <a:cubicBezTo>
                                <a:pt x="4953" y="20370"/>
                                <a:pt x="4191" y="20688"/>
                                <a:pt x="3683" y="20688"/>
                              </a:cubicBezTo>
                              <a:cubicBezTo>
                                <a:pt x="3302" y="20688"/>
                                <a:pt x="2922" y="20574"/>
                                <a:pt x="2667" y="20320"/>
                              </a:cubicBezTo>
                              <a:cubicBezTo>
                                <a:pt x="2413" y="20079"/>
                                <a:pt x="2160" y="19659"/>
                                <a:pt x="2032" y="19088"/>
                              </a:cubicBezTo>
                              <a:cubicBezTo>
                                <a:pt x="1905" y="18516"/>
                                <a:pt x="1778" y="17742"/>
                                <a:pt x="1651" y="16776"/>
                              </a:cubicBezTo>
                              <a:cubicBezTo>
                                <a:pt x="1524" y="15799"/>
                                <a:pt x="1398" y="14618"/>
                                <a:pt x="1398" y="13221"/>
                              </a:cubicBezTo>
                              <a:cubicBezTo>
                                <a:pt x="1398" y="12268"/>
                                <a:pt x="1524" y="11481"/>
                                <a:pt x="1524" y="10845"/>
                              </a:cubicBezTo>
                              <a:cubicBezTo>
                                <a:pt x="1651" y="10211"/>
                                <a:pt x="1651" y="9652"/>
                                <a:pt x="1778" y="9182"/>
                              </a:cubicBezTo>
                              <a:cubicBezTo>
                                <a:pt x="1905" y="8699"/>
                                <a:pt x="2160" y="8293"/>
                                <a:pt x="2286" y="7938"/>
                              </a:cubicBezTo>
                              <a:cubicBezTo>
                                <a:pt x="2540" y="7594"/>
                                <a:pt x="2922" y="7163"/>
                                <a:pt x="3429" y="6680"/>
                              </a:cubicBezTo>
                              <a:cubicBezTo>
                                <a:pt x="3937" y="6185"/>
                                <a:pt x="4826" y="5550"/>
                                <a:pt x="6223" y="4788"/>
                              </a:cubicBezTo>
                              <a:cubicBezTo>
                                <a:pt x="7620" y="4026"/>
                                <a:pt x="9272" y="3289"/>
                                <a:pt x="11303" y="2565"/>
                              </a:cubicBezTo>
                              <a:cubicBezTo>
                                <a:pt x="13335" y="1841"/>
                                <a:pt x="15622" y="1244"/>
                                <a:pt x="18035" y="749"/>
                              </a:cubicBezTo>
                              <a:cubicBezTo>
                                <a:pt x="20448" y="254"/>
                                <a:pt x="22987" y="0"/>
                                <a:pt x="256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29" name="Shape 50829"/>
                      <wps:cNvSpPr/>
                      <wps:spPr>
                        <a:xfrm>
                          <a:off x="0" y="0"/>
                          <a:ext cx="53594" cy="81343"/>
                        </a:xfrm>
                        <a:custGeom>
                          <a:avLst/>
                          <a:gdLst/>
                          <a:ahLst/>
                          <a:cxnLst/>
                          <a:rect l="0" t="0" r="0" b="0"/>
                          <a:pathLst>
                            <a:path w="53594" h="81343">
                              <a:moveTo>
                                <a:pt x="25654" y="0"/>
                              </a:moveTo>
                              <a:cubicBezTo>
                                <a:pt x="29718" y="0"/>
                                <a:pt x="33401" y="533"/>
                                <a:pt x="36449" y="1575"/>
                              </a:cubicBezTo>
                              <a:cubicBezTo>
                                <a:pt x="39624" y="2629"/>
                                <a:pt x="42164" y="4089"/>
                                <a:pt x="44323" y="5969"/>
                              </a:cubicBezTo>
                              <a:cubicBezTo>
                                <a:pt x="46355" y="7836"/>
                                <a:pt x="47879" y="10058"/>
                                <a:pt x="48895" y="12636"/>
                              </a:cubicBezTo>
                              <a:cubicBezTo>
                                <a:pt x="49911" y="15202"/>
                                <a:pt x="50419" y="17983"/>
                                <a:pt x="50419" y="20942"/>
                              </a:cubicBezTo>
                              <a:cubicBezTo>
                                <a:pt x="50419" y="23533"/>
                                <a:pt x="50165" y="26086"/>
                                <a:pt x="49657" y="28600"/>
                              </a:cubicBezTo>
                              <a:cubicBezTo>
                                <a:pt x="49149" y="31115"/>
                                <a:pt x="48133" y="33820"/>
                                <a:pt x="46610" y="36728"/>
                              </a:cubicBezTo>
                              <a:cubicBezTo>
                                <a:pt x="44958" y="39624"/>
                                <a:pt x="42799" y="42837"/>
                                <a:pt x="39878" y="46355"/>
                              </a:cubicBezTo>
                              <a:cubicBezTo>
                                <a:pt x="37085" y="49873"/>
                                <a:pt x="33274" y="53962"/>
                                <a:pt x="28575" y="58623"/>
                              </a:cubicBezTo>
                              <a:lnTo>
                                <a:pt x="19304" y="68186"/>
                              </a:lnTo>
                              <a:lnTo>
                                <a:pt x="50800" y="68186"/>
                              </a:lnTo>
                              <a:cubicBezTo>
                                <a:pt x="51181" y="68186"/>
                                <a:pt x="51562" y="68313"/>
                                <a:pt x="51943" y="68567"/>
                              </a:cubicBezTo>
                              <a:cubicBezTo>
                                <a:pt x="52324" y="68809"/>
                                <a:pt x="52578" y="69190"/>
                                <a:pt x="52832" y="69710"/>
                              </a:cubicBezTo>
                              <a:cubicBezTo>
                                <a:pt x="53086" y="70218"/>
                                <a:pt x="53340" y="70904"/>
                                <a:pt x="53340" y="71742"/>
                              </a:cubicBezTo>
                              <a:cubicBezTo>
                                <a:pt x="53467" y="72580"/>
                                <a:pt x="53594" y="73583"/>
                                <a:pt x="53594" y="74739"/>
                              </a:cubicBezTo>
                              <a:cubicBezTo>
                                <a:pt x="53594" y="75933"/>
                                <a:pt x="53594" y="76949"/>
                                <a:pt x="53467" y="77800"/>
                              </a:cubicBezTo>
                              <a:cubicBezTo>
                                <a:pt x="53340" y="78638"/>
                                <a:pt x="53213" y="79324"/>
                                <a:pt x="52960" y="79870"/>
                              </a:cubicBezTo>
                              <a:cubicBezTo>
                                <a:pt x="52705" y="80404"/>
                                <a:pt x="52451" y="80785"/>
                                <a:pt x="52198" y="81013"/>
                              </a:cubicBezTo>
                              <a:cubicBezTo>
                                <a:pt x="51816" y="81229"/>
                                <a:pt x="51435" y="81343"/>
                                <a:pt x="51054" y="81343"/>
                              </a:cubicBezTo>
                              <a:lnTo>
                                <a:pt x="5080" y="81343"/>
                              </a:lnTo>
                              <a:cubicBezTo>
                                <a:pt x="4191" y="81343"/>
                                <a:pt x="3429" y="81267"/>
                                <a:pt x="2794" y="81102"/>
                              </a:cubicBezTo>
                              <a:cubicBezTo>
                                <a:pt x="2160" y="80937"/>
                                <a:pt x="1524" y="80620"/>
                                <a:pt x="1143" y="80137"/>
                              </a:cubicBezTo>
                              <a:cubicBezTo>
                                <a:pt x="762" y="79667"/>
                                <a:pt x="381" y="78981"/>
                                <a:pt x="254" y="78079"/>
                              </a:cubicBezTo>
                              <a:cubicBezTo>
                                <a:pt x="127" y="77165"/>
                                <a:pt x="0" y="75997"/>
                                <a:pt x="0" y="74549"/>
                              </a:cubicBezTo>
                              <a:cubicBezTo>
                                <a:pt x="0" y="73190"/>
                                <a:pt x="0" y="72034"/>
                                <a:pt x="127" y="71069"/>
                              </a:cubicBezTo>
                              <a:cubicBezTo>
                                <a:pt x="254" y="70091"/>
                                <a:pt x="508" y="69228"/>
                                <a:pt x="889" y="68466"/>
                              </a:cubicBezTo>
                              <a:cubicBezTo>
                                <a:pt x="1143" y="67704"/>
                                <a:pt x="1651" y="66967"/>
                                <a:pt x="2160" y="66243"/>
                              </a:cubicBezTo>
                              <a:cubicBezTo>
                                <a:pt x="2667" y="65519"/>
                                <a:pt x="3302" y="64732"/>
                                <a:pt x="4064" y="63868"/>
                              </a:cubicBezTo>
                              <a:lnTo>
                                <a:pt x="17907" y="49047"/>
                              </a:lnTo>
                              <a:cubicBezTo>
                                <a:pt x="20701" y="46164"/>
                                <a:pt x="22987" y="43535"/>
                                <a:pt x="24638" y="41173"/>
                              </a:cubicBezTo>
                              <a:cubicBezTo>
                                <a:pt x="26289" y="38798"/>
                                <a:pt x="27686" y="36639"/>
                                <a:pt x="28575" y="34684"/>
                              </a:cubicBezTo>
                              <a:cubicBezTo>
                                <a:pt x="29464" y="32728"/>
                                <a:pt x="30226" y="30924"/>
                                <a:pt x="30480" y="29286"/>
                              </a:cubicBezTo>
                              <a:cubicBezTo>
                                <a:pt x="30861" y="27635"/>
                                <a:pt x="30988" y="26073"/>
                                <a:pt x="30988" y="24587"/>
                              </a:cubicBezTo>
                              <a:cubicBezTo>
                                <a:pt x="30988" y="23228"/>
                                <a:pt x="30861" y="21946"/>
                                <a:pt x="30353" y="20726"/>
                              </a:cubicBezTo>
                              <a:cubicBezTo>
                                <a:pt x="29973" y="19507"/>
                                <a:pt x="29337" y="18453"/>
                                <a:pt x="28448" y="17538"/>
                              </a:cubicBezTo>
                              <a:cubicBezTo>
                                <a:pt x="27686" y="16637"/>
                                <a:pt x="26543" y="15926"/>
                                <a:pt x="25273" y="15418"/>
                              </a:cubicBezTo>
                              <a:cubicBezTo>
                                <a:pt x="24003" y="14897"/>
                                <a:pt x="22479" y="14643"/>
                                <a:pt x="20828" y="14643"/>
                              </a:cubicBezTo>
                              <a:cubicBezTo>
                                <a:pt x="18415" y="14643"/>
                                <a:pt x="16256" y="14948"/>
                                <a:pt x="14351" y="15570"/>
                              </a:cubicBezTo>
                              <a:cubicBezTo>
                                <a:pt x="12447" y="16180"/>
                                <a:pt x="10795" y="16878"/>
                                <a:pt x="9398" y="17640"/>
                              </a:cubicBezTo>
                              <a:cubicBezTo>
                                <a:pt x="8001" y="18402"/>
                                <a:pt x="6731" y="19101"/>
                                <a:pt x="5842" y="19736"/>
                              </a:cubicBezTo>
                              <a:cubicBezTo>
                                <a:pt x="4953" y="20370"/>
                                <a:pt x="4191" y="20688"/>
                                <a:pt x="3683" y="20688"/>
                              </a:cubicBezTo>
                              <a:cubicBezTo>
                                <a:pt x="3302" y="20688"/>
                                <a:pt x="2922" y="20574"/>
                                <a:pt x="2667" y="20320"/>
                              </a:cubicBezTo>
                              <a:cubicBezTo>
                                <a:pt x="2413" y="20079"/>
                                <a:pt x="2160" y="19659"/>
                                <a:pt x="2032" y="19088"/>
                              </a:cubicBezTo>
                              <a:cubicBezTo>
                                <a:pt x="1905" y="18516"/>
                                <a:pt x="1778" y="17742"/>
                                <a:pt x="1651" y="16776"/>
                              </a:cubicBezTo>
                              <a:cubicBezTo>
                                <a:pt x="1524" y="15799"/>
                                <a:pt x="1398" y="14618"/>
                                <a:pt x="1398" y="13221"/>
                              </a:cubicBezTo>
                              <a:cubicBezTo>
                                <a:pt x="1398" y="12268"/>
                                <a:pt x="1524" y="11481"/>
                                <a:pt x="1524" y="10845"/>
                              </a:cubicBezTo>
                              <a:cubicBezTo>
                                <a:pt x="1651" y="10211"/>
                                <a:pt x="1651" y="9652"/>
                                <a:pt x="1778" y="9182"/>
                              </a:cubicBezTo>
                              <a:cubicBezTo>
                                <a:pt x="1905" y="8699"/>
                                <a:pt x="2160" y="8293"/>
                                <a:pt x="2286" y="7938"/>
                              </a:cubicBezTo>
                              <a:cubicBezTo>
                                <a:pt x="2540" y="7594"/>
                                <a:pt x="2922" y="7163"/>
                                <a:pt x="3429" y="6680"/>
                              </a:cubicBezTo>
                              <a:cubicBezTo>
                                <a:pt x="3937" y="6185"/>
                                <a:pt x="4826" y="5550"/>
                                <a:pt x="6223" y="4788"/>
                              </a:cubicBezTo>
                              <a:cubicBezTo>
                                <a:pt x="7620" y="4026"/>
                                <a:pt x="9272" y="3289"/>
                                <a:pt x="11303" y="2565"/>
                              </a:cubicBezTo>
                              <a:cubicBezTo>
                                <a:pt x="13335" y="1841"/>
                                <a:pt x="15622" y="1244"/>
                                <a:pt x="18035" y="749"/>
                              </a:cubicBezTo>
                              <a:cubicBezTo>
                                <a:pt x="20448" y="254"/>
                                <a:pt x="22987" y="0"/>
                                <a:pt x="25654"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827" style="width:4.22003pt;height:6.405pt;position:absolute;mso-position-horizontal-relative:page;mso-position-horizontal:absolute;margin-left:546.67pt;mso-position-vertical-relative:page;margin-top:389.595pt;" coordsize="535,813">
              <v:shape id="Shape 50828" style="position:absolute;width:535;height:813;left:0;top:0;" coordsize="53594,81343" path="m25654,0c29718,0,33401,533,36449,1575c39624,2629,42164,4089,44323,5969c46355,7836,47879,10058,48895,12636c49911,15202,50419,17983,50419,20942c50419,23533,50165,26086,49657,28600c49149,31115,48133,33820,46610,36728c44958,39624,42799,42837,39878,46355c37085,49873,33274,53962,28575,58623l19304,68186l50800,68186c51181,68186,51562,68313,51943,68567c52324,68809,52578,69190,52832,69710c53086,70218,53340,70904,53340,71742c53467,72580,53594,73583,53594,74739c53594,75933,53594,76949,53467,77800c53340,78638,53213,79324,52960,79870c52705,80404,52451,80785,52198,81013c51816,81229,51435,81343,51054,81343l5080,81343c4191,81343,3429,81267,2794,81102c2160,80937,1524,80620,1143,80137c762,79667,381,78981,254,78079c127,77165,0,75997,0,74549c0,73190,0,72034,127,71069c254,70091,508,69228,889,68466c1143,67704,1651,66967,2160,66243c2667,65519,3302,64732,4064,63868l17907,49047c20701,46164,22987,43535,24638,41173c26289,38798,27686,36639,28575,34684c29464,32728,30226,30924,30480,29286c30861,27635,30988,26073,30988,24587c30988,23228,30861,21946,30353,20726c29973,19507,29337,18453,28448,17538c27686,16637,26543,15926,25273,15418c24003,14897,22479,14643,20828,14643c18415,14643,16256,14948,14351,15570c12447,16180,10795,16878,9398,17640c8001,18402,6731,19101,5842,19736c4953,20370,4191,20688,3683,20688c3302,20688,2922,20574,2667,20320c2413,20079,2160,19659,2032,19088c1905,18516,1778,17742,1651,16776c1524,15799,1398,14618,1398,13221c1398,12268,1524,11481,1524,10845c1651,10211,1651,9652,1778,9182c1905,8699,2160,8293,2286,7938c2540,7594,2922,7163,3429,6680c3937,6185,4826,5550,6223,4788c7620,4026,9272,3289,11303,2565c13335,1841,15622,1244,18035,749c20448,254,22987,0,25654,0x">
                <v:stroke weight="0pt" endcap="flat" joinstyle="miter" miterlimit="10" on="false" color="#000000" opacity="0"/>
                <v:fill on="true" color="#000000"/>
              </v:shape>
              <v:shape id="Shape 50829" style="position:absolute;width:535;height:813;left:0;top:0;" coordsize="53594,81343" path="m25654,0c29718,0,33401,533,36449,1575c39624,2629,42164,4089,44323,5969c46355,7836,47879,10058,48895,12636c49911,15202,50419,17983,50419,20942c50419,23533,50165,26086,49657,28600c49149,31115,48133,33820,46610,36728c44958,39624,42799,42837,39878,46355c37085,49873,33274,53962,28575,58623l19304,68186l50800,68186c51181,68186,51562,68313,51943,68567c52324,68809,52578,69190,52832,69710c53086,70218,53340,70904,53340,71742c53467,72580,53594,73583,53594,74739c53594,75933,53594,76949,53467,77800c53340,78638,53213,79324,52960,79870c52705,80404,52451,80785,52198,81013c51816,81229,51435,81343,51054,81343l5080,81343c4191,81343,3429,81267,2794,81102c2160,80937,1524,80620,1143,80137c762,79667,381,78981,254,78079c127,77165,0,75997,0,74549c0,73190,0,72034,127,71069c254,70091,508,69228,889,68466c1143,67704,1651,66967,2160,66243c2667,65519,3302,64732,4064,63868l17907,49047c20701,46164,22987,43535,24638,41173c26289,38798,27686,36639,28575,34684c29464,32728,30226,30924,30480,29286c30861,27635,30988,26073,30988,24587c30988,23228,30861,21946,30353,20726c29973,19507,29337,18453,28448,17538c27686,16637,26543,15926,25273,15418c24003,14897,22479,14643,20828,14643c18415,14643,16256,14948,14351,15570c12447,16180,10795,16878,9398,17640c8001,18402,6731,19101,5842,19736c4953,20370,4191,20688,3683,20688c3302,20688,2922,20574,2667,20320c2413,20079,2160,19659,2032,19088c1905,18516,1778,17742,1651,16776c1524,15799,1398,14618,1398,13221c1398,12268,1524,11481,1524,10845c1651,10211,1651,9652,1778,9182c1905,8699,2160,8293,2286,7938c2540,7594,2922,7163,3429,6680c3937,6185,4826,5550,6223,4788c7620,4026,9272,3289,11303,2565c13335,1841,15622,1244,18035,749c20448,254,22987,0,25654,0x">
                <v:stroke weight="0.75pt" endcap="flat" joinstyle="round" on="true" color="#000000" opacity="0.498039"/>
                <v:fill on="false" color="#000000" opacity="0"/>
              </v:shape>
              <w10:wrap type="square"/>
            </v:group>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C67C19">
    <w:pPr>
      <w:spacing w:after="0"/>
      <w:ind w:left="-775" w:right="505"/>
    </w:pPr>
    <w:r>
      <w:rPr>
        <w:noProof/>
      </w:rPr>
      <mc:AlternateContent>
        <mc:Choice Requires="wpg">
          <w:drawing>
            <wp:anchor distT="0" distB="0" distL="114300" distR="114300" simplePos="0" relativeHeight="251667456" behindDoc="0" locked="0" layoutInCell="1" allowOverlap="1">
              <wp:simplePos x="0" y="0"/>
              <wp:positionH relativeFrom="page">
                <wp:posOffset>6942456</wp:posOffset>
              </wp:positionH>
              <wp:positionV relativeFrom="page">
                <wp:posOffset>4947857</wp:posOffset>
              </wp:positionV>
              <wp:extent cx="53467" cy="82766"/>
              <wp:effectExtent l="0" t="0" r="0" b="0"/>
              <wp:wrapSquare wrapText="bothSides"/>
              <wp:docPr id="50868" name="Group 50868"/>
              <wp:cNvGraphicFramePr/>
              <a:graphic xmlns:a="http://schemas.openxmlformats.org/drawingml/2006/main">
                <a:graphicData uri="http://schemas.microsoft.com/office/word/2010/wordprocessingGroup">
                  <wpg:wgp>
                    <wpg:cNvGrpSpPr/>
                    <wpg:grpSpPr>
                      <a:xfrm>
                        <a:off x="0" y="0"/>
                        <a:ext cx="53467" cy="82766"/>
                        <a:chOff x="0" y="0"/>
                        <a:chExt cx="53467" cy="82766"/>
                      </a:xfrm>
                    </wpg:grpSpPr>
                    <wps:wsp>
                      <wps:cNvPr id="50869" name="Shape 50869"/>
                      <wps:cNvSpPr/>
                      <wps:spPr>
                        <a:xfrm>
                          <a:off x="0" y="0"/>
                          <a:ext cx="53467" cy="82766"/>
                        </a:xfrm>
                        <a:custGeom>
                          <a:avLst/>
                          <a:gdLst/>
                          <a:ahLst/>
                          <a:cxnLst/>
                          <a:rect l="0" t="0" r="0" b="0"/>
                          <a:pathLst>
                            <a:path w="53467" h="82766">
                              <a:moveTo>
                                <a:pt x="25781" y="0"/>
                              </a:moveTo>
                              <a:cubicBezTo>
                                <a:pt x="29718" y="0"/>
                                <a:pt x="33147" y="457"/>
                                <a:pt x="36068" y="1359"/>
                              </a:cubicBezTo>
                              <a:cubicBezTo>
                                <a:pt x="39115" y="2273"/>
                                <a:pt x="41528" y="3581"/>
                                <a:pt x="43561" y="5283"/>
                              </a:cubicBezTo>
                              <a:cubicBezTo>
                                <a:pt x="45720" y="6998"/>
                                <a:pt x="47244" y="9093"/>
                                <a:pt x="48260" y="11582"/>
                              </a:cubicBezTo>
                              <a:cubicBezTo>
                                <a:pt x="49276" y="14072"/>
                                <a:pt x="49784" y="16891"/>
                                <a:pt x="49784" y="20015"/>
                              </a:cubicBezTo>
                              <a:cubicBezTo>
                                <a:pt x="49784" y="22441"/>
                                <a:pt x="49530" y="24714"/>
                                <a:pt x="48895" y="26810"/>
                              </a:cubicBezTo>
                              <a:cubicBezTo>
                                <a:pt x="48260" y="28905"/>
                                <a:pt x="47371" y="30785"/>
                                <a:pt x="46227" y="32436"/>
                              </a:cubicBezTo>
                              <a:cubicBezTo>
                                <a:pt x="44958" y="34074"/>
                                <a:pt x="43434" y="35471"/>
                                <a:pt x="41656" y="36627"/>
                              </a:cubicBezTo>
                              <a:cubicBezTo>
                                <a:pt x="39877" y="37782"/>
                                <a:pt x="37846" y="38646"/>
                                <a:pt x="35560" y="39217"/>
                              </a:cubicBezTo>
                              <a:lnTo>
                                <a:pt x="35560" y="39408"/>
                              </a:lnTo>
                              <a:cubicBezTo>
                                <a:pt x="38353" y="39738"/>
                                <a:pt x="40767" y="40449"/>
                                <a:pt x="43052" y="41542"/>
                              </a:cubicBezTo>
                              <a:cubicBezTo>
                                <a:pt x="45212" y="42634"/>
                                <a:pt x="47117" y="44005"/>
                                <a:pt x="48640" y="45644"/>
                              </a:cubicBezTo>
                              <a:cubicBezTo>
                                <a:pt x="50292" y="47295"/>
                                <a:pt x="51435" y="49162"/>
                                <a:pt x="52197" y="51232"/>
                              </a:cubicBezTo>
                              <a:cubicBezTo>
                                <a:pt x="53086" y="53315"/>
                                <a:pt x="53467" y="55550"/>
                                <a:pt x="53467" y="57937"/>
                              </a:cubicBezTo>
                              <a:cubicBezTo>
                                <a:pt x="53467" y="61938"/>
                                <a:pt x="52705" y="65468"/>
                                <a:pt x="51181" y="68567"/>
                              </a:cubicBezTo>
                              <a:cubicBezTo>
                                <a:pt x="49657" y="71653"/>
                                <a:pt x="47498" y="74244"/>
                                <a:pt x="44831" y="76340"/>
                              </a:cubicBezTo>
                              <a:cubicBezTo>
                                <a:pt x="42163" y="78448"/>
                                <a:pt x="38862" y="80035"/>
                                <a:pt x="35051" y="81128"/>
                              </a:cubicBezTo>
                              <a:cubicBezTo>
                                <a:pt x="31242" y="82220"/>
                                <a:pt x="27177" y="82766"/>
                                <a:pt x="22606" y="82766"/>
                              </a:cubicBezTo>
                              <a:cubicBezTo>
                                <a:pt x="19938" y="82766"/>
                                <a:pt x="17399" y="82575"/>
                                <a:pt x="14986" y="82181"/>
                              </a:cubicBezTo>
                              <a:cubicBezTo>
                                <a:pt x="12573" y="81788"/>
                                <a:pt x="10540" y="81305"/>
                                <a:pt x="8636" y="80734"/>
                              </a:cubicBezTo>
                              <a:cubicBezTo>
                                <a:pt x="6858" y="80149"/>
                                <a:pt x="5334" y="79553"/>
                                <a:pt x="4063" y="78943"/>
                              </a:cubicBezTo>
                              <a:cubicBezTo>
                                <a:pt x="2921" y="78321"/>
                                <a:pt x="2159" y="77851"/>
                                <a:pt x="1777" y="77520"/>
                              </a:cubicBezTo>
                              <a:cubicBezTo>
                                <a:pt x="1397" y="77190"/>
                                <a:pt x="1143" y="76822"/>
                                <a:pt x="888" y="76403"/>
                              </a:cubicBezTo>
                              <a:cubicBezTo>
                                <a:pt x="762" y="75997"/>
                                <a:pt x="635" y="75514"/>
                                <a:pt x="508" y="74955"/>
                              </a:cubicBezTo>
                              <a:cubicBezTo>
                                <a:pt x="253" y="74397"/>
                                <a:pt x="253" y="73698"/>
                                <a:pt x="126" y="72860"/>
                              </a:cubicBezTo>
                              <a:cubicBezTo>
                                <a:pt x="126" y="72009"/>
                                <a:pt x="0" y="70993"/>
                                <a:pt x="0" y="69799"/>
                              </a:cubicBezTo>
                              <a:cubicBezTo>
                                <a:pt x="0" y="67818"/>
                                <a:pt x="253" y="66446"/>
                                <a:pt x="508" y="65684"/>
                              </a:cubicBezTo>
                              <a:cubicBezTo>
                                <a:pt x="888" y="64922"/>
                                <a:pt x="1397" y="64541"/>
                                <a:pt x="2032" y="64541"/>
                              </a:cubicBezTo>
                              <a:cubicBezTo>
                                <a:pt x="2413" y="64541"/>
                                <a:pt x="3175" y="64820"/>
                                <a:pt x="4190" y="65379"/>
                              </a:cubicBezTo>
                              <a:cubicBezTo>
                                <a:pt x="5207" y="65938"/>
                                <a:pt x="6476" y="66535"/>
                                <a:pt x="8001" y="67170"/>
                              </a:cubicBezTo>
                              <a:cubicBezTo>
                                <a:pt x="9525" y="67805"/>
                                <a:pt x="11430" y="68402"/>
                                <a:pt x="13462" y="68961"/>
                              </a:cubicBezTo>
                              <a:cubicBezTo>
                                <a:pt x="15621" y="69520"/>
                                <a:pt x="18034" y="69799"/>
                                <a:pt x="20701" y="69799"/>
                              </a:cubicBezTo>
                              <a:cubicBezTo>
                                <a:pt x="22987" y="69799"/>
                                <a:pt x="24892" y="69532"/>
                                <a:pt x="26670" y="68999"/>
                              </a:cubicBezTo>
                              <a:cubicBezTo>
                                <a:pt x="28448" y="68453"/>
                                <a:pt x="29845" y="67704"/>
                                <a:pt x="31114" y="66738"/>
                              </a:cubicBezTo>
                              <a:cubicBezTo>
                                <a:pt x="32258" y="65773"/>
                                <a:pt x="33147" y="64592"/>
                                <a:pt x="33782" y="63221"/>
                              </a:cubicBezTo>
                              <a:cubicBezTo>
                                <a:pt x="34417" y="61836"/>
                                <a:pt x="34671" y="60299"/>
                                <a:pt x="34671" y="58623"/>
                              </a:cubicBezTo>
                              <a:cubicBezTo>
                                <a:pt x="34671" y="56769"/>
                                <a:pt x="34289" y="55092"/>
                                <a:pt x="33655" y="53619"/>
                              </a:cubicBezTo>
                              <a:cubicBezTo>
                                <a:pt x="32893" y="52133"/>
                                <a:pt x="31876" y="50863"/>
                                <a:pt x="30352" y="49822"/>
                              </a:cubicBezTo>
                              <a:cubicBezTo>
                                <a:pt x="28956" y="48768"/>
                                <a:pt x="27177" y="47955"/>
                                <a:pt x="25019" y="47371"/>
                              </a:cubicBezTo>
                              <a:cubicBezTo>
                                <a:pt x="22860" y="46799"/>
                                <a:pt x="20320" y="46507"/>
                                <a:pt x="17399" y="46507"/>
                              </a:cubicBezTo>
                              <a:lnTo>
                                <a:pt x="10540" y="46507"/>
                              </a:lnTo>
                              <a:cubicBezTo>
                                <a:pt x="9906" y="46507"/>
                                <a:pt x="9525" y="46444"/>
                                <a:pt x="9144" y="46291"/>
                              </a:cubicBezTo>
                              <a:cubicBezTo>
                                <a:pt x="8763" y="46152"/>
                                <a:pt x="8509" y="45847"/>
                                <a:pt x="8255" y="45402"/>
                              </a:cubicBezTo>
                              <a:cubicBezTo>
                                <a:pt x="8001" y="44945"/>
                                <a:pt x="7747" y="44323"/>
                                <a:pt x="7620" y="43510"/>
                              </a:cubicBezTo>
                              <a:cubicBezTo>
                                <a:pt x="7620" y="42710"/>
                                <a:pt x="7493" y="41668"/>
                                <a:pt x="7493" y="40399"/>
                              </a:cubicBezTo>
                              <a:cubicBezTo>
                                <a:pt x="7493" y="39205"/>
                                <a:pt x="7620" y="38227"/>
                                <a:pt x="7620" y="37465"/>
                              </a:cubicBezTo>
                              <a:cubicBezTo>
                                <a:pt x="7747" y="36703"/>
                                <a:pt x="8001" y="36119"/>
                                <a:pt x="8127" y="35699"/>
                              </a:cubicBezTo>
                              <a:cubicBezTo>
                                <a:pt x="8382" y="35293"/>
                                <a:pt x="8636" y="35001"/>
                                <a:pt x="9017" y="34836"/>
                              </a:cubicBezTo>
                              <a:cubicBezTo>
                                <a:pt x="9398" y="34671"/>
                                <a:pt x="9778" y="34595"/>
                                <a:pt x="10287" y="34595"/>
                              </a:cubicBezTo>
                              <a:lnTo>
                                <a:pt x="17272" y="34595"/>
                              </a:lnTo>
                              <a:cubicBezTo>
                                <a:pt x="19685" y="34595"/>
                                <a:pt x="21844" y="34315"/>
                                <a:pt x="23622" y="33756"/>
                              </a:cubicBezTo>
                              <a:cubicBezTo>
                                <a:pt x="25526" y="33198"/>
                                <a:pt x="27051" y="32410"/>
                                <a:pt x="28321" y="31381"/>
                              </a:cubicBezTo>
                              <a:cubicBezTo>
                                <a:pt x="29590" y="30353"/>
                                <a:pt x="30480" y="29108"/>
                                <a:pt x="31114" y="27648"/>
                              </a:cubicBezTo>
                              <a:cubicBezTo>
                                <a:pt x="31876" y="26187"/>
                                <a:pt x="32131" y="24562"/>
                                <a:pt x="32131" y="22796"/>
                              </a:cubicBezTo>
                              <a:cubicBezTo>
                                <a:pt x="32131" y="21437"/>
                                <a:pt x="31876" y="20155"/>
                                <a:pt x="31496" y="18936"/>
                              </a:cubicBezTo>
                              <a:cubicBezTo>
                                <a:pt x="30988" y="17716"/>
                                <a:pt x="30352" y="16675"/>
                                <a:pt x="29463" y="15786"/>
                              </a:cubicBezTo>
                              <a:cubicBezTo>
                                <a:pt x="28575" y="14897"/>
                                <a:pt x="27432" y="14198"/>
                                <a:pt x="26035" y="13690"/>
                              </a:cubicBezTo>
                              <a:cubicBezTo>
                                <a:pt x="24638" y="13170"/>
                                <a:pt x="22987" y="12916"/>
                                <a:pt x="21082" y="12916"/>
                              </a:cubicBezTo>
                              <a:cubicBezTo>
                                <a:pt x="18923" y="12916"/>
                                <a:pt x="16890" y="13233"/>
                                <a:pt x="15113" y="13868"/>
                              </a:cubicBezTo>
                              <a:cubicBezTo>
                                <a:pt x="13208" y="14503"/>
                                <a:pt x="11430" y="15202"/>
                                <a:pt x="9906" y="15964"/>
                              </a:cubicBezTo>
                              <a:cubicBezTo>
                                <a:pt x="8509" y="16726"/>
                                <a:pt x="7238" y="17437"/>
                                <a:pt x="6096" y="18097"/>
                              </a:cubicBezTo>
                              <a:cubicBezTo>
                                <a:pt x="5080" y="18758"/>
                                <a:pt x="4318" y="19088"/>
                                <a:pt x="3810" y="19088"/>
                              </a:cubicBezTo>
                              <a:cubicBezTo>
                                <a:pt x="3428" y="19088"/>
                                <a:pt x="3175" y="19012"/>
                                <a:pt x="2921" y="18872"/>
                              </a:cubicBezTo>
                              <a:cubicBezTo>
                                <a:pt x="2667" y="18732"/>
                                <a:pt x="2539" y="18453"/>
                                <a:pt x="2286" y="18034"/>
                              </a:cubicBezTo>
                              <a:cubicBezTo>
                                <a:pt x="2159" y="17628"/>
                                <a:pt x="2032" y="17030"/>
                                <a:pt x="1905" y="16243"/>
                              </a:cubicBezTo>
                              <a:cubicBezTo>
                                <a:pt x="1905" y="15468"/>
                                <a:pt x="1777" y="14453"/>
                                <a:pt x="1777" y="13221"/>
                              </a:cubicBezTo>
                              <a:cubicBezTo>
                                <a:pt x="1777" y="12192"/>
                                <a:pt x="1905" y="11341"/>
                                <a:pt x="1905" y="10655"/>
                              </a:cubicBezTo>
                              <a:cubicBezTo>
                                <a:pt x="1905" y="9982"/>
                                <a:pt x="2032" y="9411"/>
                                <a:pt x="2159" y="8953"/>
                              </a:cubicBezTo>
                              <a:cubicBezTo>
                                <a:pt x="2286" y="8509"/>
                                <a:pt x="2413" y="8115"/>
                                <a:pt x="2667" y="7785"/>
                              </a:cubicBezTo>
                              <a:cubicBezTo>
                                <a:pt x="2794" y="7455"/>
                                <a:pt x="3048" y="7099"/>
                                <a:pt x="3556" y="6705"/>
                              </a:cubicBezTo>
                              <a:cubicBezTo>
                                <a:pt x="3937" y="6312"/>
                                <a:pt x="4699" y="5728"/>
                                <a:pt x="6096" y="4940"/>
                              </a:cubicBezTo>
                              <a:cubicBezTo>
                                <a:pt x="7365" y="4165"/>
                                <a:pt x="8889" y="3403"/>
                                <a:pt x="10795" y="2654"/>
                              </a:cubicBezTo>
                              <a:cubicBezTo>
                                <a:pt x="12826" y="1918"/>
                                <a:pt x="14986" y="1295"/>
                                <a:pt x="17526" y="774"/>
                              </a:cubicBezTo>
                              <a:cubicBezTo>
                                <a:pt x="20065" y="267"/>
                                <a:pt x="22860" y="0"/>
                                <a:pt x="25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70" name="Shape 50870"/>
                      <wps:cNvSpPr/>
                      <wps:spPr>
                        <a:xfrm>
                          <a:off x="0" y="0"/>
                          <a:ext cx="53467" cy="82766"/>
                        </a:xfrm>
                        <a:custGeom>
                          <a:avLst/>
                          <a:gdLst/>
                          <a:ahLst/>
                          <a:cxnLst/>
                          <a:rect l="0" t="0" r="0" b="0"/>
                          <a:pathLst>
                            <a:path w="53467" h="82766">
                              <a:moveTo>
                                <a:pt x="25781" y="0"/>
                              </a:moveTo>
                              <a:cubicBezTo>
                                <a:pt x="29718" y="0"/>
                                <a:pt x="33147" y="457"/>
                                <a:pt x="36068" y="1359"/>
                              </a:cubicBezTo>
                              <a:cubicBezTo>
                                <a:pt x="39115" y="2273"/>
                                <a:pt x="41528" y="3581"/>
                                <a:pt x="43561" y="5283"/>
                              </a:cubicBezTo>
                              <a:cubicBezTo>
                                <a:pt x="45720" y="6998"/>
                                <a:pt x="47244" y="9093"/>
                                <a:pt x="48260" y="11582"/>
                              </a:cubicBezTo>
                              <a:cubicBezTo>
                                <a:pt x="49276" y="14072"/>
                                <a:pt x="49784" y="16891"/>
                                <a:pt x="49784" y="20015"/>
                              </a:cubicBezTo>
                              <a:cubicBezTo>
                                <a:pt x="49784" y="22441"/>
                                <a:pt x="49530" y="24714"/>
                                <a:pt x="48895" y="26810"/>
                              </a:cubicBezTo>
                              <a:cubicBezTo>
                                <a:pt x="48260" y="28905"/>
                                <a:pt x="47371" y="30785"/>
                                <a:pt x="46227" y="32436"/>
                              </a:cubicBezTo>
                              <a:cubicBezTo>
                                <a:pt x="44958" y="34074"/>
                                <a:pt x="43434" y="35471"/>
                                <a:pt x="41656" y="36627"/>
                              </a:cubicBezTo>
                              <a:cubicBezTo>
                                <a:pt x="39877" y="37782"/>
                                <a:pt x="37846" y="38646"/>
                                <a:pt x="35560" y="39217"/>
                              </a:cubicBezTo>
                              <a:lnTo>
                                <a:pt x="35560" y="39408"/>
                              </a:lnTo>
                              <a:cubicBezTo>
                                <a:pt x="38353" y="39738"/>
                                <a:pt x="40767" y="40449"/>
                                <a:pt x="43052" y="41542"/>
                              </a:cubicBezTo>
                              <a:cubicBezTo>
                                <a:pt x="45212" y="42634"/>
                                <a:pt x="47117" y="44005"/>
                                <a:pt x="48640" y="45644"/>
                              </a:cubicBezTo>
                              <a:cubicBezTo>
                                <a:pt x="50292" y="47295"/>
                                <a:pt x="51435" y="49162"/>
                                <a:pt x="52197" y="51232"/>
                              </a:cubicBezTo>
                              <a:cubicBezTo>
                                <a:pt x="53086" y="53315"/>
                                <a:pt x="53467" y="55550"/>
                                <a:pt x="53467" y="57937"/>
                              </a:cubicBezTo>
                              <a:cubicBezTo>
                                <a:pt x="53467" y="61938"/>
                                <a:pt x="52705" y="65468"/>
                                <a:pt x="51181" y="68567"/>
                              </a:cubicBezTo>
                              <a:cubicBezTo>
                                <a:pt x="49657" y="71653"/>
                                <a:pt x="47498" y="74244"/>
                                <a:pt x="44831" y="76340"/>
                              </a:cubicBezTo>
                              <a:cubicBezTo>
                                <a:pt x="42163" y="78448"/>
                                <a:pt x="38862" y="80035"/>
                                <a:pt x="35051" y="81128"/>
                              </a:cubicBezTo>
                              <a:cubicBezTo>
                                <a:pt x="31242" y="82220"/>
                                <a:pt x="27177" y="82766"/>
                                <a:pt x="22606" y="82766"/>
                              </a:cubicBezTo>
                              <a:cubicBezTo>
                                <a:pt x="19938" y="82766"/>
                                <a:pt x="17399" y="82575"/>
                                <a:pt x="14986" y="82181"/>
                              </a:cubicBezTo>
                              <a:cubicBezTo>
                                <a:pt x="12573" y="81788"/>
                                <a:pt x="10540" y="81305"/>
                                <a:pt x="8636" y="80734"/>
                              </a:cubicBezTo>
                              <a:cubicBezTo>
                                <a:pt x="6858" y="80149"/>
                                <a:pt x="5334" y="79553"/>
                                <a:pt x="4063" y="78943"/>
                              </a:cubicBezTo>
                              <a:cubicBezTo>
                                <a:pt x="2921" y="78321"/>
                                <a:pt x="2159" y="77851"/>
                                <a:pt x="1777" y="77520"/>
                              </a:cubicBezTo>
                              <a:cubicBezTo>
                                <a:pt x="1397" y="77190"/>
                                <a:pt x="1143" y="76822"/>
                                <a:pt x="888" y="76403"/>
                              </a:cubicBezTo>
                              <a:cubicBezTo>
                                <a:pt x="762" y="75997"/>
                                <a:pt x="635" y="75514"/>
                                <a:pt x="508" y="74955"/>
                              </a:cubicBezTo>
                              <a:cubicBezTo>
                                <a:pt x="253" y="74397"/>
                                <a:pt x="253" y="73698"/>
                                <a:pt x="126" y="72860"/>
                              </a:cubicBezTo>
                              <a:cubicBezTo>
                                <a:pt x="126" y="72009"/>
                                <a:pt x="0" y="70993"/>
                                <a:pt x="0" y="69799"/>
                              </a:cubicBezTo>
                              <a:cubicBezTo>
                                <a:pt x="0" y="67818"/>
                                <a:pt x="253" y="66446"/>
                                <a:pt x="508" y="65684"/>
                              </a:cubicBezTo>
                              <a:cubicBezTo>
                                <a:pt x="888" y="64922"/>
                                <a:pt x="1397" y="64541"/>
                                <a:pt x="2032" y="64541"/>
                              </a:cubicBezTo>
                              <a:cubicBezTo>
                                <a:pt x="2413" y="64541"/>
                                <a:pt x="3175" y="64820"/>
                                <a:pt x="4190" y="65379"/>
                              </a:cubicBezTo>
                              <a:cubicBezTo>
                                <a:pt x="5207" y="65938"/>
                                <a:pt x="6476" y="66535"/>
                                <a:pt x="8001" y="67170"/>
                              </a:cubicBezTo>
                              <a:cubicBezTo>
                                <a:pt x="9525" y="67805"/>
                                <a:pt x="11430" y="68402"/>
                                <a:pt x="13462" y="68961"/>
                              </a:cubicBezTo>
                              <a:cubicBezTo>
                                <a:pt x="15621" y="69520"/>
                                <a:pt x="18034" y="69799"/>
                                <a:pt x="20701" y="69799"/>
                              </a:cubicBezTo>
                              <a:cubicBezTo>
                                <a:pt x="22987" y="69799"/>
                                <a:pt x="24892" y="69532"/>
                                <a:pt x="26670" y="68999"/>
                              </a:cubicBezTo>
                              <a:cubicBezTo>
                                <a:pt x="28448" y="68453"/>
                                <a:pt x="29845" y="67704"/>
                                <a:pt x="31114" y="66738"/>
                              </a:cubicBezTo>
                              <a:cubicBezTo>
                                <a:pt x="32258" y="65773"/>
                                <a:pt x="33147" y="64592"/>
                                <a:pt x="33782" y="63221"/>
                              </a:cubicBezTo>
                              <a:cubicBezTo>
                                <a:pt x="34417" y="61836"/>
                                <a:pt x="34671" y="60299"/>
                                <a:pt x="34671" y="58623"/>
                              </a:cubicBezTo>
                              <a:cubicBezTo>
                                <a:pt x="34671" y="56769"/>
                                <a:pt x="34289" y="55092"/>
                                <a:pt x="33655" y="53619"/>
                              </a:cubicBezTo>
                              <a:cubicBezTo>
                                <a:pt x="32893" y="52133"/>
                                <a:pt x="31876" y="50863"/>
                                <a:pt x="30352" y="49822"/>
                              </a:cubicBezTo>
                              <a:cubicBezTo>
                                <a:pt x="28956" y="48768"/>
                                <a:pt x="27177" y="47955"/>
                                <a:pt x="25019" y="47371"/>
                              </a:cubicBezTo>
                              <a:cubicBezTo>
                                <a:pt x="22860" y="46799"/>
                                <a:pt x="20320" y="46507"/>
                                <a:pt x="17399" y="46507"/>
                              </a:cubicBezTo>
                              <a:lnTo>
                                <a:pt x="10540" y="46507"/>
                              </a:lnTo>
                              <a:cubicBezTo>
                                <a:pt x="9906" y="46507"/>
                                <a:pt x="9525" y="46444"/>
                                <a:pt x="9144" y="46291"/>
                              </a:cubicBezTo>
                              <a:cubicBezTo>
                                <a:pt x="8763" y="46152"/>
                                <a:pt x="8509" y="45847"/>
                                <a:pt x="8255" y="45402"/>
                              </a:cubicBezTo>
                              <a:cubicBezTo>
                                <a:pt x="8001" y="44945"/>
                                <a:pt x="7747" y="44323"/>
                                <a:pt x="7620" y="43510"/>
                              </a:cubicBezTo>
                              <a:cubicBezTo>
                                <a:pt x="7620" y="42710"/>
                                <a:pt x="7493" y="41668"/>
                                <a:pt x="7493" y="40399"/>
                              </a:cubicBezTo>
                              <a:cubicBezTo>
                                <a:pt x="7493" y="39205"/>
                                <a:pt x="7620" y="38227"/>
                                <a:pt x="7620" y="37465"/>
                              </a:cubicBezTo>
                              <a:cubicBezTo>
                                <a:pt x="7747" y="36703"/>
                                <a:pt x="8001" y="36119"/>
                                <a:pt x="8127" y="35699"/>
                              </a:cubicBezTo>
                              <a:cubicBezTo>
                                <a:pt x="8382" y="35293"/>
                                <a:pt x="8636" y="35001"/>
                                <a:pt x="9017" y="34836"/>
                              </a:cubicBezTo>
                              <a:cubicBezTo>
                                <a:pt x="9398" y="34671"/>
                                <a:pt x="9778" y="34595"/>
                                <a:pt x="10287" y="34595"/>
                              </a:cubicBezTo>
                              <a:lnTo>
                                <a:pt x="17272" y="34595"/>
                              </a:lnTo>
                              <a:cubicBezTo>
                                <a:pt x="19685" y="34595"/>
                                <a:pt x="21844" y="34315"/>
                                <a:pt x="23622" y="33756"/>
                              </a:cubicBezTo>
                              <a:cubicBezTo>
                                <a:pt x="25526" y="33198"/>
                                <a:pt x="27051" y="32410"/>
                                <a:pt x="28321" y="31381"/>
                              </a:cubicBezTo>
                              <a:cubicBezTo>
                                <a:pt x="29590" y="30353"/>
                                <a:pt x="30480" y="29108"/>
                                <a:pt x="31114" y="27648"/>
                              </a:cubicBezTo>
                              <a:cubicBezTo>
                                <a:pt x="31876" y="26187"/>
                                <a:pt x="32131" y="24562"/>
                                <a:pt x="32131" y="22796"/>
                              </a:cubicBezTo>
                              <a:cubicBezTo>
                                <a:pt x="32131" y="21437"/>
                                <a:pt x="31876" y="20155"/>
                                <a:pt x="31496" y="18936"/>
                              </a:cubicBezTo>
                              <a:cubicBezTo>
                                <a:pt x="30988" y="17716"/>
                                <a:pt x="30352" y="16675"/>
                                <a:pt x="29463" y="15786"/>
                              </a:cubicBezTo>
                              <a:cubicBezTo>
                                <a:pt x="28575" y="14897"/>
                                <a:pt x="27432" y="14198"/>
                                <a:pt x="26035" y="13690"/>
                              </a:cubicBezTo>
                              <a:cubicBezTo>
                                <a:pt x="24638" y="13170"/>
                                <a:pt x="22987" y="12916"/>
                                <a:pt x="21082" y="12916"/>
                              </a:cubicBezTo>
                              <a:cubicBezTo>
                                <a:pt x="18923" y="12916"/>
                                <a:pt x="16890" y="13233"/>
                                <a:pt x="15113" y="13868"/>
                              </a:cubicBezTo>
                              <a:cubicBezTo>
                                <a:pt x="13208" y="14503"/>
                                <a:pt x="11430" y="15202"/>
                                <a:pt x="9906" y="15964"/>
                              </a:cubicBezTo>
                              <a:cubicBezTo>
                                <a:pt x="8509" y="16726"/>
                                <a:pt x="7238" y="17437"/>
                                <a:pt x="6096" y="18097"/>
                              </a:cubicBezTo>
                              <a:cubicBezTo>
                                <a:pt x="5080" y="18758"/>
                                <a:pt x="4318" y="19088"/>
                                <a:pt x="3810" y="19088"/>
                              </a:cubicBezTo>
                              <a:cubicBezTo>
                                <a:pt x="3428" y="19088"/>
                                <a:pt x="3175" y="19012"/>
                                <a:pt x="2921" y="18872"/>
                              </a:cubicBezTo>
                              <a:cubicBezTo>
                                <a:pt x="2667" y="18732"/>
                                <a:pt x="2539" y="18453"/>
                                <a:pt x="2286" y="18034"/>
                              </a:cubicBezTo>
                              <a:cubicBezTo>
                                <a:pt x="2159" y="17628"/>
                                <a:pt x="2032" y="17030"/>
                                <a:pt x="1905" y="16243"/>
                              </a:cubicBezTo>
                              <a:cubicBezTo>
                                <a:pt x="1905" y="15468"/>
                                <a:pt x="1777" y="14453"/>
                                <a:pt x="1777" y="13221"/>
                              </a:cubicBezTo>
                              <a:cubicBezTo>
                                <a:pt x="1777" y="12192"/>
                                <a:pt x="1905" y="11341"/>
                                <a:pt x="1905" y="10655"/>
                              </a:cubicBezTo>
                              <a:cubicBezTo>
                                <a:pt x="1905" y="9982"/>
                                <a:pt x="2032" y="9411"/>
                                <a:pt x="2159" y="8953"/>
                              </a:cubicBezTo>
                              <a:cubicBezTo>
                                <a:pt x="2286" y="8509"/>
                                <a:pt x="2413" y="8115"/>
                                <a:pt x="2667" y="7785"/>
                              </a:cubicBezTo>
                              <a:cubicBezTo>
                                <a:pt x="2794" y="7455"/>
                                <a:pt x="3048" y="7099"/>
                                <a:pt x="3556" y="6705"/>
                              </a:cubicBezTo>
                              <a:cubicBezTo>
                                <a:pt x="3937" y="6312"/>
                                <a:pt x="4699" y="5728"/>
                                <a:pt x="6096" y="4940"/>
                              </a:cubicBezTo>
                              <a:cubicBezTo>
                                <a:pt x="7365" y="4165"/>
                                <a:pt x="8889" y="3403"/>
                                <a:pt x="10795" y="2654"/>
                              </a:cubicBezTo>
                              <a:cubicBezTo>
                                <a:pt x="12826" y="1918"/>
                                <a:pt x="14986" y="1295"/>
                                <a:pt x="17526" y="774"/>
                              </a:cubicBezTo>
                              <a:cubicBezTo>
                                <a:pt x="20065" y="267"/>
                                <a:pt x="22860" y="0"/>
                                <a:pt x="25781"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868" style="width:4.20996pt;height:6.517pt;position:absolute;mso-position-horizontal-relative:page;mso-position-horizontal:absolute;margin-left:546.65pt;mso-position-vertical-relative:page;margin-top:389.595pt;" coordsize="534,827">
              <v:shape id="Shape 50869" style="position:absolute;width:534;height:827;left:0;top:0;" coordsize="53467,82766" path="m25781,0c29718,0,33147,457,36068,1359c39115,2273,41528,3581,43561,5283c45720,6998,47244,9093,48260,11582c49276,14072,49784,16891,49784,20015c49784,22441,49530,24714,48895,26810c48260,28905,47371,30785,46227,32436c44958,34074,43434,35471,41656,36627c39877,37782,37846,38646,35560,39217l35560,39408c38353,39738,40767,40449,43052,41542c45212,42634,47117,44005,48640,45644c50292,47295,51435,49162,52197,51232c53086,53315,53467,55550,53467,57937c53467,61938,52705,65468,51181,68567c49657,71653,47498,74244,44831,76340c42163,78448,38862,80035,35051,81128c31242,82220,27177,82766,22606,82766c19938,82766,17399,82575,14986,82181c12573,81788,10540,81305,8636,80734c6858,80149,5334,79553,4063,78943c2921,78321,2159,77851,1777,77520c1397,77190,1143,76822,888,76403c762,75997,635,75514,508,74955c253,74397,253,73698,126,72860c126,72009,0,70993,0,69799c0,67818,253,66446,508,65684c888,64922,1397,64541,2032,64541c2413,64541,3175,64820,4190,65379c5207,65938,6476,66535,8001,67170c9525,67805,11430,68402,13462,68961c15621,69520,18034,69799,20701,69799c22987,69799,24892,69532,26670,68999c28448,68453,29845,67704,31114,66738c32258,65773,33147,64592,33782,63221c34417,61836,34671,60299,34671,58623c34671,56769,34289,55092,33655,53619c32893,52133,31876,50863,30352,49822c28956,48768,27177,47955,25019,47371c22860,46799,20320,46507,17399,46507l10540,46507c9906,46507,9525,46444,9144,46291c8763,46152,8509,45847,8255,45402c8001,44945,7747,44323,7620,43510c7620,42710,7493,41668,7493,40399c7493,39205,7620,38227,7620,37465c7747,36703,8001,36119,8127,35699c8382,35293,8636,35001,9017,34836c9398,34671,9778,34595,10287,34595l17272,34595c19685,34595,21844,34315,23622,33756c25526,33198,27051,32410,28321,31381c29590,30353,30480,29108,31114,27648c31876,26187,32131,24562,32131,22796c32131,21437,31876,20155,31496,18936c30988,17716,30352,16675,29463,15786c28575,14897,27432,14198,26035,13690c24638,13170,22987,12916,21082,12916c18923,12916,16890,13233,15113,13868c13208,14503,11430,15202,9906,15964c8509,16726,7238,17437,6096,18097c5080,18758,4318,19088,3810,19088c3428,19088,3175,19012,2921,18872c2667,18732,2539,18453,2286,18034c2159,17628,2032,17030,1905,16243c1905,15468,1777,14453,1777,13221c1777,12192,1905,11341,1905,10655c1905,9982,2032,9411,2159,8953c2286,8509,2413,8115,2667,7785c2794,7455,3048,7099,3556,6705c3937,6312,4699,5728,6096,4940c7365,4165,8889,3403,10795,2654c12826,1918,14986,1295,17526,774c20065,267,22860,0,25781,0x">
                <v:stroke weight="0pt" endcap="flat" joinstyle="miter" miterlimit="10" on="false" color="#000000" opacity="0"/>
                <v:fill on="true" color="#000000"/>
              </v:shape>
              <v:shape id="Shape 50870" style="position:absolute;width:534;height:827;left:0;top:0;" coordsize="53467,82766" path="m25781,0c29718,0,33147,457,36068,1359c39115,2273,41528,3581,43561,5283c45720,6998,47244,9093,48260,11582c49276,14072,49784,16891,49784,20015c49784,22441,49530,24714,48895,26810c48260,28905,47371,30785,46227,32436c44958,34074,43434,35471,41656,36627c39877,37782,37846,38646,35560,39217l35560,39408c38353,39738,40767,40449,43052,41542c45212,42634,47117,44005,48640,45644c50292,47295,51435,49162,52197,51232c53086,53315,53467,55550,53467,57937c53467,61938,52705,65468,51181,68567c49657,71653,47498,74244,44831,76340c42163,78448,38862,80035,35051,81128c31242,82220,27177,82766,22606,82766c19938,82766,17399,82575,14986,82181c12573,81788,10540,81305,8636,80734c6858,80149,5334,79553,4063,78943c2921,78321,2159,77851,1777,77520c1397,77190,1143,76822,888,76403c762,75997,635,75514,508,74955c253,74397,253,73698,126,72860c126,72009,0,70993,0,69799c0,67818,253,66446,508,65684c888,64922,1397,64541,2032,64541c2413,64541,3175,64820,4190,65379c5207,65938,6476,66535,8001,67170c9525,67805,11430,68402,13462,68961c15621,69520,18034,69799,20701,69799c22987,69799,24892,69532,26670,68999c28448,68453,29845,67704,31114,66738c32258,65773,33147,64592,33782,63221c34417,61836,34671,60299,34671,58623c34671,56769,34289,55092,33655,53619c32893,52133,31876,50863,30352,49822c28956,48768,27177,47955,25019,47371c22860,46799,20320,46507,17399,46507l10540,46507c9906,46507,9525,46444,9144,46291c8763,46152,8509,45847,8255,45402c8001,44945,7747,44323,7620,43510c7620,42710,7493,41668,7493,40399c7493,39205,7620,38227,7620,37465c7747,36703,8001,36119,8127,35699c8382,35293,8636,35001,9017,34836c9398,34671,9778,34595,10287,34595l17272,34595c19685,34595,21844,34315,23622,33756c25526,33198,27051,32410,28321,31381c29590,30353,30480,29108,31114,27648c31876,26187,32131,24562,32131,22796c32131,21437,31876,20155,31496,18936c30988,17716,30352,16675,29463,15786c28575,14897,27432,14198,26035,13690c24638,13170,22987,12916,21082,12916c18923,12916,16890,13233,15113,13868c13208,14503,11430,15202,9906,15964c8509,16726,7238,17437,6096,18097c5080,18758,4318,19088,3810,19088c3428,19088,3175,19012,2921,18872c2667,18732,2539,18453,2286,18034c2159,17628,2032,17030,1905,16243c1905,15468,1777,14453,1777,13221c1777,12192,1905,11341,1905,10655c1905,9982,2032,9411,2159,8953c2286,8509,2413,8115,2667,7785c2794,7455,3048,7099,3556,6705c3937,6312,4699,5728,6096,4940c7365,4165,8889,3403,10795,2654c12826,1918,14986,1295,17526,774c20065,267,22860,0,25781,0x">
                <v:stroke weight="0.75pt" endcap="flat" joinstyle="round" on="true" color="#000000" opacity="0.498039"/>
                <v:fill on="false" color="#000000" opacity="0"/>
              </v:shape>
              <w10:wrap type="square"/>
            </v:group>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C67C19">
    <w:pPr>
      <w:spacing w:after="0"/>
      <w:ind w:left="-775" w:right="505"/>
    </w:pPr>
    <w:r>
      <w:rPr>
        <w:noProof/>
      </w:rPr>
      <mc:AlternateContent>
        <mc:Choice Requires="wpg">
          <w:drawing>
            <wp:anchor distT="0" distB="0" distL="114300" distR="114300" simplePos="0" relativeHeight="251668480" behindDoc="0" locked="0" layoutInCell="1" allowOverlap="1">
              <wp:simplePos x="0" y="0"/>
              <wp:positionH relativeFrom="page">
                <wp:posOffset>6942456</wp:posOffset>
              </wp:positionH>
              <wp:positionV relativeFrom="page">
                <wp:posOffset>4947857</wp:posOffset>
              </wp:positionV>
              <wp:extent cx="53467" cy="82766"/>
              <wp:effectExtent l="0" t="0" r="0" b="0"/>
              <wp:wrapSquare wrapText="bothSides"/>
              <wp:docPr id="50860" name="Group 50860"/>
              <wp:cNvGraphicFramePr/>
              <a:graphic xmlns:a="http://schemas.openxmlformats.org/drawingml/2006/main">
                <a:graphicData uri="http://schemas.microsoft.com/office/word/2010/wordprocessingGroup">
                  <wpg:wgp>
                    <wpg:cNvGrpSpPr/>
                    <wpg:grpSpPr>
                      <a:xfrm>
                        <a:off x="0" y="0"/>
                        <a:ext cx="53467" cy="82766"/>
                        <a:chOff x="0" y="0"/>
                        <a:chExt cx="53467" cy="82766"/>
                      </a:xfrm>
                    </wpg:grpSpPr>
                    <wps:wsp>
                      <wps:cNvPr id="50861" name="Shape 50861"/>
                      <wps:cNvSpPr/>
                      <wps:spPr>
                        <a:xfrm>
                          <a:off x="0" y="0"/>
                          <a:ext cx="53467" cy="82766"/>
                        </a:xfrm>
                        <a:custGeom>
                          <a:avLst/>
                          <a:gdLst/>
                          <a:ahLst/>
                          <a:cxnLst/>
                          <a:rect l="0" t="0" r="0" b="0"/>
                          <a:pathLst>
                            <a:path w="53467" h="82766">
                              <a:moveTo>
                                <a:pt x="25781" y="0"/>
                              </a:moveTo>
                              <a:cubicBezTo>
                                <a:pt x="29718" y="0"/>
                                <a:pt x="33147" y="457"/>
                                <a:pt x="36068" y="1359"/>
                              </a:cubicBezTo>
                              <a:cubicBezTo>
                                <a:pt x="39115" y="2273"/>
                                <a:pt x="41528" y="3581"/>
                                <a:pt x="43561" y="5283"/>
                              </a:cubicBezTo>
                              <a:cubicBezTo>
                                <a:pt x="45720" y="6998"/>
                                <a:pt x="47244" y="9093"/>
                                <a:pt x="48260" y="11582"/>
                              </a:cubicBezTo>
                              <a:cubicBezTo>
                                <a:pt x="49276" y="14072"/>
                                <a:pt x="49784" y="16891"/>
                                <a:pt x="49784" y="20015"/>
                              </a:cubicBezTo>
                              <a:cubicBezTo>
                                <a:pt x="49784" y="22441"/>
                                <a:pt x="49530" y="24714"/>
                                <a:pt x="48895" y="26810"/>
                              </a:cubicBezTo>
                              <a:cubicBezTo>
                                <a:pt x="48260" y="28905"/>
                                <a:pt x="47371" y="30785"/>
                                <a:pt x="46227" y="32436"/>
                              </a:cubicBezTo>
                              <a:cubicBezTo>
                                <a:pt x="44958" y="34074"/>
                                <a:pt x="43434" y="35471"/>
                                <a:pt x="41656" y="36627"/>
                              </a:cubicBezTo>
                              <a:cubicBezTo>
                                <a:pt x="39877" y="37782"/>
                                <a:pt x="37846" y="38646"/>
                                <a:pt x="35560" y="39217"/>
                              </a:cubicBezTo>
                              <a:lnTo>
                                <a:pt x="35560" y="39408"/>
                              </a:lnTo>
                              <a:cubicBezTo>
                                <a:pt x="38353" y="39738"/>
                                <a:pt x="40767" y="40449"/>
                                <a:pt x="43052" y="41542"/>
                              </a:cubicBezTo>
                              <a:cubicBezTo>
                                <a:pt x="45212" y="42634"/>
                                <a:pt x="47117" y="44005"/>
                                <a:pt x="48640" y="45644"/>
                              </a:cubicBezTo>
                              <a:cubicBezTo>
                                <a:pt x="50292" y="47295"/>
                                <a:pt x="51435" y="49162"/>
                                <a:pt x="52197" y="51232"/>
                              </a:cubicBezTo>
                              <a:cubicBezTo>
                                <a:pt x="53086" y="53315"/>
                                <a:pt x="53467" y="55550"/>
                                <a:pt x="53467" y="57937"/>
                              </a:cubicBezTo>
                              <a:cubicBezTo>
                                <a:pt x="53467" y="61938"/>
                                <a:pt x="52705" y="65468"/>
                                <a:pt x="51181" y="68567"/>
                              </a:cubicBezTo>
                              <a:cubicBezTo>
                                <a:pt x="49657" y="71653"/>
                                <a:pt x="47498" y="74244"/>
                                <a:pt x="44831" y="76340"/>
                              </a:cubicBezTo>
                              <a:cubicBezTo>
                                <a:pt x="42163" y="78448"/>
                                <a:pt x="38862" y="80035"/>
                                <a:pt x="35051" y="81128"/>
                              </a:cubicBezTo>
                              <a:cubicBezTo>
                                <a:pt x="31242" y="82220"/>
                                <a:pt x="27177" y="82766"/>
                                <a:pt x="22606" y="82766"/>
                              </a:cubicBezTo>
                              <a:cubicBezTo>
                                <a:pt x="19938" y="82766"/>
                                <a:pt x="17399" y="82575"/>
                                <a:pt x="14986" y="82181"/>
                              </a:cubicBezTo>
                              <a:cubicBezTo>
                                <a:pt x="12573" y="81788"/>
                                <a:pt x="10540" y="81305"/>
                                <a:pt x="8636" y="80734"/>
                              </a:cubicBezTo>
                              <a:cubicBezTo>
                                <a:pt x="6858" y="80149"/>
                                <a:pt x="5334" y="79553"/>
                                <a:pt x="4063" y="78943"/>
                              </a:cubicBezTo>
                              <a:cubicBezTo>
                                <a:pt x="2921" y="78321"/>
                                <a:pt x="2159" y="77851"/>
                                <a:pt x="1777" y="77520"/>
                              </a:cubicBezTo>
                              <a:cubicBezTo>
                                <a:pt x="1397" y="77190"/>
                                <a:pt x="1143" y="76822"/>
                                <a:pt x="888" y="76403"/>
                              </a:cubicBezTo>
                              <a:cubicBezTo>
                                <a:pt x="762" y="75997"/>
                                <a:pt x="635" y="75514"/>
                                <a:pt x="508" y="74955"/>
                              </a:cubicBezTo>
                              <a:cubicBezTo>
                                <a:pt x="253" y="74397"/>
                                <a:pt x="253" y="73698"/>
                                <a:pt x="126" y="72860"/>
                              </a:cubicBezTo>
                              <a:cubicBezTo>
                                <a:pt x="126" y="72009"/>
                                <a:pt x="0" y="70993"/>
                                <a:pt x="0" y="69799"/>
                              </a:cubicBezTo>
                              <a:cubicBezTo>
                                <a:pt x="0" y="67818"/>
                                <a:pt x="253" y="66446"/>
                                <a:pt x="508" y="65684"/>
                              </a:cubicBezTo>
                              <a:cubicBezTo>
                                <a:pt x="888" y="64922"/>
                                <a:pt x="1397" y="64541"/>
                                <a:pt x="2032" y="64541"/>
                              </a:cubicBezTo>
                              <a:cubicBezTo>
                                <a:pt x="2413" y="64541"/>
                                <a:pt x="3175" y="64820"/>
                                <a:pt x="4190" y="65379"/>
                              </a:cubicBezTo>
                              <a:cubicBezTo>
                                <a:pt x="5207" y="65938"/>
                                <a:pt x="6476" y="66535"/>
                                <a:pt x="8001" y="67170"/>
                              </a:cubicBezTo>
                              <a:cubicBezTo>
                                <a:pt x="9525" y="67805"/>
                                <a:pt x="11430" y="68402"/>
                                <a:pt x="13462" y="68961"/>
                              </a:cubicBezTo>
                              <a:cubicBezTo>
                                <a:pt x="15621" y="69520"/>
                                <a:pt x="18034" y="69799"/>
                                <a:pt x="20701" y="69799"/>
                              </a:cubicBezTo>
                              <a:cubicBezTo>
                                <a:pt x="22987" y="69799"/>
                                <a:pt x="24892" y="69532"/>
                                <a:pt x="26670" y="68999"/>
                              </a:cubicBezTo>
                              <a:cubicBezTo>
                                <a:pt x="28448" y="68453"/>
                                <a:pt x="29845" y="67704"/>
                                <a:pt x="31114" y="66738"/>
                              </a:cubicBezTo>
                              <a:cubicBezTo>
                                <a:pt x="32258" y="65773"/>
                                <a:pt x="33147" y="64592"/>
                                <a:pt x="33782" y="63221"/>
                              </a:cubicBezTo>
                              <a:cubicBezTo>
                                <a:pt x="34417" y="61836"/>
                                <a:pt x="34671" y="60299"/>
                                <a:pt x="34671" y="58623"/>
                              </a:cubicBezTo>
                              <a:cubicBezTo>
                                <a:pt x="34671" y="56769"/>
                                <a:pt x="34289" y="55092"/>
                                <a:pt x="33655" y="53619"/>
                              </a:cubicBezTo>
                              <a:cubicBezTo>
                                <a:pt x="32893" y="52133"/>
                                <a:pt x="31876" y="50863"/>
                                <a:pt x="30352" y="49822"/>
                              </a:cubicBezTo>
                              <a:cubicBezTo>
                                <a:pt x="28956" y="48768"/>
                                <a:pt x="27177" y="47955"/>
                                <a:pt x="25019" y="47371"/>
                              </a:cubicBezTo>
                              <a:cubicBezTo>
                                <a:pt x="22860" y="46799"/>
                                <a:pt x="20320" y="46507"/>
                                <a:pt x="17399" y="46507"/>
                              </a:cubicBezTo>
                              <a:lnTo>
                                <a:pt x="10540" y="46507"/>
                              </a:lnTo>
                              <a:cubicBezTo>
                                <a:pt x="9906" y="46507"/>
                                <a:pt x="9525" y="46444"/>
                                <a:pt x="9144" y="46291"/>
                              </a:cubicBezTo>
                              <a:cubicBezTo>
                                <a:pt x="8763" y="46152"/>
                                <a:pt x="8509" y="45847"/>
                                <a:pt x="8255" y="45402"/>
                              </a:cubicBezTo>
                              <a:cubicBezTo>
                                <a:pt x="8001" y="44945"/>
                                <a:pt x="7747" y="44323"/>
                                <a:pt x="7620" y="43510"/>
                              </a:cubicBezTo>
                              <a:cubicBezTo>
                                <a:pt x="7620" y="42710"/>
                                <a:pt x="7493" y="41668"/>
                                <a:pt x="7493" y="40399"/>
                              </a:cubicBezTo>
                              <a:cubicBezTo>
                                <a:pt x="7493" y="39205"/>
                                <a:pt x="7620" y="38227"/>
                                <a:pt x="7620" y="37465"/>
                              </a:cubicBezTo>
                              <a:cubicBezTo>
                                <a:pt x="7747" y="36703"/>
                                <a:pt x="8001" y="36119"/>
                                <a:pt x="8127" y="35699"/>
                              </a:cubicBezTo>
                              <a:cubicBezTo>
                                <a:pt x="8382" y="35293"/>
                                <a:pt x="8636" y="35001"/>
                                <a:pt x="9017" y="34836"/>
                              </a:cubicBezTo>
                              <a:cubicBezTo>
                                <a:pt x="9398" y="34671"/>
                                <a:pt x="9778" y="34595"/>
                                <a:pt x="10287" y="34595"/>
                              </a:cubicBezTo>
                              <a:lnTo>
                                <a:pt x="17272" y="34595"/>
                              </a:lnTo>
                              <a:cubicBezTo>
                                <a:pt x="19685" y="34595"/>
                                <a:pt x="21844" y="34315"/>
                                <a:pt x="23622" y="33756"/>
                              </a:cubicBezTo>
                              <a:cubicBezTo>
                                <a:pt x="25526" y="33198"/>
                                <a:pt x="27051" y="32410"/>
                                <a:pt x="28321" y="31381"/>
                              </a:cubicBezTo>
                              <a:cubicBezTo>
                                <a:pt x="29590" y="30353"/>
                                <a:pt x="30480" y="29108"/>
                                <a:pt x="31114" y="27648"/>
                              </a:cubicBezTo>
                              <a:cubicBezTo>
                                <a:pt x="31876" y="26187"/>
                                <a:pt x="32131" y="24562"/>
                                <a:pt x="32131" y="22796"/>
                              </a:cubicBezTo>
                              <a:cubicBezTo>
                                <a:pt x="32131" y="21437"/>
                                <a:pt x="31876" y="20155"/>
                                <a:pt x="31496" y="18936"/>
                              </a:cubicBezTo>
                              <a:cubicBezTo>
                                <a:pt x="30988" y="17716"/>
                                <a:pt x="30352" y="16675"/>
                                <a:pt x="29463" y="15786"/>
                              </a:cubicBezTo>
                              <a:cubicBezTo>
                                <a:pt x="28575" y="14897"/>
                                <a:pt x="27432" y="14198"/>
                                <a:pt x="26035" y="13690"/>
                              </a:cubicBezTo>
                              <a:cubicBezTo>
                                <a:pt x="24638" y="13170"/>
                                <a:pt x="22987" y="12916"/>
                                <a:pt x="21082" y="12916"/>
                              </a:cubicBezTo>
                              <a:cubicBezTo>
                                <a:pt x="18923" y="12916"/>
                                <a:pt x="16890" y="13233"/>
                                <a:pt x="15113" y="13868"/>
                              </a:cubicBezTo>
                              <a:cubicBezTo>
                                <a:pt x="13208" y="14503"/>
                                <a:pt x="11430" y="15202"/>
                                <a:pt x="9906" y="15964"/>
                              </a:cubicBezTo>
                              <a:cubicBezTo>
                                <a:pt x="8509" y="16726"/>
                                <a:pt x="7238" y="17437"/>
                                <a:pt x="6096" y="18097"/>
                              </a:cubicBezTo>
                              <a:cubicBezTo>
                                <a:pt x="5080" y="18758"/>
                                <a:pt x="4318" y="19088"/>
                                <a:pt x="3810" y="19088"/>
                              </a:cubicBezTo>
                              <a:cubicBezTo>
                                <a:pt x="3428" y="19088"/>
                                <a:pt x="3175" y="19012"/>
                                <a:pt x="2921" y="18872"/>
                              </a:cubicBezTo>
                              <a:cubicBezTo>
                                <a:pt x="2667" y="18732"/>
                                <a:pt x="2539" y="18453"/>
                                <a:pt x="2286" y="18034"/>
                              </a:cubicBezTo>
                              <a:cubicBezTo>
                                <a:pt x="2159" y="17628"/>
                                <a:pt x="2032" y="17030"/>
                                <a:pt x="1905" y="16243"/>
                              </a:cubicBezTo>
                              <a:cubicBezTo>
                                <a:pt x="1905" y="15468"/>
                                <a:pt x="1777" y="14453"/>
                                <a:pt x="1777" y="13221"/>
                              </a:cubicBezTo>
                              <a:cubicBezTo>
                                <a:pt x="1777" y="12192"/>
                                <a:pt x="1905" y="11341"/>
                                <a:pt x="1905" y="10655"/>
                              </a:cubicBezTo>
                              <a:cubicBezTo>
                                <a:pt x="1905" y="9982"/>
                                <a:pt x="2032" y="9411"/>
                                <a:pt x="2159" y="8953"/>
                              </a:cubicBezTo>
                              <a:cubicBezTo>
                                <a:pt x="2286" y="8509"/>
                                <a:pt x="2413" y="8115"/>
                                <a:pt x="2667" y="7785"/>
                              </a:cubicBezTo>
                              <a:cubicBezTo>
                                <a:pt x="2794" y="7455"/>
                                <a:pt x="3048" y="7099"/>
                                <a:pt x="3556" y="6705"/>
                              </a:cubicBezTo>
                              <a:cubicBezTo>
                                <a:pt x="3937" y="6312"/>
                                <a:pt x="4699" y="5728"/>
                                <a:pt x="6096" y="4940"/>
                              </a:cubicBezTo>
                              <a:cubicBezTo>
                                <a:pt x="7365" y="4165"/>
                                <a:pt x="8889" y="3403"/>
                                <a:pt x="10795" y="2654"/>
                              </a:cubicBezTo>
                              <a:cubicBezTo>
                                <a:pt x="12826" y="1918"/>
                                <a:pt x="14986" y="1295"/>
                                <a:pt x="17526" y="774"/>
                              </a:cubicBezTo>
                              <a:cubicBezTo>
                                <a:pt x="20065" y="267"/>
                                <a:pt x="22860" y="0"/>
                                <a:pt x="25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62" name="Shape 50862"/>
                      <wps:cNvSpPr/>
                      <wps:spPr>
                        <a:xfrm>
                          <a:off x="0" y="0"/>
                          <a:ext cx="53467" cy="82766"/>
                        </a:xfrm>
                        <a:custGeom>
                          <a:avLst/>
                          <a:gdLst/>
                          <a:ahLst/>
                          <a:cxnLst/>
                          <a:rect l="0" t="0" r="0" b="0"/>
                          <a:pathLst>
                            <a:path w="53467" h="82766">
                              <a:moveTo>
                                <a:pt x="25781" y="0"/>
                              </a:moveTo>
                              <a:cubicBezTo>
                                <a:pt x="29718" y="0"/>
                                <a:pt x="33147" y="457"/>
                                <a:pt x="36068" y="1359"/>
                              </a:cubicBezTo>
                              <a:cubicBezTo>
                                <a:pt x="39115" y="2273"/>
                                <a:pt x="41528" y="3581"/>
                                <a:pt x="43561" y="5283"/>
                              </a:cubicBezTo>
                              <a:cubicBezTo>
                                <a:pt x="45720" y="6998"/>
                                <a:pt x="47244" y="9093"/>
                                <a:pt x="48260" y="11582"/>
                              </a:cubicBezTo>
                              <a:cubicBezTo>
                                <a:pt x="49276" y="14072"/>
                                <a:pt x="49784" y="16891"/>
                                <a:pt x="49784" y="20015"/>
                              </a:cubicBezTo>
                              <a:cubicBezTo>
                                <a:pt x="49784" y="22441"/>
                                <a:pt x="49530" y="24714"/>
                                <a:pt x="48895" y="26810"/>
                              </a:cubicBezTo>
                              <a:cubicBezTo>
                                <a:pt x="48260" y="28905"/>
                                <a:pt x="47371" y="30785"/>
                                <a:pt x="46227" y="32436"/>
                              </a:cubicBezTo>
                              <a:cubicBezTo>
                                <a:pt x="44958" y="34074"/>
                                <a:pt x="43434" y="35471"/>
                                <a:pt x="41656" y="36627"/>
                              </a:cubicBezTo>
                              <a:cubicBezTo>
                                <a:pt x="39877" y="37782"/>
                                <a:pt x="37846" y="38646"/>
                                <a:pt x="35560" y="39217"/>
                              </a:cubicBezTo>
                              <a:lnTo>
                                <a:pt x="35560" y="39408"/>
                              </a:lnTo>
                              <a:cubicBezTo>
                                <a:pt x="38353" y="39738"/>
                                <a:pt x="40767" y="40449"/>
                                <a:pt x="43052" y="41542"/>
                              </a:cubicBezTo>
                              <a:cubicBezTo>
                                <a:pt x="45212" y="42634"/>
                                <a:pt x="47117" y="44005"/>
                                <a:pt x="48640" y="45644"/>
                              </a:cubicBezTo>
                              <a:cubicBezTo>
                                <a:pt x="50292" y="47295"/>
                                <a:pt x="51435" y="49162"/>
                                <a:pt x="52197" y="51232"/>
                              </a:cubicBezTo>
                              <a:cubicBezTo>
                                <a:pt x="53086" y="53315"/>
                                <a:pt x="53467" y="55550"/>
                                <a:pt x="53467" y="57937"/>
                              </a:cubicBezTo>
                              <a:cubicBezTo>
                                <a:pt x="53467" y="61938"/>
                                <a:pt x="52705" y="65468"/>
                                <a:pt x="51181" y="68567"/>
                              </a:cubicBezTo>
                              <a:cubicBezTo>
                                <a:pt x="49657" y="71653"/>
                                <a:pt x="47498" y="74244"/>
                                <a:pt x="44831" y="76340"/>
                              </a:cubicBezTo>
                              <a:cubicBezTo>
                                <a:pt x="42163" y="78448"/>
                                <a:pt x="38862" y="80035"/>
                                <a:pt x="35051" y="81128"/>
                              </a:cubicBezTo>
                              <a:cubicBezTo>
                                <a:pt x="31242" y="82220"/>
                                <a:pt x="27177" y="82766"/>
                                <a:pt x="22606" y="82766"/>
                              </a:cubicBezTo>
                              <a:cubicBezTo>
                                <a:pt x="19938" y="82766"/>
                                <a:pt x="17399" y="82575"/>
                                <a:pt x="14986" y="82181"/>
                              </a:cubicBezTo>
                              <a:cubicBezTo>
                                <a:pt x="12573" y="81788"/>
                                <a:pt x="10540" y="81305"/>
                                <a:pt x="8636" y="80734"/>
                              </a:cubicBezTo>
                              <a:cubicBezTo>
                                <a:pt x="6858" y="80149"/>
                                <a:pt x="5334" y="79553"/>
                                <a:pt x="4063" y="78943"/>
                              </a:cubicBezTo>
                              <a:cubicBezTo>
                                <a:pt x="2921" y="78321"/>
                                <a:pt x="2159" y="77851"/>
                                <a:pt x="1777" y="77520"/>
                              </a:cubicBezTo>
                              <a:cubicBezTo>
                                <a:pt x="1397" y="77190"/>
                                <a:pt x="1143" y="76822"/>
                                <a:pt x="888" y="76403"/>
                              </a:cubicBezTo>
                              <a:cubicBezTo>
                                <a:pt x="762" y="75997"/>
                                <a:pt x="635" y="75514"/>
                                <a:pt x="508" y="74955"/>
                              </a:cubicBezTo>
                              <a:cubicBezTo>
                                <a:pt x="253" y="74397"/>
                                <a:pt x="253" y="73698"/>
                                <a:pt x="126" y="72860"/>
                              </a:cubicBezTo>
                              <a:cubicBezTo>
                                <a:pt x="126" y="72009"/>
                                <a:pt x="0" y="70993"/>
                                <a:pt x="0" y="69799"/>
                              </a:cubicBezTo>
                              <a:cubicBezTo>
                                <a:pt x="0" y="67818"/>
                                <a:pt x="253" y="66446"/>
                                <a:pt x="508" y="65684"/>
                              </a:cubicBezTo>
                              <a:cubicBezTo>
                                <a:pt x="888" y="64922"/>
                                <a:pt x="1397" y="64541"/>
                                <a:pt x="2032" y="64541"/>
                              </a:cubicBezTo>
                              <a:cubicBezTo>
                                <a:pt x="2413" y="64541"/>
                                <a:pt x="3175" y="64820"/>
                                <a:pt x="4190" y="65379"/>
                              </a:cubicBezTo>
                              <a:cubicBezTo>
                                <a:pt x="5207" y="65938"/>
                                <a:pt x="6476" y="66535"/>
                                <a:pt x="8001" y="67170"/>
                              </a:cubicBezTo>
                              <a:cubicBezTo>
                                <a:pt x="9525" y="67805"/>
                                <a:pt x="11430" y="68402"/>
                                <a:pt x="13462" y="68961"/>
                              </a:cubicBezTo>
                              <a:cubicBezTo>
                                <a:pt x="15621" y="69520"/>
                                <a:pt x="18034" y="69799"/>
                                <a:pt x="20701" y="69799"/>
                              </a:cubicBezTo>
                              <a:cubicBezTo>
                                <a:pt x="22987" y="69799"/>
                                <a:pt x="24892" y="69532"/>
                                <a:pt x="26670" y="68999"/>
                              </a:cubicBezTo>
                              <a:cubicBezTo>
                                <a:pt x="28448" y="68453"/>
                                <a:pt x="29845" y="67704"/>
                                <a:pt x="31114" y="66738"/>
                              </a:cubicBezTo>
                              <a:cubicBezTo>
                                <a:pt x="32258" y="65773"/>
                                <a:pt x="33147" y="64592"/>
                                <a:pt x="33782" y="63221"/>
                              </a:cubicBezTo>
                              <a:cubicBezTo>
                                <a:pt x="34417" y="61836"/>
                                <a:pt x="34671" y="60299"/>
                                <a:pt x="34671" y="58623"/>
                              </a:cubicBezTo>
                              <a:cubicBezTo>
                                <a:pt x="34671" y="56769"/>
                                <a:pt x="34289" y="55092"/>
                                <a:pt x="33655" y="53619"/>
                              </a:cubicBezTo>
                              <a:cubicBezTo>
                                <a:pt x="32893" y="52133"/>
                                <a:pt x="31876" y="50863"/>
                                <a:pt x="30352" y="49822"/>
                              </a:cubicBezTo>
                              <a:cubicBezTo>
                                <a:pt x="28956" y="48768"/>
                                <a:pt x="27177" y="47955"/>
                                <a:pt x="25019" y="47371"/>
                              </a:cubicBezTo>
                              <a:cubicBezTo>
                                <a:pt x="22860" y="46799"/>
                                <a:pt x="20320" y="46507"/>
                                <a:pt x="17399" y="46507"/>
                              </a:cubicBezTo>
                              <a:lnTo>
                                <a:pt x="10540" y="46507"/>
                              </a:lnTo>
                              <a:cubicBezTo>
                                <a:pt x="9906" y="46507"/>
                                <a:pt x="9525" y="46444"/>
                                <a:pt x="9144" y="46291"/>
                              </a:cubicBezTo>
                              <a:cubicBezTo>
                                <a:pt x="8763" y="46152"/>
                                <a:pt x="8509" y="45847"/>
                                <a:pt x="8255" y="45402"/>
                              </a:cubicBezTo>
                              <a:cubicBezTo>
                                <a:pt x="8001" y="44945"/>
                                <a:pt x="7747" y="44323"/>
                                <a:pt x="7620" y="43510"/>
                              </a:cubicBezTo>
                              <a:cubicBezTo>
                                <a:pt x="7620" y="42710"/>
                                <a:pt x="7493" y="41668"/>
                                <a:pt x="7493" y="40399"/>
                              </a:cubicBezTo>
                              <a:cubicBezTo>
                                <a:pt x="7493" y="39205"/>
                                <a:pt x="7620" y="38227"/>
                                <a:pt x="7620" y="37465"/>
                              </a:cubicBezTo>
                              <a:cubicBezTo>
                                <a:pt x="7747" y="36703"/>
                                <a:pt x="8001" y="36119"/>
                                <a:pt x="8127" y="35699"/>
                              </a:cubicBezTo>
                              <a:cubicBezTo>
                                <a:pt x="8382" y="35293"/>
                                <a:pt x="8636" y="35001"/>
                                <a:pt x="9017" y="34836"/>
                              </a:cubicBezTo>
                              <a:cubicBezTo>
                                <a:pt x="9398" y="34671"/>
                                <a:pt x="9778" y="34595"/>
                                <a:pt x="10287" y="34595"/>
                              </a:cubicBezTo>
                              <a:lnTo>
                                <a:pt x="17272" y="34595"/>
                              </a:lnTo>
                              <a:cubicBezTo>
                                <a:pt x="19685" y="34595"/>
                                <a:pt x="21844" y="34315"/>
                                <a:pt x="23622" y="33756"/>
                              </a:cubicBezTo>
                              <a:cubicBezTo>
                                <a:pt x="25526" y="33198"/>
                                <a:pt x="27051" y="32410"/>
                                <a:pt x="28321" y="31381"/>
                              </a:cubicBezTo>
                              <a:cubicBezTo>
                                <a:pt x="29590" y="30353"/>
                                <a:pt x="30480" y="29108"/>
                                <a:pt x="31114" y="27648"/>
                              </a:cubicBezTo>
                              <a:cubicBezTo>
                                <a:pt x="31876" y="26187"/>
                                <a:pt x="32131" y="24562"/>
                                <a:pt x="32131" y="22796"/>
                              </a:cubicBezTo>
                              <a:cubicBezTo>
                                <a:pt x="32131" y="21437"/>
                                <a:pt x="31876" y="20155"/>
                                <a:pt x="31496" y="18936"/>
                              </a:cubicBezTo>
                              <a:cubicBezTo>
                                <a:pt x="30988" y="17716"/>
                                <a:pt x="30352" y="16675"/>
                                <a:pt x="29463" y="15786"/>
                              </a:cubicBezTo>
                              <a:cubicBezTo>
                                <a:pt x="28575" y="14897"/>
                                <a:pt x="27432" y="14198"/>
                                <a:pt x="26035" y="13690"/>
                              </a:cubicBezTo>
                              <a:cubicBezTo>
                                <a:pt x="24638" y="13170"/>
                                <a:pt x="22987" y="12916"/>
                                <a:pt x="21082" y="12916"/>
                              </a:cubicBezTo>
                              <a:cubicBezTo>
                                <a:pt x="18923" y="12916"/>
                                <a:pt x="16890" y="13233"/>
                                <a:pt x="15113" y="13868"/>
                              </a:cubicBezTo>
                              <a:cubicBezTo>
                                <a:pt x="13208" y="14503"/>
                                <a:pt x="11430" y="15202"/>
                                <a:pt x="9906" y="15964"/>
                              </a:cubicBezTo>
                              <a:cubicBezTo>
                                <a:pt x="8509" y="16726"/>
                                <a:pt x="7238" y="17437"/>
                                <a:pt x="6096" y="18097"/>
                              </a:cubicBezTo>
                              <a:cubicBezTo>
                                <a:pt x="5080" y="18758"/>
                                <a:pt x="4318" y="19088"/>
                                <a:pt x="3810" y="19088"/>
                              </a:cubicBezTo>
                              <a:cubicBezTo>
                                <a:pt x="3428" y="19088"/>
                                <a:pt x="3175" y="19012"/>
                                <a:pt x="2921" y="18872"/>
                              </a:cubicBezTo>
                              <a:cubicBezTo>
                                <a:pt x="2667" y="18732"/>
                                <a:pt x="2539" y="18453"/>
                                <a:pt x="2286" y="18034"/>
                              </a:cubicBezTo>
                              <a:cubicBezTo>
                                <a:pt x="2159" y="17628"/>
                                <a:pt x="2032" y="17030"/>
                                <a:pt x="1905" y="16243"/>
                              </a:cubicBezTo>
                              <a:cubicBezTo>
                                <a:pt x="1905" y="15468"/>
                                <a:pt x="1777" y="14453"/>
                                <a:pt x="1777" y="13221"/>
                              </a:cubicBezTo>
                              <a:cubicBezTo>
                                <a:pt x="1777" y="12192"/>
                                <a:pt x="1905" y="11341"/>
                                <a:pt x="1905" y="10655"/>
                              </a:cubicBezTo>
                              <a:cubicBezTo>
                                <a:pt x="1905" y="9982"/>
                                <a:pt x="2032" y="9411"/>
                                <a:pt x="2159" y="8953"/>
                              </a:cubicBezTo>
                              <a:cubicBezTo>
                                <a:pt x="2286" y="8509"/>
                                <a:pt x="2413" y="8115"/>
                                <a:pt x="2667" y="7785"/>
                              </a:cubicBezTo>
                              <a:cubicBezTo>
                                <a:pt x="2794" y="7455"/>
                                <a:pt x="3048" y="7099"/>
                                <a:pt x="3556" y="6705"/>
                              </a:cubicBezTo>
                              <a:cubicBezTo>
                                <a:pt x="3937" y="6312"/>
                                <a:pt x="4699" y="5728"/>
                                <a:pt x="6096" y="4940"/>
                              </a:cubicBezTo>
                              <a:cubicBezTo>
                                <a:pt x="7365" y="4165"/>
                                <a:pt x="8889" y="3403"/>
                                <a:pt x="10795" y="2654"/>
                              </a:cubicBezTo>
                              <a:cubicBezTo>
                                <a:pt x="12826" y="1918"/>
                                <a:pt x="14986" y="1295"/>
                                <a:pt x="17526" y="774"/>
                              </a:cubicBezTo>
                              <a:cubicBezTo>
                                <a:pt x="20065" y="267"/>
                                <a:pt x="22860" y="0"/>
                                <a:pt x="25781"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860" style="width:4.20996pt;height:6.517pt;position:absolute;mso-position-horizontal-relative:page;mso-position-horizontal:absolute;margin-left:546.65pt;mso-position-vertical-relative:page;margin-top:389.595pt;" coordsize="534,827">
              <v:shape id="Shape 50861" style="position:absolute;width:534;height:827;left:0;top:0;" coordsize="53467,82766" path="m25781,0c29718,0,33147,457,36068,1359c39115,2273,41528,3581,43561,5283c45720,6998,47244,9093,48260,11582c49276,14072,49784,16891,49784,20015c49784,22441,49530,24714,48895,26810c48260,28905,47371,30785,46227,32436c44958,34074,43434,35471,41656,36627c39877,37782,37846,38646,35560,39217l35560,39408c38353,39738,40767,40449,43052,41542c45212,42634,47117,44005,48640,45644c50292,47295,51435,49162,52197,51232c53086,53315,53467,55550,53467,57937c53467,61938,52705,65468,51181,68567c49657,71653,47498,74244,44831,76340c42163,78448,38862,80035,35051,81128c31242,82220,27177,82766,22606,82766c19938,82766,17399,82575,14986,82181c12573,81788,10540,81305,8636,80734c6858,80149,5334,79553,4063,78943c2921,78321,2159,77851,1777,77520c1397,77190,1143,76822,888,76403c762,75997,635,75514,508,74955c253,74397,253,73698,126,72860c126,72009,0,70993,0,69799c0,67818,253,66446,508,65684c888,64922,1397,64541,2032,64541c2413,64541,3175,64820,4190,65379c5207,65938,6476,66535,8001,67170c9525,67805,11430,68402,13462,68961c15621,69520,18034,69799,20701,69799c22987,69799,24892,69532,26670,68999c28448,68453,29845,67704,31114,66738c32258,65773,33147,64592,33782,63221c34417,61836,34671,60299,34671,58623c34671,56769,34289,55092,33655,53619c32893,52133,31876,50863,30352,49822c28956,48768,27177,47955,25019,47371c22860,46799,20320,46507,17399,46507l10540,46507c9906,46507,9525,46444,9144,46291c8763,46152,8509,45847,8255,45402c8001,44945,7747,44323,7620,43510c7620,42710,7493,41668,7493,40399c7493,39205,7620,38227,7620,37465c7747,36703,8001,36119,8127,35699c8382,35293,8636,35001,9017,34836c9398,34671,9778,34595,10287,34595l17272,34595c19685,34595,21844,34315,23622,33756c25526,33198,27051,32410,28321,31381c29590,30353,30480,29108,31114,27648c31876,26187,32131,24562,32131,22796c32131,21437,31876,20155,31496,18936c30988,17716,30352,16675,29463,15786c28575,14897,27432,14198,26035,13690c24638,13170,22987,12916,21082,12916c18923,12916,16890,13233,15113,13868c13208,14503,11430,15202,9906,15964c8509,16726,7238,17437,6096,18097c5080,18758,4318,19088,3810,19088c3428,19088,3175,19012,2921,18872c2667,18732,2539,18453,2286,18034c2159,17628,2032,17030,1905,16243c1905,15468,1777,14453,1777,13221c1777,12192,1905,11341,1905,10655c1905,9982,2032,9411,2159,8953c2286,8509,2413,8115,2667,7785c2794,7455,3048,7099,3556,6705c3937,6312,4699,5728,6096,4940c7365,4165,8889,3403,10795,2654c12826,1918,14986,1295,17526,774c20065,267,22860,0,25781,0x">
                <v:stroke weight="0pt" endcap="flat" joinstyle="miter" miterlimit="10" on="false" color="#000000" opacity="0"/>
                <v:fill on="true" color="#000000"/>
              </v:shape>
              <v:shape id="Shape 50862" style="position:absolute;width:534;height:827;left:0;top:0;" coordsize="53467,82766" path="m25781,0c29718,0,33147,457,36068,1359c39115,2273,41528,3581,43561,5283c45720,6998,47244,9093,48260,11582c49276,14072,49784,16891,49784,20015c49784,22441,49530,24714,48895,26810c48260,28905,47371,30785,46227,32436c44958,34074,43434,35471,41656,36627c39877,37782,37846,38646,35560,39217l35560,39408c38353,39738,40767,40449,43052,41542c45212,42634,47117,44005,48640,45644c50292,47295,51435,49162,52197,51232c53086,53315,53467,55550,53467,57937c53467,61938,52705,65468,51181,68567c49657,71653,47498,74244,44831,76340c42163,78448,38862,80035,35051,81128c31242,82220,27177,82766,22606,82766c19938,82766,17399,82575,14986,82181c12573,81788,10540,81305,8636,80734c6858,80149,5334,79553,4063,78943c2921,78321,2159,77851,1777,77520c1397,77190,1143,76822,888,76403c762,75997,635,75514,508,74955c253,74397,253,73698,126,72860c126,72009,0,70993,0,69799c0,67818,253,66446,508,65684c888,64922,1397,64541,2032,64541c2413,64541,3175,64820,4190,65379c5207,65938,6476,66535,8001,67170c9525,67805,11430,68402,13462,68961c15621,69520,18034,69799,20701,69799c22987,69799,24892,69532,26670,68999c28448,68453,29845,67704,31114,66738c32258,65773,33147,64592,33782,63221c34417,61836,34671,60299,34671,58623c34671,56769,34289,55092,33655,53619c32893,52133,31876,50863,30352,49822c28956,48768,27177,47955,25019,47371c22860,46799,20320,46507,17399,46507l10540,46507c9906,46507,9525,46444,9144,46291c8763,46152,8509,45847,8255,45402c8001,44945,7747,44323,7620,43510c7620,42710,7493,41668,7493,40399c7493,39205,7620,38227,7620,37465c7747,36703,8001,36119,8127,35699c8382,35293,8636,35001,9017,34836c9398,34671,9778,34595,10287,34595l17272,34595c19685,34595,21844,34315,23622,33756c25526,33198,27051,32410,28321,31381c29590,30353,30480,29108,31114,27648c31876,26187,32131,24562,32131,22796c32131,21437,31876,20155,31496,18936c30988,17716,30352,16675,29463,15786c28575,14897,27432,14198,26035,13690c24638,13170,22987,12916,21082,12916c18923,12916,16890,13233,15113,13868c13208,14503,11430,15202,9906,15964c8509,16726,7238,17437,6096,18097c5080,18758,4318,19088,3810,19088c3428,19088,3175,19012,2921,18872c2667,18732,2539,18453,2286,18034c2159,17628,2032,17030,1905,16243c1905,15468,1777,14453,1777,13221c1777,12192,1905,11341,1905,10655c1905,9982,2032,9411,2159,8953c2286,8509,2413,8115,2667,7785c2794,7455,3048,7099,3556,6705c3937,6312,4699,5728,6096,4940c7365,4165,8889,3403,10795,2654c12826,1918,14986,1295,17526,774c20065,267,22860,0,25781,0x">
                <v:stroke weight="0.75pt" endcap="flat" joinstyle="round" on="true" color="#000000" opacity="0.498039"/>
                <v:fill on="false" color="#000000" opacity="0"/>
              </v:shape>
              <w10:wrap type="square"/>
            </v:group>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C67C19">
    <w:pPr>
      <w:spacing w:after="0"/>
      <w:ind w:left="-775" w:right="505"/>
    </w:pPr>
    <w:r>
      <w:rPr>
        <w:noProof/>
      </w:rPr>
      <mc:AlternateContent>
        <mc:Choice Requires="wpg">
          <w:drawing>
            <wp:anchor distT="0" distB="0" distL="114300" distR="114300" simplePos="0" relativeHeight="251669504" behindDoc="0" locked="0" layoutInCell="1" allowOverlap="1">
              <wp:simplePos x="0" y="0"/>
              <wp:positionH relativeFrom="page">
                <wp:posOffset>6942456</wp:posOffset>
              </wp:positionH>
              <wp:positionV relativeFrom="page">
                <wp:posOffset>4947857</wp:posOffset>
              </wp:positionV>
              <wp:extent cx="53467" cy="82766"/>
              <wp:effectExtent l="0" t="0" r="0" b="0"/>
              <wp:wrapSquare wrapText="bothSides"/>
              <wp:docPr id="50852" name="Group 50852"/>
              <wp:cNvGraphicFramePr/>
              <a:graphic xmlns:a="http://schemas.openxmlformats.org/drawingml/2006/main">
                <a:graphicData uri="http://schemas.microsoft.com/office/word/2010/wordprocessingGroup">
                  <wpg:wgp>
                    <wpg:cNvGrpSpPr/>
                    <wpg:grpSpPr>
                      <a:xfrm>
                        <a:off x="0" y="0"/>
                        <a:ext cx="53467" cy="82766"/>
                        <a:chOff x="0" y="0"/>
                        <a:chExt cx="53467" cy="82766"/>
                      </a:xfrm>
                    </wpg:grpSpPr>
                    <wps:wsp>
                      <wps:cNvPr id="50853" name="Shape 50853"/>
                      <wps:cNvSpPr/>
                      <wps:spPr>
                        <a:xfrm>
                          <a:off x="0" y="0"/>
                          <a:ext cx="53467" cy="82766"/>
                        </a:xfrm>
                        <a:custGeom>
                          <a:avLst/>
                          <a:gdLst/>
                          <a:ahLst/>
                          <a:cxnLst/>
                          <a:rect l="0" t="0" r="0" b="0"/>
                          <a:pathLst>
                            <a:path w="53467" h="82766">
                              <a:moveTo>
                                <a:pt x="25781" y="0"/>
                              </a:moveTo>
                              <a:cubicBezTo>
                                <a:pt x="29718" y="0"/>
                                <a:pt x="33147" y="457"/>
                                <a:pt x="36068" y="1359"/>
                              </a:cubicBezTo>
                              <a:cubicBezTo>
                                <a:pt x="39115" y="2273"/>
                                <a:pt x="41528" y="3581"/>
                                <a:pt x="43561" y="5283"/>
                              </a:cubicBezTo>
                              <a:cubicBezTo>
                                <a:pt x="45720" y="6998"/>
                                <a:pt x="47244" y="9093"/>
                                <a:pt x="48260" y="11582"/>
                              </a:cubicBezTo>
                              <a:cubicBezTo>
                                <a:pt x="49276" y="14072"/>
                                <a:pt x="49784" y="16891"/>
                                <a:pt x="49784" y="20015"/>
                              </a:cubicBezTo>
                              <a:cubicBezTo>
                                <a:pt x="49784" y="22441"/>
                                <a:pt x="49530" y="24714"/>
                                <a:pt x="48895" y="26810"/>
                              </a:cubicBezTo>
                              <a:cubicBezTo>
                                <a:pt x="48260" y="28905"/>
                                <a:pt x="47371" y="30785"/>
                                <a:pt x="46227" y="32436"/>
                              </a:cubicBezTo>
                              <a:cubicBezTo>
                                <a:pt x="44958" y="34074"/>
                                <a:pt x="43434" y="35471"/>
                                <a:pt x="41656" y="36627"/>
                              </a:cubicBezTo>
                              <a:cubicBezTo>
                                <a:pt x="39877" y="37782"/>
                                <a:pt x="37846" y="38646"/>
                                <a:pt x="35560" y="39217"/>
                              </a:cubicBezTo>
                              <a:lnTo>
                                <a:pt x="35560" y="39408"/>
                              </a:lnTo>
                              <a:cubicBezTo>
                                <a:pt x="38353" y="39738"/>
                                <a:pt x="40767" y="40449"/>
                                <a:pt x="43052" y="41542"/>
                              </a:cubicBezTo>
                              <a:cubicBezTo>
                                <a:pt x="45212" y="42634"/>
                                <a:pt x="47117" y="44005"/>
                                <a:pt x="48640" y="45644"/>
                              </a:cubicBezTo>
                              <a:cubicBezTo>
                                <a:pt x="50292" y="47295"/>
                                <a:pt x="51435" y="49162"/>
                                <a:pt x="52197" y="51232"/>
                              </a:cubicBezTo>
                              <a:cubicBezTo>
                                <a:pt x="53086" y="53315"/>
                                <a:pt x="53467" y="55550"/>
                                <a:pt x="53467" y="57937"/>
                              </a:cubicBezTo>
                              <a:cubicBezTo>
                                <a:pt x="53467" y="61938"/>
                                <a:pt x="52705" y="65468"/>
                                <a:pt x="51181" y="68567"/>
                              </a:cubicBezTo>
                              <a:cubicBezTo>
                                <a:pt x="49657" y="71653"/>
                                <a:pt x="47498" y="74244"/>
                                <a:pt x="44831" y="76340"/>
                              </a:cubicBezTo>
                              <a:cubicBezTo>
                                <a:pt x="42163" y="78448"/>
                                <a:pt x="38862" y="80035"/>
                                <a:pt x="35051" y="81128"/>
                              </a:cubicBezTo>
                              <a:cubicBezTo>
                                <a:pt x="31242" y="82220"/>
                                <a:pt x="27177" y="82766"/>
                                <a:pt x="22606" y="82766"/>
                              </a:cubicBezTo>
                              <a:cubicBezTo>
                                <a:pt x="19938" y="82766"/>
                                <a:pt x="17399" y="82575"/>
                                <a:pt x="14986" y="82181"/>
                              </a:cubicBezTo>
                              <a:cubicBezTo>
                                <a:pt x="12573" y="81788"/>
                                <a:pt x="10540" y="81305"/>
                                <a:pt x="8636" y="80734"/>
                              </a:cubicBezTo>
                              <a:cubicBezTo>
                                <a:pt x="6858" y="80149"/>
                                <a:pt x="5334" y="79553"/>
                                <a:pt x="4063" y="78943"/>
                              </a:cubicBezTo>
                              <a:cubicBezTo>
                                <a:pt x="2921" y="78321"/>
                                <a:pt x="2159" y="77851"/>
                                <a:pt x="1777" y="77520"/>
                              </a:cubicBezTo>
                              <a:cubicBezTo>
                                <a:pt x="1397" y="77190"/>
                                <a:pt x="1143" y="76822"/>
                                <a:pt x="888" y="76403"/>
                              </a:cubicBezTo>
                              <a:cubicBezTo>
                                <a:pt x="762" y="75997"/>
                                <a:pt x="635" y="75514"/>
                                <a:pt x="508" y="74955"/>
                              </a:cubicBezTo>
                              <a:cubicBezTo>
                                <a:pt x="253" y="74397"/>
                                <a:pt x="253" y="73698"/>
                                <a:pt x="126" y="72860"/>
                              </a:cubicBezTo>
                              <a:cubicBezTo>
                                <a:pt x="126" y="72009"/>
                                <a:pt x="0" y="70993"/>
                                <a:pt x="0" y="69799"/>
                              </a:cubicBezTo>
                              <a:cubicBezTo>
                                <a:pt x="0" y="67818"/>
                                <a:pt x="253" y="66446"/>
                                <a:pt x="508" y="65684"/>
                              </a:cubicBezTo>
                              <a:cubicBezTo>
                                <a:pt x="888" y="64922"/>
                                <a:pt x="1397" y="64541"/>
                                <a:pt x="2032" y="64541"/>
                              </a:cubicBezTo>
                              <a:cubicBezTo>
                                <a:pt x="2413" y="64541"/>
                                <a:pt x="3175" y="64820"/>
                                <a:pt x="4190" y="65379"/>
                              </a:cubicBezTo>
                              <a:cubicBezTo>
                                <a:pt x="5207" y="65938"/>
                                <a:pt x="6476" y="66535"/>
                                <a:pt x="8001" y="67170"/>
                              </a:cubicBezTo>
                              <a:cubicBezTo>
                                <a:pt x="9525" y="67805"/>
                                <a:pt x="11430" y="68402"/>
                                <a:pt x="13462" y="68961"/>
                              </a:cubicBezTo>
                              <a:cubicBezTo>
                                <a:pt x="15621" y="69520"/>
                                <a:pt x="18034" y="69799"/>
                                <a:pt x="20701" y="69799"/>
                              </a:cubicBezTo>
                              <a:cubicBezTo>
                                <a:pt x="22987" y="69799"/>
                                <a:pt x="24892" y="69532"/>
                                <a:pt x="26670" y="68999"/>
                              </a:cubicBezTo>
                              <a:cubicBezTo>
                                <a:pt x="28448" y="68453"/>
                                <a:pt x="29845" y="67704"/>
                                <a:pt x="31114" y="66738"/>
                              </a:cubicBezTo>
                              <a:cubicBezTo>
                                <a:pt x="32258" y="65773"/>
                                <a:pt x="33147" y="64592"/>
                                <a:pt x="33782" y="63221"/>
                              </a:cubicBezTo>
                              <a:cubicBezTo>
                                <a:pt x="34417" y="61836"/>
                                <a:pt x="34671" y="60299"/>
                                <a:pt x="34671" y="58623"/>
                              </a:cubicBezTo>
                              <a:cubicBezTo>
                                <a:pt x="34671" y="56769"/>
                                <a:pt x="34289" y="55092"/>
                                <a:pt x="33655" y="53619"/>
                              </a:cubicBezTo>
                              <a:cubicBezTo>
                                <a:pt x="32893" y="52133"/>
                                <a:pt x="31876" y="50863"/>
                                <a:pt x="30352" y="49822"/>
                              </a:cubicBezTo>
                              <a:cubicBezTo>
                                <a:pt x="28956" y="48768"/>
                                <a:pt x="27177" y="47955"/>
                                <a:pt x="25019" y="47371"/>
                              </a:cubicBezTo>
                              <a:cubicBezTo>
                                <a:pt x="22860" y="46799"/>
                                <a:pt x="20320" y="46507"/>
                                <a:pt x="17399" y="46507"/>
                              </a:cubicBezTo>
                              <a:lnTo>
                                <a:pt x="10540" y="46507"/>
                              </a:lnTo>
                              <a:cubicBezTo>
                                <a:pt x="9906" y="46507"/>
                                <a:pt x="9525" y="46444"/>
                                <a:pt x="9144" y="46291"/>
                              </a:cubicBezTo>
                              <a:cubicBezTo>
                                <a:pt x="8763" y="46152"/>
                                <a:pt x="8509" y="45847"/>
                                <a:pt x="8255" y="45402"/>
                              </a:cubicBezTo>
                              <a:cubicBezTo>
                                <a:pt x="8001" y="44945"/>
                                <a:pt x="7747" y="44323"/>
                                <a:pt x="7620" y="43510"/>
                              </a:cubicBezTo>
                              <a:cubicBezTo>
                                <a:pt x="7620" y="42710"/>
                                <a:pt x="7493" y="41668"/>
                                <a:pt x="7493" y="40399"/>
                              </a:cubicBezTo>
                              <a:cubicBezTo>
                                <a:pt x="7493" y="39205"/>
                                <a:pt x="7620" y="38227"/>
                                <a:pt x="7620" y="37465"/>
                              </a:cubicBezTo>
                              <a:cubicBezTo>
                                <a:pt x="7747" y="36703"/>
                                <a:pt x="8001" y="36119"/>
                                <a:pt x="8127" y="35699"/>
                              </a:cubicBezTo>
                              <a:cubicBezTo>
                                <a:pt x="8382" y="35293"/>
                                <a:pt x="8636" y="35001"/>
                                <a:pt x="9017" y="34836"/>
                              </a:cubicBezTo>
                              <a:cubicBezTo>
                                <a:pt x="9398" y="34671"/>
                                <a:pt x="9778" y="34595"/>
                                <a:pt x="10287" y="34595"/>
                              </a:cubicBezTo>
                              <a:lnTo>
                                <a:pt x="17272" y="34595"/>
                              </a:lnTo>
                              <a:cubicBezTo>
                                <a:pt x="19685" y="34595"/>
                                <a:pt x="21844" y="34315"/>
                                <a:pt x="23622" y="33756"/>
                              </a:cubicBezTo>
                              <a:cubicBezTo>
                                <a:pt x="25526" y="33198"/>
                                <a:pt x="27051" y="32410"/>
                                <a:pt x="28321" y="31381"/>
                              </a:cubicBezTo>
                              <a:cubicBezTo>
                                <a:pt x="29590" y="30353"/>
                                <a:pt x="30480" y="29108"/>
                                <a:pt x="31114" y="27648"/>
                              </a:cubicBezTo>
                              <a:cubicBezTo>
                                <a:pt x="31876" y="26187"/>
                                <a:pt x="32131" y="24562"/>
                                <a:pt x="32131" y="22796"/>
                              </a:cubicBezTo>
                              <a:cubicBezTo>
                                <a:pt x="32131" y="21437"/>
                                <a:pt x="31876" y="20155"/>
                                <a:pt x="31496" y="18936"/>
                              </a:cubicBezTo>
                              <a:cubicBezTo>
                                <a:pt x="30988" y="17716"/>
                                <a:pt x="30352" y="16675"/>
                                <a:pt x="29463" y="15786"/>
                              </a:cubicBezTo>
                              <a:cubicBezTo>
                                <a:pt x="28575" y="14897"/>
                                <a:pt x="27432" y="14198"/>
                                <a:pt x="26035" y="13690"/>
                              </a:cubicBezTo>
                              <a:cubicBezTo>
                                <a:pt x="24638" y="13170"/>
                                <a:pt x="22987" y="12916"/>
                                <a:pt x="21082" y="12916"/>
                              </a:cubicBezTo>
                              <a:cubicBezTo>
                                <a:pt x="18923" y="12916"/>
                                <a:pt x="16890" y="13233"/>
                                <a:pt x="15113" y="13868"/>
                              </a:cubicBezTo>
                              <a:cubicBezTo>
                                <a:pt x="13208" y="14503"/>
                                <a:pt x="11430" y="15202"/>
                                <a:pt x="9906" y="15964"/>
                              </a:cubicBezTo>
                              <a:cubicBezTo>
                                <a:pt x="8509" y="16726"/>
                                <a:pt x="7238" y="17437"/>
                                <a:pt x="6096" y="18097"/>
                              </a:cubicBezTo>
                              <a:cubicBezTo>
                                <a:pt x="5080" y="18758"/>
                                <a:pt x="4318" y="19088"/>
                                <a:pt x="3810" y="19088"/>
                              </a:cubicBezTo>
                              <a:cubicBezTo>
                                <a:pt x="3428" y="19088"/>
                                <a:pt x="3175" y="19012"/>
                                <a:pt x="2921" y="18872"/>
                              </a:cubicBezTo>
                              <a:cubicBezTo>
                                <a:pt x="2667" y="18732"/>
                                <a:pt x="2539" y="18453"/>
                                <a:pt x="2286" y="18034"/>
                              </a:cubicBezTo>
                              <a:cubicBezTo>
                                <a:pt x="2159" y="17628"/>
                                <a:pt x="2032" y="17030"/>
                                <a:pt x="1905" y="16243"/>
                              </a:cubicBezTo>
                              <a:cubicBezTo>
                                <a:pt x="1905" y="15468"/>
                                <a:pt x="1777" y="14453"/>
                                <a:pt x="1777" y="13221"/>
                              </a:cubicBezTo>
                              <a:cubicBezTo>
                                <a:pt x="1777" y="12192"/>
                                <a:pt x="1905" y="11341"/>
                                <a:pt x="1905" y="10655"/>
                              </a:cubicBezTo>
                              <a:cubicBezTo>
                                <a:pt x="1905" y="9982"/>
                                <a:pt x="2032" y="9411"/>
                                <a:pt x="2159" y="8953"/>
                              </a:cubicBezTo>
                              <a:cubicBezTo>
                                <a:pt x="2286" y="8509"/>
                                <a:pt x="2413" y="8115"/>
                                <a:pt x="2667" y="7785"/>
                              </a:cubicBezTo>
                              <a:cubicBezTo>
                                <a:pt x="2794" y="7455"/>
                                <a:pt x="3048" y="7099"/>
                                <a:pt x="3556" y="6705"/>
                              </a:cubicBezTo>
                              <a:cubicBezTo>
                                <a:pt x="3937" y="6312"/>
                                <a:pt x="4699" y="5728"/>
                                <a:pt x="6096" y="4940"/>
                              </a:cubicBezTo>
                              <a:cubicBezTo>
                                <a:pt x="7365" y="4165"/>
                                <a:pt x="8889" y="3403"/>
                                <a:pt x="10795" y="2654"/>
                              </a:cubicBezTo>
                              <a:cubicBezTo>
                                <a:pt x="12826" y="1918"/>
                                <a:pt x="14986" y="1295"/>
                                <a:pt x="17526" y="774"/>
                              </a:cubicBezTo>
                              <a:cubicBezTo>
                                <a:pt x="20065" y="267"/>
                                <a:pt x="22860" y="0"/>
                                <a:pt x="257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54" name="Shape 50854"/>
                      <wps:cNvSpPr/>
                      <wps:spPr>
                        <a:xfrm>
                          <a:off x="0" y="0"/>
                          <a:ext cx="53467" cy="82766"/>
                        </a:xfrm>
                        <a:custGeom>
                          <a:avLst/>
                          <a:gdLst/>
                          <a:ahLst/>
                          <a:cxnLst/>
                          <a:rect l="0" t="0" r="0" b="0"/>
                          <a:pathLst>
                            <a:path w="53467" h="82766">
                              <a:moveTo>
                                <a:pt x="25781" y="0"/>
                              </a:moveTo>
                              <a:cubicBezTo>
                                <a:pt x="29718" y="0"/>
                                <a:pt x="33147" y="457"/>
                                <a:pt x="36068" y="1359"/>
                              </a:cubicBezTo>
                              <a:cubicBezTo>
                                <a:pt x="39115" y="2273"/>
                                <a:pt x="41528" y="3581"/>
                                <a:pt x="43561" y="5283"/>
                              </a:cubicBezTo>
                              <a:cubicBezTo>
                                <a:pt x="45720" y="6998"/>
                                <a:pt x="47244" y="9093"/>
                                <a:pt x="48260" y="11582"/>
                              </a:cubicBezTo>
                              <a:cubicBezTo>
                                <a:pt x="49276" y="14072"/>
                                <a:pt x="49784" y="16891"/>
                                <a:pt x="49784" y="20015"/>
                              </a:cubicBezTo>
                              <a:cubicBezTo>
                                <a:pt x="49784" y="22441"/>
                                <a:pt x="49530" y="24714"/>
                                <a:pt x="48895" y="26810"/>
                              </a:cubicBezTo>
                              <a:cubicBezTo>
                                <a:pt x="48260" y="28905"/>
                                <a:pt x="47371" y="30785"/>
                                <a:pt x="46227" y="32436"/>
                              </a:cubicBezTo>
                              <a:cubicBezTo>
                                <a:pt x="44958" y="34074"/>
                                <a:pt x="43434" y="35471"/>
                                <a:pt x="41656" y="36627"/>
                              </a:cubicBezTo>
                              <a:cubicBezTo>
                                <a:pt x="39877" y="37782"/>
                                <a:pt x="37846" y="38646"/>
                                <a:pt x="35560" y="39217"/>
                              </a:cubicBezTo>
                              <a:lnTo>
                                <a:pt x="35560" y="39408"/>
                              </a:lnTo>
                              <a:cubicBezTo>
                                <a:pt x="38353" y="39738"/>
                                <a:pt x="40767" y="40449"/>
                                <a:pt x="43052" y="41542"/>
                              </a:cubicBezTo>
                              <a:cubicBezTo>
                                <a:pt x="45212" y="42634"/>
                                <a:pt x="47117" y="44005"/>
                                <a:pt x="48640" y="45644"/>
                              </a:cubicBezTo>
                              <a:cubicBezTo>
                                <a:pt x="50292" y="47295"/>
                                <a:pt x="51435" y="49162"/>
                                <a:pt x="52197" y="51232"/>
                              </a:cubicBezTo>
                              <a:cubicBezTo>
                                <a:pt x="53086" y="53315"/>
                                <a:pt x="53467" y="55550"/>
                                <a:pt x="53467" y="57937"/>
                              </a:cubicBezTo>
                              <a:cubicBezTo>
                                <a:pt x="53467" y="61938"/>
                                <a:pt x="52705" y="65468"/>
                                <a:pt x="51181" y="68567"/>
                              </a:cubicBezTo>
                              <a:cubicBezTo>
                                <a:pt x="49657" y="71653"/>
                                <a:pt x="47498" y="74244"/>
                                <a:pt x="44831" y="76340"/>
                              </a:cubicBezTo>
                              <a:cubicBezTo>
                                <a:pt x="42163" y="78448"/>
                                <a:pt x="38862" y="80035"/>
                                <a:pt x="35051" y="81128"/>
                              </a:cubicBezTo>
                              <a:cubicBezTo>
                                <a:pt x="31242" y="82220"/>
                                <a:pt x="27177" y="82766"/>
                                <a:pt x="22606" y="82766"/>
                              </a:cubicBezTo>
                              <a:cubicBezTo>
                                <a:pt x="19938" y="82766"/>
                                <a:pt x="17399" y="82575"/>
                                <a:pt x="14986" y="82181"/>
                              </a:cubicBezTo>
                              <a:cubicBezTo>
                                <a:pt x="12573" y="81788"/>
                                <a:pt x="10540" y="81305"/>
                                <a:pt x="8636" y="80734"/>
                              </a:cubicBezTo>
                              <a:cubicBezTo>
                                <a:pt x="6858" y="80149"/>
                                <a:pt x="5334" y="79553"/>
                                <a:pt x="4063" y="78943"/>
                              </a:cubicBezTo>
                              <a:cubicBezTo>
                                <a:pt x="2921" y="78321"/>
                                <a:pt x="2159" y="77851"/>
                                <a:pt x="1777" y="77520"/>
                              </a:cubicBezTo>
                              <a:cubicBezTo>
                                <a:pt x="1397" y="77190"/>
                                <a:pt x="1143" y="76822"/>
                                <a:pt x="888" y="76403"/>
                              </a:cubicBezTo>
                              <a:cubicBezTo>
                                <a:pt x="762" y="75997"/>
                                <a:pt x="635" y="75514"/>
                                <a:pt x="508" y="74955"/>
                              </a:cubicBezTo>
                              <a:cubicBezTo>
                                <a:pt x="253" y="74397"/>
                                <a:pt x="253" y="73698"/>
                                <a:pt x="126" y="72860"/>
                              </a:cubicBezTo>
                              <a:cubicBezTo>
                                <a:pt x="126" y="72009"/>
                                <a:pt x="0" y="70993"/>
                                <a:pt x="0" y="69799"/>
                              </a:cubicBezTo>
                              <a:cubicBezTo>
                                <a:pt x="0" y="67818"/>
                                <a:pt x="253" y="66446"/>
                                <a:pt x="508" y="65684"/>
                              </a:cubicBezTo>
                              <a:cubicBezTo>
                                <a:pt x="888" y="64922"/>
                                <a:pt x="1397" y="64541"/>
                                <a:pt x="2032" y="64541"/>
                              </a:cubicBezTo>
                              <a:cubicBezTo>
                                <a:pt x="2413" y="64541"/>
                                <a:pt x="3175" y="64820"/>
                                <a:pt x="4190" y="65379"/>
                              </a:cubicBezTo>
                              <a:cubicBezTo>
                                <a:pt x="5207" y="65938"/>
                                <a:pt x="6476" y="66535"/>
                                <a:pt x="8001" y="67170"/>
                              </a:cubicBezTo>
                              <a:cubicBezTo>
                                <a:pt x="9525" y="67805"/>
                                <a:pt x="11430" y="68402"/>
                                <a:pt x="13462" y="68961"/>
                              </a:cubicBezTo>
                              <a:cubicBezTo>
                                <a:pt x="15621" y="69520"/>
                                <a:pt x="18034" y="69799"/>
                                <a:pt x="20701" y="69799"/>
                              </a:cubicBezTo>
                              <a:cubicBezTo>
                                <a:pt x="22987" y="69799"/>
                                <a:pt x="24892" y="69532"/>
                                <a:pt x="26670" y="68999"/>
                              </a:cubicBezTo>
                              <a:cubicBezTo>
                                <a:pt x="28448" y="68453"/>
                                <a:pt x="29845" y="67704"/>
                                <a:pt x="31114" y="66738"/>
                              </a:cubicBezTo>
                              <a:cubicBezTo>
                                <a:pt x="32258" y="65773"/>
                                <a:pt x="33147" y="64592"/>
                                <a:pt x="33782" y="63221"/>
                              </a:cubicBezTo>
                              <a:cubicBezTo>
                                <a:pt x="34417" y="61836"/>
                                <a:pt x="34671" y="60299"/>
                                <a:pt x="34671" y="58623"/>
                              </a:cubicBezTo>
                              <a:cubicBezTo>
                                <a:pt x="34671" y="56769"/>
                                <a:pt x="34289" y="55092"/>
                                <a:pt x="33655" y="53619"/>
                              </a:cubicBezTo>
                              <a:cubicBezTo>
                                <a:pt x="32893" y="52133"/>
                                <a:pt x="31876" y="50863"/>
                                <a:pt x="30352" y="49822"/>
                              </a:cubicBezTo>
                              <a:cubicBezTo>
                                <a:pt x="28956" y="48768"/>
                                <a:pt x="27177" y="47955"/>
                                <a:pt x="25019" y="47371"/>
                              </a:cubicBezTo>
                              <a:cubicBezTo>
                                <a:pt x="22860" y="46799"/>
                                <a:pt x="20320" y="46507"/>
                                <a:pt x="17399" y="46507"/>
                              </a:cubicBezTo>
                              <a:lnTo>
                                <a:pt x="10540" y="46507"/>
                              </a:lnTo>
                              <a:cubicBezTo>
                                <a:pt x="9906" y="46507"/>
                                <a:pt x="9525" y="46444"/>
                                <a:pt x="9144" y="46291"/>
                              </a:cubicBezTo>
                              <a:cubicBezTo>
                                <a:pt x="8763" y="46152"/>
                                <a:pt x="8509" y="45847"/>
                                <a:pt x="8255" y="45402"/>
                              </a:cubicBezTo>
                              <a:cubicBezTo>
                                <a:pt x="8001" y="44945"/>
                                <a:pt x="7747" y="44323"/>
                                <a:pt x="7620" y="43510"/>
                              </a:cubicBezTo>
                              <a:cubicBezTo>
                                <a:pt x="7620" y="42710"/>
                                <a:pt x="7493" y="41668"/>
                                <a:pt x="7493" y="40399"/>
                              </a:cubicBezTo>
                              <a:cubicBezTo>
                                <a:pt x="7493" y="39205"/>
                                <a:pt x="7620" y="38227"/>
                                <a:pt x="7620" y="37465"/>
                              </a:cubicBezTo>
                              <a:cubicBezTo>
                                <a:pt x="7747" y="36703"/>
                                <a:pt x="8001" y="36119"/>
                                <a:pt x="8127" y="35699"/>
                              </a:cubicBezTo>
                              <a:cubicBezTo>
                                <a:pt x="8382" y="35293"/>
                                <a:pt x="8636" y="35001"/>
                                <a:pt x="9017" y="34836"/>
                              </a:cubicBezTo>
                              <a:cubicBezTo>
                                <a:pt x="9398" y="34671"/>
                                <a:pt x="9778" y="34595"/>
                                <a:pt x="10287" y="34595"/>
                              </a:cubicBezTo>
                              <a:lnTo>
                                <a:pt x="17272" y="34595"/>
                              </a:lnTo>
                              <a:cubicBezTo>
                                <a:pt x="19685" y="34595"/>
                                <a:pt x="21844" y="34315"/>
                                <a:pt x="23622" y="33756"/>
                              </a:cubicBezTo>
                              <a:cubicBezTo>
                                <a:pt x="25526" y="33198"/>
                                <a:pt x="27051" y="32410"/>
                                <a:pt x="28321" y="31381"/>
                              </a:cubicBezTo>
                              <a:cubicBezTo>
                                <a:pt x="29590" y="30353"/>
                                <a:pt x="30480" y="29108"/>
                                <a:pt x="31114" y="27648"/>
                              </a:cubicBezTo>
                              <a:cubicBezTo>
                                <a:pt x="31876" y="26187"/>
                                <a:pt x="32131" y="24562"/>
                                <a:pt x="32131" y="22796"/>
                              </a:cubicBezTo>
                              <a:cubicBezTo>
                                <a:pt x="32131" y="21437"/>
                                <a:pt x="31876" y="20155"/>
                                <a:pt x="31496" y="18936"/>
                              </a:cubicBezTo>
                              <a:cubicBezTo>
                                <a:pt x="30988" y="17716"/>
                                <a:pt x="30352" y="16675"/>
                                <a:pt x="29463" y="15786"/>
                              </a:cubicBezTo>
                              <a:cubicBezTo>
                                <a:pt x="28575" y="14897"/>
                                <a:pt x="27432" y="14198"/>
                                <a:pt x="26035" y="13690"/>
                              </a:cubicBezTo>
                              <a:cubicBezTo>
                                <a:pt x="24638" y="13170"/>
                                <a:pt x="22987" y="12916"/>
                                <a:pt x="21082" y="12916"/>
                              </a:cubicBezTo>
                              <a:cubicBezTo>
                                <a:pt x="18923" y="12916"/>
                                <a:pt x="16890" y="13233"/>
                                <a:pt x="15113" y="13868"/>
                              </a:cubicBezTo>
                              <a:cubicBezTo>
                                <a:pt x="13208" y="14503"/>
                                <a:pt x="11430" y="15202"/>
                                <a:pt x="9906" y="15964"/>
                              </a:cubicBezTo>
                              <a:cubicBezTo>
                                <a:pt x="8509" y="16726"/>
                                <a:pt x="7238" y="17437"/>
                                <a:pt x="6096" y="18097"/>
                              </a:cubicBezTo>
                              <a:cubicBezTo>
                                <a:pt x="5080" y="18758"/>
                                <a:pt x="4318" y="19088"/>
                                <a:pt x="3810" y="19088"/>
                              </a:cubicBezTo>
                              <a:cubicBezTo>
                                <a:pt x="3428" y="19088"/>
                                <a:pt x="3175" y="19012"/>
                                <a:pt x="2921" y="18872"/>
                              </a:cubicBezTo>
                              <a:cubicBezTo>
                                <a:pt x="2667" y="18732"/>
                                <a:pt x="2539" y="18453"/>
                                <a:pt x="2286" y="18034"/>
                              </a:cubicBezTo>
                              <a:cubicBezTo>
                                <a:pt x="2159" y="17628"/>
                                <a:pt x="2032" y="17030"/>
                                <a:pt x="1905" y="16243"/>
                              </a:cubicBezTo>
                              <a:cubicBezTo>
                                <a:pt x="1905" y="15468"/>
                                <a:pt x="1777" y="14453"/>
                                <a:pt x="1777" y="13221"/>
                              </a:cubicBezTo>
                              <a:cubicBezTo>
                                <a:pt x="1777" y="12192"/>
                                <a:pt x="1905" y="11341"/>
                                <a:pt x="1905" y="10655"/>
                              </a:cubicBezTo>
                              <a:cubicBezTo>
                                <a:pt x="1905" y="9982"/>
                                <a:pt x="2032" y="9411"/>
                                <a:pt x="2159" y="8953"/>
                              </a:cubicBezTo>
                              <a:cubicBezTo>
                                <a:pt x="2286" y="8509"/>
                                <a:pt x="2413" y="8115"/>
                                <a:pt x="2667" y="7785"/>
                              </a:cubicBezTo>
                              <a:cubicBezTo>
                                <a:pt x="2794" y="7455"/>
                                <a:pt x="3048" y="7099"/>
                                <a:pt x="3556" y="6705"/>
                              </a:cubicBezTo>
                              <a:cubicBezTo>
                                <a:pt x="3937" y="6312"/>
                                <a:pt x="4699" y="5728"/>
                                <a:pt x="6096" y="4940"/>
                              </a:cubicBezTo>
                              <a:cubicBezTo>
                                <a:pt x="7365" y="4165"/>
                                <a:pt x="8889" y="3403"/>
                                <a:pt x="10795" y="2654"/>
                              </a:cubicBezTo>
                              <a:cubicBezTo>
                                <a:pt x="12826" y="1918"/>
                                <a:pt x="14986" y="1295"/>
                                <a:pt x="17526" y="774"/>
                              </a:cubicBezTo>
                              <a:cubicBezTo>
                                <a:pt x="20065" y="267"/>
                                <a:pt x="22860" y="0"/>
                                <a:pt x="25781"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852" style="width:4.20996pt;height:6.517pt;position:absolute;mso-position-horizontal-relative:page;mso-position-horizontal:absolute;margin-left:546.65pt;mso-position-vertical-relative:page;margin-top:389.595pt;" coordsize="534,827">
              <v:shape id="Shape 50853" style="position:absolute;width:534;height:827;left:0;top:0;" coordsize="53467,82766" path="m25781,0c29718,0,33147,457,36068,1359c39115,2273,41528,3581,43561,5283c45720,6998,47244,9093,48260,11582c49276,14072,49784,16891,49784,20015c49784,22441,49530,24714,48895,26810c48260,28905,47371,30785,46227,32436c44958,34074,43434,35471,41656,36627c39877,37782,37846,38646,35560,39217l35560,39408c38353,39738,40767,40449,43052,41542c45212,42634,47117,44005,48640,45644c50292,47295,51435,49162,52197,51232c53086,53315,53467,55550,53467,57937c53467,61938,52705,65468,51181,68567c49657,71653,47498,74244,44831,76340c42163,78448,38862,80035,35051,81128c31242,82220,27177,82766,22606,82766c19938,82766,17399,82575,14986,82181c12573,81788,10540,81305,8636,80734c6858,80149,5334,79553,4063,78943c2921,78321,2159,77851,1777,77520c1397,77190,1143,76822,888,76403c762,75997,635,75514,508,74955c253,74397,253,73698,126,72860c126,72009,0,70993,0,69799c0,67818,253,66446,508,65684c888,64922,1397,64541,2032,64541c2413,64541,3175,64820,4190,65379c5207,65938,6476,66535,8001,67170c9525,67805,11430,68402,13462,68961c15621,69520,18034,69799,20701,69799c22987,69799,24892,69532,26670,68999c28448,68453,29845,67704,31114,66738c32258,65773,33147,64592,33782,63221c34417,61836,34671,60299,34671,58623c34671,56769,34289,55092,33655,53619c32893,52133,31876,50863,30352,49822c28956,48768,27177,47955,25019,47371c22860,46799,20320,46507,17399,46507l10540,46507c9906,46507,9525,46444,9144,46291c8763,46152,8509,45847,8255,45402c8001,44945,7747,44323,7620,43510c7620,42710,7493,41668,7493,40399c7493,39205,7620,38227,7620,37465c7747,36703,8001,36119,8127,35699c8382,35293,8636,35001,9017,34836c9398,34671,9778,34595,10287,34595l17272,34595c19685,34595,21844,34315,23622,33756c25526,33198,27051,32410,28321,31381c29590,30353,30480,29108,31114,27648c31876,26187,32131,24562,32131,22796c32131,21437,31876,20155,31496,18936c30988,17716,30352,16675,29463,15786c28575,14897,27432,14198,26035,13690c24638,13170,22987,12916,21082,12916c18923,12916,16890,13233,15113,13868c13208,14503,11430,15202,9906,15964c8509,16726,7238,17437,6096,18097c5080,18758,4318,19088,3810,19088c3428,19088,3175,19012,2921,18872c2667,18732,2539,18453,2286,18034c2159,17628,2032,17030,1905,16243c1905,15468,1777,14453,1777,13221c1777,12192,1905,11341,1905,10655c1905,9982,2032,9411,2159,8953c2286,8509,2413,8115,2667,7785c2794,7455,3048,7099,3556,6705c3937,6312,4699,5728,6096,4940c7365,4165,8889,3403,10795,2654c12826,1918,14986,1295,17526,774c20065,267,22860,0,25781,0x">
                <v:stroke weight="0pt" endcap="flat" joinstyle="miter" miterlimit="10" on="false" color="#000000" opacity="0"/>
                <v:fill on="true" color="#000000"/>
              </v:shape>
              <v:shape id="Shape 50854" style="position:absolute;width:534;height:827;left:0;top:0;" coordsize="53467,82766" path="m25781,0c29718,0,33147,457,36068,1359c39115,2273,41528,3581,43561,5283c45720,6998,47244,9093,48260,11582c49276,14072,49784,16891,49784,20015c49784,22441,49530,24714,48895,26810c48260,28905,47371,30785,46227,32436c44958,34074,43434,35471,41656,36627c39877,37782,37846,38646,35560,39217l35560,39408c38353,39738,40767,40449,43052,41542c45212,42634,47117,44005,48640,45644c50292,47295,51435,49162,52197,51232c53086,53315,53467,55550,53467,57937c53467,61938,52705,65468,51181,68567c49657,71653,47498,74244,44831,76340c42163,78448,38862,80035,35051,81128c31242,82220,27177,82766,22606,82766c19938,82766,17399,82575,14986,82181c12573,81788,10540,81305,8636,80734c6858,80149,5334,79553,4063,78943c2921,78321,2159,77851,1777,77520c1397,77190,1143,76822,888,76403c762,75997,635,75514,508,74955c253,74397,253,73698,126,72860c126,72009,0,70993,0,69799c0,67818,253,66446,508,65684c888,64922,1397,64541,2032,64541c2413,64541,3175,64820,4190,65379c5207,65938,6476,66535,8001,67170c9525,67805,11430,68402,13462,68961c15621,69520,18034,69799,20701,69799c22987,69799,24892,69532,26670,68999c28448,68453,29845,67704,31114,66738c32258,65773,33147,64592,33782,63221c34417,61836,34671,60299,34671,58623c34671,56769,34289,55092,33655,53619c32893,52133,31876,50863,30352,49822c28956,48768,27177,47955,25019,47371c22860,46799,20320,46507,17399,46507l10540,46507c9906,46507,9525,46444,9144,46291c8763,46152,8509,45847,8255,45402c8001,44945,7747,44323,7620,43510c7620,42710,7493,41668,7493,40399c7493,39205,7620,38227,7620,37465c7747,36703,8001,36119,8127,35699c8382,35293,8636,35001,9017,34836c9398,34671,9778,34595,10287,34595l17272,34595c19685,34595,21844,34315,23622,33756c25526,33198,27051,32410,28321,31381c29590,30353,30480,29108,31114,27648c31876,26187,32131,24562,32131,22796c32131,21437,31876,20155,31496,18936c30988,17716,30352,16675,29463,15786c28575,14897,27432,14198,26035,13690c24638,13170,22987,12916,21082,12916c18923,12916,16890,13233,15113,13868c13208,14503,11430,15202,9906,15964c8509,16726,7238,17437,6096,18097c5080,18758,4318,19088,3810,19088c3428,19088,3175,19012,2921,18872c2667,18732,2539,18453,2286,18034c2159,17628,2032,17030,1905,16243c1905,15468,1777,14453,1777,13221c1777,12192,1905,11341,1905,10655c1905,9982,2032,9411,2159,8953c2286,8509,2413,8115,2667,7785c2794,7455,3048,7099,3556,6705c3937,6312,4699,5728,6096,4940c7365,4165,8889,3403,10795,2654c12826,1918,14986,1295,17526,774c20065,267,22860,0,25781,0x">
                <v:stroke weight="0.75pt" endcap="flat" joinstyle="round" on="true" color="#000000" opacity="0.498039"/>
                <v:fill on="false" color="#000000" opacity="0"/>
              </v:shape>
              <w10:wrap type="square"/>
            </v:group>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C67C19">
    <w:pPr>
      <w:spacing w:after="0"/>
      <w:ind w:left="-775" w:right="268"/>
    </w:pPr>
    <w:r>
      <w:rPr>
        <w:noProof/>
      </w:rPr>
      <mc:AlternateContent>
        <mc:Choice Requires="wpg">
          <w:drawing>
            <wp:anchor distT="0" distB="0" distL="114300" distR="114300" simplePos="0" relativeHeight="251670528" behindDoc="0" locked="0" layoutInCell="1" allowOverlap="1">
              <wp:simplePos x="0" y="0"/>
              <wp:positionH relativeFrom="page">
                <wp:posOffset>6939534</wp:posOffset>
              </wp:positionH>
              <wp:positionV relativeFrom="page">
                <wp:posOffset>4948911</wp:posOffset>
              </wp:positionV>
              <wp:extent cx="59182" cy="80658"/>
              <wp:effectExtent l="0" t="0" r="0" b="0"/>
              <wp:wrapSquare wrapText="bothSides"/>
              <wp:docPr id="50897" name="Group 50897"/>
              <wp:cNvGraphicFramePr/>
              <a:graphic xmlns:a="http://schemas.openxmlformats.org/drawingml/2006/main">
                <a:graphicData uri="http://schemas.microsoft.com/office/word/2010/wordprocessingGroup">
                  <wpg:wgp>
                    <wpg:cNvGrpSpPr/>
                    <wpg:grpSpPr>
                      <a:xfrm>
                        <a:off x="0" y="0"/>
                        <a:ext cx="59182" cy="80658"/>
                        <a:chOff x="0" y="0"/>
                        <a:chExt cx="59182" cy="80658"/>
                      </a:xfrm>
                    </wpg:grpSpPr>
                    <wps:wsp>
                      <wps:cNvPr id="50898" name="Shape 50898"/>
                      <wps:cNvSpPr/>
                      <wps:spPr>
                        <a:xfrm>
                          <a:off x="0" y="7998"/>
                          <a:ext cx="23495" cy="55743"/>
                        </a:xfrm>
                        <a:custGeom>
                          <a:avLst/>
                          <a:gdLst/>
                          <a:ahLst/>
                          <a:cxnLst/>
                          <a:rect l="0" t="0" r="0" b="0"/>
                          <a:pathLst>
                            <a:path w="23495" h="55743">
                              <a:moveTo>
                                <a:pt x="23495" y="0"/>
                              </a:moveTo>
                              <a:lnTo>
                                <a:pt x="23495" y="24288"/>
                              </a:lnTo>
                              <a:lnTo>
                                <a:pt x="12954" y="42777"/>
                              </a:lnTo>
                              <a:lnTo>
                                <a:pt x="23495" y="42777"/>
                              </a:lnTo>
                              <a:lnTo>
                                <a:pt x="23495" y="55743"/>
                              </a:lnTo>
                              <a:lnTo>
                                <a:pt x="3556" y="55743"/>
                              </a:lnTo>
                              <a:cubicBezTo>
                                <a:pt x="2922" y="55743"/>
                                <a:pt x="2413" y="55667"/>
                                <a:pt x="2032" y="55528"/>
                              </a:cubicBezTo>
                              <a:cubicBezTo>
                                <a:pt x="1524" y="55388"/>
                                <a:pt x="1143" y="55057"/>
                                <a:pt x="889" y="54537"/>
                              </a:cubicBezTo>
                              <a:cubicBezTo>
                                <a:pt x="508" y="54029"/>
                                <a:pt x="254" y="53280"/>
                                <a:pt x="127" y="52315"/>
                              </a:cubicBezTo>
                              <a:cubicBezTo>
                                <a:pt x="0" y="51349"/>
                                <a:pt x="0" y="50054"/>
                                <a:pt x="0" y="48454"/>
                              </a:cubicBezTo>
                              <a:cubicBezTo>
                                <a:pt x="0" y="47133"/>
                                <a:pt x="0" y="45990"/>
                                <a:pt x="0" y="45025"/>
                              </a:cubicBezTo>
                              <a:cubicBezTo>
                                <a:pt x="127" y="44059"/>
                                <a:pt x="254" y="43183"/>
                                <a:pt x="381" y="42396"/>
                              </a:cubicBezTo>
                              <a:cubicBezTo>
                                <a:pt x="508" y="41621"/>
                                <a:pt x="635" y="40872"/>
                                <a:pt x="1016" y="40173"/>
                              </a:cubicBezTo>
                              <a:cubicBezTo>
                                <a:pt x="1270" y="39475"/>
                                <a:pt x="1524" y="38738"/>
                                <a:pt x="2032" y="37951"/>
                              </a:cubicBezTo>
                              <a:lnTo>
                                <a:pt x="23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99" name="Shape 50899"/>
                      <wps:cNvSpPr/>
                      <wps:spPr>
                        <a:xfrm>
                          <a:off x="23495" y="0"/>
                          <a:ext cx="35687" cy="80658"/>
                        </a:xfrm>
                        <a:custGeom>
                          <a:avLst/>
                          <a:gdLst/>
                          <a:ahLst/>
                          <a:cxnLst/>
                          <a:rect l="0" t="0" r="0" b="0"/>
                          <a:pathLst>
                            <a:path w="35687" h="80658">
                              <a:moveTo>
                                <a:pt x="14732" y="0"/>
                              </a:moveTo>
                              <a:cubicBezTo>
                                <a:pt x="16890" y="0"/>
                                <a:pt x="18669" y="51"/>
                                <a:pt x="20065" y="153"/>
                              </a:cubicBezTo>
                              <a:cubicBezTo>
                                <a:pt x="21589" y="254"/>
                                <a:pt x="22733" y="419"/>
                                <a:pt x="23622" y="648"/>
                              </a:cubicBezTo>
                              <a:cubicBezTo>
                                <a:pt x="24511" y="876"/>
                                <a:pt x="25146" y="1156"/>
                                <a:pt x="25653" y="1486"/>
                              </a:cubicBezTo>
                              <a:cubicBezTo>
                                <a:pt x="26035" y="1816"/>
                                <a:pt x="26289" y="2197"/>
                                <a:pt x="26289" y="2654"/>
                              </a:cubicBezTo>
                              <a:lnTo>
                                <a:pt x="26289" y="50775"/>
                              </a:lnTo>
                              <a:lnTo>
                                <a:pt x="33274" y="50775"/>
                              </a:lnTo>
                              <a:cubicBezTo>
                                <a:pt x="34036" y="50775"/>
                                <a:pt x="34544" y="51270"/>
                                <a:pt x="35052" y="52286"/>
                              </a:cubicBezTo>
                              <a:cubicBezTo>
                                <a:pt x="35560" y="53289"/>
                                <a:pt x="35687" y="54966"/>
                                <a:pt x="35687" y="57315"/>
                              </a:cubicBezTo>
                              <a:cubicBezTo>
                                <a:pt x="35687" y="59411"/>
                                <a:pt x="35560" y="61011"/>
                                <a:pt x="35052" y="62103"/>
                              </a:cubicBezTo>
                              <a:cubicBezTo>
                                <a:pt x="34671" y="63195"/>
                                <a:pt x="34036" y="63741"/>
                                <a:pt x="33274" y="63741"/>
                              </a:cubicBezTo>
                              <a:lnTo>
                                <a:pt x="26289" y="63741"/>
                              </a:lnTo>
                              <a:lnTo>
                                <a:pt x="26289" y="78194"/>
                              </a:lnTo>
                              <a:cubicBezTo>
                                <a:pt x="26289" y="78601"/>
                                <a:pt x="26162" y="78969"/>
                                <a:pt x="25908" y="79273"/>
                              </a:cubicBezTo>
                              <a:cubicBezTo>
                                <a:pt x="25653" y="79578"/>
                                <a:pt x="25146" y="79845"/>
                                <a:pt x="24511" y="80048"/>
                              </a:cubicBezTo>
                              <a:cubicBezTo>
                                <a:pt x="24002" y="80251"/>
                                <a:pt x="23114" y="80404"/>
                                <a:pt x="22098" y="80506"/>
                              </a:cubicBezTo>
                              <a:cubicBezTo>
                                <a:pt x="21209" y="80607"/>
                                <a:pt x="19939" y="80658"/>
                                <a:pt x="18288" y="80658"/>
                              </a:cubicBezTo>
                              <a:cubicBezTo>
                                <a:pt x="16890" y="80658"/>
                                <a:pt x="15621" y="80607"/>
                                <a:pt x="14605" y="80506"/>
                              </a:cubicBezTo>
                              <a:cubicBezTo>
                                <a:pt x="13589" y="80404"/>
                                <a:pt x="12827" y="80251"/>
                                <a:pt x="12192" y="80048"/>
                              </a:cubicBezTo>
                              <a:cubicBezTo>
                                <a:pt x="11557" y="79845"/>
                                <a:pt x="11176" y="79578"/>
                                <a:pt x="10922" y="79273"/>
                              </a:cubicBezTo>
                              <a:cubicBezTo>
                                <a:pt x="10668" y="78969"/>
                                <a:pt x="10540" y="78601"/>
                                <a:pt x="10540" y="78194"/>
                              </a:cubicBezTo>
                              <a:lnTo>
                                <a:pt x="10540" y="63741"/>
                              </a:lnTo>
                              <a:lnTo>
                                <a:pt x="0" y="63741"/>
                              </a:lnTo>
                              <a:lnTo>
                                <a:pt x="0" y="50775"/>
                              </a:lnTo>
                              <a:lnTo>
                                <a:pt x="10540" y="50775"/>
                              </a:lnTo>
                              <a:lnTo>
                                <a:pt x="10540" y="14021"/>
                              </a:lnTo>
                              <a:lnTo>
                                <a:pt x="10414" y="14021"/>
                              </a:lnTo>
                              <a:lnTo>
                                <a:pt x="0" y="32286"/>
                              </a:lnTo>
                              <a:lnTo>
                                <a:pt x="0" y="7998"/>
                              </a:lnTo>
                              <a:lnTo>
                                <a:pt x="3302" y="2159"/>
                              </a:lnTo>
                              <a:cubicBezTo>
                                <a:pt x="3556" y="1791"/>
                                <a:pt x="3810" y="1473"/>
                                <a:pt x="4318" y="1207"/>
                              </a:cubicBezTo>
                              <a:cubicBezTo>
                                <a:pt x="4826" y="940"/>
                                <a:pt x="5588" y="711"/>
                                <a:pt x="6477" y="521"/>
                              </a:cubicBezTo>
                              <a:cubicBezTo>
                                <a:pt x="7365" y="343"/>
                                <a:pt x="8382" y="203"/>
                                <a:pt x="9778" y="127"/>
                              </a:cubicBezTo>
                              <a:cubicBezTo>
                                <a:pt x="11176" y="38"/>
                                <a:pt x="12827" y="0"/>
                                <a:pt x="147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00" name="Shape 50900"/>
                      <wps:cNvSpPr/>
                      <wps:spPr>
                        <a:xfrm>
                          <a:off x="12954" y="14021"/>
                          <a:ext cx="21082" cy="36754"/>
                        </a:xfrm>
                        <a:custGeom>
                          <a:avLst/>
                          <a:gdLst/>
                          <a:ahLst/>
                          <a:cxnLst/>
                          <a:rect l="0" t="0" r="0" b="0"/>
                          <a:pathLst>
                            <a:path w="21082" h="36754">
                              <a:moveTo>
                                <a:pt x="20955" y="0"/>
                              </a:moveTo>
                              <a:lnTo>
                                <a:pt x="0" y="36754"/>
                              </a:lnTo>
                              <a:lnTo>
                                <a:pt x="21082" y="36754"/>
                              </a:lnTo>
                              <a:lnTo>
                                <a:pt x="21082" y="0"/>
                              </a:ln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50901" name="Shape 50901"/>
                      <wps:cNvSpPr/>
                      <wps:spPr>
                        <a:xfrm>
                          <a:off x="0" y="0"/>
                          <a:ext cx="59182" cy="80658"/>
                        </a:xfrm>
                        <a:custGeom>
                          <a:avLst/>
                          <a:gdLst/>
                          <a:ahLst/>
                          <a:cxnLst/>
                          <a:rect l="0" t="0" r="0" b="0"/>
                          <a:pathLst>
                            <a:path w="59182" h="80658">
                              <a:moveTo>
                                <a:pt x="38227" y="0"/>
                              </a:moveTo>
                              <a:cubicBezTo>
                                <a:pt x="40386" y="0"/>
                                <a:pt x="42164" y="51"/>
                                <a:pt x="43561" y="153"/>
                              </a:cubicBezTo>
                              <a:cubicBezTo>
                                <a:pt x="45085" y="254"/>
                                <a:pt x="46228" y="419"/>
                                <a:pt x="47117" y="648"/>
                              </a:cubicBezTo>
                              <a:cubicBezTo>
                                <a:pt x="48006" y="876"/>
                                <a:pt x="48641" y="1156"/>
                                <a:pt x="49149" y="1486"/>
                              </a:cubicBezTo>
                              <a:cubicBezTo>
                                <a:pt x="49530" y="1816"/>
                                <a:pt x="49785" y="2197"/>
                                <a:pt x="49785" y="2654"/>
                              </a:cubicBezTo>
                              <a:lnTo>
                                <a:pt x="49785" y="50775"/>
                              </a:lnTo>
                              <a:lnTo>
                                <a:pt x="56769" y="50775"/>
                              </a:lnTo>
                              <a:cubicBezTo>
                                <a:pt x="57531" y="50775"/>
                                <a:pt x="58039" y="51270"/>
                                <a:pt x="58548" y="52286"/>
                              </a:cubicBezTo>
                              <a:cubicBezTo>
                                <a:pt x="59055" y="53289"/>
                                <a:pt x="59182" y="54966"/>
                                <a:pt x="59182" y="57315"/>
                              </a:cubicBezTo>
                              <a:cubicBezTo>
                                <a:pt x="59182" y="59411"/>
                                <a:pt x="59055" y="61011"/>
                                <a:pt x="58548" y="62103"/>
                              </a:cubicBezTo>
                              <a:cubicBezTo>
                                <a:pt x="58166" y="63195"/>
                                <a:pt x="57531" y="63741"/>
                                <a:pt x="56769" y="63741"/>
                              </a:cubicBezTo>
                              <a:lnTo>
                                <a:pt x="49785" y="63741"/>
                              </a:lnTo>
                              <a:lnTo>
                                <a:pt x="49785" y="78194"/>
                              </a:lnTo>
                              <a:cubicBezTo>
                                <a:pt x="49785" y="78601"/>
                                <a:pt x="49657" y="78969"/>
                                <a:pt x="49403" y="79273"/>
                              </a:cubicBezTo>
                              <a:cubicBezTo>
                                <a:pt x="49149" y="79578"/>
                                <a:pt x="48641" y="79845"/>
                                <a:pt x="48006" y="80048"/>
                              </a:cubicBezTo>
                              <a:cubicBezTo>
                                <a:pt x="47498" y="80251"/>
                                <a:pt x="46610" y="80404"/>
                                <a:pt x="45593" y="80506"/>
                              </a:cubicBezTo>
                              <a:cubicBezTo>
                                <a:pt x="44704" y="80607"/>
                                <a:pt x="43435" y="80658"/>
                                <a:pt x="41783" y="80658"/>
                              </a:cubicBezTo>
                              <a:cubicBezTo>
                                <a:pt x="40386" y="80658"/>
                                <a:pt x="39116" y="80607"/>
                                <a:pt x="38100" y="80506"/>
                              </a:cubicBezTo>
                              <a:cubicBezTo>
                                <a:pt x="37085" y="80404"/>
                                <a:pt x="36323" y="80251"/>
                                <a:pt x="35687" y="80048"/>
                              </a:cubicBezTo>
                              <a:cubicBezTo>
                                <a:pt x="35052" y="79845"/>
                                <a:pt x="34672" y="79578"/>
                                <a:pt x="34417" y="79273"/>
                              </a:cubicBezTo>
                              <a:cubicBezTo>
                                <a:pt x="34163" y="78969"/>
                                <a:pt x="34036" y="78601"/>
                                <a:pt x="34036" y="78194"/>
                              </a:cubicBezTo>
                              <a:lnTo>
                                <a:pt x="34036" y="63741"/>
                              </a:lnTo>
                              <a:lnTo>
                                <a:pt x="3556" y="63741"/>
                              </a:lnTo>
                              <a:cubicBezTo>
                                <a:pt x="2922" y="63741"/>
                                <a:pt x="2413" y="63665"/>
                                <a:pt x="2032" y="63526"/>
                              </a:cubicBezTo>
                              <a:cubicBezTo>
                                <a:pt x="1524" y="63386"/>
                                <a:pt x="1143" y="63055"/>
                                <a:pt x="889" y="62535"/>
                              </a:cubicBezTo>
                              <a:cubicBezTo>
                                <a:pt x="508" y="62027"/>
                                <a:pt x="254" y="61278"/>
                                <a:pt x="127" y="60313"/>
                              </a:cubicBezTo>
                              <a:cubicBezTo>
                                <a:pt x="0" y="59347"/>
                                <a:pt x="0" y="58052"/>
                                <a:pt x="0" y="56452"/>
                              </a:cubicBezTo>
                              <a:cubicBezTo>
                                <a:pt x="0" y="55131"/>
                                <a:pt x="0" y="53988"/>
                                <a:pt x="0" y="53023"/>
                              </a:cubicBezTo>
                              <a:cubicBezTo>
                                <a:pt x="127" y="52057"/>
                                <a:pt x="254" y="51181"/>
                                <a:pt x="381" y="50394"/>
                              </a:cubicBezTo>
                              <a:cubicBezTo>
                                <a:pt x="508" y="49619"/>
                                <a:pt x="635" y="48870"/>
                                <a:pt x="1016" y="48171"/>
                              </a:cubicBezTo>
                              <a:cubicBezTo>
                                <a:pt x="1270" y="47473"/>
                                <a:pt x="1524" y="46736"/>
                                <a:pt x="2032" y="45949"/>
                              </a:cubicBezTo>
                              <a:lnTo>
                                <a:pt x="26798" y="2159"/>
                              </a:lnTo>
                              <a:cubicBezTo>
                                <a:pt x="27051" y="1791"/>
                                <a:pt x="27305" y="1473"/>
                                <a:pt x="27813" y="1207"/>
                              </a:cubicBezTo>
                              <a:cubicBezTo>
                                <a:pt x="28322" y="940"/>
                                <a:pt x="29083" y="711"/>
                                <a:pt x="29973" y="521"/>
                              </a:cubicBezTo>
                              <a:cubicBezTo>
                                <a:pt x="30861" y="343"/>
                                <a:pt x="31877" y="203"/>
                                <a:pt x="33274" y="127"/>
                              </a:cubicBezTo>
                              <a:cubicBezTo>
                                <a:pt x="34672" y="38"/>
                                <a:pt x="36323" y="0"/>
                                <a:pt x="38227"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897" style="width:4.66003pt;height:6.35101pt;position:absolute;mso-position-horizontal-relative:page;mso-position-horizontal:absolute;margin-left:546.42pt;mso-position-vertical-relative:page;margin-top:389.678pt;" coordsize="591,806">
              <v:shape id="Shape 50898" style="position:absolute;width:234;height:557;left:0;top:79;" coordsize="23495,55743" path="m23495,0l23495,24288l12954,42777l23495,42777l23495,55743l3556,55743c2922,55743,2413,55667,2032,55528c1524,55388,1143,55057,889,54537c508,54029,254,53280,127,52315c0,51349,0,50054,0,48454c0,47133,0,45990,0,45025c127,44059,254,43183,381,42396c508,41621,635,40872,1016,40173c1270,39475,1524,38738,2032,37951l23495,0x">
                <v:stroke weight="0pt" endcap="flat" joinstyle="miter" miterlimit="10" on="false" color="#000000" opacity="0"/>
                <v:fill on="true" color="#000000"/>
              </v:shape>
              <v:shape id="Shape 50899" style="position:absolute;width:356;height:806;left:234;top:0;" coordsize="35687,80658" path="m14732,0c16890,0,18669,51,20065,153c21589,254,22733,419,23622,648c24511,876,25146,1156,25653,1486c26035,1816,26289,2197,26289,2654l26289,50775l33274,50775c34036,50775,34544,51270,35052,52286c35560,53289,35687,54966,35687,57315c35687,59411,35560,61011,35052,62103c34671,63195,34036,63741,33274,63741l26289,63741l26289,78194c26289,78601,26162,78969,25908,79273c25653,79578,25146,79845,24511,80048c24002,80251,23114,80404,22098,80506c21209,80607,19939,80658,18288,80658c16890,80658,15621,80607,14605,80506c13589,80404,12827,80251,12192,80048c11557,79845,11176,79578,10922,79273c10668,78969,10540,78601,10540,78194l10540,63741l0,63741l0,50775l10540,50775l10540,14021l10414,14021l0,32286l0,7998l3302,2159c3556,1791,3810,1473,4318,1207c4826,940,5588,711,6477,521c7365,343,8382,203,9778,127c11176,38,12827,0,14732,0x">
                <v:stroke weight="0pt" endcap="flat" joinstyle="miter" miterlimit="10" on="false" color="#000000" opacity="0"/>
                <v:fill on="true" color="#000000"/>
              </v:shape>
              <v:shape id="Shape 50900" style="position:absolute;width:210;height:367;left:129;top:140;" coordsize="21082,36754" path="m20955,0l0,36754l21082,36754l21082,0x">
                <v:stroke weight="0.75pt" endcap="flat" joinstyle="round" on="true" color="#000000" opacity="0.498039"/>
                <v:fill on="false" color="#000000" opacity="0"/>
              </v:shape>
              <v:shape id="Shape 50901" style="position:absolute;width:591;height:806;left:0;top:0;" coordsize="59182,80658" path="m38227,0c40386,0,42164,51,43561,153c45085,254,46228,419,47117,648c48006,876,48641,1156,49149,1486c49530,1816,49785,2197,49785,2654l49785,50775l56769,50775c57531,50775,58039,51270,58548,52286c59055,53289,59182,54966,59182,57315c59182,59411,59055,61011,58548,62103c58166,63195,57531,63741,56769,63741l49785,63741l49785,78194c49785,78601,49657,78969,49403,79273c49149,79578,48641,79845,48006,80048c47498,80251,46610,80404,45593,80506c44704,80607,43435,80658,41783,80658c40386,80658,39116,80607,38100,80506c37085,80404,36323,80251,35687,80048c35052,79845,34672,79578,34417,79273c34163,78969,34036,78601,34036,78194l34036,63741l3556,63741c2922,63741,2413,63665,2032,63526c1524,63386,1143,63055,889,62535c508,62027,254,61278,127,60313c0,59347,0,58052,0,56452c0,55131,0,53988,0,53023c127,52057,254,51181,381,50394c508,49619,635,48870,1016,48171c1270,47473,1524,46736,2032,45949l26798,2159c27051,1791,27305,1473,27813,1207c28322,940,29083,711,29973,521c30861,343,31877,203,33274,127c34672,38,36323,0,38227,0x">
                <v:stroke weight="0.75pt" endcap="flat" joinstyle="round" on="true" color="#000000" opacity="0.498039"/>
                <v:fill on="false" color="#000000" opacity="0"/>
              </v:shape>
              <w10:wrap type="square"/>
            </v:group>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C67C19">
    <w:pPr>
      <w:spacing w:after="0"/>
      <w:ind w:left="-775" w:right="268"/>
    </w:pPr>
    <w:r>
      <w:rPr>
        <w:noProof/>
      </w:rPr>
      <mc:AlternateContent>
        <mc:Choice Requires="wpg">
          <w:drawing>
            <wp:anchor distT="0" distB="0" distL="114300" distR="114300" simplePos="0" relativeHeight="251671552" behindDoc="0" locked="0" layoutInCell="1" allowOverlap="1">
              <wp:simplePos x="0" y="0"/>
              <wp:positionH relativeFrom="page">
                <wp:posOffset>6939534</wp:posOffset>
              </wp:positionH>
              <wp:positionV relativeFrom="page">
                <wp:posOffset>4948911</wp:posOffset>
              </wp:positionV>
              <wp:extent cx="59182" cy="80658"/>
              <wp:effectExtent l="0" t="0" r="0" b="0"/>
              <wp:wrapSquare wrapText="bothSides"/>
              <wp:docPr id="50887" name="Group 50887"/>
              <wp:cNvGraphicFramePr/>
              <a:graphic xmlns:a="http://schemas.openxmlformats.org/drawingml/2006/main">
                <a:graphicData uri="http://schemas.microsoft.com/office/word/2010/wordprocessingGroup">
                  <wpg:wgp>
                    <wpg:cNvGrpSpPr/>
                    <wpg:grpSpPr>
                      <a:xfrm>
                        <a:off x="0" y="0"/>
                        <a:ext cx="59182" cy="80658"/>
                        <a:chOff x="0" y="0"/>
                        <a:chExt cx="59182" cy="80658"/>
                      </a:xfrm>
                    </wpg:grpSpPr>
                    <wps:wsp>
                      <wps:cNvPr id="50888" name="Shape 50888"/>
                      <wps:cNvSpPr/>
                      <wps:spPr>
                        <a:xfrm>
                          <a:off x="0" y="7998"/>
                          <a:ext cx="23495" cy="55743"/>
                        </a:xfrm>
                        <a:custGeom>
                          <a:avLst/>
                          <a:gdLst/>
                          <a:ahLst/>
                          <a:cxnLst/>
                          <a:rect l="0" t="0" r="0" b="0"/>
                          <a:pathLst>
                            <a:path w="23495" h="55743">
                              <a:moveTo>
                                <a:pt x="23495" y="0"/>
                              </a:moveTo>
                              <a:lnTo>
                                <a:pt x="23495" y="24288"/>
                              </a:lnTo>
                              <a:lnTo>
                                <a:pt x="12954" y="42777"/>
                              </a:lnTo>
                              <a:lnTo>
                                <a:pt x="23495" y="42777"/>
                              </a:lnTo>
                              <a:lnTo>
                                <a:pt x="23495" y="55743"/>
                              </a:lnTo>
                              <a:lnTo>
                                <a:pt x="3556" y="55743"/>
                              </a:lnTo>
                              <a:cubicBezTo>
                                <a:pt x="2922" y="55743"/>
                                <a:pt x="2413" y="55667"/>
                                <a:pt x="2032" y="55528"/>
                              </a:cubicBezTo>
                              <a:cubicBezTo>
                                <a:pt x="1524" y="55388"/>
                                <a:pt x="1143" y="55057"/>
                                <a:pt x="889" y="54537"/>
                              </a:cubicBezTo>
                              <a:cubicBezTo>
                                <a:pt x="508" y="54029"/>
                                <a:pt x="254" y="53280"/>
                                <a:pt x="127" y="52315"/>
                              </a:cubicBezTo>
                              <a:cubicBezTo>
                                <a:pt x="0" y="51349"/>
                                <a:pt x="0" y="50054"/>
                                <a:pt x="0" y="48454"/>
                              </a:cubicBezTo>
                              <a:cubicBezTo>
                                <a:pt x="0" y="47133"/>
                                <a:pt x="0" y="45990"/>
                                <a:pt x="0" y="45025"/>
                              </a:cubicBezTo>
                              <a:cubicBezTo>
                                <a:pt x="127" y="44059"/>
                                <a:pt x="254" y="43183"/>
                                <a:pt x="381" y="42396"/>
                              </a:cubicBezTo>
                              <a:cubicBezTo>
                                <a:pt x="508" y="41621"/>
                                <a:pt x="635" y="40872"/>
                                <a:pt x="1016" y="40173"/>
                              </a:cubicBezTo>
                              <a:cubicBezTo>
                                <a:pt x="1270" y="39475"/>
                                <a:pt x="1524" y="38738"/>
                                <a:pt x="2032" y="37951"/>
                              </a:cubicBezTo>
                              <a:lnTo>
                                <a:pt x="23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89" name="Shape 50889"/>
                      <wps:cNvSpPr/>
                      <wps:spPr>
                        <a:xfrm>
                          <a:off x="23495" y="0"/>
                          <a:ext cx="35687" cy="80658"/>
                        </a:xfrm>
                        <a:custGeom>
                          <a:avLst/>
                          <a:gdLst/>
                          <a:ahLst/>
                          <a:cxnLst/>
                          <a:rect l="0" t="0" r="0" b="0"/>
                          <a:pathLst>
                            <a:path w="35687" h="80658">
                              <a:moveTo>
                                <a:pt x="14732" y="0"/>
                              </a:moveTo>
                              <a:cubicBezTo>
                                <a:pt x="16890" y="0"/>
                                <a:pt x="18669" y="51"/>
                                <a:pt x="20065" y="153"/>
                              </a:cubicBezTo>
                              <a:cubicBezTo>
                                <a:pt x="21589" y="254"/>
                                <a:pt x="22733" y="419"/>
                                <a:pt x="23622" y="648"/>
                              </a:cubicBezTo>
                              <a:cubicBezTo>
                                <a:pt x="24511" y="876"/>
                                <a:pt x="25146" y="1156"/>
                                <a:pt x="25653" y="1486"/>
                              </a:cubicBezTo>
                              <a:cubicBezTo>
                                <a:pt x="26035" y="1816"/>
                                <a:pt x="26289" y="2197"/>
                                <a:pt x="26289" y="2654"/>
                              </a:cubicBezTo>
                              <a:lnTo>
                                <a:pt x="26289" y="50775"/>
                              </a:lnTo>
                              <a:lnTo>
                                <a:pt x="33274" y="50775"/>
                              </a:lnTo>
                              <a:cubicBezTo>
                                <a:pt x="34036" y="50775"/>
                                <a:pt x="34544" y="51270"/>
                                <a:pt x="35052" y="52286"/>
                              </a:cubicBezTo>
                              <a:cubicBezTo>
                                <a:pt x="35560" y="53289"/>
                                <a:pt x="35687" y="54966"/>
                                <a:pt x="35687" y="57315"/>
                              </a:cubicBezTo>
                              <a:cubicBezTo>
                                <a:pt x="35687" y="59411"/>
                                <a:pt x="35560" y="61011"/>
                                <a:pt x="35052" y="62103"/>
                              </a:cubicBezTo>
                              <a:cubicBezTo>
                                <a:pt x="34671" y="63195"/>
                                <a:pt x="34036" y="63741"/>
                                <a:pt x="33274" y="63741"/>
                              </a:cubicBezTo>
                              <a:lnTo>
                                <a:pt x="26289" y="63741"/>
                              </a:lnTo>
                              <a:lnTo>
                                <a:pt x="26289" y="78194"/>
                              </a:lnTo>
                              <a:cubicBezTo>
                                <a:pt x="26289" y="78601"/>
                                <a:pt x="26162" y="78969"/>
                                <a:pt x="25908" y="79273"/>
                              </a:cubicBezTo>
                              <a:cubicBezTo>
                                <a:pt x="25653" y="79578"/>
                                <a:pt x="25146" y="79845"/>
                                <a:pt x="24511" y="80048"/>
                              </a:cubicBezTo>
                              <a:cubicBezTo>
                                <a:pt x="24002" y="80251"/>
                                <a:pt x="23114" y="80404"/>
                                <a:pt x="22098" y="80506"/>
                              </a:cubicBezTo>
                              <a:cubicBezTo>
                                <a:pt x="21209" y="80607"/>
                                <a:pt x="19939" y="80658"/>
                                <a:pt x="18288" y="80658"/>
                              </a:cubicBezTo>
                              <a:cubicBezTo>
                                <a:pt x="16890" y="80658"/>
                                <a:pt x="15621" y="80607"/>
                                <a:pt x="14605" y="80506"/>
                              </a:cubicBezTo>
                              <a:cubicBezTo>
                                <a:pt x="13589" y="80404"/>
                                <a:pt x="12827" y="80251"/>
                                <a:pt x="12192" y="80048"/>
                              </a:cubicBezTo>
                              <a:cubicBezTo>
                                <a:pt x="11557" y="79845"/>
                                <a:pt x="11176" y="79578"/>
                                <a:pt x="10922" y="79273"/>
                              </a:cubicBezTo>
                              <a:cubicBezTo>
                                <a:pt x="10668" y="78969"/>
                                <a:pt x="10540" y="78601"/>
                                <a:pt x="10540" y="78194"/>
                              </a:cubicBezTo>
                              <a:lnTo>
                                <a:pt x="10540" y="63741"/>
                              </a:lnTo>
                              <a:lnTo>
                                <a:pt x="0" y="63741"/>
                              </a:lnTo>
                              <a:lnTo>
                                <a:pt x="0" y="50775"/>
                              </a:lnTo>
                              <a:lnTo>
                                <a:pt x="10540" y="50775"/>
                              </a:lnTo>
                              <a:lnTo>
                                <a:pt x="10540" y="14021"/>
                              </a:lnTo>
                              <a:lnTo>
                                <a:pt x="10414" y="14021"/>
                              </a:lnTo>
                              <a:lnTo>
                                <a:pt x="0" y="32286"/>
                              </a:lnTo>
                              <a:lnTo>
                                <a:pt x="0" y="7998"/>
                              </a:lnTo>
                              <a:lnTo>
                                <a:pt x="3302" y="2159"/>
                              </a:lnTo>
                              <a:cubicBezTo>
                                <a:pt x="3556" y="1791"/>
                                <a:pt x="3810" y="1473"/>
                                <a:pt x="4318" y="1207"/>
                              </a:cubicBezTo>
                              <a:cubicBezTo>
                                <a:pt x="4826" y="940"/>
                                <a:pt x="5588" y="711"/>
                                <a:pt x="6477" y="521"/>
                              </a:cubicBezTo>
                              <a:cubicBezTo>
                                <a:pt x="7365" y="343"/>
                                <a:pt x="8382" y="203"/>
                                <a:pt x="9778" y="127"/>
                              </a:cubicBezTo>
                              <a:cubicBezTo>
                                <a:pt x="11176" y="38"/>
                                <a:pt x="12827" y="0"/>
                                <a:pt x="147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90" name="Shape 50890"/>
                      <wps:cNvSpPr/>
                      <wps:spPr>
                        <a:xfrm>
                          <a:off x="12954" y="14021"/>
                          <a:ext cx="21082" cy="36754"/>
                        </a:xfrm>
                        <a:custGeom>
                          <a:avLst/>
                          <a:gdLst/>
                          <a:ahLst/>
                          <a:cxnLst/>
                          <a:rect l="0" t="0" r="0" b="0"/>
                          <a:pathLst>
                            <a:path w="21082" h="36754">
                              <a:moveTo>
                                <a:pt x="20955" y="0"/>
                              </a:moveTo>
                              <a:lnTo>
                                <a:pt x="0" y="36754"/>
                              </a:lnTo>
                              <a:lnTo>
                                <a:pt x="21082" y="36754"/>
                              </a:lnTo>
                              <a:lnTo>
                                <a:pt x="21082" y="0"/>
                              </a:ln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50891" name="Shape 50891"/>
                      <wps:cNvSpPr/>
                      <wps:spPr>
                        <a:xfrm>
                          <a:off x="0" y="0"/>
                          <a:ext cx="59182" cy="80658"/>
                        </a:xfrm>
                        <a:custGeom>
                          <a:avLst/>
                          <a:gdLst/>
                          <a:ahLst/>
                          <a:cxnLst/>
                          <a:rect l="0" t="0" r="0" b="0"/>
                          <a:pathLst>
                            <a:path w="59182" h="80658">
                              <a:moveTo>
                                <a:pt x="38227" y="0"/>
                              </a:moveTo>
                              <a:cubicBezTo>
                                <a:pt x="40386" y="0"/>
                                <a:pt x="42164" y="51"/>
                                <a:pt x="43561" y="153"/>
                              </a:cubicBezTo>
                              <a:cubicBezTo>
                                <a:pt x="45085" y="254"/>
                                <a:pt x="46228" y="419"/>
                                <a:pt x="47117" y="648"/>
                              </a:cubicBezTo>
                              <a:cubicBezTo>
                                <a:pt x="48006" y="876"/>
                                <a:pt x="48641" y="1156"/>
                                <a:pt x="49149" y="1486"/>
                              </a:cubicBezTo>
                              <a:cubicBezTo>
                                <a:pt x="49530" y="1816"/>
                                <a:pt x="49785" y="2197"/>
                                <a:pt x="49785" y="2654"/>
                              </a:cubicBezTo>
                              <a:lnTo>
                                <a:pt x="49785" y="50775"/>
                              </a:lnTo>
                              <a:lnTo>
                                <a:pt x="56769" y="50775"/>
                              </a:lnTo>
                              <a:cubicBezTo>
                                <a:pt x="57531" y="50775"/>
                                <a:pt x="58039" y="51270"/>
                                <a:pt x="58548" y="52286"/>
                              </a:cubicBezTo>
                              <a:cubicBezTo>
                                <a:pt x="59055" y="53289"/>
                                <a:pt x="59182" y="54966"/>
                                <a:pt x="59182" y="57315"/>
                              </a:cubicBezTo>
                              <a:cubicBezTo>
                                <a:pt x="59182" y="59411"/>
                                <a:pt x="59055" y="61011"/>
                                <a:pt x="58548" y="62103"/>
                              </a:cubicBezTo>
                              <a:cubicBezTo>
                                <a:pt x="58166" y="63195"/>
                                <a:pt x="57531" y="63741"/>
                                <a:pt x="56769" y="63741"/>
                              </a:cubicBezTo>
                              <a:lnTo>
                                <a:pt x="49785" y="63741"/>
                              </a:lnTo>
                              <a:lnTo>
                                <a:pt x="49785" y="78194"/>
                              </a:lnTo>
                              <a:cubicBezTo>
                                <a:pt x="49785" y="78601"/>
                                <a:pt x="49657" y="78969"/>
                                <a:pt x="49403" y="79273"/>
                              </a:cubicBezTo>
                              <a:cubicBezTo>
                                <a:pt x="49149" y="79578"/>
                                <a:pt x="48641" y="79845"/>
                                <a:pt x="48006" y="80048"/>
                              </a:cubicBezTo>
                              <a:cubicBezTo>
                                <a:pt x="47498" y="80251"/>
                                <a:pt x="46610" y="80404"/>
                                <a:pt x="45593" y="80506"/>
                              </a:cubicBezTo>
                              <a:cubicBezTo>
                                <a:pt x="44704" y="80607"/>
                                <a:pt x="43435" y="80658"/>
                                <a:pt x="41783" y="80658"/>
                              </a:cubicBezTo>
                              <a:cubicBezTo>
                                <a:pt x="40386" y="80658"/>
                                <a:pt x="39116" y="80607"/>
                                <a:pt x="38100" y="80506"/>
                              </a:cubicBezTo>
                              <a:cubicBezTo>
                                <a:pt x="37085" y="80404"/>
                                <a:pt x="36323" y="80251"/>
                                <a:pt x="35687" y="80048"/>
                              </a:cubicBezTo>
                              <a:cubicBezTo>
                                <a:pt x="35052" y="79845"/>
                                <a:pt x="34672" y="79578"/>
                                <a:pt x="34417" y="79273"/>
                              </a:cubicBezTo>
                              <a:cubicBezTo>
                                <a:pt x="34163" y="78969"/>
                                <a:pt x="34036" y="78601"/>
                                <a:pt x="34036" y="78194"/>
                              </a:cubicBezTo>
                              <a:lnTo>
                                <a:pt x="34036" y="63741"/>
                              </a:lnTo>
                              <a:lnTo>
                                <a:pt x="3556" y="63741"/>
                              </a:lnTo>
                              <a:cubicBezTo>
                                <a:pt x="2922" y="63741"/>
                                <a:pt x="2413" y="63665"/>
                                <a:pt x="2032" y="63526"/>
                              </a:cubicBezTo>
                              <a:cubicBezTo>
                                <a:pt x="1524" y="63386"/>
                                <a:pt x="1143" y="63055"/>
                                <a:pt x="889" y="62535"/>
                              </a:cubicBezTo>
                              <a:cubicBezTo>
                                <a:pt x="508" y="62027"/>
                                <a:pt x="254" y="61278"/>
                                <a:pt x="127" y="60313"/>
                              </a:cubicBezTo>
                              <a:cubicBezTo>
                                <a:pt x="0" y="59347"/>
                                <a:pt x="0" y="58052"/>
                                <a:pt x="0" y="56452"/>
                              </a:cubicBezTo>
                              <a:cubicBezTo>
                                <a:pt x="0" y="55131"/>
                                <a:pt x="0" y="53988"/>
                                <a:pt x="0" y="53023"/>
                              </a:cubicBezTo>
                              <a:cubicBezTo>
                                <a:pt x="127" y="52057"/>
                                <a:pt x="254" y="51181"/>
                                <a:pt x="381" y="50394"/>
                              </a:cubicBezTo>
                              <a:cubicBezTo>
                                <a:pt x="508" y="49619"/>
                                <a:pt x="635" y="48870"/>
                                <a:pt x="1016" y="48171"/>
                              </a:cubicBezTo>
                              <a:cubicBezTo>
                                <a:pt x="1270" y="47473"/>
                                <a:pt x="1524" y="46736"/>
                                <a:pt x="2032" y="45949"/>
                              </a:cubicBezTo>
                              <a:lnTo>
                                <a:pt x="26798" y="2159"/>
                              </a:lnTo>
                              <a:cubicBezTo>
                                <a:pt x="27051" y="1791"/>
                                <a:pt x="27305" y="1473"/>
                                <a:pt x="27813" y="1207"/>
                              </a:cubicBezTo>
                              <a:cubicBezTo>
                                <a:pt x="28322" y="940"/>
                                <a:pt x="29083" y="711"/>
                                <a:pt x="29973" y="521"/>
                              </a:cubicBezTo>
                              <a:cubicBezTo>
                                <a:pt x="30861" y="343"/>
                                <a:pt x="31877" y="203"/>
                                <a:pt x="33274" y="127"/>
                              </a:cubicBezTo>
                              <a:cubicBezTo>
                                <a:pt x="34672" y="38"/>
                                <a:pt x="36323" y="0"/>
                                <a:pt x="38227"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887" style="width:4.66003pt;height:6.35101pt;position:absolute;mso-position-horizontal-relative:page;mso-position-horizontal:absolute;margin-left:546.42pt;mso-position-vertical-relative:page;margin-top:389.678pt;" coordsize="591,806">
              <v:shape id="Shape 50888" style="position:absolute;width:234;height:557;left:0;top:79;" coordsize="23495,55743" path="m23495,0l23495,24288l12954,42777l23495,42777l23495,55743l3556,55743c2922,55743,2413,55667,2032,55528c1524,55388,1143,55057,889,54537c508,54029,254,53280,127,52315c0,51349,0,50054,0,48454c0,47133,0,45990,0,45025c127,44059,254,43183,381,42396c508,41621,635,40872,1016,40173c1270,39475,1524,38738,2032,37951l23495,0x">
                <v:stroke weight="0pt" endcap="flat" joinstyle="miter" miterlimit="10" on="false" color="#000000" opacity="0"/>
                <v:fill on="true" color="#000000"/>
              </v:shape>
              <v:shape id="Shape 50889" style="position:absolute;width:356;height:806;left:234;top:0;" coordsize="35687,80658" path="m14732,0c16890,0,18669,51,20065,153c21589,254,22733,419,23622,648c24511,876,25146,1156,25653,1486c26035,1816,26289,2197,26289,2654l26289,50775l33274,50775c34036,50775,34544,51270,35052,52286c35560,53289,35687,54966,35687,57315c35687,59411,35560,61011,35052,62103c34671,63195,34036,63741,33274,63741l26289,63741l26289,78194c26289,78601,26162,78969,25908,79273c25653,79578,25146,79845,24511,80048c24002,80251,23114,80404,22098,80506c21209,80607,19939,80658,18288,80658c16890,80658,15621,80607,14605,80506c13589,80404,12827,80251,12192,80048c11557,79845,11176,79578,10922,79273c10668,78969,10540,78601,10540,78194l10540,63741l0,63741l0,50775l10540,50775l10540,14021l10414,14021l0,32286l0,7998l3302,2159c3556,1791,3810,1473,4318,1207c4826,940,5588,711,6477,521c7365,343,8382,203,9778,127c11176,38,12827,0,14732,0x">
                <v:stroke weight="0pt" endcap="flat" joinstyle="miter" miterlimit="10" on="false" color="#000000" opacity="0"/>
                <v:fill on="true" color="#000000"/>
              </v:shape>
              <v:shape id="Shape 50890" style="position:absolute;width:210;height:367;left:129;top:140;" coordsize="21082,36754" path="m20955,0l0,36754l21082,36754l21082,0x">
                <v:stroke weight="0.75pt" endcap="flat" joinstyle="round" on="true" color="#000000" opacity="0.498039"/>
                <v:fill on="false" color="#000000" opacity="0"/>
              </v:shape>
              <v:shape id="Shape 50891" style="position:absolute;width:591;height:806;left:0;top:0;" coordsize="59182,80658" path="m38227,0c40386,0,42164,51,43561,153c45085,254,46228,419,47117,648c48006,876,48641,1156,49149,1486c49530,1816,49785,2197,49785,2654l49785,50775l56769,50775c57531,50775,58039,51270,58548,52286c59055,53289,59182,54966,59182,57315c59182,59411,59055,61011,58548,62103c58166,63195,57531,63741,56769,63741l49785,63741l49785,78194c49785,78601,49657,78969,49403,79273c49149,79578,48641,79845,48006,80048c47498,80251,46610,80404,45593,80506c44704,80607,43435,80658,41783,80658c40386,80658,39116,80607,38100,80506c37085,80404,36323,80251,35687,80048c35052,79845,34672,79578,34417,79273c34163,78969,34036,78601,34036,78194l34036,63741l3556,63741c2922,63741,2413,63665,2032,63526c1524,63386,1143,63055,889,62535c508,62027,254,61278,127,60313c0,59347,0,58052,0,56452c0,55131,0,53988,0,53023c127,52057,254,51181,381,50394c508,49619,635,48870,1016,48171c1270,47473,1524,46736,2032,45949l26798,2159c27051,1791,27305,1473,27813,1207c28322,940,29083,711,29973,521c30861,343,31877,203,33274,127c34672,38,36323,0,38227,0x">
                <v:stroke weight="0.75pt" endcap="flat" joinstyle="round" on="true" color="#000000" opacity="0.498039"/>
                <v:fill on="false" color="#000000" opacity="0"/>
              </v:shape>
              <w10:wrap type="square"/>
            </v:group>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C67C19">
    <w:pPr>
      <w:spacing w:after="0"/>
      <w:ind w:left="-775" w:right="268"/>
    </w:pPr>
    <w:r>
      <w:rPr>
        <w:noProof/>
      </w:rPr>
      <mc:AlternateContent>
        <mc:Choice Requires="wpg">
          <w:drawing>
            <wp:anchor distT="0" distB="0" distL="114300" distR="114300" simplePos="0" relativeHeight="251672576" behindDoc="0" locked="0" layoutInCell="1" allowOverlap="1">
              <wp:simplePos x="0" y="0"/>
              <wp:positionH relativeFrom="page">
                <wp:posOffset>6939534</wp:posOffset>
              </wp:positionH>
              <wp:positionV relativeFrom="page">
                <wp:posOffset>4948911</wp:posOffset>
              </wp:positionV>
              <wp:extent cx="59182" cy="80658"/>
              <wp:effectExtent l="0" t="0" r="0" b="0"/>
              <wp:wrapSquare wrapText="bothSides"/>
              <wp:docPr id="50877" name="Group 50877"/>
              <wp:cNvGraphicFramePr/>
              <a:graphic xmlns:a="http://schemas.openxmlformats.org/drawingml/2006/main">
                <a:graphicData uri="http://schemas.microsoft.com/office/word/2010/wordprocessingGroup">
                  <wpg:wgp>
                    <wpg:cNvGrpSpPr/>
                    <wpg:grpSpPr>
                      <a:xfrm>
                        <a:off x="0" y="0"/>
                        <a:ext cx="59182" cy="80658"/>
                        <a:chOff x="0" y="0"/>
                        <a:chExt cx="59182" cy="80658"/>
                      </a:xfrm>
                    </wpg:grpSpPr>
                    <wps:wsp>
                      <wps:cNvPr id="50878" name="Shape 50878"/>
                      <wps:cNvSpPr/>
                      <wps:spPr>
                        <a:xfrm>
                          <a:off x="0" y="7998"/>
                          <a:ext cx="23495" cy="55743"/>
                        </a:xfrm>
                        <a:custGeom>
                          <a:avLst/>
                          <a:gdLst/>
                          <a:ahLst/>
                          <a:cxnLst/>
                          <a:rect l="0" t="0" r="0" b="0"/>
                          <a:pathLst>
                            <a:path w="23495" h="55743">
                              <a:moveTo>
                                <a:pt x="23495" y="0"/>
                              </a:moveTo>
                              <a:lnTo>
                                <a:pt x="23495" y="24288"/>
                              </a:lnTo>
                              <a:lnTo>
                                <a:pt x="12954" y="42777"/>
                              </a:lnTo>
                              <a:lnTo>
                                <a:pt x="23495" y="42777"/>
                              </a:lnTo>
                              <a:lnTo>
                                <a:pt x="23495" y="55743"/>
                              </a:lnTo>
                              <a:lnTo>
                                <a:pt x="3556" y="55743"/>
                              </a:lnTo>
                              <a:cubicBezTo>
                                <a:pt x="2922" y="55743"/>
                                <a:pt x="2413" y="55667"/>
                                <a:pt x="2032" y="55528"/>
                              </a:cubicBezTo>
                              <a:cubicBezTo>
                                <a:pt x="1524" y="55388"/>
                                <a:pt x="1143" y="55057"/>
                                <a:pt x="889" y="54537"/>
                              </a:cubicBezTo>
                              <a:cubicBezTo>
                                <a:pt x="508" y="54029"/>
                                <a:pt x="254" y="53280"/>
                                <a:pt x="127" y="52315"/>
                              </a:cubicBezTo>
                              <a:cubicBezTo>
                                <a:pt x="0" y="51349"/>
                                <a:pt x="0" y="50054"/>
                                <a:pt x="0" y="48454"/>
                              </a:cubicBezTo>
                              <a:cubicBezTo>
                                <a:pt x="0" y="47133"/>
                                <a:pt x="0" y="45990"/>
                                <a:pt x="0" y="45025"/>
                              </a:cubicBezTo>
                              <a:cubicBezTo>
                                <a:pt x="127" y="44059"/>
                                <a:pt x="254" y="43183"/>
                                <a:pt x="381" y="42396"/>
                              </a:cubicBezTo>
                              <a:cubicBezTo>
                                <a:pt x="508" y="41621"/>
                                <a:pt x="635" y="40872"/>
                                <a:pt x="1016" y="40173"/>
                              </a:cubicBezTo>
                              <a:cubicBezTo>
                                <a:pt x="1270" y="39475"/>
                                <a:pt x="1524" y="38738"/>
                                <a:pt x="2032" y="37951"/>
                              </a:cubicBezTo>
                              <a:lnTo>
                                <a:pt x="23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79" name="Shape 50879"/>
                      <wps:cNvSpPr/>
                      <wps:spPr>
                        <a:xfrm>
                          <a:off x="23495" y="0"/>
                          <a:ext cx="35687" cy="80658"/>
                        </a:xfrm>
                        <a:custGeom>
                          <a:avLst/>
                          <a:gdLst/>
                          <a:ahLst/>
                          <a:cxnLst/>
                          <a:rect l="0" t="0" r="0" b="0"/>
                          <a:pathLst>
                            <a:path w="35687" h="80658">
                              <a:moveTo>
                                <a:pt x="14732" y="0"/>
                              </a:moveTo>
                              <a:cubicBezTo>
                                <a:pt x="16890" y="0"/>
                                <a:pt x="18669" y="51"/>
                                <a:pt x="20065" y="153"/>
                              </a:cubicBezTo>
                              <a:cubicBezTo>
                                <a:pt x="21589" y="254"/>
                                <a:pt x="22733" y="419"/>
                                <a:pt x="23622" y="648"/>
                              </a:cubicBezTo>
                              <a:cubicBezTo>
                                <a:pt x="24511" y="876"/>
                                <a:pt x="25146" y="1156"/>
                                <a:pt x="25653" y="1486"/>
                              </a:cubicBezTo>
                              <a:cubicBezTo>
                                <a:pt x="26035" y="1816"/>
                                <a:pt x="26289" y="2197"/>
                                <a:pt x="26289" y="2654"/>
                              </a:cubicBezTo>
                              <a:lnTo>
                                <a:pt x="26289" y="50775"/>
                              </a:lnTo>
                              <a:lnTo>
                                <a:pt x="33274" y="50775"/>
                              </a:lnTo>
                              <a:cubicBezTo>
                                <a:pt x="34036" y="50775"/>
                                <a:pt x="34544" y="51270"/>
                                <a:pt x="35052" y="52286"/>
                              </a:cubicBezTo>
                              <a:cubicBezTo>
                                <a:pt x="35560" y="53289"/>
                                <a:pt x="35687" y="54966"/>
                                <a:pt x="35687" y="57315"/>
                              </a:cubicBezTo>
                              <a:cubicBezTo>
                                <a:pt x="35687" y="59411"/>
                                <a:pt x="35560" y="61011"/>
                                <a:pt x="35052" y="62103"/>
                              </a:cubicBezTo>
                              <a:cubicBezTo>
                                <a:pt x="34671" y="63195"/>
                                <a:pt x="34036" y="63741"/>
                                <a:pt x="33274" y="63741"/>
                              </a:cubicBezTo>
                              <a:lnTo>
                                <a:pt x="26289" y="63741"/>
                              </a:lnTo>
                              <a:lnTo>
                                <a:pt x="26289" y="78194"/>
                              </a:lnTo>
                              <a:cubicBezTo>
                                <a:pt x="26289" y="78601"/>
                                <a:pt x="26162" y="78969"/>
                                <a:pt x="25908" y="79273"/>
                              </a:cubicBezTo>
                              <a:cubicBezTo>
                                <a:pt x="25653" y="79578"/>
                                <a:pt x="25146" y="79845"/>
                                <a:pt x="24511" y="80048"/>
                              </a:cubicBezTo>
                              <a:cubicBezTo>
                                <a:pt x="24002" y="80251"/>
                                <a:pt x="23114" y="80404"/>
                                <a:pt x="22098" y="80506"/>
                              </a:cubicBezTo>
                              <a:cubicBezTo>
                                <a:pt x="21209" y="80607"/>
                                <a:pt x="19939" y="80658"/>
                                <a:pt x="18288" y="80658"/>
                              </a:cubicBezTo>
                              <a:cubicBezTo>
                                <a:pt x="16890" y="80658"/>
                                <a:pt x="15621" y="80607"/>
                                <a:pt x="14605" y="80506"/>
                              </a:cubicBezTo>
                              <a:cubicBezTo>
                                <a:pt x="13589" y="80404"/>
                                <a:pt x="12827" y="80251"/>
                                <a:pt x="12192" y="80048"/>
                              </a:cubicBezTo>
                              <a:cubicBezTo>
                                <a:pt x="11557" y="79845"/>
                                <a:pt x="11176" y="79578"/>
                                <a:pt x="10922" y="79273"/>
                              </a:cubicBezTo>
                              <a:cubicBezTo>
                                <a:pt x="10668" y="78969"/>
                                <a:pt x="10540" y="78601"/>
                                <a:pt x="10540" y="78194"/>
                              </a:cubicBezTo>
                              <a:lnTo>
                                <a:pt x="10540" y="63741"/>
                              </a:lnTo>
                              <a:lnTo>
                                <a:pt x="0" y="63741"/>
                              </a:lnTo>
                              <a:lnTo>
                                <a:pt x="0" y="50775"/>
                              </a:lnTo>
                              <a:lnTo>
                                <a:pt x="10540" y="50775"/>
                              </a:lnTo>
                              <a:lnTo>
                                <a:pt x="10540" y="14021"/>
                              </a:lnTo>
                              <a:lnTo>
                                <a:pt x="10414" y="14021"/>
                              </a:lnTo>
                              <a:lnTo>
                                <a:pt x="0" y="32286"/>
                              </a:lnTo>
                              <a:lnTo>
                                <a:pt x="0" y="7998"/>
                              </a:lnTo>
                              <a:lnTo>
                                <a:pt x="3302" y="2159"/>
                              </a:lnTo>
                              <a:cubicBezTo>
                                <a:pt x="3556" y="1791"/>
                                <a:pt x="3810" y="1473"/>
                                <a:pt x="4318" y="1207"/>
                              </a:cubicBezTo>
                              <a:cubicBezTo>
                                <a:pt x="4826" y="940"/>
                                <a:pt x="5588" y="711"/>
                                <a:pt x="6477" y="521"/>
                              </a:cubicBezTo>
                              <a:cubicBezTo>
                                <a:pt x="7365" y="343"/>
                                <a:pt x="8382" y="203"/>
                                <a:pt x="9778" y="127"/>
                              </a:cubicBezTo>
                              <a:cubicBezTo>
                                <a:pt x="11176" y="38"/>
                                <a:pt x="12827" y="0"/>
                                <a:pt x="147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80" name="Shape 50880"/>
                      <wps:cNvSpPr/>
                      <wps:spPr>
                        <a:xfrm>
                          <a:off x="12954" y="14021"/>
                          <a:ext cx="21082" cy="36754"/>
                        </a:xfrm>
                        <a:custGeom>
                          <a:avLst/>
                          <a:gdLst/>
                          <a:ahLst/>
                          <a:cxnLst/>
                          <a:rect l="0" t="0" r="0" b="0"/>
                          <a:pathLst>
                            <a:path w="21082" h="36754">
                              <a:moveTo>
                                <a:pt x="20955" y="0"/>
                              </a:moveTo>
                              <a:lnTo>
                                <a:pt x="0" y="36754"/>
                              </a:lnTo>
                              <a:lnTo>
                                <a:pt x="21082" y="36754"/>
                              </a:lnTo>
                              <a:lnTo>
                                <a:pt x="21082" y="0"/>
                              </a:ln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s:wsp>
                      <wps:cNvPr id="50881" name="Shape 50881"/>
                      <wps:cNvSpPr/>
                      <wps:spPr>
                        <a:xfrm>
                          <a:off x="0" y="0"/>
                          <a:ext cx="59182" cy="80658"/>
                        </a:xfrm>
                        <a:custGeom>
                          <a:avLst/>
                          <a:gdLst/>
                          <a:ahLst/>
                          <a:cxnLst/>
                          <a:rect l="0" t="0" r="0" b="0"/>
                          <a:pathLst>
                            <a:path w="59182" h="80658">
                              <a:moveTo>
                                <a:pt x="38227" y="0"/>
                              </a:moveTo>
                              <a:cubicBezTo>
                                <a:pt x="40386" y="0"/>
                                <a:pt x="42164" y="51"/>
                                <a:pt x="43561" y="153"/>
                              </a:cubicBezTo>
                              <a:cubicBezTo>
                                <a:pt x="45085" y="254"/>
                                <a:pt x="46228" y="419"/>
                                <a:pt x="47117" y="648"/>
                              </a:cubicBezTo>
                              <a:cubicBezTo>
                                <a:pt x="48006" y="876"/>
                                <a:pt x="48641" y="1156"/>
                                <a:pt x="49149" y="1486"/>
                              </a:cubicBezTo>
                              <a:cubicBezTo>
                                <a:pt x="49530" y="1816"/>
                                <a:pt x="49785" y="2197"/>
                                <a:pt x="49785" y="2654"/>
                              </a:cubicBezTo>
                              <a:lnTo>
                                <a:pt x="49785" y="50775"/>
                              </a:lnTo>
                              <a:lnTo>
                                <a:pt x="56769" y="50775"/>
                              </a:lnTo>
                              <a:cubicBezTo>
                                <a:pt x="57531" y="50775"/>
                                <a:pt x="58039" y="51270"/>
                                <a:pt x="58548" y="52286"/>
                              </a:cubicBezTo>
                              <a:cubicBezTo>
                                <a:pt x="59055" y="53289"/>
                                <a:pt x="59182" y="54966"/>
                                <a:pt x="59182" y="57315"/>
                              </a:cubicBezTo>
                              <a:cubicBezTo>
                                <a:pt x="59182" y="59411"/>
                                <a:pt x="59055" y="61011"/>
                                <a:pt x="58548" y="62103"/>
                              </a:cubicBezTo>
                              <a:cubicBezTo>
                                <a:pt x="58166" y="63195"/>
                                <a:pt x="57531" y="63741"/>
                                <a:pt x="56769" y="63741"/>
                              </a:cubicBezTo>
                              <a:lnTo>
                                <a:pt x="49785" y="63741"/>
                              </a:lnTo>
                              <a:lnTo>
                                <a:pt x="49785" y="78194"/>
                              </a:lnTo>
                              <a:cubicBezTo>
                                <a:pt x="49785" y="78601"/>
                                <a:pt x="49657" y="78969"/>
                                <a:pt x="49403" y="79273"/>
                              </a:cubicBezTo>
                              <a:cubicBezTo>
                                <a:pt x="49149" y="79578"/>
                                <a:pt x="48641" y="79845"/>
                                <a:pt x="48006" y="80048"/>
                              </a:cubicBezTo>
                              <a:cubicBezTo>
                                <a:pt x="47498" y="80251"/>
                                <a:pt x="46610" y="80404"/>
                                <a:pt x="45593" y="80506"/>
                              </a:cubicBezTo>
                              <a:cubicBezTo>
                                <a:pt x="44704" y="80607"/>
                                <a:pt x="43435" y="80658"/>
                                <a:pt x="41783" y="80658"/>
                              </a:cubicBezTo>
                              <a:cubicBezTo>
                                <a:pt x="40386" y="80658"/>
                                <a:pt x="39116" y="80607"/>
                                <a:pt x="38100" y="80506"/>
                              </a:cubicBezTo>
                              <a:cubicBezTo>
                                <a:pt x="37085" y="80404"/>
                                <a:pt x="36323" y="80251"/>
                                <a:pt x="35687" y="80048"/>
                              </a:cubicBezTo>
                              <a:cubicBezTo>
                                <a:pt x="35052" y="79845"/>
                                <a:pt x="34672" y="79578"/>
                                <a:pt x="34417" y="79273"/>
                              </a:cubicBezTo>
                              <a:cubicBezTo>
                                <a:pt x="34163" y="78969"/>
                                <a:pt x="34036" y="78601"/>
                                <a:pt x="34036" y="78194"/>
                              </a:cubicBezTo>
                              <a:lnTo>
                                <a:pt x="34036" y="63741"/>
                              </a:lnTo>
                              <a:lnTo>
                                <a:pt x="3556" y="63741"/>
                              </a:lnTo>
                              <a:cubicBezTo>
                                <a:pt x="2922" y="63741"/>
                                <a:pt x="2413" y="63665"/>
                                <a:pt x="2032" y="63526"/>
                              </a:cubicBezTo>
                              <a:cubicBezTo>
                                <a:pt x="1524" y="63386"/>
                                <a:pt x="1143" y="63055"/>
                                <a:pt x="889" y="62535"/>
                              </a:cubicBezTo>
                              <a:cubicBezTo>
                                <a:pt x="508" y="62027"/>
                                <a:pt x="254" y="61278"/>
                                <a:pt x="127" y="60313"/>
                              </a:cubicBezTo>
                              <a:cubicBezTo>
                                <a:pt x="0" y="59347"/>
                                <a:pt x="0" y="58052"/>
                                <a:pt x="0" y="56452"/>
                              </a:cubicBezTo>
                              <a:cubicBezTo>
                                <a:pt x="0" y="55131"/>
                                <a:pt x="0" y="53988"/>
                                <a:pt x="0" y="53023"/>
                              </a:cubicBezTo>
                              <a:cubicBezTo>
                                <a:pt x="127" y="52057"/>
                                <a:pt x="254" y="51181"/>
                                <a:pt x="381" y="50394"/>
                              </a:cubicBezTo>
                              <a:cubicBezTo>
                                <a:pt x="508" y="49619"/>
                                <a:pt x="635" y="48870"/>
                                <a:pt x="1016" y="48171"/>
                              </a:cubicBezTo>
                              <a:cubicBezTo>
                                <a:pt x="1270" y="47473"/>
                                <a:pt x="1524" y="46736"/>
                                <a:pt x="2032" y="45949"/>
                              </a:cubicBezTo>
                              <a:lnTo>
                                <a:pt x="26798" y="2159"/>
                              </a:lnTo>
                              <a:cubicBezTo>
                                <a:pt x="27051" y="1791"/>
                                <a:pt x="27305" y="1473"/>
                                <a:pt x="27813" y="1207"/>
                              </a:cubicBezTo>
                              <a:cubicBezTo>
                                <a:pt x="28322" y="940"/>
                                <a:pt x="29083" y="711"/>
                                <a:pt x="29973" y="521"/>
                              </a:cubicBezTo>
                              <a:cubicBezTo>
                                <a:pt x="30861" y="343"/>
                                <a:pt x="31877" y="203"/>
                                <a:pt x="33274" y="127"/>
                              </a:cubicBezTo>
                              <a:cubicBezTo>
                                <a:pt x="34672" y="38"/>
                                <a:pt x="36323" y="0"/>
                                <a:pt x="38227"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877" style="width:4.66003pt;height:6.35101pt;position:absolute;mso-position-horizontal-relative:page;mso-position-horizontal:absolute;margin-left:546.42pt;mso-position-vertical-relative:page;margin-top:389.678pt;" coordsize="591,806">
              <v:shape id="Shape 50878" style="position:absolute;width:234;height:557;left:0;top:79;" coordsize="23495,55743" path="m23495,0l23495,24288l12954,42777l23495,42777l23495,55743l3556,55743c2922,55743,2413,55667,2032,55528c1524,55388,1143,55057,889,54537c508,54029,254,53280,127,52315c0,51349,0,50054,0,48454c0,47133,0,45990,0,45025c127,44059,254,43183,381,42396c508,41621,635,40872,1016,40173c1270,39475,1524,38738,2032,37951l23495,0x">
                <v:stroke weight="0pt" endcap="flat" joinstyle="miter" miterlimit="10" on="false" color="#000000" opacity="0"/>
                <v:fill on="true" color="#000000"/>
              </v:shape>
              <v:shape id="Shape 50879" style="position:absolute;width:356;height:806;left:234;top:0;" coordsize="35687,80658" path="m14732,0c16890,0,18669,51,20065,153c21589,254,22733,419,23622,648c24511,876,25146,1156,25653,1486c26035,1816,26289,2197,26289,2654l26289,50775l33274,50775c34036,50775,34544,51270,35052,52286c35560,53289,35687,54966,35687,57315c35687,59411,35560,61011,35052,62103c34671,63195,34036,63741,33274,63741l26289,63741l26289,78194c26289,78601,26162,78969,25908,79273c25653,79578,25146,79845,24511,80048c24002,80251,23114,80404,22098,80506c21209,80607,19939,80658,18288,80658c16890,80658,15621,80607,14605,80506c13589,80404,12827,80251,12192,80048c11557,79845,11176,79578,10922,79273c10668,78969,10540,78601,10540,78194l10540,63741l0,63741l0,50775l10540,50775l10540,14021l10414,14021l0,32286l0,7998l3302,2159c3556,1791,3810,1473,4318,1207c4826,940,5588,711,6477,521c7365,343,8382,203,9778,127c11176,38,12827,0,14732,0x">
                <v:stroke weight="0pt" endcap="flat" joinstyle="miter" miterlimit="10" on="false" color="#000000" opacity="0"/>
                <v:fill on="true" color="#000000"/>
              </v:shape>
              <v:shape id="Shape 50880" style="position:absolute;width:210;height:367;left:129;top:140;" coordsize="21082,36754" path="m20955,0l0,36754l21082,36754l21082,0x">
                <v:stroke weight="0.75pt" endcap="flat" joinstyle="round" on="true" color="#000000" opacity="0.498039"/>
                <v:fill on="false" color="#000000" opacity="0"/>
              </v:shape>
              <v:shape id="Shape 50881" style="position:absolute;width:591;height:806;left:0;top:0;" coordsize="59182,80658" path="m38227,0c40386,0,42164,51,43561,153c45085,254,46228,419,47117,648c48006,876,48641,1156,49149,1486c49530,1816,49785,2197,49785,2654l49785,50775l56769,50775c57531,50775,58039,51270,58548,52286c59055,53289,59182,54966,59182,57315c59182,59411,59055,61011,58548,62103c58166,63195,57531,63741,56769,63741l49785,63741l49785,78194c49785,78601,49657,78969,49403,79273c49149,79578,48641,79845,48006,80048c47498,80251,46610,80404,45593,80506c44704,80607,43435,80658,41783,80658c40386,80658,39116,80607,38100,80506c37085,80404,36323,80251,35687,80048c35052,79845,34672,79578,34417,79273c34163,78969,34036,78601,34036,78194l34036,63741l3556,63741c2922,63741,2413,63665,2032,63526c1524,63386,1143,63055,889,62535c508,62027,254,61278,127,60313c0,59347,0,58052,0,56452c0,55131,0,53988,0,53023c127,52057,254,51181,381,50394c508,49619,635,48870,1016,48171c1270,47473,1524,46736,2032,45949l26798,2159c27051,1791,27305,1473,27813,1207c28322,940,29083,711,29973,521c30861,343,31877,203,33274,127c34672,38,36323,0,38227,0x">
                <v:stroke weight="0.75pt" endcap="flat" joinstyle="round" on="true" color="#000000" opacity="0.498039"/>
                <v:fill on="false" color="#000000" opacity="0"/>
              </v:shape>
              <w10:wrap type="square"/>
            </v:group>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C67C19">
    <w:pPr>
      <w:spacing w:after="0"/>
      <w:ind w:left="-775" w:right="358"/>
    </w:pPr>
    <w:r>
      <w:rPr>
        <w:noProof/>
      </w:rPr>
      <mc:AlternateContent>
        <mc:Choice Requires="wpg">
          <w:drawing>
            <wp:anchor distT="0" distB="0" distL="114300" distR="114300" simplePos="0" relativeHeight="251658240" behindDoc="0" locked="0" layoutInCell="1" allowOverlap="1">
              <wp:simplePos x="0" y="0"/>
              <wp:positionH relativeFrom="page">
                <wp:posOffset>6946393</wp:posOffset>
              </wp:positionH>
              <wp:positionV relativeFrom="page">
                <wp:posOffset>4948720</wp:posOffset>
              </wp:positionV>
              <wp:extent cx="49149" cy="80480"/>
              <wp:effectExtent l="0" t="0" r="0" b="0"/>
              <wp:wrapSquare wrapText="bothSides"/>
              <wp:docPr id="50772" name="Group 50772"/>
              <wp:cNvGraphicFramePr/>
              <a:graphic xmlns:a="http://schemas.openxmlformats.org/drawingml/2006/main">
                <a:graphicData uri="http://schemas.microsoft.com/office/word/2010/wordprocessingGroup">
                  <wpg:wgp>
                    <wpg:cNvGrpSpPr/>
                    <wpg:grpSpPr>
                      <a:xfrm>
                        <a:off x="0" y="0"/>
                        <a:ext cx="49149" cy="80480"/>
                        <a:chOff x="0" y="0"/>
                        <a:chExt cx="49149" cy="80480"/>
                      </a:xfrm>
                    </wpg:grpSpPr>
                    <wps:wsp>
                      <wps:cNvPr id="50773" name="Shape 50773"/>
                      <wps:cNvSpPr/>
                      <wps:spPr>
                        <a:xfrm>
                          <a:off x="0" y="0"/>
                          <a:ext cx="49149" cy="80480"/>
                        </a:xfrm>
                        <a:custGeom>
                          <a:avLst/>
                          <a:gdLst/>
                          <a:ahLst/>
                          <a:cxnLst/>
                          <a:rect l="0" t="0" r="0" b="0"/>
                          <a:pathLst>
                            <a:path w="49149" h="80480">
                              <a:moveTo>
                                <a:pt x="26415" y="0"/>
                              </a:moveTo>
                              <a:cubicBezTo>
                                <a:pt x="27939" y="0"/>
                                <a:pt x="29210" y="38"/>
                                <a:pt x="30226" y="102"/>
                              </a:cubicBezTo>
                              <a:cubicBezTo>
                                <a:pt x="31242" y="165"/>
                                <a:pt x="31876" y="267"/>
                                <a:pt x="32385" y="406"/>
                              </a:cubicBezTo>
                              <a:cubicBezTo>
                                <a:pt x="32893" y="546"/>
                                <a:pt x="33274" y="749"/>
                                <a:pt x="33401" y="991"/>
                              </a:cubicBezTo>
                              <a:cubicBezTo>
                                <a:pt x="33527" y="1244"/>
                                <a:pt x="33655" y="1549"/>
                                <a:pt x="33655" y="1918"/>
                              </a:cubicBezTo>
                              <a:lnTo>
                                <a:pt x="33655" y="67945"/>
                              </a:lnTo>
                              <a:lnTo>
                                <a:pt x="46736" y="67945"/>
                              </a:lnTo>
                              <a:cubicBezTo>
                                <a:pt x="47117" y="67945"/>
                                <a:pt x="47371" y="68059"/>
                                <a:pt x="47751"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0" y="78677"/>
                                <a:pt x="48514" y="79159"/>
                              </a:cubicBezTo>
                              <a:cubicBezTo>
                                <a:pt x="48260" y="79629"/>
                                <a:pt x="48006" y="79972"/>
                                <a:pt x="47625" y="80175"/>
                              </a:cubicBezTo>
                              <a:cubicBezTo>
                                <a:pt x="47371" y="80378"/>
                                <a:pt x="47117" y="80480"/>
                                <a:pt x="46736" y="80480"/>
                              </a:cubicBezTo>
                              <a:lnTo>
                                <a:pt x="2539" y="80480"/>
                              </a:lnTo>
                              <a:cubicBezTo>
                                <a:pt x="2286" y="80480"/>
                                <a:pt x="1905" y="80378"/>
                                <a:pt x="1651" y="80175"/>
                              </a:cubicBezTo>
                              <a:cubicBezTo>
                                <a:pt x="1397" y="79972"/>
                                <a:pt x="1143" y="79629"/>
                                <a:pt x="889" y="79159"/>
                              </a:cubicBezTo>
                              <a:cubicBezTo>
                                <a:pt x="635" y="78677"/>
                                <a:pt x="508" y="78041"/>
                                <a:pt x="381" y="77241"/>
                              </a:cubicBezTo>
                              <a:cubicBezTo>
                                <a:pt x="253" y="76441"/>
                                <a:pt x="126" y="75463"/>
                                <a:pt x="126" y="74307"/>
                              </a:cubicBezTo>
                              <a:cubicBezTo>
                                <a:pt x="126" y="73114"/>
                                <a:pt x="253" y="72111"/>
                                <a:pt x="381" y="71310"/>
                              </a:cubicBezTo>
                              <a:cubicBezTo>
                                <a:pt x="381" y="70510"/>
                                <a:pt x="635" y="69863"/>
                                <a:pt x="889" y="69367"/>
                              </a:cubicBezTo>
                              <a:cubicBezTo>
                                <a:pt x="1015" y="68872"/>
                                <a:pt x="1270" y="68516"/>
                                <a:pt x="1651" y="68288"/>
                              </a:cubicBezTo>
                              <a:cubicBezTo>
                                <a:pt x="1905" y="68059"/>
                                <a:pt x="2286" y="67945"/>
                                <a:pt x="2539" y="67945"/>
                              </a:cubicBezTo>
                              <a:lnTo>
                                <a:pt x="17526" y="67945"/>
                              </a:lnTo>
                              <a:lnTo>
                                <a:pt x="17526" y="15939"/>
                              </a:lnTo>
                              <a:lnTo>
                                <a:pt x="4572" y="23038"/>
                              </a:lnTo>
                              <a:cubicBezTo>
                                <a:pt x="3683" y="23495"/>
                                <a:pt x="2921" y="23774"/>
                                <a:pt x="2286" y="23876"/>
                              </a:cubicBezTo>
                              <a:cubicBezTo>
                                <a:pt x="1777" y="23978"/>
                                <a:pt x="1270" y="23850"/>
                                <a:pt x="889" y="23507"/>
                              </a:cubicBezTo>
                              <a:cubicBezTo>
                                <a:pt x="508" y="23152"/>
                                <a:pt x="253" y="22542"/>
                                <a:pt x="126" y="21679"/>
                              </a:cubicBezTo>
                              <a:cubicBezTo>
                                <a:pt x="0" y="20815"/>
                                <a:pt x="0" y="19609"/>
                                <a:pt x="0" y="18034"/>
                              </a:cubicBezTo>
                              <a:cubicBezTo>
                                <a:pt x="0" y="17056"/>
                                <a:pt x="0" y="16243"/>
                                <a:pt x="0" y="15596"/>
                              </a:cubicBezTo>
                              <a:cubicBezTo>
                                <a:pt x="126" y="14961"/>
                                <a:pt x="253" y="14414"/>
                                <a:pt x="381" y="13957"/>
                              </a:cubicBezTo>
                              <a:cubicBezTo>
                                <a:pt x="508" y="13513"/>
                                <a:pt x="762" y="13145"/>
                                <a:pt x="1015" y="12852"/>
                              </a:cubicBezTo>
                              <a:cubicBezTo>
                                <a:pt x="1397" y="12560"/>
                                <a:pt x="1777" y="12255"/>
                                <a:pt x="2286" y="11925"/>
                              </a:cubicBezTo>
                              <a:lnTo>
                                <a:pt x="19431" y="813"/>
                              </a:lnTo>
                              <a:cubicBezTo>
                                <a:pt x="19558" y="648"/>
                                <a:pt x="19812" y="508"/>
                                <a:pt x="20193" y="406"/>
                              </a:cubicBezTo>
                              <a:cubicBezTo>
                                <a:pt x="20447" y="305"/>
                                <a:pt x="20827" y="216"/>
                                <a:pt x="21336" y="165"/>
                              </a:cubicBezTo>
                              <a:cubicBezTo>
                                <a:pt x="21844" y="102"/>
                                <a:pt x="22478" y="51"/>
                                <a:pt x="23368" y="38"/>
                              </a:cubicBezTo>
                              <a:cubicBezTo>
                                <a:pt x="24130" y="13"/>
                                <a:pt x="25146" y="0"/>
                                <a:pt x="264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74" name="Shape 50774"/>
                      <wps:cNvSpPr/>
                      <wps:spPr>
                        <a:xfrm>
                          <a:off x="0" y="0"/>
                          <a:ext cx="49149" cy="80480"/>
                        </a:xfrm>
                        <a:custGeom>
                          <a:avLst/>
                          <a:gdLst/>
                          <a:ahLst/>
                          <a:cxnLst/>
                          <a:rect l="0" t="0" r="0" b="0"/>
                          <a:pathLst>
                            <a:path w="49149" h="80480">
                              <a:moveTo>
                                <a:pt x="26415" y="0"/>
                              </a:moveTo>
                              <a:cubicBezTo>
                                <a:pt x="27939" y="0"/>
                                <a:pt x="29210" y="38"/>
                                <a:pt x="30226" y="102"/>
                              </a:cubicBezTo>
                              <a:cubicBezTo>
                                <a:pt x="31242" y="165"/>
                                <a:pt x="31876" y="267"/>
                                <a:pt x="32385" y="406"/>
                              </a:cubicBezTo>
                              <a:cubicBezTo>
                                <a:pt x="32893" y="546"/>
                                <a:pt x="33274" y="749"/>
                                <a:pt x="33401" y="991"/>
                              </a:cubicBezTo>
                              <a:cubicBezTo>
                                <a:pt x="33527" y="1244"/>
                                <a:pt x="33655" y="1549"/>
                                <a:pt x="33655" y="1918"/>
                              </a:cubicBezTo>
                              <a:lnTo>
                                <a:pt x="33655" y="67945"/>
                              </a:lnTo>
                              <a:lnTo>
                                <a:pt x="46736" y="67945"/>
                              </a:lnTo>
                              <a:cubicBezTo>
                                <a:pt x="47117" y="67945"/>
                                <a:pt x="47371" y="68059"/>
                                <a:pt x="47751"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0" y="78677"/>
                                <a:pt x="48514" y="79159"/>
                              </a:cubicBezTo>
                              <a:cubicBezTo>
                                <a:pt x="48260" y="79629"/>
                                <a:pt x="48006" y="79972"/>
                                <a:pt x="47625" y="80175"/>
                              </a:cubicBezTo>
                              <a:cubicBezTo>
                                <a:pt x="47371" y="80378"/>
                                <a:pt x="47117" y="80480"/>
                                <a:pt x="46736" y="80480"/>
                              </a:cubicBezTo>
                              <a:lnTo>
                                <a:pt x="2539" y="80480"/>
                              </a:lnTo>
                              <a:cubicBezTo>
                                <a:pt x="2286" y="80480"/>
                                <a:pt x="1905" y="80378"/>
                                <a:pt x="1651" y="80175"/>
                              </a:cubicBezTo>
                              <a:cubicBezTo>
                                <a:pt x="1397" y="79972"/>
                                <a:pt x="1143" y="79629"/>
                                <a:pt x="889" y="79159"/>
                              </a:cubicBezTo>
                              <a:cubicBezTo>
                                <a:pt x="635" y="78677"/>
                                <a:pt x="508" y="78041"/>
                                <a:pt x="381" y="77241"/>
                              </a:cubicBezTo>
                              <a:cubicBezTo>
                                <a:pt x="253" y="76441"/>
                                <a:pt x="126" y="75463"/>
                                <a:pt x="126" y="74307"/>
                              </a:cubicBezTo>
                              <a:cubicBezTo>
                                <a:pt x="126" y="73114"/>
                                <a:pt x="253" y="72111"/>
                                <a:pt x="381" y="71310"/>
                              </a:cubicBezTo>
                              <a:cubicBezTo>
                                <a:pt x="381" y="70510"/>
                                <a:pt x="635" y="69863"/>
                                <a:pt x="889" y="69367"/>
                              </a:cubicBezTo>
                              <a:cubicBezTo>
                                <a:pt x="1015" y="68872"/>
                                <a:pt x="1270" y="68516"/>
                                <a:pt x="1651" y="68288"/>
                              </a:cubicBezTo>
                              <a:cubicBezTo>
                                <a:pt x="1905" y="68059"/>
                                <a:pt x="2286" y="67945"/>
                                <a:pt x="2539" y="67945"/>
                              </a:cubicBezTo>
                              <a:lnTo>
                                <a:pt x="17526" y="67945"/>
                              </a:lnTo>
                              <a:lnTo>
                                <a:pt x="17526" y="15939"/>
                              </a:lnTo>
                              <a:lnTo>
                                <a:pt x="4572" y="23038"/>
                              </a:lnTo>
                              <a:cubicBezTo>
                                <a:pt x="3683" y="23495"/>
                                <a:pt x="2921" y="23774"/>
                                <a:pt x="2286" y="23876"/>
                              </a:cubicBezTo>
                              <a:cubicBezTo>
                                <a:pt x="1777" y="23978"/>
                                <a:pt x="1270" y="23850"/>
                                <a:pt x="889" y="23507"/>
                              </a:cubicBezTo>
                              <a:cubicBezTo>
                                <a:pt x="508" y="23152"/>
                                <a:pt x="253" y="22542"/>
                                <a:pt x="126" y="21679"/>
                              </a:cubicBezTo>
                              <a:cubicBezTo>
                                <a:pt x="0" y="20815"/>
                                <a:pt x="0" y="19609"/>
                                <a:pt x="0" y="18034"/>
                              </a:cubicBezTo>
                              <a:cubicBezTo>
                                <a:pt x="0" y="17056"/>
                                <a:pt x="0" y="16243"/>
                                <a:pt x="0" y="15596"/>
                              </a:cubicBezTo>
                              <a:cubicBezTo>
                                <a:pt x="126" y="14961"/>
                                <a:pt x="253" y="14414"/>
                                <a:pt x="381" y="13957"/>
                              </a:cubicBezTo>
                              <a:cubicBezTo>
                                <a:pt x="508" y="13513"/>
                                <a:pt x="762" y="13145"/>
                                <a:pt x="1015" y="12852"/>
                              </a:cubicBezTo>
                              <a:cubicBezTo>
                                <a:pt x="1397" y="12560"/>
                                <a:pt x="1777" y="12255"/>
                                <a:pt x="2286" y="11925"/>
                              </a:cubicBezTo>
                              <a:lnTo>
                                <a:pt x="19431" y="813"/>
                              </a:lnTo>
                              <a:cubicBezTo>
                                <a:pt x="19558" y="648"/>
                                <a:pt x="19812" y="508"/>
                                <a:pt x="20193" y="406"/>
                              </a:cubicBezTo>
                              <a:cubicBezTo>
                                <a:pt x="20447" y="305"/>
                                <a:pt x="20827" y="216"/>
                                <a:pt x="21336" y="165"/>
                              </a:cubicBezTo>
                              <a:cubicBezTo>
                                <a:pt x="21844" y="102"/>
                                <a:pt x="22478" y="51"/>
                                <a:pt x="23368" y="38"/>
                              </a:cubicBezTo>
                              <a:cubicBezTo>
                                <a:pt x="24130" y="13"/>
                                <a:pt x="25146" y="0"/>
                                <a:pt x="26415"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772" style="width:3.87pt;height:6.33701pt;position:absolute;mso-position-horizontal-relative:page;mso-position-horizontal:absolute;margin-left:546.96pt;mso-position-vertical-relative:page;margin-top:389.663pt;" coordsize="491,804">
              <v:shape id="Shape 50773" style="position:absolute;width:491;height:804;left:0;top:0;" coordsize="49149,80480" path="m26415,0c27939,0,29210,38,30226,102c31242,165,31876,267,32385,406c32893,546,33274,749,33401,991c33527,1244,33655,1549,33655,1918l33655,67945l46736,67945c47117,67945,47371,68059,47751,68288c48006,68516,48260,68872,48514,69367c48768,69863,48895,70510,49022,71310c49149,72111,49149,73114,49149,74307c49149,75463,49149,76441,49022,77241c48895,78041,48640,78677,48514,79159c48260,79629,48006,79972,47625,80175c47371,80378,47117,80480,46736,80480l2539,80480c2286,80480,1905,80378,1651,80175c1397,79972,1143,79629,889,79159c635,78677,508,78041,381,77241c253,76441,126,75463,126,74307c126,73114,253,72111,381,71310c381,70510,635,69863,889,69367c1015,68872,1270,68516,1651,68288c1905,68059,2286,67945,2539,67945l17526,67945l17526,15939l4572,23038c3683,23495,2921,23774,2286,23876c1777,23978,1270,23850,889,23507c508,23152,253,22542,126,21679c0,20815,0,19609,0,18034c0,17056,0,16243,0,15596c126,14961,253,14414,381,13957c508,13513,762,13145,1015,12852c1397,12560,1777,12255,2286,11925l19431,813c19558,648,19812,508,20193,406c20447,305,20827,216,21336,165c21844,102,22478,51,23368,38c24130,13,25146,0,26415,0x">
                <v:stroke weight="0pt" endcap="flat" joinstyle="miter" miterlimit="10" on="false" color="#000000" opacity="0"/>
                <v:fill on="true" color="#000000"/>
              </v:shape>
              <v:shape id="Shape 50774" style="position:absolute;width:491;height:804;left:0;top:0;" coordsize="49149,80480" path="m26415,0c27939,0,29210,38,30226,102c31242,165,31876,267,32385,406c32893,546,33274,749,33401,991c33527,1244,33655,1549,33655,1918l33655,67945l46736,67945c47117,67945,47371,68059,47751,68288c48006,68516,48260,68872,48514,69367c48768,69863,48895,70510,49022,71310c49149,72111,49149,73114,49149,74307c49149,75463,49149,76441,49022,77241c48895,78041,48640,78677,48514,79159c48260,79629,48006,79972,47625,80175c47371,80378,47117,80480,46736,80480l2539,80480c2286,80480,1905,80378,1651,80175c1397,79972,1143,79629,889,79159c635,78677,508,78041,381,77241c253,76441,126,75463,126,74307c126,73114,253,72111,381,71310c381,70510,635,69863,889,69367c1015,68872,1270,68516,1651,68288c1905,68059,2286,67945,2539,67945l17526,67945l17526,15939l4572,23038c3683,23495,2921,23774,2286,23876c1777,23978,1270,23850,889,23507c508,23152,253,22542,126,21679c0,20815,0,19609,0,18034c0,17056,0,16243,0,15596c126,14961,253,14414,381,13957c508,13513,762,13145,1015,12852c1397,12560,1777,12255,2286,11925l19431,813c19558,648,19812,508,20193,406c20447,305,20827,216,21336,165c21844,102,22478,51,23368,38c24130,13,25146,0,26415,0x">
                <v:stroke weight="0.75pt" endcap="flat" joinstyle="round" on="true" color="#000000" opacity="0.498039"/>
                <v:fill on="false" color="#000000" opacity="0"/>
              </v:shape>
              <w10:wrap type="square"/>
            </v:group>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C67C19">
    <w:pPr>
      <w:spacing w:after="0"/>
      <w:ind w:left="-775" w:right="358"/>
    </w:pPr>
    <w:r>
      <w:rPr>
        <w:noProof/>
      </w:rPr>
      <mc:AlternateContent>
        <mc:Choice Requires="wpg">
          <w:drawing>
            <wp:anchor distT="0" distB="0" distL="114300" distR="114300" simplePos="0" relativeHeight="251659264" behindDoc="0" locked="0" layoutInCell="1" allowOverlap="1">
              <wp:simplePos x="0" y="0"/>
              <wp:positionH relativeFrom="page">
                <wp:posOffset>6946393</wp:posOffset>
              </wp:positionH>
              <wp:positionV relativeFrom="page">
                <wp:posOffset>4948720</wp:posOffset>
              </wp:positionV>
              <wp:extent cx="49149" cy="80480"/>
              <wp:effectExtent l="0" t="0" r="0" b="0"/>
              <wp:wrapSquare wrapText="bothSides"/>
              <wp:docPr id="50764" name="Group 50764"/>
              <wp:cNvGraphicFramePr/>
              <a:graphic xmlns:a="http://schemas.openxmlformats.org/drawingml/2006/main">
                <a:graphicData uri="http://schemas.microsoft.com/office/word/2010/wordprocessingGroup">
                  <wpg:wgp>
                    <wpg:cNvGrpSpPr/>
                    <wpg:grpSpPr>
                      <a:xfrm>
                        <a:off x="0" y="0"/>
                        <a:ext cx="49149" cy="80480"/>
                        <a:chOff x="0" y="0"/>
                        <a:chExt cx="49149" cy="80480"/>
                      </a:xfrm>
                    </wpg:grpSpPr>
                    <wps:wsp>
                      <wps:cNvPr id="50765" name="Shape 50765"/>
                      <wps:cNvSpPr/>
                      <wps:spPr>
                        <a:xfrm>
                          <a:off x="0" y="0"/>
                          <a:ext cx="49149" cy="80480"/>
                        </a:xfrm>
                        <a:custGeom>
                          <a:avLst/>
                          <a:gdLst/>
                          <a:ahLst/>
                          <a:cxnLst/>
                          <a:rect l="0" t="0" r="0" b="0"/>
                          <a:pathLst>
                            <a:path w="49149" h="80480">
                              <a:moveTo>
                                <a:pt x="26415" y="0"/>
                              </a:moveTo>
                              <a:cubicBezTo>
                                <a:pt x="27939" y="0"/>
                                <a:pt x="29210" y="38"/>
                                <a:pt x="30226" y="102"/>
                              </a:cubicBezTo>
                              <a:cubicBezTo>
                                <a:pt x="31242" y="165"/>
                                <a:pt x="31876" y="267"/>
                                <a:pt x="32385" y="406"/>
                              </a:cubicBezTo>
                              <a:cubicBezTo>
                                <a:pt x="32893" y="546"/>
                                <a:pt x="33274" y="749"/>
                                <a:pt x="33401" y="991"/>
                              </a:cubicBezTo>
                              <a:cubicBezTo>
                                <a:pt x="33527" y="1244"/>
                                <a:pt x="33655" y="1549"/>
                                <a:pt x="33655" y="1918"/>
                              </a:cubicBezTo>
                              <a:lnTo>
                                <a:pt x="33655" y="67945"/>
                              </a:lnTo>
                              <a:lnTo>
                                <a:pt x="46736" y="67945"/>
                              </a:lnTo>
                              <a:cubicBezTo>
                                <a:pt x="47117" y="67945"/>
                                <a:pt x="47371" y="68059"/>
                                <a:pt x="47751"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0" y="78677"/>
                                <a:pt x="48514" y="79159"/>
                              </a:cubicBezTo>
                              <a:cubicBezTo>
                                <a:pt x="48260" y="79629"/>
                                <a:pt x="48006" y="79972"/>
                                <a:pt x="47625" y="80175"/>
                              </a:cubicBezTo>
                              <a:cubicBezTo>
                                <a:pt x="47371" y="80378"/>
                                <a:pt x="47117" y="80480"/>
                                <a:pt x="46736" y="80480"/>
                              </a:cubicBezTo>
                              <a:lnTo>
                                <a:pt x="2539" y="80480"/>
                              </a:lnTo>
                              <a:cubicBezTo>
                                <a:pt x="2286" y="80480"/>
                                <a:pt x="1905" y="80378"/>
                                <a:pt x="1651" y="80175"/>
                              </a:cubicBezTo>
                              <a:cubicBezTo>
                                <a:pt x="1397" y="79972"/>
                                <a:pt x="1143" y="79629"/>
                                <a:pt x="889" y="79159"/>
                              </a:cubicBezTo>
                              <a:cubicBezTo>
                                <a:pt x="635" y="78677"/>
                                <a:pt x="508" y="78041"/>
                                <a:pt x="381" y="77241"/>
                              </a:cubicBezTo>
                              <a:cubicBezTo>
                                <a:pt x="253" y="76441"/>
                                <a:pt x="126" y="75463"/>
                                <a:pt x="126" y="74307"/>
                              </a:cubicBezTo>
                              <a:cubicBezTo>
                                <a:pt x="126" y="73114"/>
                                <a:pt x="253" y="72111"/>
                                <a:pt x="381" y="71310"/>
                              </a:cubicBezTo>
                              <a:cubicBezTo>
                                <a:pt x="381" y="70510"/>
                                <a:pt x="635" y="69863"/>
                                <a:pt x="889" y="69367"/>
                              </a:cubicBezTo>
                              <a:cubicBezTo>
                                <a:pt x="1015" y="68872"/>
                                <a:pt x="1270" y="68516"/>
                                <a:pt x="1651" y="68288"/>
                              </a:cubicBezTo>
                              <a:cubicBezTo>
                                <a:pt x="1905" y="68059"/>
                                <a:pt x="2286" y="67945"/>
                                <a:pt x="2539" y="67945"/>
                              </a:cubicBezTo>
                              <a:lnTo>
                                <a:pt x="17526" y="67945"/>
                              </a:lnTo>
                              <a:lnTo>
                                <a:pt x="17526" y="15939"/>
                              </a:lnTo>
                              <a:lnTo>
                                <a:pt x="4572" y="23038"/>
                              </a:lnTo>
                              <a:cubicBezTo>
                                <a:pt x="3683" y="23495"/>
                                <a:pt x="2921" y="23774"/>
                                <a:pt x="2286" y="23876"/>
                              </a:cubicBezTo>
                              <a:cubicBezTo>
                                <a:pt x="1777" y="23978"/>
                                <a:pt x="1270" y="23850"/>
                                <a:pt x="889" y="23507"/>
                              </a:cubicBezTo>
                              <a:cubicBezTo>
                                <a:pt x="508" y="23152"/>
                                <a:pt x="253" y="22542"/>
                                <a:pt x="126" y="21679"/>
                              </a:cubicBezTo>
                              <a:cubicBezTo>
                                <a:pt x="0" y="20815"/>
                                <a:pt x="0" y="19609"/>
                                <a:pt x="0" y="18034"/>
                              </a:cubicBezTo>
                              <a:cubicBezTo>
                                <a:pt x="0" y="17056"/>
                                <a:pt x="0" y="16243"/>
                                <a:pt x="0" y="15596"/>
                              </a:cubicBezTo>
                              <a:cubicBezTo>
                                <a:pt x="126" y="14961"/>
                                <a:pt x="253" y="14414"/>
                                <a:pt x="381" y="13957"/>
                              </a:cubicBezTo>
                              <a:cubicBezTo>
                                <a:pt x="508" y="13513"/>
                                <a:pt x="762" y="13145"/>
                                <a:pt x="1015" y="12852"/>
                              </a:cubicBezTo>
                              <a:cubicBezTo>
                                <a:pt x="1397" y="12560"/>
                                <a:pt x="1777" y="12255"/>
                                <a:pt x="2286" y="11925"/>
                              </a:cubicBezTo>
                              <a:lnTo>
                                <a:pt x="19431" y="813"/>
                              </a:lnTo>
                              <a:cubicBezTo>
                                <a:pt x="19558" y="648"/>
                                <a:pt x="19812" y="508"/>
                                <a:pt x="20193" y="406"/>
                              </a:cubicBezTo>
                              <a:cubicBezTo>
                                <a:pt x="20447" y="305"/>
                                <a:pt x="20827" y="216"/>
                                <a:pt x="21336" y="165"/>
                              </a:cubicBezTo>
                              <a:cubicBezTo>
                                <a:pt x="21844" y="102"/>
                                <a:pt x="22478" y="51"/>
                                <a:pt x="23368" y="38"/>
                              </a:cubicBezTo>
                              <a:cubicBezTo>
                                <a:pt x="24130" y="13"/>
                                <a:pt x="25146" y="0"/>
                                <a:pt x="264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66" name="Shape 50766"/>
                      <wps:cNvSpPr/>
                      <wps:spPr>
                        <a:xfrm>
                          <a:off x="0" y="0"/>
                          <a:ext cx="49149" cy="80480"/>
                        </a:xfrm>
                        <a:custGeom>
                          <a:avLst/>
                          <a:gdLst/>
                          <a:ahLst/>
                          <a:cxnLst/>
                          <a:rect l="0" t="0" r="0" b="0"/>
                          <a:pathLst>
                            <a:path w="49149" h="80480">
                              <a:moveTo>
                                <a:pt x="26415" y="0"/>
                              </a:moveTo>
                              <a:cubicBezTo>
                                <a:pt x="27939" y="0"/>
                                <a:pt x="29210" y="38"/>
                                <a:pt x="30226" y="102"/>
                              </a:cubicBezTo>
                              <a:cubicBezTo>
                                <a:pt x="31242" y="165"/>
                                <a:pt x="31876" y="267"/>
                                <a:pt x="32385" y="406"/>
                              </a:cubicBezTo>
                              <a:cubicBezTo>
                                <a:pt x="32893" y="546"/>
                                <a:pt x="33274" y="749"/>
                                <a:pt x="33401" y="991"/>
                              </a:cubicBezTo>
                              <a:cubicBezTo>
                                <a:pt x="33527" y="1244"/>
                                <a:pt x="33655" y="1549"/>
                                <a:pt x="33655" y="1918"/>
                              </a:cubicBezTo>
                              <a:lnTo>
                                <a:pt x="33655" y="67945"/>
                              </a:lnTo>
                              <a:lnTo>
                                <a:pt x="46736" y="67945"/>
                              </a:lnTo>
                              <a:cubicBezTo>
                                <a:pt x="47117" y="67945"/>
                                <a:pt x="47371" y="68059"/>
                                <a:pt x="47751"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0" y="78677"/>
                                <a:pt x="48514" y="79159"/>
                              </a:cubicBezTo>
                              <a:cubicBezTo>
                                <a:pt x="48260" y="79629"/>
                                <a:pt x="48006" y="79972"/>
                                <a:pt x="47625" y="80175"/>
                              </a:cubicBezTo>
                              <a:cubicBezTo>
                                <a:pt x="47371" y="80378"/>
                                <a:pt x="47117" y="80480"/>
                                <a:pt x="46736" y="80480"/>
                              </a:cubicBezTo>
                              <a:lnTo>
                                <a:pt x="2539" y="80480"/>
                              </a:lnTo>
                              <a:cubicBezTo>
                                <a:pt x="2286" y="80480"/>
                                <a:pt x="1905" y="80378"/>
                                <a:pt x="1651" y="80175"/>
                              </a:cubicBezTo>
                              <a:cubicBezTo>
                                <a:pt x="1397" y="79972"/>
                                <a:pt x="1143" y="79629"/>
                                <a:pt x="889" y="79159"/>
                              </a:cubicBezTo>
                              <a:cubicBezTo>
                                <a:pt x="635" y="78677"/>
                                <a:pt x="508" y="78041"/>
                                <a:pt x="381" y="77241"/>
                              </a:cubicBezTo>
                              <a:cubicBezTo>
                                <a:pt x="253" y="76441"/>
                                <a:pt x="126" y="75463"/>
                                <a:pt x="126" y="74307"/>
                              </a:cubicBezTo>
                              <a:cubicBezTo>
                                <a:pt x="126" y="73114"/>
                                <a:pt x="253" y="72111"/>
                                <a:pt x="381" y="71310"/>
                              </a:cubicBezTo>
                              <a:cubicBezTo>
                                <a:pt x="381" y="70510"/>
                                <a:pt x="635" y="69863"/>
                                <a:pt x="889" y="69367"/>
                              </a:cubicBezTo>
                              <a:cubicBezTo>
                                <a:pt x="1015" y="68872"/>
                                <a:pt x="1270" y="68516"/>
                                <a:pt x="1651" y="68288"/>
                              </a:cubicBezTo>
                              <a:cubicBezTo>
                                <a:pt x="1905" y="68059"/>
                                <a:pt x="2286" y="67945"/>
                                <a:pt x="2539" y="67945"/>
                              </a:cubicBezTo>
                              <a:lnTo>
                                <a:pt x="17526" y="67945"/>
                              </a:lnTo>
                              <a:lnTo>
                                <a:pt x="17526" y="15939"/>
                              </a:lnTo>
                              <a:lnTo>
                                <a:pt x="4572" y="23038"/>
                              </a:lnTo>
                              <a:cubicBezTo>
                                <a:pt x="3683" y="23495"/>
                                <a:pt x="2921" y="23774"/>
                                <a:pt x="2286" y="23876"/>
                              </a:cubicBezTo>
                              <a:cubicBezTo>
                                <a:pt x="1777" y="23978"/>
                                <a:pt x="1270" y="23850"/>
                                <a:pt x="889" y="23507"/>
                              </a:cubicBezTo>
                              <a:cubicBezTo>
                                <a:pt x="508" y="23152"/>
                                <a:pt x="253" y="22542"/>
                                <a:pt x="126" y="21679"/>
                              </a:cubicBezTo>
                              <a:cubicBezTo>
                                <a:pt x="0" y="20815"/>
                                <a:pt x="0" y="19609"/>
                                <a:pt x="0" y="18034"/>
                              </a:cubicBezTo>
                              <a:cubicBezTo>
                                <a:pt x="0" y="17056"/>
                                <a:pt x="0" y="16243"/>
                                <a:pt x="0" y="15596"/>
                              </a:cubicBezTo>
                              <a:cubicBezTo>
                                <a:pt x="126" y="14961"/>
                                <a:pt x="253" y="14414"/>
                                <a:pt x="381" y="13957"/>
                              </a:cubicBezTo>
                              <a:cubicBezTo>
                                <a:pt x="508" y="13513"/>
                                <a:pt x="762" y="13145"/>
                                <a:pt x="1015" y="12852"/>
                              </a:cubicBezTo>
                              <a:cubicBezTo>
                                <a:pt x="1397" y="12560"/>
                                <a:pt x="1777" y="12255"/>
                                <a:pt x="2286" y="11925"/>
                              </a:cubicBezTo>
                              <a:lnTo>
                                <a:pt x="19431" y="813"/>
                              </a:lnTo>
                              <a:cubicBezTo>
                                <a:pt x="19558" y="648"/>
                                <a:pt x="19812" y="508"/>
                                <a:pt x="20193" y="406"/>
                              </a:cubicBezTo>
                              <a:cubicBezTo>
                                <a:pt x="20447" y="305"/>
                                <a:pt x="20827" y="216"/>
                                <a:pt x="21336" y="165"/>
                              </a:cubicBezTo>
                              <a:cubicBezTo>
                                <a:pt x="21844" y="102"/>
                                <a:pt x="22478" y="51"/>
                                <a:pt x="23368" y="38"/>
                              </a:cubicBezTo>
                              <a:cubicBezTo>
                                <a:pt x="24130" y="13"/>
                                <a:pt x="25146" y="0"/>
                                <a:pt x="26415"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764" style="width:3.87pt;height:6.33701pt;position:absolute;mso-position-horizontal-relative:page;mso-position-horizontal:absolute;margin-left:546.96pt;mso-position-vertical-relative:page;margin-top:389.663pt;" coordsize="491,804">
              <v:shape id="Shape 50765" style="position:absolute;width:491;height:804;left:0;top:0;" coordsize="49149,80480" path="m26415,0c27939,0,29210,38,30226,102c31242,165,31876,267,32385,406c32893,546,33274,749,33401,991c33527,1244,33655,1549,33655,1918l33655,67945l46736,67945c47117,67945,47371,68059,47751,68288c48006,68516,48260,68872,48514,69367c48768,69863,48895,70510,49022,71310c49149,72111,49149,73114,49149,74307c49149,75463,49149,76441,49022,77241c48895,78041,48640,78677,48514,79159c48260,79629,48006,79972,47625,80175c47371,80378,47117,80480,46736,80480l2539,80480c2286,80480,1905,80378,1651,80175c1397,79972,1143,79629,889,79159c635,78677,508,78041,381,77241c253,76441,126,75463,126,74307c126,73114,253,72111,381,71310c381,70510,635,69863,889,69367c1015,68872,1270,68516,1651,68288c1905,68059,2286,67945,2539,67945l17526,67945l17526,15939l4572,23038c3683,23495,2921,23774,2286,23876c1777,23978,1270,23850,889,23507c508,23152,253,22542,126,21679c0,20815,0,19609,0,18034c0,17056,0,16243,0,15596c126,14961,253,14414,381,13957c508,13513,762,13145,1015,12852c1397,12560,1777,12255,2286,11925l19431,813c19558,648,19812,508,20193,406c20447,305,20827,216,21336,165c21844,102,22478,51,23368,38c24130,13,25146,0,26415,0x">
                <v:stroke weight="0pt" endcap="flat" joinstyle="miter" miterlimit="10" on="false" color="#000000" opacity="0"/>
                <v:fill on="true" color="#000000"/>
              </v:shape>
              <v:shape id="Shape 50766" style="position:absolute;width:491;height:804;left:0;top:0;" coordsize="49149,80480" path="m26415,0c27939,0,29210,38,30226,102c31242,165,31876,267,32385,406c32893,546,33274,749,33401,991c33527,1244,33655,1549,33655,1918l33655,67945l46736,67945c47117,67945,47371,68059,47751,68288c48006,68516,48260,68872,48514,69367c48768,69863,48895,70510,49022,71310c49149,72111,49149,73114,49149,74307c49149,75463,49149,76441,49022,77241c48895,78041,48640,78677,48514,79159c48260,79629,48006,79972,47625,80175c47371,80378,47117,80480,46736,80480l2539,80480c2286,80480,1905,80378,1651,80175c1397,79972,1143,79629,889,79159c635,78677,508,78041,381,77241c253,76441,126,75463,126,74307c126,73114,253,72111,381,71310c381,70510,635,69863,889,69367c1015,68872,1270,68516,1651,68288c1905,68059,2286,67945,2539,67945l17526,67945l17526,15939l4572,23038c3683,23495,2921,23774,2286,23876c1777,23978,1270,23850,889,23507c508,23152,253,22542,126,21679c0,20815,0,19609,0,18034c0,17056,0,16243,0,15596c126,14961,253,14414,381,13957c508,13513,762,13145,1015,12852c1397,12560,1777,12255,2286,11925l19431,813c19558,648,19812,508,20193,406c20447,305,20827,216,21336,165c21844,102,22478,51,23368,38c24130,13,25146,0,26415,0x">
                <v:stroke weight="0.75pt" endcap="flat" joinstyle="round" on="true" color="#000000" opacity="0.498039"/>
                <v:fill on="false" color="#000000" opacity="0"/>
              </v:shape>
              <w10:wrap type="square"/>
            </v:group>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C67C19">
    <w:pPr>
      <w:spacing w:after="0"/>
      <w:ind w:left="-775" w:right="358"/>
    </w:pPr>
    <w:r>
      <w:rPr>
        <w:noProof/>
      </w:rPr>
      <mc:AlternateContent>
        <mc:Choice Requires="wpg">
          <w:drawing>
            <wp:anchor distT="0" distB="0" distL="114300" distR="114300" simplePos="0" relativeHeight="251660288" behindDoc="0" locked="0" layoutInCell="1" allowOverlap="1">
              <wp:simplePos x="0" y="0"/>
              <wp:positionH relativeFrom="page">
                <wp:posOffset>6946393</wp:posOffset>
              </wp:positionH>
              <wp:positionV relativeFrom="page">
                <wp:posOffset>4948720</wp:posOffset>
              </wp:positionV>
              <wp:extent cx="49149" cy="80480"/>
              <wp:effectExtent l="0" t="0" r="0" b="0"/>
              <wp:wrapSquare wrapText="bothSides"/>
              <wp:docPr id="50756" name="Group 50756"/>
              <wp:cNvGraphicFramePr/>
              <a:graphic xmlns:a="http://schemas.openxmlformats.org/drawingml/2006/main">
                <a:graphicData uri="http://schemas.microsoft.com/office/word/2010/wordprocessingGroup">
                  <wpg:wgp>
                    <wpg:cNvGrpSpPr/>
                    <wpg:grpSpPr>
                      <a:xfrm>
                        <a:off x="0" y="0"/>
                        <a:ext cx="49149" cy="80480"/>
                        <a:chOff x="0" y="0"/>
                        <a:chExt cx="49149" cy="80480"/>
                      </a:xfrm>
                    </wpg:grpSpPr>
                    <wps:wsp>
                      <wps:cNvPr id="50757" name="Shape 50757"/>
                      <wps:cNvSpPr/>
                      <wps:spPr>
                        <a:xfrm>
                          <a:off x="0" y="0"/>
                          <a:ext cx="49149" cy="80480"/>
                        </a:xfrm>
                        <a:custGeom>
                          <a:avLst/>
                          <a:gdLst/>
                          <a:ahLst/>
                          <a:cxnLst/>
                          <a:rect l="0" t="0" r="0" b="0"/>
                          <a:pathLst>
                            <a:path w="49149" h="80480">
                              <a:moveTo>
                                <a:pt x="26415" y="0"/>
                              </a:moveTo>
                              <a:cubicBezTo>
                                <a:pt x="27939" y="0"/>
                                <a:pt x="29210" y="38"/>
                                <a:pt x="30226" y="102"/>
                              </a:cubicBezTo>
                              <a:cubicBezTo>
                                <a:pt x="31242" y="165"/>
                                <a:pt x="31876" y="267"/>
                                <a:pt x="32385" y="406"/>
                              </a:cubicBezTo>
                              <a:cubicBezTo>
                                <a:pt x="32893" y="546"/>
                                <a:pt x="33274" y="749"/>
                                <a:pt x="33401" y="991"/>
                              </a:cubicBezTo>
                              <a:cubicBezTo>
                                <a:pt x="33527" y="1244"/>
                                <a:pt x="33655" y="1549"/>
                                <a:pt x="33655" y="1918"/>
                              </a:cubicBezTo>
                              <a:lnTo>
                                <a:pt x="33655" y="67945"/>
                              </a:lnTo>
                              <a:lnTo>
                                <a:pt x="46736" y="67945"/>
                              </a:lnTo>
                              <a:cubicBezTo>
                                <a:pt x="47117" y="67945"/>
                                <a:pt x="47371" y="68059"/>
                                <a:pt x="47751"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0" y="78677"/>
                                <a:pt x="48514" y="79159"/>
                              </a:cubicBezTo>
                              <a:cubicBezTo>
                                <a:pt x="48260" y="79629"/>
                                <a:pt x="48006" y="79972"/>
                                <a:pt x="47625" y="80175"/>
                              </a:cubicBezTo>
                              <a:cubicBezTo>
                                <a:pt x="47371" y="80378"/>
                                <a:pt x="47117" y="80480"/>
                                <a:pt x="46736" y="80480"/>
                              </a:cubicBezTo>
                              <a:lnTo>
                                <a:pt x="2539" y="80480"/>
                              </a:lnTo>
                              <a:cubicBezTo>
                                <a:pt x="2286" y="80480"/>
                                <a:pt x="1905" y="80378"/>
                                <a:pt x="1651" y="80175"/>
                              </a:cubicBezTo>
                              <a:cubicBezTo>
                                <a:pt x="1397" y="79972"/>
                                <a:pt x="1143" y="79629"/>
                                <a:pt x="889" y="79159"/>
                              </a:cubicBezTo>
                              <a:cubicBezTo>
                                <a:pt x="635" y="78677"/>
                                <a:pt x="508" y="78041"/>
                                <a:pt x="381" y="77241"/>
                              </a:cubicBezTo>
                              <a:cubicBezTo>
                                <a:pt x="253" y="76441"/>
                                <a:pt x="126" y="75463"/>
                                <a:pt x="126" y="74307"/>
                              </a:cubicBezTo>
                              <a:cubicBezTo>
                                <a:pt x="126" y="73114"/>
                                <a:pt x="253" y="72111"/>
                                <a:pt x="381" y="71310"/>
                              </a:cubicBezTo>
                              <a:cubicBezTo>
                                <a:pt x="381" y="70510"/>
                                <a:pt x="635" y="69863"/>
                                <a:pt x="889" y="69367"/>
                              </a:cubicBezTo>
                              <a:cubicBezTo>
                                <a:pt x="1015" y="68872"/>
                                <a:pt x="1270" y="68516"/>
                                <a:pt x="1651" y="68288"/>
                              </a:cubicBezTo>
                              <a:cubicBezTo>
                                <a:pt x="1905" y="68059"/>
                                <a:pt x="2286" y="67945"/>
                                <a:pt x="2539" y="67945"/>
                              </a:cubicBezTo>
                              <a:lnTo>
                                <a:pt x="17526" y="67945"/>
                              </a:lnTo>
                              <a:lnTo>
                                <a:pt x="17526" y="15939"/>
                              </a:lnTo>
                              <a:lnTo>
                                <a:pt x="4572" y="23038"/>
                              </a:lnTo>
                              <a:cubicBezTo>
                                <a:pt x="3683" y="23495"/>
                                <a:pt x="2921" y="23774"/>
                                <a:pt x="2286" y="23876"/>
                              </a:cubicBezTo>
                              <a:cubicBezTo>
                                <a:pt x="1777" y="23978"/>
                                <a:pt x="1270" y="23850"/>
                                <a:pt x="889" y="23507"/>
                              </a:cubicBezTo>
                              <a:cubicBezTo>
                                <a:pt x="508" y="23152"/>
                                <a:pt x="253" y="22542"/>
                                <a:pt x="126" y="21679"/>
                              </a:cubicBezTo>
                              <a:cubicBezTo>
                                <a:pt x="0" y="20815"/>
                                <a:pt x="0" y="19609"/>
                                <a:pt x="0" y="18034"/>
                              </a:cubicBezTo>
                              <a:cubicBezTo>
                                <a:pt x="0" y="17056"/>
                                <a:pt x="0" y="16243"/>
                                <a:pt x="0" y="15596"/>
                              </a:cubicBezTo>
                              <a:cubicBezTo>
                                <a:pt x="126" y="14961"/>
                                <a:pt x="253" y="14414"/>
                                <a:pt x="381" y="13957"/>
                              </a:cubicBezTo>
                              <a:cubicBezTo>
                                <a:pt x="508" y="13513"/>
                                <a:pt x="762" y="13145"/>
                                <a:pt x="1015" y="12852"/>
                              </a:cubicBezTo>
                              <a:cubicBezTo>
                                <a:pt x="1397" y="12560"/>
                                <a:pt x="1777" y="12255"/>
                                <a:pt x="2286" y="11925"/>
                              </a:cubicBezTo>
                              <a:lnTo>
                                <a:pt x="19431" y="813"/>
                              </a:lnTo>
                              <a:cubicBezTo>
                                <a:pt x="19558" y="648"/>
                                <a:pt x="19812" y="508"/>
                                <a:pt x="20193" y="406"/>
                              </a:cubicBezTo>
                              <a:cubicBezTo>
                                <a:pt x="20447" y="305"/>
                                <a:pt x="20827" y="216"/>
                                <a:pt x="21336" y="165"/>
                              </a:cubicBezTo>
                              <a:cubicBezTo>
                                <a:pt x="21844" y="102"/>
                                <a:pt x="22478" y="51"/>
                                <a:pt x="23368" y="38"/>
                              </a:cubicBezTo>
                              <a:cubicBezTo>
                                <a:pt x="24130" y="13"/>
                                <a:pt x="25146" y="0"/>
                                <a:pt x="264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58" name="Shape 50758"/>
                      <wps:cNvSpPr/>
                      <wps:spPr>
                        <a:xfrm>
                          <a:off x="0" y="0"/>
                          <a:ext cx="49149" cy="80480"/>
                        </a:xfrm>
                        <a:custGeom>
                          <a:avLst/>
                          <a:gdLst/>
                          <a:ahLst/>
                          <a:cxnLst/>
                          <a:rect l="0" t="0" r="0" b="0"/>
                          <a:pathLst>
                            <a:path w="49149" h="80480">
                              <a:moveTo>
                                <a:pt x="26415" y="0"/>
                              </a:moveTo>
                              <a:cubicBezTo>
                                <a:pt x="27939" y="0"/>
                                <a:pt x="29210" y="38"/>
                                <a:pt x="30226" y="102"/>
                              </a:cubicBezTo>
                              <a:cubicBezTo>
                                <a:pt x="31242" y="165"/>
                                <a:pt x="31876" y="267"/>
                                <a:pt x="32385" y="406"/>
                              </a:cubicBezTo>
                              <a:cubicBezTo>
                                <a:pt x="32893" y="546"/>
                                <a:pt x="33274" y="749"/>
                                <a:pt x="33401" y="991"/>
                              </a:cubicBezTo>
                              <a:cubicBezTo>
                                <a:pt x="33527" y="1244"/>
                                <a:pt x="33655" y="1549"/>
                                <a:pt x="33655" y="1918"/>
                              </a:cubicBezTo>
                              <a:lnTo>
                                <a:pt x="33655" y="67945"/>
                              </a:lnTo>
                              <a:lnTo>
                                <a:pt x="46736" y="67945"/>
                              </a:lnTo>
                              <a:cubicBezTo>
                                <a:pt x="47117" y="67945"/>
                                <a:pt x="47371" y="68059"/>
                                <a:pt x="47751"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0" y="78677"/>
                                <a:pt x="48514" y="79159"/>
                              </a:cubicBezTo>
                              <a:cubicBezTo>
                                <a:pt x="48260" y="79629"/>
                                <a:pt x="48006" y="79972"/>
                                <a:pt x="47625" y="80175"/>
                              </a:cubicBezTo>
                              <a:cubicBezTo>
                                <a:pt x="47371" y="80378"/>
                                <a:pt x="47117" y="80480"/>
                                <a:pt x="46736" y="80480"/>
                              </a:cubicBezTo>
                              <a:lnTo>
                                <a:pt x="2539" y="80480"/>
                              </a:lnTo>
                              <a:cubicBezTo>
                                <a:pt x="2286" y="80480"/>
                                <a:pt x="1905" y="80378"/>
                                <a:pt x="1651" y="80175"/>
                              </a:cubicBezTo>
                              <a:cubicBezTo>
                                <a:pt x="1397" y="79972"/>
                                <a:pt x="1143" y="79629"/>
                                <a:pt x="889" y="79159"/>
                              </a:cubicBezTo>
                              <a:cubicBezTo>
                                <a:pt x="635" y="78677"/>
                                <a:pt x="508" y="78041"/>
                                <a:pt x="381" y="77241"/>
                              </a:cubicBezTo>
                              <a:cubicBezTo>
                                <a:pt x="253" y="76441"/>
                                <a:pt x="126" y="75463"/>
                                <a:pt x="126" y="74307"/>
                              </a:cubicBezTo>
                              <a:cubicBezTo>
                                <a:pt x="126" y="73114"/>
                                <a:pt x="253" y="72111"/>
                                <a:pt x="381" y="71310"/>
                              </a:cubicBezTo>
                              <a:cubicBezTo>
                                <a:pt x="381" y="70510"/>
                                <a:pt x="635" y="69863"/>
                                <a:pt x="889" y="69367"/>
                              </a:cubicBezTo>
                              <a:cubicBezTo>
                                <a:pt x="1015" y="68872"/>
                                <a:pt x="1270" y="68516"/>
                                <a:pt x="1651" y="68288"/>
                              </a:cubicBezTo>
                              <a:cubicBezTo>
                                <a:pt x="1905" y="68059"/>
                                <a:pt x="2286" y="67945"/>
                                <a:pt x="2539" y="67945"/>
                              </a:cubicBezTo>
                              <a:lnTo>
                                <a:pt x="17526" y="67945"/>
                              </a:lnTo>
                              <a:lnTo>
                                <a:pt x="17526" y="15939"/>
                              </a:lnTo>
                              <a:lnTo>
                                <a:pt x="4572" y="23038"/>
                              </a:lnTo>
                              <a:cubicBezTo>
                                <a:pt x="3683" y="23495"/>
                                <a:pt x="2921" y="23774"/>
                                <a:pt x="2286" y="23876"/>
                              </a:cubicBezTo>
                              <a:cubicBezTo>
                                <a:pt x="1777" y="23978"/>
                                <a:pt x="1270" y="23850"/>
                                <a:pt x="889" y="23507"/>
                              </a:cubicBezTo>
                              <a:cubicBezTo>
                                <a:pt x="508" y="23152"/>
                                <a:pt x="253" y="22542"/>
                                <a:pt x="126" y="21679"/>
                              </a:cubicBezTo>
                              <a:cubicBezTo>
                                <a:pt x="0" y="20815"/>
                                <a:pt x="0" y="19609"/>
                                <a:pt x="0" y="18034"/>
                              </a:cubicBezTo>
                              <a:cubicBezTo>
                                <a:pt x="0" y="17056"/>
                                <a:pt x="0" y="16243"/>
                                <a:pt x="0" y="15596"/>
                              </a:cubicBezTo>
                              <a:cubicBezTo>
                                <a:pt x="126" y="14961"/>
                                <a:pt x="253" y="14414"/>
                                <a:pt x="381" y="13957"/>
                              </a:cubicBezTo>
                              <a:cubicBezTo>
                                <a:pt x="508" y="13513"/>
                                <a:pt x="762" y="13145"/>
                                <a:pt x="1015" y="12852"/>
                              </a:cubicBezTo>
                              <a:cubicBezTo>
                                <a:pt x="1397" y="12560"/>
                                <a:pt x="1777" y="12255"/>
                                <a:pt x="2286" y="11925"/>
                              </a:cubicBezTo>
                              <a:lnTo>
                                <a:pt x="19431" y="813"/>
                              </a:lnTo>
                              <a:cubicBezTo>
                                <a:pt x="19558" y="648"/>
                                <a:pt x="19812" y="508"/>
                                <a:pt x="20193" y="406"/>
                              </a:cubicBezTo>
                              <a:cubicBezTo>
                                <a:pt x="20447" y="305"/>
                                <a:pt x="20827" y="216"/>
                                <a:pt x="21336" y="165"/>
                              </a:cubicBezTo>
                              <a:cubicBezTo>
                                <a:pt x="21844" y="102"/>
                                <a:pt x="22478" y="51"/>
                                <a:pt x="23368" y="38"/>
                              </a:cubicBezTo>
                              <a:cubicBezTo>
                                <a:pt x="24130" y="13"/>
                                <a:pt x="25146" y="0"/>
                                <a:pt x="26415"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756" style="width:3.87pt;height:6.33701pt;position:absolute;mso-position-horizontal-relative:page;mso-position-horizontal:absolute;margin-left:546.96pt;mso-position-vertical-relative:page;margin-top:389.663pt;" coordsize="491,804">
              <v:shape id="Shape 50757" style="position:absolute;width:491;height:804;left:0;top:0;" coordsize="49149,80480" path="m26415,0c27939,0,29210,38,30226,102c31242,165,31876,267,32385,406c32893,546,33274,749,33401,991c33527,1244,33655,1549,33655,1918l33655,67945l46736,67945c47117,67945,47371,68059,47751,68288c48006,68516,48260,68872,48514,69367c48768,69863,48895,70510,49022,71310c49149,72111,49149,73114,49149,74307c49149,75463,49149,76441,49022,77241c48895,78041,48640,78677,48514,79159c48260,79629,48006,79972,47625,80175c47371,80378,47117,80480,46736,80480l2539,80480c2286,80480,1905,80378,1651,80175c1397,79972,1143,79629,889,79159c635,78677,508,78041,381,77241c253,76441,126,75463,126,74307c126,73114,253,72111,381,71310c381,70510,635,69863,889,69367c1015,68872,1270,68516,1651,68288c1905,68059,2286,67945,2539,67945l17526,67945l17526,15939l4572,23038c3683,23495,2921,23774,2286,23876c1777,23978,1270,23850,889,23507c508,23152,253,22542,126,21679c0,20815,0,19609,0,18034c0,17056,0,16243,0,15596c126,14961,253,14414,381,13957c508,13513,762,13145,1015,12852c1397,12560,1777,12255,2286,11925l19431,813c19558,648,19812,508,20193,406c20447,305,20827,216,21336,165c21844,102,22478,51,23368,38c24130,13,25146,0,26415,0x">
                <v:stroke weight="0pt" endcap="flat" joinstyle="miter" miterlimit="10" on="false" color="#000000" opacity="0"/>
                <v:fill on="true" color="#000000"/>
              </v:shape>
              <v:shape id="Shape 50758" style="position:absolute;width:491;height:804;left:0;top:0;" coordsize="49149,80480" path="m26415,0c27939,0,29210,38,30226,102c31242,165,31876,267,32385,406c32893,546,33274,749,33401,991c33527,1244,33655,1549,33655,1918l33655,67945l46736,67945c47117,67945,47371,68059,47751,68288c48006,68516,48260,68872,48514,69367c48768,69863,48895,70510,49022,71310c49149,72111,49149,73114,49149,74307c49149,75463,49149,76441,49022,77241c48895,78041,48640,78677,48514,79159c48260,79629,48006,79972,47625,80175c47371,80378,47117,80480,46736,80480l2539,80480c2286,80480,1905,80378,1651,80175c1397,79972,1143,79629,889,79159c635,78677,508,78041,381,77241c253,76441,126,75463,126,74307c126,73114,253,72111,381,71310c381,70510,635,69863,889,69367c1015,68872,1270,68516,1651,68288c1905,68059,2286,67945,2539,67945l17526,67945l17526,15939l4572,23038c3683,23495,2921,23774,2286,23876c1777,23978,1270,23850,889,23507c508,23152,253,22542,126,21679c0,20815,0,19609,0,18034c0,17056,0,16243,0,15596c126,14961,253,14414,381,13957c508,13513,762,13145,1015,12852c1397,12560,1777,12255,2286,11925l19431,813c19558,648,19812,508,20193,406c20447,305,20827,216,21336,165c21844,102,22478,51,23368,38c24130,13,25146,0,26415,0x">
                <v:stroke weight="0.75pt" endcap="flat" joinstyle="round" on="true" color="#000000" opacity="0.498039"/>
                <v:fill on="false" color="#000000" opacity="0"/>
              </v:shape>
              <w10:wrap type="square"/>
            </v:group>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C67C19">
    <w:pPr>
      <w:spacing w:after="0"/>
      <w:ind w:left="-775" w:right="344"/>
    </w:pPr>
    <w:r>
      <w:rPr>
        <w:noProof/>
      </w:rPr>
      <mc:AlternateContent>
        <mc:Choice Requires="wpg">
          <w:drawing>
            <wp:anchor distT="0" distB="0" distL="114300" distR="114300" simplePos="0" relativeHeight="251661312" behindDoc="0" locked="0" layoutInCell="1" allowOverlap="1">
              <wp:simplePos x="0" y="0"/>
              <wp:positionH relativeFrom="page">
                <wp:posOffset>6946393</wp:posOffset>
              </wp:positionH>
              <wp:positionV relativeFrom="page">
                <wp:posOffset>4948720</wp:posOffset>
              </wp:positionV>
              <wp:extent cx="49149" cy="80480"/>
              <wp:effectExtent l="0" t="0" r="0" b="0"/>
              <wp:wrapSquare wrapText="bothSides"/>
              <wp:docPr id="50818" name="Group 50818"/>
              <wp:cNvGraphicFramePr/>
              <a:graphic xmlns:a="http://schemas.openxmlformats.org/drawingml/2006/main">
                <a:graphicData uri="http://schemas.microsoft.com/office/word/2010/wordprocessingGroup">
                  <wpg:wgp>
                    <wpg:cNvGrpSpPr/>
                    <wpg:grpSpPr>
                      <a:xfrm>
                        <a:off x="0" y="0"/>
                        <a:ext cx="49149" cy="80480"/>
                        <a:chOff x="0" y="0"/>
                        <a:chExt cx="49149" cy="80480"/>
                      </a:xfrm>
                    </wpg:grpSpPr>
                    <wps:wsp>
                      <wps:cNvPr id="50819" name="Shape 50819"/>
                      <wps:cNvSpPr/>
                      <wps:spPr>
                        <a:xfrm>
                          <a:off x="0" y="0"/>
                          <a:ext cx="49149" cy="80480"/>
                        </a:xfrm>
                        <a:custGeom>
                          <a:avLst/>
                          <a:gdLst/>
                          <a:ahLst/>
                          <a:cxnLst/>
                          <a:rect l="0" t="0" r="0" b="0"/>
                          <a:pathLst>
                            <a:path w="49149" h="80480">
                              <a:moveTo>
                                <a:pt x="26415" y="0"/>
                              </a:moveTo>
                              <a:cubicBezTo>
                                <a:pt x="27939" y="0"/>
                                <a:pt x="29210" y="38"/>
                                <a:pt x="30226" y="102"/>
                              </a:cubicBezTo>
                              <a:cubicBezTo>
                                <a:pt x="31242" y="165"/>
                                <a:pt x="31876" y="267"/>
                                <a:pt x="32385" y="406"/>
                              </a:cubicBezTo>
                              <a:cubicBezTo>
                                <a:pt x="32893" y="546"/>
                                <a:pt x="33274" y="749"/>
                                <a:pt x="33401" y="991"/>
                              </a:cubicBezTo>
                              <a:cubicBezTo>
                                <a:pt x="33527" y="1244"/>
                                <a:pt x="33655" y="1549"/>
                                <a:pt x="33655" y="1918"/>
                              </a:cubicBezTo>
                              <a:lnTo>
                                <a:pt x="33655" y="67945"/>
                              </a:lnTo>
                              <a:lnTo>
                                <a:pt x="46736" y="67945"/>
                              </a:lnTo>
                              <a:cubicBezTo>
                                <a:pt x="47117" y="67945"/>
                                <a:pt x="47371" y="68059"/>
                                <a:pt x="47751"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0" y="78677"/>
                                <a:pt x="48514" y="79159"/>
                              </a:cubicBezTo>
                              <a:cubicBezTo>
                                <a:pt x="48260" y="79629"/>
                                <a:pt x="48006" y="79972"/>
                                <a:pt x="47625" y="80175"/>
                              </a:cubicBezTo>
                              <a:cubicBezTo>
                                <a:pt x="47371" y="80378"/>
                                <a:pt x="47117" y="80480"/>
                                <a:pt x="46736" y="80480"/>
                              </a:cubicBezTo>
                              <a:lnTo>
                                <a:pt x="2539" y="80480"/>
                              </a:lnTo>
                              <a:cubicBezTo>
                                <a:pt x="2286" y="80480"/>
                                <a:pt x="1905" y="80378"/>
                                <a:pt x="1651" y="80175"/>
                              </a:cubicBezTo>
                              <a:cubicBezTo>
                                <a:pt x="1397" y="79972"/>
                                <a:pt x="1143" y="79629"/>
                                <a:pt x="889" y="79159"/>
                              </a:cubicBezTo>
                              <a:cubicBezTo>
                                <a:pt x="635" y="78677"/>
                                <a:pt x="508" y="78041"/>
                                <a:pt x="381" y="77241"/>
                              </a:cubicBezTo>
                              <a:cubicBezTo>
                                <a:pt x="253" y="76441"/>
                                <a:pt x="126" y="75463"/>
                                <a:pt x="126" y="74307"/>
                              </a:cubicBezTo>
                              <a:cubicBezTo>
                                <a:pt x="126" y="73114"/>
                                <a:pt x="253" y="72111"/>
                                <a:pt x="381" y="71310"/>
                              </a:cubicBezTo>
                              <a:cubicBezTo>
                                <a:pt x="381" y="70510"/>
                                <a:pt x="635" y="69863"/>
                                <a:pt x="889" y="69367"/>
                              </a:cubicBezTo>
                              <a:cubicBezTo>
                                <a:pt x="1015" y="68872"/>
                                <a:pt x="1270" y="68516"/>
                                <a:pt x="1651" y="68288"/>
                              </a:cubicBezTo>
                              <a:cubicBezTo>
                                <a:pt x="1905" y="68059"/>
                                <a:pt x="2286" y="67945"/>
                                <a:pt x="2539" y="67945"/>
                              </a:cubicBezTo>
                              <a:lnTo>
                                <a:pt x="17526" y="67945"/>
                              </a:lnTo>
                              <a:lnTo>
                                <a:pt x="17526" y="15939"/>
                              </a:lnTo>
                              <a:lnTo>
                                <a:pt x="4572" y="23038"/>
                              </a:lnTo>
                              <a:cubicBezTo>
                                <a:pt x="3683" y="23495"/>
                                <a:pt x="2921" y="23774"/>
                                <a:pt x="2286" y="23876"/>
                              </a:cubicBezTo>
                              <a:cubicBezTo>
                                <a:pt x="1777" y="23978"/>
                                <a:pt x="1270" y="23850"/>
                                <a:pt x="889" y="23507"/>
                              </a:cubicBezTo>
                              <a:cubicBezTo>
                                <a:pt x="508" y="23152"/>
                                <a:pt x="253" y="22542"/>
                                <a:pt x="126" y="21679"/>
                              </a:cubicBezTo>
                              <a:cubicBezTo>
                                <a:pt x="0" y="20815"/>
                                <a:pt x="0" y="19609"/>
                                <a:pt x="0" y="18034"/>
                              </a:cubicBezTo>
                              <a:cubicBezTo>
                                <a:pt x="0" y="17056"/>
                                <a:pt x="0" y="16243"/>
                                <a:pt x="0" y="15596"/>
                              </a:cubicBezTo>
                              <a:cubicBezTo>
                                <a:pt x="126" y="14961"/>
                                <a:pt x="253" y="14414"/>
                                <a:pt x="381" y="13957"/>
                              </a:cubicBezTo>
                              <a:cubicBezTo>
                                <a:pt x="508" y="13513"/>
                                <a:pt x="762" y="13145"/>
                                <a:pt x="1015" y="12852"/>
                              </a:cubicBezTo>
                              <a:cubicBezTo>
                                <a:pt x="1397" y="12560"/>
                                <a:pt x="1777" y="12255"/>
                                <a:pt x="2286" y="11925"/>
                              </a:cubicBezTo>
                              <a:lnTo>
                                <a:pt x="19431" y="813"/>
                              </a:lnTo>
                              <a:cubicBezTo>
                                <a:pt x="19558" y="648"/>
                                <a:pt x="19812" y="508"/>
                                <a:pt x="20193" y="406"/>
                              </a:cubicBezTo>
                              <a:cubicBezTo>
                                <a:pt x="20447" y="305"/>
                                <a:pt x="20827" y="216"/>
                                <a:pt x="21336" y="165"/>
                              </a:cubicBezTo>
                              <a:cubicBezTo>
                                <a:pt x="21844" y="102"/>
                                <a:pt x="22478" y="51"/>
                                <a:pt x="23368" y="38"/>
                              </a:cubicBezTo>
                              <a:cubicBezTo>
                                <a:pt x="24130" y="13"/>
                                <a:pt x="25146" y="0"/>
                                <a:pt x="264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20" name="Shape 50820"/>
                      <wps:cNvSpPr/>
                      <wps:spPr>
                        <a:xfrm>
                          <a:off x="0" y="0"/>
                          <a:ext cx="49149" cy="80480"/>
                        </a:xfrm>
                        <a:custGeom>
                          <a:avLst/>
                          <a:gdLst/>
                          <a:ahLst/>
                          <a:cxnLst/>
                          <a:rect l="0" t="0" r="0" b="0"/>
                          <a:pathLst>
                            <a:path w="49149" h="80480">
                              <a:moveTo>
                                <a:pt x="26415" y="0"/>
                              </a:moveTo>
                              <a:cubicBezTo>
                                <a:pt x="27939" y="0"/>
                                <a:pt x="29210" y="38"/>
                                <a:pt x="30226" y="102"/>
                              </a:cubicBezTo>
                              <a:cubicBezTo>
                                <a:pt x="31242" y="165"/>
                                <a:pt x="31876" y="267"/>
                                <a:pt x="32385" y="406"/>
                              </a:cubicBezTo>
                              <a:cubicBezTo>
                                <a:pt x="32893" y="546"/>
                                <a:pt x="33274" y="749"/>
                                <a:pt x="33401" y="991"/>
                              </a:cubicBezTo>
                              <a:cubicBezTo>
                                <a:pt x="33527" y="1244"/>
                                <a:pt x="33655" y="1549"/>
                                <a:pt x="33655" y="1918"/>
                              </a:cubicBezTo>
                              <a:lnTo>
                                <a:pt x="33655" y="67945"/>
                              </a:lnTo>
                              <a:lnTo>
                                <a:pt x="46736" y="67945"/>
                              </a:lnTo>
                              <a:cubicBezTo>
                                <a:pt x="47117" y="67945"/>
                                <a:pt x="47371" y="68059"/>
                                <a:pt x="47751"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0" y="78677"/>
                                <a:pt x="48514" y="79159"/>
                              </a:cubicBezTo>
                              <a:cubicBezTo>
                                <a:pt x="48260" y="79629"/>
                                <a:pt x="48006" y="79972"/>
                                <a:pt x="47625" y="80175"/>
                              </a:cubicBezTo>
                              <a:cubicBezTo>
                                <a:pt x="47371" y="80378"/>
                                <a:pt x="47117" y="80480"/>
                                <a:pt x="46736" y="80480"/>
                              </a:cubicBezTo>
                              <a:lnTo>
                                <a:pt x="2539" y="80480"/>
                              </a:lnTo>
                              <a:cubicBezTo>
                                <a:pt x="2286" y="80480"/>
                                <a:pt x="1905" y="80378"/>
                                <a:pt x="1651" y="80175"/>
                              </a:cubicBezTo>
                              <a:cubicBezTo>
                                <a:pt x="1397" y="79972"/>
                                <a:pt x="1143" y="79629"/>
                                <a:pt x="889" y="79159"/>
                              </a:cubicBezTo>
                              <a:cubicBezTo>
                                <a:pt x="635" y="78677"/>
                                <a:pt x="508" y="78041"/>
                                <a:pt x="381" y="77241"/>
                              </a:cubicBezTo>
                              <a:cubicBezTo>
                                <a:pt x="253" y="76441"/>
                                <a:pt x="126" y="75463"/>
                                <a:pt x="126" y="74307"/>
                              </a:cubicBezTo>
                              <a:cubicBezTo>
                                <a:pt x="126" y="73114"/>
                                <a:pt x="253" y="72111"/>
                                <a:pt x="381" y="71310"/>
                              </a:cubicBezTo>
                              <a:cubicBezTo>
                                <a:pt x="381" y="70510"/>
                                <a:pt x="635" y="69863"/>
                                <a:pt x="889" y="69367"/>
                              </a:cubicBezTo>
                              <a:cubicBezTo>
                                <a:pt x="1015" y="68872"/>
                                <a:pt x="1270" y="68516"/>
                                <a:pt x="1651" y="68288"/>
                              </a:cubicBezTo>
                              <a:cubicBezTo>
                                <a:pt x="1905" y="68059"/>
                                <a:pt x="2286" y="67945"/>
                                <a:pt x="2539" y="67945"/>
                              </a:cubicBezTo>
                              <a:lnTo>
                                <a:pt x="17526" y="67945"/>
                              </a:lnTo>
                              <a:lnTo>
                                <a:pt x="17526" y="15939"/>
                              </a:lnTo>
                              <a:lnTo>
                                <a:pt x="4572" y="23038"/>
                              </a:lnTo>
                              <a:cubicBezTo>
                                <a:pt x="3683" y="23495"/>
                                <a:pt x="2921" y="23774"/>
                                <a:pt x="2286" y="23876"/>
                              </a:cubicBezTo>
                              <a:cubicBezTo>
                                <a:pt x="1777" y="23978"/>
                                <a:pt x="1270" y="23850"/>
                                <a:pt x="889" y="23507"/>
                              </a:cubicBezTo>
                              <a:cubicBezTo>
                                <a:pt x="508" y="23152"/>
                                <a:pt x="253" y="22542"/>
                                <a:pt x="126" y="21679"/>
                              </a:cubicBezTo>
                              <a:cubicBezTo>
                                <a:pt x="0" y="20815"/>
                                <a:pt x="0" y="19609"/>
                                <a:pt x="0" y="18034"/>
                              </a:cubicBezTo>
                              <a:cubicBezTo>
                                <a:pt x="0" y="17056"/>
                                <a:pt x="0" y="16243"/>
                                <a:pt x="0" y="15596"/>
                              </a:cubicBezTo>
                              <a:cubicBezTo>
                                <a:pt x="126" y="14961"/>
                                <a:pt x="253" y="14414"/>
                                <a:pt x="381" y="13957"/>
                              </a:cubicBezTo>
                              <a:cubicBezTo>
                                <a:pt x="508" y="13513"/>
                                <a:pt x="762" y="13145"/>
                                <a:pt x="1015" y="12852"/>
                              </a:cubicBezTo>
                              <a:cubicBezTo>
                                <a:pt x="1397" y="12560"/>
                                <a:pt x="1777" y="12255"/>
                                <a:pt x="2286" y="11925"/>
                              </a:cubicBezTo>
                              <a:lnTo>
                                <a:pt x="19431" y="813"/>
                              </a:lnTo>
                              <a:cubicBezTo>
                                <a:pt x="19558" y="648"/>
                                <a:pt x="19812" y="508"/>
                                <a:pt x="20193" y="406"/>
                              </a:cubicBezTo>
                              <a:cubicBezTo>
                                <a:pt x="20447" y="305"/>
                                <a:pt x="20827" y="216"/>
                                <a:pt x="21336" y="165"/>
                              </a:cubicBezTo>
                              <a:cubicBezTo>
                                <a:pt x="21844" y="102"/>
                                <a:pt x="22478" y="51"/>
                                <a:pt x="23368" y="38"/>
                              </a:cubicBezTo>
                              <a:cubicBezTo>
                                <a:pt x="24130" y="13"/>
                                <a:pt x="25146" y="0"/>
                                <a:pt x="26415"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818" style="width:3.87pt;height:6.33701pt;position:absolute;mso-position-horizontal-relative:page;mso-position-horizontal:absolute;margin-left:546.96pt;mso-position-vertical-relative:page;margin-top:389.663pt;" coordsize="491,804">
              <v:shape id="Shape 50819" style="position:absolute;width:491;height:804;left:0;top:0;" coordsize="49149,80480" path="m26415,0c27939,0,29210,38,30226,102c31242,165,31876,267,32385,406c32893,546,33274,749,33401,991c33527,1244,33655,1549,33655,1918l33655,67945l46736,67945c47117,67945,47371,68059,47751,68288c48006,68516,48260,68872,48514,69367c48768,69863,48895,70510,49022,71310c49149,72111,49149,73114,49149,74307c49149,75463,49149,76441,49022,77241c48895,78041,48640,78677,48514,79159c48260,79629,48006,79972,47625,80175c47371,80378,47117,80480,46736,80480l2539,80480c2286,80480,1905,80378,1651,80175c1397,79972,1143,79629,889,79159c635,78677,508,78041,381,77241c253,76441,126,75463,126,74307c126,73114,253,72111,381,71310c381,70510,635,69863,889,69367c1015,68872,1270,68516,1651,68288c1905,68059,2286,67945,2539,67945l17526,67945l17526,15939l4572,23038c3683,23495,2921,23774,2286,23876c1777,23978,1270,23850,889,23507c508,23152,253,22542,126,21679c0,20815,0,19609,0,18034c0,17056,0,16243,0,15596c126,14961,253,14414,381,13957c508,13513,762,13145,1015,12852c1397,12560,1777,12255,2286,11925l19431,813c19558,648,19812,508,20193,406c20447,305,20827,216,21336,165c21844,102,22478,51,23368,38c24130,13,25146,0,26415,0x">
                <v:stroke weight="0pt" endcap="flat" joinstyle="miter" miterlimit="10" on="false" color="#000000" opacity="0"/>
                <v:fill on="true" color="#000000"/>
              </v:shape>
              <v:shape id="Shape 50820" style="position:absolute;width:491;height:804;left:0;top:0;" coordsize="49149,80480" path="m26415,0c27939,0,29210,38,30226,102c31242,165,31876,267,32385,406c32893,546,33274,749,33401,991c33527,1244,33655,1549,33655,1918l33655,67945l46736,67945c47117,67945,47371,68059,47751,68288c48006,68516,48260,68872,48514,69367c48768,69863,48895,70510,49022,71310c49149,72111,49149,73114,49149,74307c49149,75463,49149,76441,49022,77241c48895,78041,48640,78677,48514,79159c48260,79629,48006,79972,47625,80175c47371,80378,47117,80480,46736,80480l2539,80480c2286,80480,1905,80378,1651,80175c1397,79972,1143,79629,889,79159c635,78677,508,78041,381,77241c253,76441,126,75463,126,74307c126,73114,253,72111,381,71310c381,70510,635,69863,889,69367c1015,68872,1270,68516,1651,68288c1905,68059,2286,67945,2539,67945l17526,67945l17526,15939l4572,23038c3683,23495,2921,23774,2286,23876c1777,23978,1270,23850,889,23507c508,23152,253,22542,126,21679c0,20815,0,19609,0,18034c0,17056,0,16243,0,15596c126,14961,253,14414,381,13957c508,13513,762,13145,1015,12852c1397,12560,1777,12255,2286,11925l19431,813c19558,648,19812,508,20193,406c20447,305,20827,216,21336,165c21844,102,22478,51,23368,38c24130,13,25146,0,26415,0x">
                <v:stroke weight="0.75pt" endcap="flat" joinstyle="round" on="true" color="#000000" opacity="0.498039"/>
                <v:fill on="false" color="#000000" opacity="0"/>
              </v:shape>
              <w10:wrap type="square"/>
            </v:group>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C67C19">
    <w:pPr>
      <w:spacing w:after="0"/>
      <w:ind w:left="-775" w:right="344"/>
    </w:pPr>
    <w:r>
      <w:rPr>
        <w:noProof/>
      </w:rPr>
      <mc:AlternateContent>
        <mc:Choice Requires="wpg">
          <w:drawing>
            <wp:anchor distT="0" distB="0" distL="114300" distR="114300" simplePos="0" relativeHeight="251662336" behindDoc="0" locked="0" layoutInCell="1" allowOverlap="1">
              <wp:simplePos x="0" y="0"/>
              <wp:positionH relativeFrom="page">
                <wp:posOffset>6946393</wp:posOffset>
              </wp:positionH>
              <wp:positionV relativeFrom="page">
                <wp:posOffset>4948720</wp:posOffset>
              </wp:positionV>
              <wp:extent cx="49149" cy="80480"/>
              <wp:effectExtent l="0" t="0" r="0" b="0"/>
              <wp:wrapSquare wrapText="bothSides"/>
              <wp:docPr id="50803" name="Group 50803"/>
              <wp:cNvGraphicFramePr/>
              <a:graphic xmlns:a="http://schemas.openxmlformats.org/drawingml/2006/main">
                <a:graphicData uri="http://schemas.microsoft.com/office/word/2010/wordprocessingGroup">
                  <wpg:wgp>
                    <wpg:cNvGrpSpPr/>
                    <wpg:grpSpPr>
                      <a:xfrm>
                        <a:off x="0" y="0"/>
                        <a:ext cx="49149" cy="80480"/>
                        <a:chOff x="0" y="0"/>
                        <a:chExt cx="49149" cy="80480"/>
                      </a:xfrm>
                    </wpg:grpSpPr>
                    <wps:wsp>
                      <wps:cNvPr id="50804" name="Shape 50804"/>
                      <wps:cNvSpPr/>
                      <wps:spPr>
                        <a:xfrm>
                          <a:off x="0" y="0"/>
                          <a:ext cx="49149" cy="80480"/>
                        </a:xfrm>
                        <a:custGeom>
                          <a:avLst/>
                          <a:gdLst/>
                          <a:ahLst/>
                          <a:cxnLst/>
                          <a:rect l="0" t="0" r="0" b="0"/>
                          <a:pathLst>
                            <a:path w="49149" h="80480">
                              <a:moveTo>
                                <a:pt x="26415" y="0"/>
                              </a:moveTo>
                              <a:cubicBezTo>
                                <a:pt x="27939" y="0"/>
                                <a:pt x="29210" y="38"/>
                                <a:pt x="30226" y="102"/>
                              </a:cubicBezTo>
                              <a:cubicBezTo>
                                <a:pt x="31242" y="165"/>
                                <a:pt x="31876" y="267"/>
                                <a:pt x="32385" y="406"/>
                              </a:cubicBezTo>
                              <a:cubicBezTo>
                                <a:pt x="32893" y="546"/>
                                <a:pt x="33274" y="749"/>
                                <a:pt x="33401" y="991"/>
                              </a:cubicBezTo>
                              <a:cubicBezTo>
                                <a:pt x="33527" y="1244"/>
                                <a:pt x="33655" y="1549"/>
                                <a:pt x="33655" y="1918"/>
                              </a:cubicBezTo>
                              <a:lnTo>
                                <a:pt x="33655" y="67945"/>
                              </a:lnTo>
                              <a:lnTo>
                                <a:pt x="46736" y="67945"/>
                              </a:lnTo>
                              <a:cubicBezTo>
                                <a:pt x="47117" y="67945"/>
                                <a:pt x="47371" y="68059"/>
                                <a:pt x="47751"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0" y="78677"/>
                                <a:pt x="48514" y="79159"/>
                              </a:cubicBezTo>
                              <a:cubicBezTo>
                                <a:pt x="48260" y="79629"/>
                                <a:pt x="48006" y="79972"/>
                                <a:pt x="47625" y="80175"/>
                              </a:cubicBezTo>
                              <a:cubicBezTo>
                                <a:pt x="47371" y="80378"/>
                                <a:pt x="47117" y="80480"/>
                                <a:pt x="46736" y="80480"/>
                              </a:cubicBezTo>
                              <a:lnTo>
                                <a:pt x="2539" y="80480"/>
                              </a:lnTo>
                              <a:cubicBezTo>
                                <a:pt x="2286" y="80480"/>
                                <a:pt x="1905" y="80378"/>
                                <a:pt x="1651" y="80175"/>
                              </a:cubicBezTo>
                              <a:cubicBezTo>
                                <a:pt x="1397" y="79972"/>
                                <a:pt x="1143" y="79629"/>
                                <a:pt x="889" y="79159"/>
                              </a:cubicBezTo>
                              <a:cubicBezTo>
                                <a:pt x="635" y="78677"/>
                                <a:pt x="508" y="78041"/>
                                <a:pt x="381" y="77241"/>
                              </a:cubicBezTo>
                              <a:cubicBezTo>
                                <a:pt x="253" y="76441"/>
                                <a:pt x="126" y="75463"/>
                                <a:pt x="126" y="74307"/>
                              </a:cubicBezTo>
                              <a:cubicBezTo>
                                <a:pt x="126" y="73114"/>
                                <a:pt x="253" y="72111"/>
                                <a:pt x="381" y="71310"/>
                              </a:cubicBezTo>
                              <a:cubicBezTo>
                                <a:pt x="381" y="70510"/>
                                <a:pt x="635" y="69863"/>
                                <a:pt x="889" y="69367"/>
                              </a:cubicBezTo>
                              <a:cubicBezTo>
                                <a:pt x="1015" y="68872"/>
                                <a:pt x="1270" y="68516"/>
                                <a:pt x="1651" y="68288"/>
                              </a:cubicBezTo>
                              <a:cubicBezTo>
                                <a:pt x="1905" y="68059"/>
                                <a:pt x="2286" y="67945"/>
                                <a:pt x="2539" y="67945"/>
                              </a:cubicBezTo>
                              <a:lnTo>
                                <a:pt x="17526" y="67945"/>
                              </a:lnTo>
                              <a:lnTo>
                                <a:pt x="17526" y="15939"/>
                              </a:lnTo>
                              <a:lnTo>
                                <a:pt x="4572" y="23038"/>
                              </a:lnTo>
                              <a:cubicBezTo>
                                <a:pt x="3683" y="23495"/>
                                <a:pt x="2921" y="23774"/>
                                <a:pt x="2286" y="23876"/>
                              </a:cubicBezTo>
                              <a:cubicBezTo>
                                <a:pt x="1777" y="23978"/>
                                <a:pt x="1270" y="23850"/>
                                <a:pt x="889" y="23507"/>
                              </a:cubicBezTo>
                              <a:cubicBezTo>
                                <a:pt x="508" y="23152"/>
                                <a:pt x="253" y="22542"/>
                                <a:pt x="126" y="21679"/>
                              </a:cubicBezTo>
                              <a:cubicBezTo>
                                <a:pt x="0" y="20815"/>
                                <a:pt x="0" y="19609"/>
                                <a:pt x="0" y="18034"/>
                              </a:cubicBezTo>
                              <a:cubicBezTo>
                                <a:pt x="0" y="17056"/>
                                <a:pt x="0" y="16243"/>
                                <a:pt x="0" y="15596"/>
                              </a:cubicBezTo>
                              <a:cubicBezTo>
                                <a:pt x="126" y="14961"/>
                                <a:pt x="253" y="14414"/>
                                <a:pt x="381" y="13957"/>
                              </a:cubicBezTo>
                              <a:cubicBezTo>
                                <a:pt x="508" y="13513"/>
                                <a:pt x="762" y="13145"/>
                                <a:pt x="1015" y="12852"/>
                              </a:cubicBezTo>
                              <a:cubicBezTo>
                                <a:pt x="1397" y="12560"/>
                                <a:pt x="1777" y="12255"/>
                                <a:pt x="2286" y="11925"/>
                              </a:cubicBezTo>
                              <a:lnTo>
                                <a:pt x="19431" y="813"/>
                              </a:lnTo>
                              <a:cubicBezTo>
                                <a:pt x="19558" y="648"/>
                                <a:pt x="19812" y="508"/>
                                <a:pt x="20193" y="406"/>
                              </a:cubicBezTo>
                              <a:cubicBezTo>
                                <a:pt x="20447" y="305"/>
                                <a:pt x="20827" y="216"/>
                                <a:pt x="21336" y="165"/>
                              </a:cubicBezTo>
                              <a:cubicBezTo>
                                <a:pt x="21844" y="102"/>
                                <a:pt x="22478" y="51"/>
                                <a:pt x="23368" y="38"/>
                              </a:cubicBezTo>
                              <a:cubicBezTo>
                                <a:pt x="24130" y="13"/>
                                <a:pt x="25146" y="0"/>
                                <a:pt x="264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05" name="Shape 50805"/>
                      <wps:cNvSpPr/>
                      <wps:spPr>
                        <a:xfrm>
                          <a:off x="0" y="0"/>
                          <a:ext cx="49149" cy="80480"/>
                        </a:xfrm>
                        <a:custGeom>
                          <a:avLst/>
                          <a:gdLst/>
                          <a:ahLst/>
                          <a:cxnLst/>
                          <a:rect l="0" t="0" r="0" b="0"/>
                          <a:pathLst>
                            <a:path w="49149" h="80480">
                              <a:moveTo>
                                <a:pt x="26415" y="0"/>
                              </a:moveTo>
                              <a:cubicBezTo>
                                <a:pt x="27939" y="0"/>
                                <a:pt x="29210" y="38"/>
                                <a:pt x="30226" y="102"/>
                              </a:cubicBezTo>
                              <a:cubicBezTo>
                                <a:pt x="31242" y="165"/>
                                <a:pt x="31876" y="267"/>
                                <a:pt x="32385" y="406"/>
                              </a:cubicBezTo>
                              <a:cubicBezTo>
                                <a:pt x="32893" y="546"/>
                                <a:pt x="33274" y="749"/>
                                <a:pt x="33401" y="991"/>
                              </a:cubicBezTo>
                              <a:cubicBezTo>
                                <a:pt x="33527" y="1244"/>
                                <a:pt x="33655" y="1549"/>
                                <a:pt x="33655" y="1918"/>
                              </a:cubicBezTo>
                              <a:lnTo>
                                <a:pt x="33655" y="67945"/>
                              </a:lnTo>
                              <a:lnTo>
                                <a:pt x="46736" y="67945"/>
                              </a:lnTo>
                              <a:cubicBezTo>
                                <a:pt x="47117" y="67945"/>
                                <a:pt x="47371" y="68059"/>
                                <a:pt x="47751"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0" y="78677"/>
                                <a:pt x="48514" y="79159"/>
                              </a:cubicBezTo>
                              <a:cubicBezTo>
                                <a:pt x="48260" y="79629"/>
                                <a:pt x="48006" y="79972"/>
                                <a:pt x="47625" y="80175"/>
                              </a:cubicBezTo>
                              <a:cubicBezTo>
                                <a:pt x="47371" y="80378"/>
                                <a:pt x="47117" y="80480"/>
                                <a:pt x="46736" y="80480"/>
                              </a:cubicBezTo>
                              <a:lnTo>
                                <a:pt x="2539" y="80480"/>
                              </a:lnTo>
                              <a:cubicBezTo>
                                <a:pt x="2286" y="80480"/>
                                <a:pt x="1905" y="80378"/>
                                <a:pt x="1651" y="80175"/>
                              </a:cubicBezTo>
                              <a:cubicBezTo>
                                <a:pt x="1397" y="79972"/>
                                <a:pt x="1143" y="79629"/>
                                <a:pt x="889" y="79159"/>
                              </a:cubicBezTo>
                              <a:cubicBezTo>
                                <a:pt x="635" y="78677"/>
                                <a:pt x="508" y="78041"/>
                                <a:pt x="381" y="77241"/>
                              </a:cubicBezTo>
                              <a:cubicBezTo>
                                <a:pt x="253" y="76441"/>
                                <a:pt x="126" y="75463"/>
                                <a:pt x="126" y="74307"/>
                              </a:cubicBezTo>
                              <a:cubicBezTo>
                                <a:pt x="126" y="73114"/>
                                <a:pt x="253" y="72111"/>
                                <a:pt x="381" y="71310"/>
                              </a:cubicBezTo>
                              <a:cubicBezTo>
                                <a:pt x="381" y="70510"/>
                                <a:pt x="635" y="69863"/>
                                <a:pt x="889" y="69367"/>
                              </a:cubicBezTo>
                              <a:cubicBezTo>
                                <a:pt x="1015" y="68872"/>
                                <a:pt x="1270" y="68516"/>
                                <a:pt x="1651" y="68288"/>
                              </a:cubicBezTo>
                              <a:cubicBezTo>
                                <a:pt x="1905" y="68059"/>
                                <a:pt x="2286" y="67945"/>
                                <a:pt x="2539" y="67945"/>
                              </a:cubicBezTo>
                              <a:lnTo>
                                <a:pt x="17526" y="67945"/>
                              </a:lnTo>
                              <a:lnTo>
                                <a:pt x="17526" y="15939"/>
                              </a:lnTo>
                              <a:lnTo>
                                <a:pt x="4572" y="23038"/>
                              </a:lnTo>
                              <a:cubicBezTo>
                                <a:pt x="3683" y="23495"/>
                                <a:pt x="2921" y="23774"/>
                                <a:pt x="2286" y="23876"/>
                              </a:cubicBezTo>
                              <a:cubicBezTo>
                                <a:pt x="1777" y="23978"/>
                                <a:pt x="1270" y="23850"/>
                                <a:pt x="889" y="23507"/>
                              </a:cubicBezTo>
                              <a:cubicBezTo>
                                <a:pt x="508" y="23152"/>
                                <a:pt x="253" y="22542"/>
                                <a:pt x="126" y="21679"/>
                              </a:cubicBezTo>
                              <a:cubicBezTo>
                                <a:pt x="0" y="20815"/>
                                <a:pt x="0" y="19609"/>
                                <a:pt x="0" y="18034"/>
                              </a:cubicBezTo>
                              <a:cubicBezTo>
                                <a:pt x="0" y="17056"/>
                                <a:pt x="0" y="16243"/>
                                <a:pt x="0" y="15596"/>
                              </a:cubicBezTo>
                              <a:cubicBezTo>
                                <a:pt x="126" y="14961"/>
                                <a:pt x="253" y="14414"/>
                                <a:pt x="381" y="13957"/>
                              </a:cubicBezTo>
                              <a:cubicBezTo>
                                <a:pt x="508" y="13513"/>
                                <a:pt x="762" y="13145"/>
                                <a:pt x="1015" y="12852"/>
                              </a:cubicBezTo>
                              <a:cubicBezTo>
                                <a:pt x="1397" y="12560"/>
                                <a:pt x="1777" y="12255"/>
                                <a:pt x="2286" y="11925"/>
                              </a:cubicBezTo>
                              <a:lnTo>
                                <a:pt x="19431" y="813"/>
                              </a:lnTo>
                              <a:cubicBezTo>
                                <a:pt x="19558" y="648"/>
                                <a:pt x="19812" y="508"/>
                                <a:pt x="20193" y="406"/>
                              </a:cubicBezTo>
                              <a:cubicBezTo>
                                <a:pt x="20447" y="305"/>
                                <a:pt x="20827" y="216"/>
                                <a:pt x="21336" y="165"/>
                              </a:cubicBezTo>
                              <a:cubicBezTo>
                                <a:pt x="21844" y="102"/>
                                <a:pt x="22478" y="51"/>
                                <a:pt x="23368" y="38"/>
                              </a:cubicBezTo>
                              <a:cubicBezTo>
                                <a:pt x="24130" y="13"/>
                                <a:pt x="25146" y="0"/>
                                <a:pt x="26415"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803" style="width:3.87pt;height:6.33701pt;position:absolute;mso-position-horizontal-relative:page;mso-position-horizontal:absolute;margin-left:546.96pt;mso-position-vertical-relative:page;margin-top:389.663pt;" coordsize="491,804">
              <v:shape id="Shape 50804" style="position:absolute;width:491;height:804;left:0;top:0;" coordsize="49149,80480" path="m26415,0c27939,0,29210,38,30226,102c31242,165,31876,267,32385,406c32893,546,33274,749,33401,991c33527,1244,33655,1549,33655,1918l33655,67945l46736,67945c47117,67945,47371,68059,47751,68288c48006,68516,48260,68872,48514,69367c48768,69863,48895,70510,49022,71310c49149,72111,49149,73114,49149,74307c49149,75463,49149,76441,49022,77241c48895,78041,48640,78677,48514,79159c48260,79629,48006,79972,47625,80175c47371,80378,47117,80480,46736,80480l2539,80480c2286,80480,1905,80378,1651,80175c1397,79972,1143,79629,889,79159c635,78677,508,78041,381,77241c253,76441,126,75463,126,74307c126,73114,253,72111,381,71310c381,70510,635,69863,889,69367c1015,68872,1270,68516,1651,68288c1905,68059,2286,67945,2539,67945l17526,67945l17526,15939l4572,23038c3683,23495,2921,23774,2286,23876c1777,23978,1270,23850,889,23507c508,23152,253,22542,126,21679c0,20815,0,19609,0,18034c0,17056,0,16243,0,15596c126,14961,253,14414,381,13957c508,13513,762,13145,1015,12852c1397,12560,1777,12255,2286,11925l19431,813c19558,648,19812,508,20193,406c20447,305,20827,216,21336,165c21844,102,22478,51,23368,38c24130,13,25146,0,26415,0x">
                <v:stroke weight="0pt" endcap="flat" joinstyle="miter" miterlimit="10" on="false" color="#000000" opacity="0"/>
                <v:fill on="true" color="#000000"/>
              </v:shape>
              <v:shape id="Shape 50805" style="position:absolute;width:491;height:804;left:0;top:0;" coordsize="49149,80480" path="m26415,0c27939,0,29210,38,30226,102c31242,165,31876,267,32385,406c32893,546,33274,749,33401,991c33527,1244,33655,1549,33655,1918l33655,67945l46736,67945c47117,67945,47371,68059,47751,68288c48006,68516,48260,68872,48514,69367c48768,69863,48895,70510,49022,71310c49149,72111,49149,73114,49149,74307c49149,75463,49149,76441,49022,77241c48895,78041,48640,78677,48514,79159c48260,79629,48006,79972,47625,80175c47371,80378,47117,80480,46736,80480l2539,80480c2286,80480,1905,80378,1651,80175c1397,79972,1143,79629,889,79159c635,78677,508,78041,381,77241c253,76441,126,75463,126,74307c126,73114,253,72111,381,71310c381,70510,635,69863,889,69367c1015,68872,1270,68516,1651,68288c1905,68059,2286,67945,2539,67945l17526,67945l17526,15939l4572,23038c3683,23495,2921,23774,2286,23876c1777,23978,1270,23850,889,23507c508,23152,253,22542,126,21679c0,20815,0,19609,0,18034c0,17056,0,16243,0,15596c126,14961,253,14414,381,13957c508,13513,762,13145,1015,12852c1397,12560,1777,12255,2286,11925l19431,813c19558,648,19812,508,20193,406c20447,305,20827,216,21336,165c21844,102,22478,51,23368,38c24130,13,25146,0,26415,0x">
                <v:stroke weight="0.75pt" endcap="flat" joinstyle="round" on="true" color="#000000" opacity="0.498039"/>
                <v:fill on="false" color="#000000" opacity="0"/>
              </v:shape>
              <w10:wrap type="square"/>
            </v:group>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C67C19">
    <w:pPr>
      <w:spacing w:after="0"/>
      <w:ind w:left="-775" w:right="344"/>
    </w:pPr>
    <w:r>
      <w:rPr>
        <w:noProof/>
      </w:rPr>
      <mc:AlternateContent>
        <mc:Choice Requires="wpg">
          <w:drawing>
            <wp:anchor distT="0" distB="0" distL="114300" distR="114300" simplePos="0" relativeHeight="251663360" behindDoc="0" locked="0" layoutInCell="1" allowOverlap="1">
              <wp:simplePos x="0" y="0"/>
              <wp:positionH relativeFrom="page">
                <wp:posOffset>6946393</wp:posOffset>
              </wp:positionH>
              <wp:positionV relativeFrom="page">
                <wp:posOffset>4948720</wp:posOffset>
              </wp:positionV>
              <wp:extent cx="49149" cy="80480"/>
              <wp:effectExtent l="0" t="0" r="0" b="0"/>
              <wp:wrapSquare wrapText="bothSides"/>
              <wp:docPr id="50788" name="Group 50788"/>
              <wp:cNvGraphicFramePr/>
              <a:graphic xmlns:a="http://schemas.openxmlformats.org/drawingml/2006/main">
                <a:graphicData uri="http://schemas.microsoft.com/office/word/2010/wordprocessingGroup">
                  <wpg:wgp>
                    <wpg:cNvGrpSpPr/>
                    <wpg:grpSpPr>
                      <a:xfrm>
                        <a:off x="0" y="0"/>
                        <a:ext cx="49149" cy="80480"/>
                        <a:chOff x="0" y="0"/>
                        <a:chExt cx="49149" cy="80480"/>
                      </a:xfrm>
                    </wpg:grpSpPr>
                    <wps:wsp>
                      <wps:cNvPr id="50789" name="Shape 50789"/>
                      <wps:cNvSpPr/>
                      <wps:spPr>
                        <a:xfrm>
                          <a:off x="0" y="0"/>
                          <a:ext cx="49149" cy="80480"/>
                        </a:xfrm>
                        <a:custGeom>
                          <a:avLst/>
                          <a:gdLst/>
                          <a:ahLst/>
                          <a:cxnLst/>
                          <a:rect l="0" t="0" r="0" b="0"/>
                          <a:pathLst>
                            <a:path w="49149" h="80480">
                              <a:moveTo>
                                <a:pt x="26415" y="0"/>
                              </a:moveTo>
                              <a:cubicBezTo>
                                <a:pt x="27939" y="0"/>
                                <a:pt x="29210" y="38"/>
                                <a:pt x="30226" y="102"/>
                              </a:cubicBezTo>
                              <a:cubicBezTo>
                                <a:pt x="31242" y="165"/>
                                <a:pt x="31876" y="267"/>
                                <a:pt x="32385" y="406"/>
                              </a:cubicBezTo>
                              <a:cubicBezTo>
                                <a:pt x="32893" y="546"/>
                                <a:pt x="33274" y="749"/>
                                <a:pt x="33401" y="991"/>
                              </a:cubicBezTo>
                              <a:cubicBezTo>
                                <a:pt x="33527" y="1244"/>
                                <a:pt x="33655" y="1549"/>
                                <a:pt x="33655" y="1918"/>
                              </a:cubicBezTo>
                              <a:lnTo>
                                <a:pt x="33655" y="67945"/>
                              </a:lnTo>
                              <a:lnTo>
                                <a:pt x="46736" y="67945"/>
                              </a:lnTo>
                              <a:cubicBezTo>
                                <a:pt x="47117" y="67945"/>
                                <a:pt x="47371" y="68059"/>
                                <a:pt x="47751"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0" y="78677"/>
                                <a:pt x="48514" y="79159"/>
                              </a:cubicBezTo>
                              <a:cubicBezTo>
                                <a:pt x="48260" y="79629"/>
                                <a:pt x="48006" y="79972"/>
                                <a:pt x="47625" y="80175"/>
                              </a:cubicBezTo>
                              <a:cubicBezTo>
                                <a:pt x="47371" y="80378"/>
                                <a:pt x="47117" y="80480"/>
                                <a:pt x="46736" y="80480"/>
                              </a:cubicBezTo>
                              <a:lnTo>
                                <a:pt x="2539" y="80480"/>
                              </a:lnTo>
                              <a:cubicBezTo>
                                <a:pt x="2286" y="80480"/>
                                <a:pt x="1905" y="80378"/>
                                <a:pt x="1651" y="80175"/>
                              </a:cubicBezTo>
                              <a:cubicBezTo>
                                <a:pt x="1397" y="79972"/>
                                <a:pt x="1143" y="79629"/>
                                <a:pt x="889" y="79159"/>
                              </a:cubicBezTo>
                              <a:cubicBezTo>
                                <a:pt x="635" y="78677"/>
                                <a:pt x="508" y="78041"/>
                                <a:pt x="381" y="77241"/>
                              </a:cubicBezTo>
                              <a:cubicBezTo>
                                <a:pt x="253" y="76441"/>
                                <a:pt x="126" y="75463"/>
                                <a:pt x="126" y="74307"/>
                              </a:cubicBezTo>
                              <a:cubicBezTo>
                                <a:pt x="126" y="73114"/>
                                <a:pt x="253" y="72111"/>
                                <a:pt x="381" y="71310"/>
                              </a:cubicBezTo>
                              <a:cubicBezTo>
                                <a:pt x="381" y="70510"/>
                                <a:pt x="635" y="69863"/>
                                <a:pt x="889" y="69367"/>
                              </a:cubicBezTo>
                              <a:cubicBezTo>
                                <a:pt x="1015" y="68872"/>
                                <a:pt x="1270" y="68516"/>
                                <a:pt x="1651" y="68288"/>
                              </a:cubicBezTo>
                              <a:cubicBezTo>
                                <a:pt x="1905" y="68059"/>
                                <a:pt x="2286" y="67945"/>
                                <a:pt x="2539" y="67945"/>
                              </a:cubicBezTo>
                              <a:lnTo>
                                <a:pt x="17526" y="67945"/>
                              </a:lnTo>
                              <a:lnTo>
                                <a:pt x="17526" y="15939"/>
                              </a:lnTo>
                              <a:lnTo>
                                <a:pt x="4572" y="23038"/>
                              </a:lnTo>
                              <a:cubicBezTo>
                                <a:pt x="3683" y="23495"/>
                                <a:pt x="2921" y="23774"/>
                                <a:pt x="2286" y="23876"/>
                              </a:cubicBezTo>
                              <a:cubicBezTo>
                                <a:pt x="1777" y="23978"/>
                                <a:pt x="1270" y="23850"/>
                                <a:pt x="889" y="23507"/>
                              </a:cubicBezTo>
                              <a:cubicBezTo>
                                <a:pt x="508" y="23152"/>
                                <a:pt x="253" y="22542"/>
                                <a:pt x="126" y="21679"/>
                              </a:cubicBezTo>
                              <a:cubicBezTo>
                                <a:pt x="0" y="20815"/>
                                <a:pt x="0" y="19609"/>
                                <a:pt x="0" y="18034"/>
                              </a:cubicBezTo>
                              <a:cubicBezTo>
                                <a:pt x="0" y="17056"/>
                                <a:pt x="0" y="16243"/>
                                <a:pt x="0" y="15596"/>
                              </a:cubicBezTo>
                              <a:cubicBezTo>
                                <a:pt x="126" y="14961"/>
                                <a:pt x="253" y="14414"/>
                                <a:pt x="381" y="13957"/>
                              </a:cubicBezTo>
                              <a:cubicBezTo>
                                <a:pt x="508" y="13513"/>
                                <a:pt x="762" y="13145"/>
                                <a:pt x="1015" y="12852"/>
                              </a:cubicBezTo>
                              <a:cubicBezTo>
                                <a:pt x="1397" y="12560"/>
                                <a:pt x="1777" y="12255"/>
                                <a:pt x="2286" y="11925"/>
                              </a:cubicBezTo>
                              <a:lnTo>
                                <a:pt x="19431" y="813"/>
                              </a:lnTo>
                              <a:cubicBezTo>
                                <a:pt x="19558" y="648"/>
                                <a:pt x="19812" y="508"/>
                                <a:pt x="20193" y="406"/>
                              </a:cubicBezTo>
                              <a:cubicBezTo>
                                <a:pt x="20447" y="305"/>
                                <a:pt x="20827" y="216"/>
                                <a:pt x="21336" y="165"/>
                              </a:cubicBezTo>
                              <a:cubicBezTo>
                                <a:pt x="21844" y="102"/>
                                <a:pt x="22478" y="51"/>
                                <a:pt x="23368" y="38"/>
                              </a:cubicBezTo>
                              <a:cubicBezTo>
                                <a:pt x="24130" y="13"/>
                                <a:pt x="25146" y="0"/>
                                <a:pt x="264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90" name="Shape 50790"/>
                      <wps:cNvSpPr/>
                      <wps:spPr>
                        <a:xfrm>
                          <a:off x="0" y="0"/>
                          <a:ext cx="49149" cy="80480"/>
                        </a:xfrm>
                        <a:custGeom>
                          <a:avLst/>
                          <a:gdLst/>
                          <a:ahLst/>
                          <a:cxnLst/>
                          <a:rect l="0" t="0" r="0" b="0"/>
                          <a:pathLst>
                            <a:path w="49149" h="80480">
                              <a:moveTo>
                                <a:pt x="26415" y="0"/>
                              </a:moveTo>
                              <a:cubicBezTo>
                                <a:pt x="27939" y="0"/>
                                <a:pt x="29210" y="38"/>
                                <a:pt x="30226" y="102"/>
                              </a:cubicBezTo>
                              <a:cubicBezTo>
                                <a:pt x="31242" y="165"/>
                                <a:pt x="31876" y="267"/>
                                <a:pt x="32385" y="406"/>
                              </a:cubicBezTo>
                              <a:cubicBezTo>
                                <a:pt x="32893" y="546"/>
                                <a:pt x="33274" y="749"/>
                                <a:pt x="33401" y="991"/>
                              </a:cubicBezTo>
                              <a:cubicBezTo>
                                <a:pt x="33527" y="1244"/>
                                <a:pt x="33655" y="1549"/>
                                <a:pt x="33655" y="1918"/>
                              </a:cubicBezTo>
                              <a:lnTo>
                                <a:pt x="33655" y="67945"/>
                              </a:lnTo>
                              <a:lnTo>
                                <a:pt x="46736" y="67945"/>
                              </a:lnTo>
                              <a:cubicBezTo>
                                <a:pt x="47117" y="67945"/>
                                <a:pt x="47371" y="68059"/>
                                <a:pt x="47751" y="68288"/>
                              </a:cubicBezTo>
                              <a:cubicBezTo>
                                <a:pt x="48006" y="68516"/>
                                <a:pt x="48260" y="68872"/>
                                <a:pt x="48514" y="69367"/>
                              </a:cubicBezTo>
                              <a:cubicBezTo>
                                <a:pt x="48768" y="69863"/>
                                <a:pt x="48895" y="70510"/>
                                <a:pt x="49022" y="71310"/>
                              </a:cubicBezTo>
                              <a:cubicBezTo>
                                <a:pt x="49149" y="72111"/>
                                <a:pt x="49149" y="73114"/>
                                <a:pt x="49149" y="74307"/>
                              </a:cubicBezTo>
                              <a:cubicBezTo>
                                <a:pt x="49149" y="75463"/>
                                <a:pt x="49149" y="76441"/>
                                <a:pt x="49022" y="77241"/>
                              </a:cubicBezTo>
                              <a:cubicBezTo>
                                <a:pt x="48895" y="78041"/>
                                <a:pt x="48640" y="78677"/>
                                <a:pt x="48514" y="79159"/>
                              </a:cubicBezTo>
                              <a:cubicBezTo>
                                <a:pt x="48260" y="79629"/>
                                <a:pt x="48006" y="79972"/>
                                <a:pt x="47625" y="80175"/>
                              </a:cubicBezTo>
                              <a:cubicBezTo>
                                <a:pt x="47371" y="80378"/>
                                <a:pt x="47117" y="80480"/>
                                <a:pt x="46736" y="80480"/>
                              </a:cubicBezTo>
                              <a:lnTo>
                                <a:pt x="2539" y="80480"/>
                              </a:lnTo>
                              <a:cubicBezTo>
                                <a:pt x="2286" y="80480"/>
                                <a:pt x="1905" y="80378"/>
                                <a:pt x="1651" y="80175"/>
                              </a:cubicBezTo>
                              <a:cubicBezTo>
                                <a:pt x="1397" y="79972"/>
                                <a:pt x="1143" y="79629"/>
                                <a:pt x="889" y="79159"/>
                              </a:cubicBezTo>
                              <a:cubicBezTo>
                                <a:pt x="635" y="78677"/>
                                <a:pt x="508" y="78041"/>
                                <a:pt x="381" y="77241"/>
                              </a:cubicBezTo>
                              <a:cubicBezTo>
                                <a:pt x="253" y="76441"/>
                                <a:pt x="126" y="75463"/>
                                <a:pt x="126" y="74307"/>
                              </a:cubicBezTo>
                              <a:cubicBezTo>
                                <a:pt x="126" y="73114"/>
                                <a:pt x="253" y="72111"/>
                                <a:pt x="381" y="71310"/>
                              </a:cubicBezTo>
                              <a:cubicBezTo>
                                <a:pt x="381" y="70510"/>
                                <a:pt x="635" y="69863"/>
                                <a:pt x="889" y="69367"/>
                              </a:cubicBezTo>
                              <a:cubicBezTo>
                                <a:pt x="1015" y="68872"/>
                                <a:pt x="1270" y="68516"/>
                                <a:pt x="1651" y="68288"/>
                              </a:cubicBezTo>
                              <a:cubicBezTo>
                                <a:pt x="1905" y="68059"/>
                                <a:pt x="2286" y="67945"/>
                                <a:pt x="2539" y="67945"/>
                              </a:cubicBezTo>
                              <a:lnTo>
                                <a:pt x="17526" y="67945"/>
                              </a:lnTo>
                              <a:lnTo>
                                <a:pt x="17526" y="15939"/>
                              </a:lnTo>
                              <a:lnTo>
                                <a:pt x="4572" y="23038"/>
                              </a:lnTo>
                              <a:cubicBezTo>
                                <a:pt x="3683" y="23495"/>
                                <a:pt x="2921" y="23774"/>
                                <a:pt x="2286" y="23876"/>
                              </a:cubicBezTo>
                              <a:cubicBezTo>
                                <a:pt x="1777" y="23978"/>
                                <a:pt x="1270" y="23850"/>
                                <a:pt x="889" y="23507"/>
                              </a:cubicBezTo>
                              <a:cubicBezTo>
                                <a:pt x="508" y="23152"/>
                                <a:pt x="253" y="22542"/>
                                <a:pt x="126" y="21679"/>
                              </a:cubicBezTo>
                              <a:cubicBezTo>
                                <a:pt x="0" y="20815"/>
                                <a:pt x="0" y="19609"/>
                                <a:pt x="0" y="18034"/>
                              </a:cubicBezTo>
                              <a:cubicBezTo>
                                <a:pt x="0" y="17056"/>
                                <a:pt x="0" y="16243"/>
                                <a:pt x="0" y="15596"/>
                              </a:cubicBezTo>
                              <a:cubicBezTo>
                                <a:pt x="126" y="14961"/>
                                <a:pt x="253" y="14414"/>
                                <a:pt x="381" y="13957"/>
                              </a:cubicBezTo>
                              <a:cubicBezTo>
                                <a:pt x="508" y="13513"/>
                                <a:pt x="762" y="13145"/>
                                <a:pt x="1015" y="12852"/>
                              </a:cubicBezTo>
                              <a:cubicBezTo>
                                <a:pt x="1397" y="12560"/>
                                <a:pt x="1777" y="12255"/>
                                <a:pt x="2286" y="11925"/>
                              </a:cubicBezTo>
                              <a:lnTo>
                                <a:pt x="19431" y="813"/>
                              </a:lnTo>
                              <a:cubicBezTo>
                                <a:pt x="19558" y="648"/>
                                <a:pt x="19812" y="508"/>
                                <a:pt x="20193" y="406"/>
                              </a:cubicBezTo>
                              <a:cubicBezTo>
                                <a:pt x="20447" y="305"/>
                                <a:pt x="20827" y="216"/>
                                <a:pt x="21336" y="165"/>
                              </a:cubicBezTo>
                              <a:cubicBezTo>
                                <a:pt x="21844" y="102"/>
                                <a:pt x="22478" y="51"/>
                                <a:pt x="23368" y="38"/>
                              </a:cubicBezTo>
                              <a:cubicBezTo>
                                <a:pt x="24130" y="13"/>
                                <a:pt x="25146" y="0"/>
                                <a:pt x="26415" y="0"/>
                              </a:cubicBezTo>
                              <a:close/>
                            </a:path>
                          </a:pathLst>
                        </a:custGeom>
                        <a:ln w="9525" cap="flat">
                          <a:round/>
                        </a:ln>
                      </wps:spPr>
                      <wps:style>
                        <a:lnRef idx="1">
                          <a:srgbClr val="000000">
                            <a:alpha val="49803"/>
                          </a:srgbClr>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788" style="width:3.87pt;height:6.33701pt;position:absolute;mso-position-horizontal-relative:page;mso-position-horizontal:absolute;margin-left:546.96pt;mso-position-vertical-relative:page;margin-top:389.663pt;" coordsize="491,804">
              <v:shape id="Shape 50789" style="position:absolute;width:491;height:804;left:0;top:0;" coordsize="49149,80480" path="m26415,0c27939,0,29210,38,30226,102c31242,165,31876,267,32385,406c32893,546,33274,749,33401,991c33527,1244,33655,1549,33655,1918l33655,67945l46736,67945c47117,67945,47371,68059,47751,68288c48006,68516,48260,68872,48514,69367c48768,69863,48895,70510,49022,71310c49149,72111,49149,73114,49149,74307c49149,75463,49149,76441,49022,77241c48895,78041,48640,78677,48514,79159c48260,79629,48006,79972,47625,80175c47371,80378,47117,80480,46736,80480l2539,80480c2286,80480,1905,80378,1651,80175c1397,79972,1143,79629,889,79159c635,78677,508,78041,381,77241c253,76441,126,75463,126,74307c126,73114,253,72111,381,71310c381,70510,635,69863,889,69367c1015,68872,1270,68516,1651,68288c1905,68059,2286,67945,2539,67945l17526,67945l17526,15939l4572,23038c3683,23495,2921,23774,2286,23876c1777,23978,1270,23850,889,23507c508,23152,253,22542,126,21679c0,20815,0,19609,0,18034c0,17056,0,16243,0,15596c126,14961,253,14414,381,13957c508,13513,762,13145,1015,12852c1397,12560,1777,12255,2286,11925l19431,813c19558,648,19812,508,20193,406c20447,305,20827,216,21336,165c21844,102,22478,51,23368,38c24130,13,25146,0,26415,0x">
                <v:stroke weight="0pt" endcap="flat" joinstyle="miter" miterlimit="10" on="false" color="#000000" opacity="0"/>
                <v:fill on="true" color="#000000"/>
              </v:shape>
              <v:shape id="Shape 50790" style="position:absolute;width:491;height:804;left:0;top:0;" coordsize="49149,80480" path="m26415,0c27939,0,29210,38,30226,102c31242,165,31876,267,32385,406c32893,546,33274,749,33401,991c33527,1244,33655,1549,33655,1918l33655,67945l46736,67945c47117,67945,47371,68059,47751,68288c48006,68516,48260,68872,48514,69367c48768,69863,48895,70510,49022,71310c49149,72111,49149,73114,49149,74307c49149,75463,49149,76441,49022,77241c48895,78041,48640,78677,48514,79159c48260,79629,48006,79972,47625,80175c47371,80378,47117,80480,46736,80480l2539,80480c2286,80480,1905,80378,1651,80175c1397,79972,1143,79629,889,79159c635,78677,508,78041,381,77241c253,76441,126,75463,126,74307c126,73114,253,72111,381,71310c381,70510,635,69863,889,69367c1015,68872,1270,68516,1651,68288c1905,68059,2286,67945,2539,67945l17526,67945l17526,15939l4572,23038c3683,23495,2921,23774,2286,23876c1777,23978,1270,23850,889,23507c508,23152,253,22542,126,21679c0,20815,0,19609,0,18034c0,17056,0,16243,0,15596c126,14961,253,14414,381,13957c508,13513,762,13145,1015,12852c1397,12560,1777,12255,2286,11925l19431,813c19558,648,19812,508,20193,406c20447,305,20827,216,21336,165c21844,102,22478,51,23368,38c24130,13,25146,0,26415,0x">
                <v:stroke weight="0.75pt" endcap="flat" joinstyle="round" on="true" color="#000000" opacity="0.498039"/>
                <v:fill on="false" color="#000000" opacity="0"/>
              </v:shape>
              <w10:wrap type="squar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67C19">
      <w:pPr>
        <w:spacing w:after="0" w:line="240" w:lineRule="auto"/>
      </w:pPr>
      <w:r>
        <w:separator/>
      </w:r>
    </w:p>
  </w:footnote>
  <w:footnote w:type="continuationSeparator" w:id="0">
    <w:p w:rsidR="00000000" w:rsidRDefault="00C67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F00AE7"/>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C67C19">
    <w:pPr>
      <w:spacing w:after="0"/>
      <w:ind w:left="149"/>
    </w:pPr>
    <w:r>
      <w:rPr>
        <w:rFonts w:ascii="Arial" w:eastAsia="Arial" w:hAnsi="Arial" w:cs="Arial"/>
        <w:b/>
        <w:color w:val="008000"/>
        <w:sz w:val="20"/>
      </w:rPr>
      <w:t xml:space="preserve">SUBJECT: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C67C19">
    <w:pPr>
      <w:spacing w:after="0"/>
      <w:ind w:left="149"/>
    </w:pPr>
    <w:r>
      <w:rPr>
        <w:rFonts w:ascii="Arial" w:eastAsia="Arial" w:hAnsi="Arial" w:cs="Arial"/>
        <w:b/>
        <w:color w:val="008000"/>
        <w:sz w:val="20"/>
      </w:rPr>
      <w:t xml:space="preserve">SUBJECT: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AE7" w:rsidRDefault="00C67C19">
    <w:pPr>
      <w:spacing w:after="0"/>
      <w:ind w:left="149"/>
    </w:pPr>
    <w:r>
      <w:rPr>
        <w:rFonts w:ascii="Arial" w:eastAsia="Arial" w:hAnsi="Arial" w:cs="Arial"/>
        <w:b/>
        <w:color w:val="008000"/>
        <w:sz w:val="20"/>
      </w:rPr>
      <w:t xml:space="preserve">SUBJECT: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8735D"/>
    <w:multiLevelType w:val="hybridMultilevel"/>
    <w:tmpl w:val="026E91DA"/>
    <w:lvl w:ilvl="0" w:tplc="D48CB302">
      <w:start w:val="1"/>
      <w:numFmt w:val="bullet"/>
      <w:lvlText w:val="•"/>
      <w:lvlJc w:val="left"/>
      <w:pPr>
        <w:ind w:left="1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867986">
      <w:start w:val="1"/>
      <w:numFmt w:val="bullet"/>
      <w:lvlText w:val="o"/>
      <w:lvlJc w:val="left"/>
      <w:pPr>
        <w:ind w:left="1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7406F96">
      <w:start w:val="1"/>
      <w:numFmt w:val="bullet"/>
      <w:lvlText w:val="▪"/>
      <w:lvlJc w:val="left"/>
      <w:pPr>
        <w:ind w:left="19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FA3EB8">
      <w:start w:val="1"/>
      <w:numFmt w:val="bullet"/>
      <w:lvlText w:val="•"/>
      <w:lvlJc w:val="left"/>
      <w:pPr>
        <w:ind w:left="2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A29DB0">
      <w:start w:val="1"/>
      <w:numFmt w:val="bullet"/>
      <w:lvlText w:val="o"/>
      <w:lvlJc w:val="left"/>
      <w:pPr>
        <w:ind w:left="33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138F97C">
      <w:start w:val="1"/>
      <w:numFmt w:val="bullet"/>
      <w:lvlText w:val="▪"/>
      <w:lvlJc w:val="left"/>
      <w:pPr>
        <w:ind w:left="4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1E47940">
      <w:start w:val="1"/>
      <w:numFmt w:val="bullet"/>
      <w:lvlText w:val="•"/>
      <w:lvlJc w:val="left"/>
      <w:pPr>
        <w:ind w:left="4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521122">
      <w:start w:val="1"/>
      <w:numFmt w:val="bullet"/>
      <w:lvlText w:val="o"/>
      <w:lvlJc w:val="left"/>
      <w:pPr>
        <w:ind w:left="5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C43074">
      <w:start w:val="1"/>
      <w:numFmt w:val="bullet"/>
      <w:lvlText w:val="▪"/>
      <w:lvlJc w:val="left"/>
      <w:pPr>
        <w:ind w:left="6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2B12A26"/>
    <w:multiLevelType w:val="hybridMultilevel"/>
    <w:tmpl w:val="56A46A20"/>
    <w:lvl w:ilvl="0" w:tplc="AF7A8378">
      <w:start w:val="1"/>
      <w:numFmt w:val="bullet"/>
      <w:lvlText w:val=""/>
      <w:lvlJc w:val="left"/>
      <w:pPr>
        <w:ind w:left="7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0340D3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7B0B96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105E8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46171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9BE730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BA1B8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2C03E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7808D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4127DA3"/>
    <w:multiLevelType w:val="hybridMultilevel"/>
    <w:tmpl w:val="78F251E8"/>
    <w:lvl w:ilvl="0" w:tplc="8AE2661C">
      <w:start w:val="1"/>
      <w:numFmt w:val="bullet"/>
      <w:lvlText w:val=""/>
      <w:lvlJc w:val="left"/>
      <w:pPr>
        <w:ind w:left="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D5328286">
      <w:start w:val="1"/>
      <w:numFmt w:val="bullet"/>
      <w:lvlText w:val="o"/>
      <w:lvlJc w:val="left"/>
      <w:pPr>
        <w:ind w:left="1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7AF726">
      <w:start w:val="1"/>
      <w:numFmt w:val="bullet"/>
      <w:lvlText w:val="▪"/>
      <w:lvlJc w:val="left"/>
      <w:pPr>
        <w:ind w:left="19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74344E">
      <w:start w:val="1"/>
      <w:numFmt w:val="bullet"/>
      <w:lvlText w:val="•"/>
      <w:lvlJc w:val="left"/>
      <w:pPr>
        <w:ind w:left="2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A41434">
      <w:start w:val="1"/>
      <w:numFmt w:val="bullet"/>
      <w:lvlText w:val="o"/>
      <w:lvlJc w:val="left"/>
      <w:pPr>
        <w:ind w:left="33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4C5A98">
      <w:start w:val="1"/>
      <w:numFmt w:val="bullet"/>
      <w:lvlText w:val="▪"/>
      <w:lvlJc w:val="left"/>
      <w:pPr>
        <w:ind w:left="4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B8CE98">
      <w:start w:val="1"/>
      <w:numFmt w:val="bullet"/>
      <w:lvlText w:val="•"/>
      <w:lvlJc w:val="left"/>
      <w:pPr>
        <w:ind w:left="4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4AC2F4">
      <w:start w:val="1"/>
      <w:numFmt w:val="bullet"/>
      <w:lvlText w:val="o"/>
      <w:lvlJc w:val="left"/>
      <w:pPr>
        <w:ind w:left="5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FEBE08">
      <w:start w:val="1"/>
      <w:numFmt w:val="bullet"/>
      <w:lvlText w:val="▪"/>
      <w:lvlJc w:val="left"/>
      <w:pPr>
        <w:ind w:left="6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53F1762"/>
    <w:multiLevelType w:val="hybridMultilevel"/>
    <w:tmpl w:val="A3161AE4"/>
    <w:lvl w:ilvl="0" w:tplc="1666A07E">
      <w:start w:val="1"/>
      <w:numFmt w:val="decimal"/>
      <w:lvlText w:val="%1"/>
      <w:lvlJc w:val="left"/>
      <w:pPr>
        <w:ind w:left="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4549162">
      <w:start w:val="1"/>
      <w:numFmt w:val="lowerLetter"/>
      <w:lvlText w:val="%2"/>
      <w:lvlJc w:val="left"/>
      <w:pPr>
        <w:ind w:left="12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F3E47F6">
      <w:start w:val="1"/>
      <w:numFmt w:val="lowerRoman"/>
      <w:lvlText w:val="%3"/>
      <w:lvlJc w:val="left"/>
      <w:pPr>
        <w:ind w:left="19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17C4DEA">
      <w:start w:val="1"/>
      <w:numFmt w:val="decimal"/>
      <w:lvlText w:val="%4"/>
      <w:lvlJc w:val="left"/>
      <w:pPr>
        <w:ind w:left="26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E504E88">
      <w:start w:val="1"/>
      <w:numFmt w:val="lowerLetter"/>
      <w:lvlText w:val="%5"/>
      <w:lvlJc w:val="left"/>
      <w:pPr>
        <w:ind w:left="33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96A1218">
      <w:start w:val="1"/>
      <w:numFmt w:val="lowerRoman"/>
      <w:lvlText w:val="%6"/>
      <w:lvlJc w:val="left"/>
      <w:pPr>
        <w:ind w:left="41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01A3FC4">
      <w:start w:val="1"/>
      <w:numFmt w:val="decimal"/>
      <w:lvlText w:val="%7"/>
      <w:lvlJc w:val="left"/>
      <w:pPr>
        <w:ind w:left="48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AD01940">
      <w:start w:val="1"/>
      <w:numFmt w:val="lowerLetter"/>
      <w:lvlText w:val="%8"/>
      <w:lvlJc w:val="left"/>
      <w:pPr>
        <w:ind w:left="55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1B8E54A">
      <w:start w:val="1"/>
      <w:numFmt w:val="lowerRoman"/>
      <w:lvlText w:val="%9"/>
      <w:lvlJc w:val="left"/>
      <w:pPr>
        <w:ind w:left="62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27CF6E7F"/>
    <w:multiLevelType w:val="hybridMultilevel"/>
    <w:tmpl w:val="A32418CA"/>
    <w:lvl w:ilvl="0" w:tplc="3DBCCB92">
      <w:start w:val="1"/>
      <w:numFmt w:val="decimal"/>
      <w:lvlText w:val="%1"/>
      <w:lvlJc w:val="left"/>
      <w:pPr>
        <w:ind w:left="27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38FA435C">
      <w:start w:val="1"/>
      <w:numFmt w:val="lowerLetter"/>
      <w:lvlText w:val="%2"/>
      <w:lvlJc w:val="left"/>
      <w:pPr>
        <w:ind w:left="12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A48054FA">
      <w:start w:val="1"/>
      <w:numFmt w:val="lowerRoman"/>
      <w:lvlText w:val="%3"/>
      <w:lvlJc w:val="left"/>
      <w:pPr>
        <w:ind w:left="19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57525A98">
      <w:start w:val="1"/>
      <w:numFmt w:val="decimal"/>
      <w:lvlText w:val="%4"/>
      <w:lvlJc w:val="left"/>
      <w:pPr>
        <w:ind w:left="26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EBC0CCF8">
      <w:start w:val="1"/>
      <w:numFmt w:val="lowerLetter"/>
      <w:lvlText w:val="%5"/>
      <w:lvlJc w:val="left"/>
      <w:pPr>
        <w:ind w:left="338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D05837C8">
      <w:start w:val="1"/>
      <w:numFmt w:val="lowerRoman"/>
      <w:lvlText w:val="%6"/>
      <w:lvlJc w:val="left"/>
      <w:pPr>
        <w:ind w:left="410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5E9E528A">
      <w:start w:val="1"/>
      <w:numFmt w:val="decimal"/>
      <w:lvlText w:val="%7"/>
      <w:lvlJc w:val="left"/>
      <w:pPr>
        <w:ind w:left="482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2288878">
      <w:start w:val="1"/>
      <w:numFmt w:val="lowerLetter"/>
      <w:lvlText w:val="%8"/>
      <w:lvlJc w:val="left"/>
      <w:pPr>
        <w:ind w:left="554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F41C9DAC">
      <w:start w:val="1"/>
      <w:numFmt w:val="lowerRoman"/>
      <w:lvlText w:val="%9"/>
      <w:lvlJc w:val="left"/>
      <w:pPr>
        <w:ind w:left="6269"/>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5" w15:restartNumberingAfterBreak="0">
    <w:nsid w:val="27F34E69"/>
    <w:multiLevelType w:val="hybridMultilevel"/>
    <w:tmpl w:val="A69C3BB6"/>
    <w:lvl w:ilvl="0" w:tplc="3F5C19B2">
      <w:start w:val="1"/>
      <w:numFmt w:val="bullet"/>
      <w:lvlText w:val=""/>
      <w:lvlJc w:val="left"/>
      <w:pPr>
        <w:ind w:left="1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169E0CD6">
      <w:start w:val="1"/>
      <w:numFmt w:val="bullet"/>
      <w:lvlText w:val="o"/>
      <w:lvlJc w:val="left"/>
      <w:pPr>
        <w:ind w:left="1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04B86E">
      <w:start w:val="1"/>
      <w:numFmt w:val="bullet"/>
      <w:lvlText w:val="▪"/>
      <w:lvlJc w:val="left"/>
      <w:pPr>
        <w:ind w:left="19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1BCC344">
      <w:start w:val="1"/>
      <w:numFmt w:val="bullet"/>
      <w:lvlText w:val="•"/>
      <w:lvlJc w:val="left"/>
      <w:pPr>
        <w:ind w:left="2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F24FB4">
      <w:start w:val="1"/>
      <w:numFmt w:val="bullet"/>
      <w:lvlText w:val="o"/>
      <w:lvlJc w:val="left"/>
      <w:pPr>
        <w:ind w:left="3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E02A514">
      <w:start w:val="1"/>
      <w:numFmt w:val="bullet"/>
      <w:lvlText w:val="▪"/>
      <w:lvlJc w:val="left"/>
      <w:pPr>
        <w:ind w:left="41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9A2396E">
      <w:start w:val="1"/>
      <w:numFmt w:val="bullet"/>
      <w:lvlText w:val="•"/>
      <w:lvlJc w:val="left"/>
      <w:pPr>
        <w:ind w:left="4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7E6FFE">
      <w:start w:val="1"/>
      <w:numFmt w:val="bullet"/>
      <w:lvlText w:val="o"/>
      <w:lvlJc w:val="left"/>
      <w:pPr>
        <w:ind w:left="5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AAB2C8">
      <w:start w:val="1"/>
      <w:numFmt w:val="bullet"/>
      <w:lvlText w:val="▪"/>
      <w:lvlJc w:val="left"/>
      <w:pPr>
        <w:ind w:left="63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82373F2"/>
    <w:multiLevelType w:val="hybridMultilevel"/>
    <w:tmpl w:val="A1B2D4D8"/>
    <w:lvl w:ilvl="0" w:tplc="1F08FE42">
      <w:start w:val="1"/>
      <w:numFmt w:val="bullet"/>
      <w:lvlText w:val="•"/>
      <w:lvlJc w:val="left"/>
      <w:pPr>
        <w:ind w:left="2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9C796E">
      <w:start w:val="1"/>
      <w:numFmt w:val="bullet"/>
      <w:lvlText w:val="o"/>
      <w:lvlJc w:val="left"/>
      <w:pPr>
        <w:ind w:left="1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287F04">
      <w:start w:val="1"/>
      <w:numFmt w:val="bullet"/>
      <w:lvlText w:val="▪"/>
      <w:lvlJc w:val="left"/>
      <w:pPr>
        <w:ind w:left="19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1C45212">
      <w:start w:val="1"/>
      <w:numFmt w:val="bullet"/>
      <w:lvlText w:val="•"/>
      <w:lvlJc w:val="left"/>
      <w:pPr>
        <w:ind w:left="2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E20B7A">
      <w:start w:val="1"/>
      <w:numFmt w:val="bullet"/>
      <w:lvlText w:val="o"/>
      <w:lvlJc w:val="left"/>
      <w:pPr>
        <w:ind w:left="33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B6DC4C">
      <w:start w:val="1"/>
      <w:numFmt w:val="bullet"/>
      <w:lvlText w:val="▪"/>
      <w:lvlJc w:val="left"/>
      <w:pPr>
        <w:ind w:left="4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E68C1C0">
      <w:start w:val="1"/>
      <w:numFmt w:val="bullet"/>
      <w:lvlText w:val="•"/>
      <w:lvlJc w:val="left"/>
      <w:pPr>
        <w:ind w:left="4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C63A8E">
      <w:start w:val="1"/>
      <w:numFmt w:val="bullet"/>
      <w:lvlText w:val="o"/>
      <w:lvlJc w:val="left"/>
      <w:pPr>
        <w:ind w:left="5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4741A96">
      <w:start w:val="1"/>
      <w:numFmt w:val="bullet"/>
      <w:lvlText w:val="▪"/>
      <w:lvlJc w:val="left"/>
      <w:pPr>
        <w:ind w:left="6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9696344"/>
    <w:multiLevelType w:val="hybridMultilevel"/>
    <w:tmpl w:val="0BB47684"/>
    <w:lvl w:ilvl="0" w:tplc="24A2B98E">
      <w:start w:val="1"/>
      <w:numFmt w:val="bullet"/>
      <w:lvlText w:val=""/>
      <w:lvlJc w:val="left"/>
      <w:pPr>
        <w:ind w:left="2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1" w:tplc="1890AE66">
      <w:start w:val="1"/>
      <w:numFmt w:val="bullet"/>
      <w:lvlText w:val="o"/>
      <w:lvlJc w:val="left"/>
      <w:pPr>
        <w:ind w:left="122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9B8DED0">
      <w:start w:val="1"/>
      <w:numFmt w:val="bullet"/>
      <w:lvlText w:val="▪"/>
      <w:lvlJc w:val="left"/>
      <w:pPr>
        <w:ind w:left="19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A80364A">
      <w:start w:val="1"/>
      <w:numFmt w:val="bullet"/>
      <w:lvlText w:val="•"/>
      <w:lvlJc w:val="left"/>
      <w:pPr>
        <w:ind w:left="26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B32C678">
      <w:start w:val="1"/>
      <w:numFmt w:val="bullet"/>
      <w:lvlText w:val="o"/>
      <w:lvlJc w:val="left"/>
      <w:pPr>
        <w:ind w:left="338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4C40138">
      <w:start w:val="1"/>
      <w:numFmt w:val="bullet"/>
      <w:lvlText w:val="▪"/>
      <w:lvlJc w:val="left"/>
      <w:pPr>
        <w:ind w:left="410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E589504">
      <w:start w:val="1"/>
      <w:numFmt w:val="bullet"/>
      <w:lvlText w:val="•"/>
      <w:lvlJc w:val="left"/>
      <w:pPr>
        <w:ind w:left="48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302206E">
      <w:start w:val="1"/>
      <w:numFmt w:val="bullet"/>
      <w:lvlText w:val="o"/>
      <w:lvlJc w:val="left"/>
      <w:pPr>
        <w:ind w:left="554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68C3DF6">
      <w:start w:val="1"/>
      <w:numFmt w:val="bullet"/>
      <w:lvlText w:val="▪"/>
      <w:lvlJc w:val="left"/>
      <w:pPr>
        <w:ind w:left="626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DDC19E3"/>
    <w:multiLevelType w:val="hybridMultilevel"/>
    <w:tmpl w:val="947008CA"/>
    <w:lvl w:ilvl="0" w:tplc="6F9E73A0">
      <w:start w:val="1"/>
      <w:numFmt w:val="bullet"/>
      <w:lvlText w:val="•"/>
      <w:lvlJc w:val="left"/>
      <w:pPr>
        <w:ind w:left="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6EC5F8">
      <w:start w:val="1"/>
      <w:numFmt w:val="bullet"/>
      <w:lvlText w:val="o"/>
      <w:lvlJc w:val="left"/>
      <w:pPr>
        <w:ind w:left="1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B28D3A">
      <w:start w:val="1"/>
      <w:numFmt w:val="bullet"/>
      <w:lvlText w:val="▪"/>
      <w:lvlJc w:val="left"/>
      <w:pPr>
        <w:ind w:left="19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2CF57C">
      <w:start w:val="1"/>
      <w:numFmt w:val="bullet"/>
      <w:lvlText w:val="•"/>
      <w:lvlJc w:val="left"/>
      <w:pPr>
        <w:ind w:left="2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EEFF2E">
      <w:start w:val="1"/>
      <w:numFmt w:val="bullet"/>
      <w:lvlText w:val="o"/>
      <w:lvlJc w:val="left"/>
      <w:pPr>
        <w:ind w:left="33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3669BE">
      <w:start w:val="1"/>
      <w:numFmt w:val="bullet"/>
      <w:lvlText w:val="▪"/>
      <w:lvlJc w:val="left"/>
      <w:pPr>
        <w:ind w:left="4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4EDABE">
      <w:start w:val="1"/>
      <w:numFmt w:val="bullet"/>
      <w:lvlText w:val="•"/>
      <w:lvlJc w:val="left"/>
      <w:pPr>
        <w:ind w:left="4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C84732">
      <w:start w:val="1"/>
      <w:numFmt w:val="bullet"/>
      <w:lvlText w:val="o"/>
      <w:lvlJc w:val="left"/>
      <w:pPr>
        <w:ind w:left="5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24E3AE">
      <w:start w:val="1"/>
      <w:numFmt w:val="bullet"/>
      <w:lvlText w:val="▪"/>
      <w:lvlJc w:val="left"/>
      <w:pPr>
        <w:ind w:left="6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E791002"/>
    <w:multiLevelType w:val="hybridMultilevel"/>
    <w:tmpl w:val="95A68B26"/>
    <w:lvl w:ilvl="0" w:tplc="B59A4668">
      <w:start w:val="1"/>
      <w:numFmt w:val="bullet"/>
      <w:lvlText w:val=""/>
      <w:lvlJc w:val="left"/>
      <w:pPr>
        <w:ind w:left="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52F26F1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465A6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721DB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B2E0D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0DCE66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AFA5F9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98755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4AB9C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EF471F9"/>
    <w:multiLevelType w:val="hybridMultilevel"/>
    <w:tmpl w:val="361E9E8C"/>
    <w:lvl w:ilvl="0" w:tplc="08E4565E">
      <w:start w:val="1"/>
      <w:numFmt w:val="bullet"/>
      <w:lvlText w:val="•"/>
      <w:lvlJc w:val="left"/>
      <w:pPr>
        <w:ind w:left="590"/>
      </w:pPr>
      <w:rPr>
        <w:rFonts w:ascii="Arial" w:eastAsia="Arial" w:hAnsi="Arial" w:cs="Arial"/>
        <w:b w:val="0"/>
        <w:i w:val="0"/>
        <w:strike w:val="0"/>
        <w:dstrike w:val="0"/>
        <w:color w:val="111111"/>
        <w:sz w:val="20"/>
        <w:szCs w:val="20"/>
        <w:u w:val="none" w:color="000000"/>
        <w:bdr w:val="none" w:sz="0" w:space="0" w:color="auto"/>
        <w:shd w:val="clear" w:color="auto" w:fill="auto"/>
        <w:vertAlign w:val="baseline"/>
      </w:rPr>
    </w:lvl>
    <w:lvl w:ilvl="1" w:tplc="E9D2A02E">
      <w:start w:val="1"/>
      <w:numFmt w:val="bullet"/>
      <w:lvlText w:val="o"/>
      <w:lvlJc w:val="left"/>
      <w:pPr>
        <w:ind w:left="1080"/>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2" w:tplc="6D6C317A">
      <w:start w:val="1"/>
      <w:numFmt w:val="bullet"/>
      <w:lvlText w:val="▪"/>
      <w:lvlJc w:val="left"/>
      <w:pPr>
        <w:ind w:left="1800"/>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3" w:tplc="956E095A">
      <w:start w:val="1"/>
      <w:numFmt w:val="bullet"/>
      <w:lvlText w:val="•"/>
      <w:lvlJc w:val="left"/>
      <w:pPr>
        <w:ind w:left="2520"/>
      </w:pPr>
      <w:rPr>
        <w:rFonts w:ascii="Arial" w:eastAsia="Arial" w:hAnsi="Arial" w:cs="Arial"/>
        <w:b w:val="0"/>
        <w:i w:val="0"/>
        <w:strike w:val="0"/>
        <w:dstrike w:val="0"/>
        <w:color w:val="111111"/>
        <w:sz w:val="20"/>
        <w:szCs w:val="20"/>
        <w:u w:val="none" w:color="000000"/>
        <w:bdr w:val="none" w:sz="0" w:space="0" w:color="auto"/>
        <w:shd w:val="clear" w:color="auto" w:fill="auto"/>
        <w:vertAlign w:val="baseline"/>
      </w:rPr>
    </w:lvl>
    <w:lvl w:ilvl="4" w:tplc="0DE21DB8">
      <w:start w:val="1"/>
      <w:numFmt w:val="bullet"/>
      <w:lvlText w:val="o"/>
      <w:lvlJc w:val="left"/>
      <w:pPr>
        <w:ind w:left="3240"/>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5" w:tplc="719C108A">
      <w:start w:val="1"/>
      <w:numFmt w:val="bullet"/>
      <w:lvlText w:val="▪"/>
      <w:lvlJc w:val="left"/>
      <w:pPr>
        <w:ind w:left="3960"/>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6" w:tplc="D74CF928">
      <w:start w:val="1"/>
      <w:numFmt w:val="bullet"/>
      <w:lvlText w:val="•"/>
      <w:lvlJc w:val="left"/>
      <w:pPr>
        <w:ind w:left="4680"/>
      </w:pPr>
      <w:rPr>
        <w:rFonts w:ascii="Arial" w:eastAsia="Arial" w:hAnsi="Arial" w:cs="Arial"/>
        <w:b w:val="0"/>
        <w:i w:val="0"/>
        <w:strike w:val="0"/>
        <w:dstrike w:val="0"/>
        <w:color w:val="111111"/>
        <w:sz w:val="20"/>
        <w:szCs w:val="20"/>
        <w:u w:val="none" w:color="000000"/>
        <w:bdr w:val="none" w:sz="0" w:space="0" w:color="auto"/>
        <w:shd w:val="clear" w:color="auto" w:fill="auto"/>
        <w:vertAlign w:val="baseline"/>
      </w:rPr>
    </w:lvl>
    <w:lvl w:ilvl="7" w:tplc="0DD403DC">
      <w:start w:val="1"/>
      <w:numFmt w:val="bullet"/>
      <w:lvlText w:val="o"/>
      <w:lvlJc w:val="left"/>
      <w:pPr>
        <w:ind w:left="5400"/>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lvl w:ilvl="8" w:tplc="8C5070F8">
      <w:start w:val="1"/>
      <w:numFmt w:val="bullet"/>
      <w:lvlText w:val="▪"/>
      <w:lvlJc w:val="left"/>
      <w:pPr>
        <w:ind w:left="6120"/>
      </w:pPr>
      <w:rPr>
        <w:rFonts w:ascii="Segoe UI Symbol" w:eastAsia="Segoe UI Symbol" w:hAnsi="Segoe UI Symbol" w:cs="Segoe UI Symbol"/>
        <w:b w:val="0"/>
        <w:i w:val="0"/>
        <w:strike w:val="0"/>
        <w:dstrike w:val="0"/>
        <w:color w:val="111111"/>
        <w:sz w:val="20"/>
        <w:szCs w:val="20"/>
        <w:u w:val="none" w:color="000000"/>
        <w:bdr w:val="none" w:sz="0" w:space="0" w:color="auto"/>
        <w:shd w:val="clear" w:color="auto" w:fill="auto"/>
        <w:vertAlign w:val="baseline"/>
      </w:rPr>
    </w:lvl>
  </w:abstractNum>
  <w:abstractNum w:abstractNumId="11" w15:restartNumberingAfterBreak="0">
    <w:nsid w:val="38670FFE"/>
    <w:multiLevelType w:val="hybridMultilevel"/>
    <w:tmpl w:val="894A72FA"/>
    <w:lvl w:ilvl="0" w:tplc="4A146C26">
      <w:start w:val="1"/>
      <w:numFmt w:val="bullet"/>
      <w:lvlText w:val=""/>
      <w:lvlJc w:val="left"/>
      <w:pPr>
        <w:ind w:left="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680C26D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7EBEF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BA9B3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FED2C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FACDB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FEE83B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C63BC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394C76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9F36500"/>
    <w:multiLevelType w:val="hybridMultilevel"/>
    <w:tmpl w:val="0BEC9B3C"/>
    <w:lvl w:ilvl="0" w:tplc="F94A18A4">
      <w:start w:val="1"/>
      <w:numFmt w:val="decimal"/>
      <w:lvlText w:val="%1."/>
      <w:lvlJc w:val="left"/>
      <w:pPr>
        <w:ind w:left="3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5E0DAD6">
      <w:start w:val="1"/>
      <w:numFmt w:val="lowerLetter"/>
      <w:lvlText w:val="%2"/>
      <w:lvlJc w:val="left"/>
      <w:pPr>
        <w:ind w:left="12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DC4792A">
      <w:start w:val="1"/>
      <w:numFmt w:val="lowerRoman"/>
      <w:lvlText w:val="%3"/>
      <w:lvlJc w:val="left"/>
      <w:pPr>
        <w:ind w:left="19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ECC6D06">
      <w:start w:val="1"/>
      <w:numFmt w:val="decimal"/>
      <w:lvlText w:val="%4"/>
      <w:lvlJc w:val="left"/>
      <w:pPr>
        <w:ind w:left="26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AB20412">
      <w:start w:val="1"/>
      <w:numFmt w:val="lowerLetter"/>
      <w:lvlText w:val="%5"/>
      <w:lvlJc w:val="left"/>
      <w:pPr>
        <w:ind w:left="33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1E0137C">
      <w:start w:val="1"/>
      <w:numFmt w:val="lowerRoman"/>
      <w:lvlText w:val="%6"/>
      <w:lvlJc w:val="left"/>
      <w:pPr>
        <w:ind w:left="41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D5EB7F4">
      <w:start w:val="1"/>
      <w:numFmt w:val="decimal"/>
      <w:lvlText w:val="%7"/>
      <w:lvlJc w:val="left"/>
      <w:pPr>
        <w:ind w:left="48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1A2A9B0">
      <w:start w:val="1"/>
      <w:numFmt w:val="lowerLetter"/>
      <w:lvlText w:val="%8"/>
      <w:lvlJc w:val="left"/>
      <w:pPr>
        <w:ind w:left="55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4DCD656">
      <w:start w:val="1"/>
      <w:numFmt w:val="lowerRoman"/>
      <w:lvlText w:val="%9"/>
      <w:lvlJc w:val="left"/>
      <w:pPr>
        <w:ind w:left="62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60393C5B"/>
    <w:multiLevelType w:val="hybridMultilevel"/>
    <w:tmpl w:val="44A4D6D2"/>
    <w:lvl w:ilvl="0" w:tplc="B08EC1E8">
      <w:start w:val="1"/>
      <w:numFmt w:val="bullet"/>
      <w:lvlText w:val=""/>
      <w:lvlJc w:val="left"/>
      <w:pPr>
        <w:ind w:left="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7054AD22">
      <w:start w:val="1"/>
      <w:numFmt w:val="bullet"/>
      <w:lvlText w:val="o"/>
      <w:lvlJc w:val="left"/>
      <w:pPr>
        <w:ind w:left="12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8CAEEE">
      <w:start w:val="1"/>
      <w:numFmt w:val="bullet"/>
      <w:lvlText w:val="▪"/>
      <w:lvlJc w:val="left"/>
      <w:pPr>
        <w:ind w:left="19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2E47A0E">
      <w:start w:val="1"/>
      <w:numFmt w:val="bullet"/>
      <w:lvlText w:val="•"/>
      <w:lvlJc w:val="left"/>
      <w:pPr>
        <w:ind w:left="26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6C1662">
      <w:start w:val="1"/>
      <w:numFmt w:val="bullet"/>
      <w:lvlText w:val="o"/>
      <w:lvlJc w:val="left"/>
      <w:pPr>
        <w:ind w:left="3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068EF6">
      <w:start w:val="1"/>
      <w:numFmt w:val="bullet"/>
      <w:lvlText w:val="▪"/>
      <w:lvlJc w:val="left"/>
      <w:pPr>
        <w:ind w:left="40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578B628">
      <w:start w:val="1"/>
      <w:numFmt w:val="bullet"/>
      <w:lvlText w:val="•"/>
      <w:lvlJc w:val="left"/>
      <w:pPr>
        <w:ind w:left="48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FA6C24">
      <w:start w:val="1"/>
      <w:numFmt w:val="bullet"/>
      <w:lvlText w:val="o"/>
      <w:lvlJc w:val="left"/>
      <w:pPr>
        <w:ind w:left="5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D0836A">
      <w:start w:val="1"/>
      <w:numFmt w:val="bullet"/>
      <w:lvlText w:val="▪"/>
      <w:lvlJc w:val="left"/>
      <w:pPr>
        <w:ind w:left="6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05F5651"/>
    <w:multiLevelType w:val="hybridMultilevel"/>
    <w:tmpl w:val="2CF643C4"/>
    <w:lvl w:ilvl="0" w:tplc="41803236">
      <w:start w:val="1"/>
      <w:numFmt w:val="bullet"/>
      <w:lvlText w:val="•"/>
      <w:lvlJc w:val="left"/>
      <w:pPr>
        <w:ind w:left="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F040F2">
      <w:start w:val="1"/>
      <w:numFmt w:val="bullet"/>
      <w:lvlText w:val="o"/>
      <w:lvlJc w:val="left"/>
      <w:pPr>
        <w:ind w:left="1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D635B6">
      <w:start w:val="1"/>
      <w:numFmt w:val="bullet"/>
      <w:lvlText w:val="▪"/>
      <w:lvlJc w:val="left"/>
      <w:pPr>
        <w:ind w:left="19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34740C">
      <w:start w:val="1"/>
      <w:numFmt w:val="bullet"/>
      <w:lvlText w:val="•"/>
      <w:lvlJc w:val="left"/>
      <w:pPr>
        <w:ind w:left="2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7490BC">
      <w:start w:val="1"/>
      <w:numFmt w:val="bullet"/>
      <w:lvlText w:val="o"/>
      <w:lvlJc w:val="left"/>
      <w:pPr>
        <w:ind w:left="33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042488">
      <w:start w:val="1"/>
      <w:numFmt w:val="bullet"/>
      <w:lvlText w:val="▪"/>
      <w:lvlJc w:val="left"/>
      <w:pPr>
        <w:ind w:left="4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BA0D034">
      <w:start w:val="1"/>
      <w:numFmt w:val="bullet"/>
      <w:lvlText w:val="•"/>
      <w:lvlJc w:val="left"/>
      <w:pPr>
        <w:ind w:left="4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4CB408">
      <w:start w:val="1"/>
      <w:numFmt w:val="bullet"/>
      <w:lvlText w:val="o"/>
      <w:lvlJc w:val="left"/>
      <w:pPr>
        <w:ind w:left="5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9728EA8">
      <w:start w:val="1"/>
      <w:numFmt w:val="bullet"/>
      <w:lvlText w:val="▪"/>
      <w:lvlJc w:val="left"/>
      <w:pPr>
        <w:ind w:left="6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51E5560"/>
    <w:multiLevelType w:val="hybridMultilevel"/>
    <w:tmpl w:val="0A64D894"/>
    <w:lvl w:ilvl="0" w:tplc="243C9CC4">
      <w:start w:val="1"/>
      <w:numFmt w:val="bullet"/>
      <w:lvlText w:val="•"/>
      <w:lvlJc w:val="left"/>
      <w:pPr>
        <w:ind w:left="1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8ECED14">
      <w:start w:val="1"/>
      <w:numFmt w:val="bullet"/>
      <w:lvlText w:val="o"/>
      <w:lvlJc w:val="left"/>
      <w:pPr>
        <w:ind w:left="12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D86F3D0">
      <w:start w:val="1"/>
      <w:numFmt w:val="bullet"/>
      <w:lvlText w:val="▪"/>
      <w:lvlJc w:val="left"/>
      <w:pPr>
        <w:ind w:left="19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D7C33E4">
      <w:start w:val="1"/>
      <w:numFmt w:val="bullet"/>
      <w:lvlText w:val="•"/>
      <w:lvlJc w:val="left"/>
      <w:pPr>
        <w:ind w:left="26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D34B1C6">
      <w:start w:val="1"/>
      <w:numFmt w:val="bullet"/>
      <w:lvlText w:val="o"/>
      <w:lvlJc w:val="left"/>
      <w:pPr>
        <w:ind w:left="34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14A3DD2">
      <w:start w:val="1"/>
      <w:numFmt w:val="bullet"/>
      <w:lvlText w:val="▪"/>
      <w:lvlJc w:val="left"/>
      <w:pPr>
        <w:ind w:left="41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D36E910">
      <w:start w:val="1"/>
      <w:numFmt w:val="bullet"/>
      <w:lvlText w:val="•"/>
      <w:lvlJc w:val="left"/>
      <w:pPr>
        <w:ind w:left="48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25010E0">
      <w:start w:val="1"/>
      <w:numFmt w:val="bullet"/>
      <w:lvlText w:val="o"/>
      <w:lvlJc w:val="left"/>
      <w:pPr>
        <w:ind w:left="55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DF2D68E">
      <w:start w:val="1"/>
      <w:numFmt w:val="bullet"/>
      <w:lvlText w:val="▪"/>
      <w:lvlJc w:val="left"/>
      <w:pPr>
        <w:ind w:left="62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7CA772F7"/>
    <w:multiLevelType w:val="hybridMultilevel"/>
    <w:tmpl w:val="92B6DBB0"/>
    <w:lvl w:ilvl="0" w:tplc="85D80F7C">
      <w:start w:val="1"/>
      <w:numFmt w:val="bullet"/>
      <w:lvlText w:val="•"/>
      <w:lvlJc w:val="left"/>
      <w:pPr>
        <w:ind w:left="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E807C8">
      <w:start w:val="1"/>
      <w:numFmt w:val="bullet"/>
      <w:lvlText w:val="o"/>
      <w:lvlJc w:val="left"/>
      <w:pPr>
        <w:ind w:left="1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A48733A">
      <w:start w:val="1"/>
      <w:numFmt w:val="bullet"/>
      <w:lvlText w:val="▪"/>
      <w:lvlJc w:val="left"/>
      <w:pPr>
        <w:ind w:left="19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1A94E8">
      <w:start w:val="1"/>
      <w:numFmt w:val="bullet"/>
      <w:lvlText w:val="•"/>
      <w:lvlJc w:val="left"/>
      <w:pPr>
        <w:ind w:left="2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AA2C48">
      <w:start w:val="1"/>
      <w:numFmt w:val="bullet"/>
      <w:lvlText w:val="o"/>
      <w:lvlJc w:val="left"/>
      <w:pPr>
        <w:ind w:left="33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B26CC1E">
      <w:start w:val="1"/>
      <w:numFmt w:val="bullet"/>
      <w:lvlText w:val="▪"/>
      <w:lvlJc w:val="left"/>
      <w:pPr>
        <w:ind w:left="4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90087C">
      <w:start w:val="1"/>
      <w:numFmt w:val="bullet"/>
      <w:lvlText w:val="•"/>
      <w:lvlJc w:val="left"/>
      <w:pPr>
        <w:ind w:left="4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E6D0E0">
      <w:start w:val="1"/>
      <w:numFmt w:val="bullet"/>
      <w:lvlText w:val="o"/>
      <w:lvlJc w:val="left"/>
      <w:pPr>
        <w:ind w:left="5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6F6AF84">
      <w:start w:val="1"/>
      <w:numFmt w:val="bullet"/>
      <w:lvlText w:val="▪"/>
      <w:lvlJc w:val="left"/>
      <w:pPr>
        <w:ind w:left="6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11"/>
  </w:num>
  <w:num w:numId="3">
    <w:abstractNumId w:val="9"/>
  </w:num>
  <w:num w:numId="4">
    <w:abstractNumId w:val="10"/>
  </w:num>
  <w:num w:numId="5">
    <w:abstractNumId w:val="5"/>
  </w:num>
  <w:num w:numId="6">
    <w:abstractNumId w:val="2"/>
  </w:num>
  <w:num w:numId="7">
    <w:abstractNumId w:val="13"/>
  </w:num>
  <w:num w:numId="8">
    <w:abstractNumId w:val="16"/>
  </w:num>
  <w:num w:numId="9">
    <w:abstractNumId w:val="15"/>
  </w:num>
  <w:num w:numId="10">
    <w:abstractNumId w:val="14"/>
  </w:num>
  <w:num w:numId="11">
    <w:abstractNumId w:val="0"/>
  </w:num>
  <w:num w:numId="12">
    <w:abstractNumId w:val="6"/>
  </w:num>
  <w:num w:numId="13">
    <w:abstractNumId w:val="12"/>
  </w:num>
  <w:num w:numId="14">
    <w:abstractNumId w:val="7"/>
  </w:num>
  <w:num w:numId="15">
    <w:abstractNumId w:val="8"/>
  </w:num>
  <w:num w:numId="16">
    <w:abstractNumId w:val="4"/>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AE7"/>
    <w:rsid w:val="00C67C19"/>
    <w:rsid w:val="00F00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76EED1-A33B-40BF-9785-D39E8DCE3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78"/>
      <w:outlineLvl w:val="0"/>
    </w:pPr>
    <w:rPr>
      <w:rFonts w:ascii="Arial" w:eastAsia="Arial" w:hAnsi="Arial" w:cs="Arial"/>
      <w:b/>
      <w:color w:val="800000"/>
      <w:sz w:val="40"/>
    </w:rPr>
  </w:style>
  <w:style w:type="paragraph" w:styleId="Heading2">
    <w:name w:val="heading 2"/>
    <w:next w:val="Normal"/>
    <w:link w:val="Heading2Char"/>
    <w:uiPriority w:val="9"/>
    <w:unhideWhenUsed/>
    <w:qFormat/>
    <w:pPr>
      <w:keepNext/>
      <w:keepLines/>
      <w:spacing w:after="101"/>
      <w:ind w:left="459" w:hanging="10"/>
      <w:outlineLvl w:val="1"/>
    </w:pPr>
    <w:rPr>
      <w:rFonts w:ascii="Arial" w:eastAsia="Arial" w:hAnsi="Arial" w:cs="Arial"/>
      <w:b/>
      <w:color w:val="FF0066"/>
      <w:sz w:val="20"/>
      <w:u w:val="single" w:color="FF0066"/>
    </w:rPr>
  </w:style>
  <w:style w:type="paragraph" w:styleId="Heading3">
    <w:name w:val="heading 3"/>
    <w:next w:val="Normal"/>
    <w:link w:val="Heading3Char"/>
    <w:uiPriority w:val="9"/>
    <w:unhideWhenUsed/>
    <w:qFormat/>
    <w:pPr>
      <w:keepNext/>
      <w:keepLines/>
      <w:spacing w:after="0"/>
      <w:ind w:left="459" w:hanging="10"/>
      <w:outlineLvl w:val="2"/>
    </w:pPr>
    <w:rPr>
      <w:rFonts w:ascii="Arial" w:eastAsia="Arial" w:hAnsi="Arial" w:cs="Arial"/>
      <w:b/>
      <w:color w:val="FF0066"/>
      <w:sz w:val="20"/>
    </w:rPr>
  </w:style>
  <w:style w:type="paragraph" w:styleId="Heading4">
    <w:name w:val="heading 4"/>
    <w:next w:val="Normal"/>
    <w:link w:val="Heading4Char"/>
    <w:uiPriority w:val="9"/>
    <w:unhideWhenUsed/>
    <w:qFormat/>
    <w:pPr>
      <w:keepNext/>
      <w:keepLines/>
      <w:spacing w:after="0"/>
      <w:ind w:left="10" w:hanging="10"/>
      <w:outlineLvl w:val="3"/>
    </w:pPr>
    <w:rPr>
      <w:rFonts w:ascii="Arial" w:eastAsia="Arial" w:hAnsi="Arial" w:cs="Arial"/>
      <w:b/>
      <w:color w:val="006666"/>
      <w:sz w:val="20"/>
      <w:u w:val="single" w:color="006666"/>
    </w:rPr>
  </w:style>
  <w:style w:type="paragraph" w:styleId="Heading5">
    <w:name w:val="heading 5"/>
    <w:next w:val="Normal"/>
    <w:link w:val="Heading5Char"/>
    <w:uiPriority w:val="9"/>
    <w:unhideWhenUsed/>
    <w:qFormat/>
    <w:pPr>
      <w:keepNext/>
      <w:keepLines/>
      <w:spacing w:after="0"/>
      <w:ind w:left="34" w:hanging="10"/>
      <w:outlineLvl w:val="4"/>
    </w:pPr>
    <w:rPr>
      <w:rFonts w:ascii="Arial" w:eastAsia="Arial" w:hAnsi="Arial" w:cs="Arial"/>
      <w:b/>
      <w:color w:val="000000"/>
      <w:sz w:val="19"/>
    </w:rPr>
  </w:style>
  <w:style w:type="paragraph" w:styleId="Heading6">
    <w:name w:val="heading 6"/>
    <w:next w:val="Normal"/>
    <w:link w:val="Heading6Char"/>
    <w:uiPriority w:val="9"/>
    <w:unhideWhenUsed/>
    <w:qFormat/>
    <w:pPr>
      <w:keepNext/>
      <w:keepLines/>
      <w:spacing w:after="0"/>
      <w:ind w:left="34" w:hanging="10"/>
      <w:outlineLvl w:val="5"/>
    </w:pPr>
    <w:rPr>
      <w:rFonts w:ascii="Arial" w:eastAsia="Arial" w:hAnsi="Arial" w:cs="Arial"/>
      <w:b/>
      <w:color w:val="000000"/>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6666"/>
      <w:sz w:val="20"/>
      <w:u w:val="single" w:color="006666"/>
    </w:rPr>
  </w:style>
  <w:style w:type="character" w:customStyle="1" w:styleId="Heading3Char">
    <w:name w:val="Heading 3 Char"/>
    <w:link w:val="Heading3"/>
    <w:rPr>
      <w:rFonts w:ascii="Arial" w:eastAsia="Arial" w:hAnsi="Arial" w:cs="Arial"/>
      <w:b/>
      <w:color w:val="FF0066"/>
      <w:sz w:val="20"/>
    </w:rPr>
  </w:style>
  <w:style w:type="character" w:customStyle="1" w:styleId="Heading2Char">
    <w:name w:val="Heading 2 Char"/>
    <w:link w:val="Heading2"/>
    <w:rPr>
      <w:rFonts w:ascii="Arial" w:eastAsia="Arial" w:hAnsi="Arial" w:cs="Arial"/>
      <w:b/>
      <w:color w:val="FF0066"/>
      <w:sz w:val="20"/>
      <w:u w:val="single" w:color="FF0066"/>
    </w:rPr>
  </w:style>
  <w:style w:type="character" w:customStyle="1" w:styleId="Heading1Char">
    <w:name w:val="Heading 1 Char"/>
    <w:link w:val="Heading1"/>
    <w:rPr>
      <w:rFonts w:ascii="Arial" w:eastAsia="Arial" w:hAnsi="Arial" w:cs="Arial"/>
      <w:b/>
      <w:color w:val="800000"/>
      <w:sz w:val="40"/>
    </w:rPr>
  </w:style>
  <w:style w:type="character" w:customStyle="1" w:styleId="Heading5Char">
    <w:name w:val="Heading 5 Char"/>
    <w:link w:val="Heading5"/>
    <w:rPr>
      <w:rFonts w:ascii="Arial" w:eastAsia="Arial" w:hAnsi="Arial" w:cs="Arial"/>
      <w:b/>
      <w:color w:val="000000"/>
      <w:sz w:val="19"/>
    </w:rPr>
  </w:style>
  <w:style w:type="character" w:customStyle="1" w:styleId="Heading6Char">
    <w:name w:val="Heading 6 Char"/>
    <w:link w:val="Heading6"/>
    <w:rPr>
      <w:rFonts w:ascii="Arial" w:eastAsia="Arial" w:hAnsi="Arial" w:cs="Arial"/>
      <w:b/>
      <w:color w:val="000000"/>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320.png"/><Relationship Id="rId63" Type="http://schemas.openxmlformats.org/officeDocument/2006/relationships/image" Target="media/image140.png"/><Relationship Id="rId84" Type="http://schemas.openxmlformats.org/officeDocument/2006/relationships/image" Target="media/image23.png"/><Relationship Id="rId138" Type="http://schemas.openxmlformats.org/officeDocument/2006/relationships/image" Target="media/image41.png"/><Relationship Id="rId159" Type="http://schemas.openxmlformats.org/officeDocument/2006/relationships/image" Target="media/image470.png"/><Relationship Id="rId170" Type="http://schemas.openxmlformats.org/officeDocument/2006/relationships/footer" Target="footer16.xml"/><Relationship Id="rId107" Type="http://schemas.openxmlformats.org/officeDocument/2006/relationships/image" Target="media/image270.png"/><Relationship Id="rId11" Type="http://schemas.openxmlformats.org/officeDocument/2006/relationships/image" Target="media/image5.png"/><Relationship Id="rId53" Type="http://schemas.openxmlformats.org/officeDocument/2006/relationships/image" Target="media/image10.png"/><Relationship Id="rId74" Type="http://schemas.openxmlformats.org/officeDocument/2006/relationships/image" Target="media/image18.png"/><Relationship Id="rId128" Type="http://schemas.openxmlformats.org/officeDocument/2006/relationships/footer" Target="footer10.xml"/><Relationship Id="rId149" Type="http://schemas.openxmlformats.org/officeDocument/2006/relationships/image" Target="media/image450.png"/><Relationship Id="rId5" Type="http://schemas.openxmlformats.org/officeDocument/2006/relationships/footnotes" Target="footnotes.xml"/><Relationship Id="rId95" Type="http://schemas.openxmlformats.org/officeDocument/2006/relationships/image" Target="media/image240.png"/><Relationship Id="rId160" Type="http://schemas.openxmlformats.org/officeDocument/2006/relationships/image" Target="media/image49.png"/><Relationship Id="rId181" Type="http://schemas.openxmlformats.org/officeDocument/2006/relationships/footer" Target="footer21.xml"/><Relationship Id="rId43" Type="http://schemas.openxmlformats.org/officeDocument/2006/relationships/image" Target="media/image0.png"/><Relationship Id="rId48" Type="http://schemas.openxmlformats.org/officeDocument/2006/relationships/image" Target="media/image4.jpg"/><Relationship Id="rId64" Type="http://schemas.openxmlformats.org/officeDocument/2006/relationships/image" Target="media/image16.png"/><Relationship Id="rId69" Type="http://schemas.openxmlformats.org/officeDocument/2006/relationships/header" Target="header2.xml"/><Relationship Id="rId113" Type="http://schemas.openxmlformats.org/officeDocument/2006/relationships/image" Target="media/image300.png"/><Relationship Id="rId118" Type="http://schemas.openxmlformats.org/officeDocument/2006/relationships/image" Target="media/image34.png"/><Relationship Id="rId134" Type="http://schemas.openxmlformats.org/officeDocument/2006/relationships/image" Target="media/image39.png"/><Relationship Id="rId139" Type="http://schemas.openxmlformats.org/officeDocument/2006/relationships/image" Target="media/image400.png"/><Relationship Id="rId80" Type="http://schemas.openxmlformats.org/officeDocument/2006/relationships/image" Target="media/image21.png"/><Relationship Id="rId85" Type="http://schemas.openxmlformats.org/officeDocument/2006/relationships/image" Target="media/image220.png"/><Relationship Id="rId150" Type="http://schemas.openxmlformats.org/officeDocument/2006/relationships/image" Target="media/image47.png"/><Relationship Id="rId155" Type="http://schemas.openxmlformats.org/officeDocument/2006/relationships/footer" Target="footer14.xml"/><Relationship Id="rId171" Type="http://schemas.openxmlformats.org/officeDocument/2006/relationships/footer" Target="footer17.xml"/><Relationship Id="rId176" Type="http://schemas.openxmlformats.org/officeDocument/2006/relationships/header" Target="header19.xml"/><Relationship Id="rId12" Type="http://schemas.openxmlformats.org/officeDocument/2006/relationships/image" Target="media/image6.jpg"/><Relationship Id="rId59" Type="http://schemas.openxmlformats.org/officeDocument/2006/relationships/image" Target="media/image120.png"/><Relationship Id="rId103" Type="http://schemas.openxmlformats.org/officeDocument/2006/relationships/footer" Target="footer8.xml"/><Relationship Id="rId108" Type="http://schemas.openxmlformats.org/officeDocument/2006/relationships/image" Target="media/image29.png"/><Relationship Id="rId124" Type="http://schemas.openxmlformats.org/officeDocument/2006/relationships/image" Target="media/image37.png"/><Relationship Id="rId129" Type="http://schemas.openxmlformats.org/officeDocument/2006/relationships/footer" Target="footer11.xml"/><Relationship Id="rId54" Type="http://schemas.openxmlformats.org/officeDocument/2006/relationships/image" Target="media/image80.png"/><Relationship Id="rId70" Type="http://schemas.openxmlformats.org/officeDocument/2006/relationships/footer" Target="footer1.xml"/><Relationship Id="rId75" Type="http://schemas.openxmlformats.org/officeDocument/2006/relationships/image" Target="media/image170.png"/><Relationship Id="rId91" Type="http://schemas.openxmlformats.org/officeDocument/2006/relationships/footer" Target="footer5.xml"/><Relationship Id="rId96" Type="http://schemas.openxmlformats.org/officeDocument/2006/relationships/image" Target="media/image26.png"/><Relationship Id="rId140" Type="http://schemas.openxmlformats.org/officeDocument/2006/relationships/image" Target="media/image42.png"/><Relationship Id="rId145" Type="http://schemas.openxmlformats.org/officeDocument/2006/relationships/image" Target="media/image430.png"/><Relationship Id="rId161" Type="http://schemas.openxmlformats.org/officeDocument/2006/relationships/image" Target="media/image480.png"/><Relationship Id="rId166" Type="http://schemas.openxmlformats.org/officeDocument/2006/relationships/image" Target="media/image52.png"/><Relationship Id="rId18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image" Target="media/image510.png"/><Relationship Id="rId114" Type="http://schemas.openxmlformats.org/officeDocument/2006/relationships/image" Target="media/image32.png"/><Relationship Id="rId119" Type="http://schemas.openxmlformats.org/officeDocument/2006/relationships/image" Target="media/image330.png"/><Relationship Id="rId44" Type="http://schemas.openxmlformats.org/officeDocument/2006/relationships/image" Target="media/image53.png"/><Relationship Id="rId60" Type="http://schemas.openxmlformats.org/officeDocument/2006/relationships/image" Target="media/image14.png"/><Relationship Id="rId65" Type="http://schemas.openxmlformats.org/officeDocument/2006/relationships/image" Target="media/image150.png"/><Relationship Id="rId81" Type="http://schemas.openxmlformats.org/officeDocument/2006/relationships/image" Target="media/image200.png"/><Relationship Id="rId86" Type="http://schemas.openxmlformats.org/officeDocument/2006/relationships/image" Target="media/image24.png"/><Relationship Id="rId130" Type="http://schemas.openxmlformats.org/officeDocument/2006/relationships/header" Target="header12.xml"/><Relationship Id="rId135" Type="http://schemas.openxmlformats.org/officeDocument/2006/relationships/image" Target="media/image380.png"/><Relationship Id="rId151" Type="http://schemas.openxmlformats.org/officeDocument/2006/relationships/image" Target="media/image460.png"/><Relationship Id="rId156" Type="http://schemas.openxmlformats.org/officeDocument/2006/relationships/header" Target="header15.xml"/><Relationship Id="rId177" Type="http://schemas.openxmlformats.org/officeDocument/2006/relationships/header" Target="header20.xml"/><Relationship Id="rId172" Type="http://schemas.openxmlformats.org/officeDocument/2006/relationships/header" Target="header18.xml"/><Relationship Id="rId13" Type="http://schemas.openxmlformats.org/officeDocument/2006/relationships/image" Target="media/image7.png"/><Relationship Id="rId109" Type="http://schemas.openxmlformats.org/officeDocument/2006/relationships/image" Target="media/image280.png"/><Relationship Id="rId50" Type="http://schemas.openxmlformats.org/officeDocument/2006/relationships/image" Target="media/image56.png"/><Relationship Id="rId55" Type="http://schemas.openxmlformats.org/officeDocument/2006/relationships/image" Target="media/image11.jpg"/><Relationship Id="rId76" Type="http://schemas.openxmlformats.org/officeDocument/2006/relationships/image" Target="media/image19.png"/><Relationship Id="rId97" Type="http://schemas.openxmlformats.org/officeDocument/2006/relationships/image" Target="media/image250.png"/><Relationship Id="rId104" Type="http://schemas.openxmlformats.org/officeDocument/2006/relationships/header" Target="header9.xml"/><Relationship Id="rId120" Type="http://schemas.openxmlformats.org/officeDocument/2006/relationships/image" Target="media/image35.png"/><Relationship Id="rId125" Type="http://schemas.openxmlformats.org/officeDocument/2006/relationships/image" Target="media/image360.png"/><Relationship Id="rId141" Type="http://schemas.openxmlformats.org/officeDocument/2006/relationships/image" Target="media/image410.png"/><Relationship Id="rId146" Type="http://schemas.openxmlformats.org/officeDocument/2006/relationships/image" Target="media/image45.png"/><Relationship Id="rId167" Type="http://schemas.openxmlformats.org/officeDocument/2006/relationships/image" Target="media/image511.png"/><Relationship Id="rId7" Type="http://schemas.openxmlformats.org/officeDocument/2006/relationships/image" Target="media/image1.png"/><Relationship Id="rId71" Type="http://schemas.openxmlformats.org/officeDocument/2006/relationships/footer" Target="footer2.xml"/><Relationship Id="rId92" Type="http://schemas.openxmlformats.org/officeDocument/2006/relationships/header" Target="header6.xml"/><Relationship Id="rId162" Type="http://schemas.openxmlformats.org/officeDocument/2006/relationships/image" Target="media/image50.png"/><Relationship Id="rId183" Type="http://schemas.openxmlformats.org/officeDocument/2006/relationships/theme" Target="theme/theme1.xml"/><Relationship Id="rId2" Type="http://schemas.openxmlformats.org/officeDocument/2006/relationships/styles" Target="styles.xml"/><Relationship Id="rId45" Type="http://schemas.openxmlformats.org/officeDocument/2006/relationships/image" Target="media/image54.png"/><Relationship Id="rId66" Type="http://schemas.openxmlformats.org/officeDocument/2006/relationships/image" Target="media/image17.png"/><Relationship Id="rId87" Type="http://schemas.openxmlformats.org/officeDocument/2006/relationships/image" Target="media/image230.png"/><Relationship Id="rId110" Type="http://schemas.openxmlformats.org/officeDocument/2006/relationships/image" Target="media/image30.png"/><Relationship Id="rId115" Type="http://schemas.openxmlformats.org/officeDocument/2006/relationships/image" Target="media/image311.png"/><Relationship Id="rId131" Type="http://schemas.openxmlformats.org/officeDocument/2006/relationships/footer" Target="footer12.xml"/><Relationship Id="rId136" Type="http://schemas.openxmlformats.org/officeDocument/2006/relationships/image" Target="media/image40.png"/><Relationship Id="rId157" Type="http://schemas.openxmlformats.org/officeDocument/2006/relationships/footer" Target="footer15.xml"/><Relationship Id="rId178" Type="http://schemas.openxmlformats.org/officeDocument/2006/relationships/footer" Target="footer19.xml"/><Relationship Id="rId61" Type="http://schemas.openxmlformats.org/officeDocument/2006/relationships/image" Target="media/image130.png"/><Relationship Id="rId82" Type="http://schemas.openxmlformats.org/officeDocument/2006/relationships/image" Target="media/image22.png"/><Relationship Id="rId152" Type="http://schemas.openxmlformats.org/officeDocument/2006/relationships/header" Target="header13.xml"/><Relationship Id="rId173" Type="http://schemas.openxmlformats.org/officeDocument/2006/relationships/footer" Target="footer18.xml"/><Relationship Id="rId14" Type="http://schemas.openxmlformats.org/officeDocument/2006/relationships/image" Target="media/image8.png"/><Relationship Id="rId56" Type="http://schemas.openxmlformats.org/officeDocument/2006/relationships/image" Target="media/image12.png"/><Relationship Id="rId77" Type="http://schemas.openxmlformats.org/officeDocument/2006/relationships/image" Target="media/image180.png"/><Relationship Id="rId100" Type="http://schemas.openxmlformats.org/officeDocument/2006/relationships/header" Target="header7.xml"/><Relationship Id="rId105" Type="http://schemas.openxmlformats.org/officeDocument/2006/relationships/footer" Target="footer9.xml"/><Relationship Id="rId126" Type="http://schemas.openxmlformats.org/officeDocument/2006/relationships/header" Target="header10.xml"/><Relationship Id="rId147" Type="http://schemas.openxmlformats.org/officeDocument/2006/relationships/image" Target="media/image440.png"/><Relationship Id="rId168" Type="http://schemas.openxmlformats.org/officeDocument/2006/relationships/header" Target="header16.xml"/><Relationship Id="rId8" Type="http://schemas.openxmlformats.org/officeDocument/2006/relationships/image" Target="media/image2.png"/><Relationship Id="rId51" Type="http://schemas.openxmlformats.org/officeDocument/2006/relationships/image" Target="media/image9.png"/><Relationship Id="rId72" Type="http://schemas.openxmlformats.org/officeDocument/2006/relationships/header" Target="header3.xml"/><Relationship Id="rId93" Type="http://schemas.openxmlformats.org/officeDocument/2006/relationships/footer" Target="footer6.xml"/><Relationship Id="rId98" Type="http://schemas.openxmlformats.org/officeDocument/2006/relationships/image" Target="media/image27.png"/><Relationship Id="rId121" Type="http://schemas.openxmlformats.org/officeDocument/2006/relationships/image" Target="media/image340.png"/><Relationship Id="rId142" Type="http://schemas.openxmlformats.org/officeDocument/2006/relationships/image" Target="media/image43.png"/><Relationship Id="rId163" Type="http://schemas.openxmlformats.org/officeDocument/2006/relationships/image" Target="media/image58.png"/><Relationship Id="rId3" Type="http://schemas.openxmlformats.org/officeDocument/2006/relationships/settings" Target="settings.xml"/><Relationship Id="rId46" Type="http://schemas.openxmlformats.org/officeDocument/2006/relationships/image" Target="media/image310.png"/><Relationship Id="rId67" Type="http://schemas.openxmlformats.org/officeDocument/2006/relationships/image" Target="media/image160.png"/><Relationship Id="rId116" Type="http://schemas.openxmlformats.org/officeDocument/2006/relationships/image" Target="media/image33.png"/><Relationship Id="rId137" Type="http://schemas.openxmlformats.org/officeDocument/2006/relationships/image" Target="media/image390.png"/><Relationship Id="rId158" Type="http://schemas.openxmlformats.org/officeDocument/2006/relationships/image" Target="media/image48.png"/><Relationship Id="rId62" Type="http://schemas.openxmlformats.org/officeDocument/2006/relationships/image" Target="media/image15.png"/><Relationship Id="rId83" Type="http://schemas.openxmlformats.org/officeDocument/2006/relationships/image" Target="media/image210.png"/><Relationship Id="rId88" Type="http://schemas.openxmlformats.org/officeDocument/2006/relationships/header" Target="header4.xml"/><Relationship Id="rId111" Type="http://schemas.openxmlformats.org/officeDocument/2006/relationships/image" Target="media/image290.png"/><Relationship Id="rId132" Type="http://schemas.openxmlformats.org/officeDocument/2006/relationships/image" Target="media/image38.png"/><Relationship Id="rId153" Type="http://schemas.openxmlformats.org/officeDocument/2006/relationships/header" Target="header14.xml"/><Relationship Id="rId174" Type="http://schemas.openxmlformats.org/officeDocument/2006/relationships/image" Target="media/image59.png"/><Relationship Id="rId179" Type="http://schemas.openxmlformats.org/officeDocument/2006/relationships/footer" Target="footer20.xml"/><Relationship Id="rId57" Type="http://schemas.openxmlformats.org/officeDocument/2006/relationships/image" Target="media/image11.png"/><Relationship Id="rId106" Type="http://schemas.openxmlformats.org/officeDocument/2006/relationships/image" Target="media/image28.png"/><Relationship Id="rId127" Type="http://schemas.openxmlformats.org/officeDocument/2006/relationships/header" Target="header11.xml"/><Relationship Id="rId10" Type="http://schemas.openxmlformats.org/officeDocument/2006/relationships/image" Target="media/image4.png"/><Relationship Id="rId52" Type="http://schemas.openxmlformats.org/officeDocument/2006/relationships/image" Target="media/image57.png"/><Relationship Id="rId73" Type="http://schemas.openxmlformats.org/officeDocument/2006/relationships/footer" Target="footer3.xml"/><Relationship Id="rId78" Type="http://schemas.openxmlformats.org/officeDocument/2006/relationships/image" Target="media/image20.png"/><Relationship Id="rId94" Type="http://schemas.openxmlformats.org/officeDocument/2006/relationships/image" Target="media/image25.png"/><Relationship Id="rId99" Type="http://schemas.openxmlformats.org/officeDocument/2006/relationships/image" Target="media/image260.png"/><Relationship Id="rId101" Type="http://schemas.openxmlformats.org/officeDocument/2006/relationships/header" Target="header8.xml"/><Relationship Id="rId122" Type="http://schemas.openxmlformats.org/officeDocument/2006/relationships/image" Target="media/image36.png"/><Relationship Id="rId143" Type="http://schemas.openxmlformats.org/officeDocument/2006/relationships/image" Target="media/image420.png"/><Relationship Id="rId148" Type="http://schemas.openxmlformats.org/officeDocument/2006/relationships/image" Target="media/image46.png"/><Relationship Id="rId164" Type="http://schemas.openxmlformats.org/officeDocument/2006/relationships/image" Target="media/image51.png"/><Relationship Id="rId169"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eader" Target="header21.xml"/><Relationship Id="rId47" Type="http://schemas.openxmlformats.org/officeDocument/2006/relationships/image" Target="media/image55.png"/><Relationship Id="rId68" Type="http://schemas.openxmlformats.org/officeDocument/2006/relationships/header" Target="header1.xml"/><Relationship Id="rId89" Type="http://schemas.openxmlformats.org/officeDocument/2006/relationships/header" Target="header5.xml"/><Relationship Id="rId112" Type="http://schemas.openxmlformats.org/officeDocument/2006/relationships/image" Target="media/image31.png"/><Relationship Id="rId133" Type="http://schemas.openxmlformats.org/officeDocument/2006/relationships/image" Target="media/image370.png"/><Relationship Id="rId154" Type="http://schemas.openxmlformats.org/officeDocument/2006/relationships/footer" Target="footer13.xml"/><Relationship Id="rId175" Type="http://schemas.openxmlformats.org/officeDocument/2006/relationships/image" Target="media/image520.png"/><Relationship Id="rId58" Type="http://schemas.openxmlformats.org/officeDocument/2006/relationships/image" Target="media/image13.png"/><Relationship Id="rId79" Type="http://schemas.openxmlformats.org/officeDocument/2006/relationships/image" Target="media/image190.png"/><Relationship Id="rId102" Type="http://schemas.openxmlformats.org/officeDocument/2006/relationships/footer" Target="footer7.xml"/><Relationship Id="rId123" Type="http://schemas.openxmlformats.org/officeDocument/2006/relationships/image" Target="media/image350.png"/><Relationship Id="rId144" Type="http://schemas.openxmlformats.org/officeDocument/2006/relationships/image" Target="media/image44.png"/><Relationship Id="rId90" Type="http://schemas.openxmlformats.org/officeDocument/2006/relationships/footer" Target="footer4.xml"/><Relationship Id="rId165" Type="http://schemas.openxmlformats.org/officeDocument/2006/relationships/image" Target="media/image4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58C7F352</Template>
  <TotalTime>0</TotalTime>
  <Pages>4</Pages>
  <Words>10178</Words>
  <Characters>58015</Characters>
  <Application>Microsoft Office Word</Application>
  <DocSecurity>4</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68057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Mooney</dc:creator>
  <cp:keywords/>
  <cp:lastModifiedBy>esmyth333</cp:lastModifiedBy>
  <cp:revision>2</cp:revision>
  <dcterms:created xsi:type="dcterms:W3CDTF">2020-03-25T11:26:00Z</dcterms:created>
  <dcterms:modified xsi:type="dcterms:W3CDTF">2020-03-25T11:26:00Z</dcterms:modified>
</cp:coreProperties>
</file>